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3.xml" ContentType="application/vnd.openxmlformats-officedocument.wordprocessingml.footer+xml"/>
  <Override PartName="/word/header1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4.xml" ContentType="application/vnd.openxmlformats-officedocument.wordprocessingml.header+xml"/>
  <Override PartName="/word/header15.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16.xml" ContentType="application/vnd.openxmlformats-officedocument.wordprocessingml.header+xml"/>
  <Override PartName="/word/header17.xml" ContentType="application/vnd.openxmlformats-officedocument.wordprocessingml.header+xml"/>
  <Override PartName="/word/footer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71DC6" w14:textId="44C465CB" w:rsidR="00010611" w:rsidRPr="006D1759" w:rsidRDefault="00294DCF" w:rsidP="00010611">
      <w:pPr>
        <w:pStyle w:val="Covertitle1b"/>
        <w:rPr>
          <w:color w:val="074A43" w:themeColor="text2"/>
        </w:rPr>
      </w:pPr>
      <w:bookmarkStart w:id="0" w:name="_Hlk116557870"/>
      <w:bookmarkEnd w:id="0"/>
      <w:r w:rsidRPr="006D1759">
        <w:rPr>
          <w:color w:val="074A43" w:themeColor="text2"/>
        </w:rPr>
        <w:t>SECOND</w:t>
      </w:r>
      <w:r w:rsidR="00CD2B3C" w:rsidRPr="006D1759">
        <w:rPr>
          <w:color w:val="074A43" w:themeColor="text2"/>
        </w:rPr>
        <w:t xml:space="preserve"> PROGRESS</w:t>
      </w:r>
      <w:r w:rsidR="004C2CCF" w:rsidRPr="006D1759">
        <w:rPr>
          <w:color w:val="074A43" w:themeColor="text2"/>
        </w:rPr>
        <w:t xml:space="preserve"> </w:t>
      </w:r>
      <w:r w:rsidR="00CD2B3C" w:rsidRPr="006D1759">
        <w:rPr>
          <w:color w:val="074A43" w:themeColor="text2"/>
        </w:rPr>
        <w:t>REPORT</w:t>
      </w:r>
      <w:r w:rsidR="00010611" w:rsidRPr="006D1759">
        <w:rPr>
          <w:color w:val="074A43" w:themeColor="text2"/>
        </w:rPr>
        <w:t xml:space="preserve"> FOR</w:t>
      </w:r>
    </w:p>
    <w:p w14:paraId="6C4FB90B" w14:textId="1D83501B" w:rsidR="009633A2" w:rsidRPr="006D1759" w:rsidRDefault="00CD2B3C" w:rsidP="00010611">
      <w:pPr>
        <w:pStyle w:val="Covertitle1"/>
        <w:rPr>
          <w:rFonts w:asciiTheme="majorHAnsi" w:hAnsiTheme="majorHAnsi"/>
        </w:rPr>
      </w:pPr>
      <w:r w:rsidRPr="006D1759">
        <w:rPr>
          <w:rFonts w:asciiTheme="majorHAnsi" w:hAnsiTheme="majorHAnsi"/>
          <w:sz w:val="68"/>
          <w:szCs w:val="68"/>
        </w:rPr>
        <w:t>THE FOURTH ACTION PLAN</w:t>
      </w:r>
      <w:r w:rsidR="004C2CCF" w:rsidRPr="006D1759">
        <w:rPr>
          <w:rFonts w:asciiTheme="majorHAnsi" w:hAnsiTheme="majorHAnsi"/>
          <w:sz w:val="68"/>
          <w:szCs w:val="68"/>
        </w:rPr>
        <w:br/>
      </w:r>
      <w:r w:rsidRPr="006D1759">
        <w:rPr>
          <w:rFonts w:asciiTheme="majorHAnsi" w:hAnsiTheme="majorHAnsi"/>
        </w:rPr>
        <w:t>(2019-2022)</w:t>
      </w:r>
    </w:p>
    <w:p w14:paraId="080A32EF" w14:textId="00D9FCF7" w:rsidR="009633A2" w:rsidRPr="00F172A1" w:rsidRDefault="000918C6" w:rsidP="00741544">
      <w:pPr>
        <w:pStyle w:val="Covertitle216ptB"/>
        <w:spacing w:before="240"/>
        <w:rPr>
          <w:rFonts w:asciiTheme="majorHAnsi" w:hAnsiTheme="majorHAnsi"/>
          <w:color w:val="074A43" w:themeColor="text2"/>
        </w:rPr>
      </w:pPr>
      <w:r w:rsidRPr="00F172A1">
        <w:rPr>
          <w:rFonts w:asciiTheme="majorHAnsi" w:hAnsiTheme="majorHAnsi"/>
          <w:color w:val="074A43" w:themeColor="text2"/>
        </w:rPr>
        <w:t>National Plan to Reduce Violence Against Women and their Children</w:t>
      </w:r>
      <w:r w:rsidR="004D188C">
        <w:rPr>
          <w:rFonts w:asciiTheme="majorHAnsi" w:hAnsiTheme="majorHAnsi"/>
          <w:color w:val="074A43" w:themeColor="text2"/>
        </w:rPr>
        <w:t xml:space="preserve"> 2010-2022</w:t>
      </w:r>
    </w:p>
    <w:p w14:paraId="521C4A16" w14:textId="49B4D831" w:rsidR="009633A2" w:rsidRPr="004C2CCF" w:rsidRDefault="000918C6" w:rsidP="00741544">
      <w:pPr>
        <w:pStyle w:val="Covertitle316ptNB"/>
        <w:spacing w:before="120"/>
        <w:rPr>
          <w:color w:val="074A43" w:themeColor="text2"/>
        </w:rPr>
      </w:pPr>
      <w:r w:rsidRPr="004C2CCF">
        <w:rPr>
          <w:color w:val="074A43" w:themeColor="text2"/>
        </w:rPr>
        <w:t>Prepared for the Department of Social Services</w:t>
      </w:r>
      <w:r w:rsidR="00741544">
        <w:rPr>
          <w:color w:val="074A43" w:themeColor="text2"/>
        </w:rPr>
        <w:t xml:space="preserve"> | </w:t>
      </w:r>
      <w:r w:rsidR="004D188C">
        <w:rPr>
          <w:color w:val="074A43" w:themeColor="text2"/>
        </w:rPr>
        <w:t>March</w:t>
      </w:r>
      <w:r w:rsidR="003C4EA8" w:rsidRPr="004C2CCF">
        <w:rPr>
          <w:color w:val="074A43" w:themeColor="text2"/>
        </w:rPr>
        <w:t xml:space="preserve"> </w:t>
      </w:r>
      <w:r w:rsidR="00294DCF" w:rsidRPr="004C2CCF">
        <w:rPr>
          <w:color w:val="074A43" w:themeColor="text2"/>
        </w:rPr>
        <w:t>202</w:t>
      </w:r>
      <w:r w:rsidR="003C4EA8">
        <w:rPr>
          <w:color w:val="074A43" w:themeColor="text2"/>
        </w:rPr>
        <w:t>2</w:t>
      </w:r>
    </w:p>
    <w:p w14:paraId="3F03DEA2" w14:textId="77777777" w:rsidR="00E07262" w:rsidRDefault="00E07262">
      <w:pPr>
        <w:spacing w:before="0" w:after="0"/>
        <w:sectPr w:rsidR="00E07262" w:rsidSect="00D0740C">
          <w:pgSz w:w="11906" w:h="16838"/>
          <w:pgMar w:top="12474" w:right="1134" w:bottom="567" w:left="1134" w:header="709" w:footer="709" w:gutter="0"/>
          <w:cols w:space="708"/>
          <w:docGrid w:linePitch="360"/>
        </w:sectPr>
      </w:pPr>
    </w:p>
    <w:p w14:paraId="57C4A8C6" w14:textId="77777777" w:rsidR="0015758A" w:rsidRPr="00FF38D2" w:rsidRDefault="0015758A" w:rsidP="00FF38D2">
      <w:pPr>
        <w:pStyle w:val="Heading1Noshow"/>
      </w:pPr>
      <w:r w:rsidRPr="00FF38D2">
        <w:lastRenderedPageBreak/>
        <w:t>Glossary</w:t>
      </w:r>
    </w:p>
    <w:tbl>
      <w:tblPr>
        <w:tblStyle w:val="TableGrid"/>
        <w:tblW w:w="5000" w:type="pct"/>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2442"/>
        <w:gridCol w:w="7196"/>
      </w:tblGrid>
      <w:tr w:rsidR="007223C7" w14:paraId="69985653" w14:textId="77777777" w:rsidTr="0092190C">
        <w:tc>
          <w:tcPr>
            <w:tcW w:w="1267" w:type="pct"/>
          </w:tcPr>
          <w:p w14:paraId="3441F188" w14:textId="77777777" w:rsidR="007223C7" w:rsidRPr="00EA0F89" w:rsidRDefault="007223C7" w:rsidP="00C0769B">
            <w:pPr>
              <w:pStyle w:val="Tableheading"/>
              <w:rPr>
                <w:sz w:val="22"/>
                <w:szCs w:val="24"/>
              </w:rPr>
            </w:pPr>
            <w:r w:rsidRPr="00EA0F89">
              <w:rPr>
                <w:sz w:val="22"/>
                <w:szCs w:val="24"/>
              </w:rPr>
              <w:t>Term</w:t>
            </w:r>
          </w:p>
        </w:tc>
        <w:tc>
          <w:tcPr>
            <w:tcW w:w="3733" w:type="pct"/>
          </w:tcPr>
          <w:p w14:paraId="60DBC16D" w14:textId="77777777" w:rsidR="007223C7" w:rsidRPr="00EA0F89" w:rsidRDefault="007223C7" w:rsidP="00C0769B">
            <w:pPr>
              <w:pStyle w:val="Tableheading"/>
              <w:rPr>
                <w:sz w:val="22"/>
                <w:szCs w:val="24"/>
              </w:rPr>
            </w:pPr>
            <w:r w:rsidRPr="00EA0F89">
              <w:rPr>
                <w:sz w:val="22"/>
                <w:szCs w:val="24"/>
              </w:rPr>
              <w:t>Definition</w:t>
            </w:r>
          </w:p>
        </w:tc>
      </w:tr>
      <w:tr w:rsidR="007223C7" w:rsidRPr="00127C15" w14:paraId="5587948D" w14:textId="77777777" w:rsidTr="0092190C">
        <w:tc>
          <w:tcPr>
            <w:tcW w:w="1267" w:type="pct"/>
          </w:tcPr>
          <w:p w14:paraId="1434A54B" w14:textId="77777777" w:rsidR="007223C7" w:rsidRPr="00EA0F89" w:rsidRDefault="007223C7" w:rsidP="00EA0F89">
            <w:pPr>
              <w:pStyle w:val="Tabletext"/>
              <w:rPr>
                <w:sz w:val="20"/>
                <w:szCs w:val="24"/>
              </w:rPr>
            </w:pPr>
            <w:r w:rsidRPr="00EA0F89">
              <w:rPr>
                <w:sz w:val="20"/>
                <w:szCs w:val="24"/>
              </w:rPr>
              <w:t>4AP</w:t>
            </w:r>
          </w:p>
        </w:tc>
        <w:tc>
          <w:tcPr>
            <w:tcW w:w="3733" w:type="pct"/>
          </w:tcPr>
          <w:p w14:paraId="42B5DA61" w14:textId="77777777" w:rsidR="007223C7" w:rsidRPr="00EA0F89" w:rsidRDefault="007223C7" w:rsidP="00EA0F89">
            <w:pPr>
              <w:pStyle w:val="Tabletext"/>
              <w:rPr>
                <w:sz w:val="20"/>
                <w:szCs w:val="24"/>
              </w:rPr>
            </w:pPr>
            <w:r w:rsidRPr="00EA0F89">
              <w:rPr>
                <w:sz w:val="20"/>
                <w:szCs w:val="24"/>
              </w:rPr>
              <w:t>Fourth Action Plan</w:t>
            </w:r>
          </w:p>
        </w:tc>
      </w:tr>
      <w:tr w:rsidR="007223C7" w:rsidRPr="00127C15" w14:paraId="26B09393" w14:textId="77777777" w:rsidTr="0092190C">
        <w:tc>
          <w:tcPr>
            <w:tcW w:w="1267" w:type="pct"/>
          </w:tcPr>
          <w:p w14:paraId="4D5AD2D8" w14:textId="77777777" w:rsidR="007223C7" w:rsidRPr="00EA0F89" w:rsidRDefault="007223C7" w:rsidP="00EA0F89">
            <w:pPr>
              <w:pStyle w:val="Tabletext"/>
              <w:rPr>
                <w:sz w:val="20"/>
                <w:szCs w:val="24"/>
              </w:rPr>
            </w:pPr>
            <w:r w:rsidRPr="00EA0F89">
              <w:rPr>
                <w:sz w:val="20"/>
                <w:szCs w:val="24"/>
              </w:rPr>
              <w:t>ABS</w:t>
            </w:r>
          </w:p>
        </w:tc>
        <w:tc>
          <w:tcPr>
            <w:tcW w:w="3733" w:type="pct"/>
          </w:tcPr>
          <w:p w14:paraId="30577858" w14:textId="77777777" w:rsidR="007223C7" w:rsidRPr="00EA0F89" w:rsidRDefault="007223C7" w:rsidP="00EA0F89">
            <w:pPr>
              <w:pStyle w:val="Tabletext"/>
              <w:rPr>
                <w:sz w:val="20"/>
                <w:szCs w:val="24"/>
              </w:rPr>
            </w:pPr>
            <w:r w:rsidRPr="00EA0F89">
              <w:rPr>
                <w:sz w:val="20"/>
                <w:szCs w:val="24"/>
              </w:rPr>
              <w:t>Australian Bureau of Statistics</w:t>
            </w:r>
          </w:p>
        </w:tc>
      </w:tr>
      <w:tr w:rsidR="007223C7" w:rsidRPr="00127C15" w14:paraId="3503961E" w14:textId="77777777" w:rsidTr="0092190C">
        <w:tc>
          <w:tcPr>
            <w:tcW w:w="1267" w:type="pct"/>
          </w:tcPr>
          <w:p w14:paraId="5F1A2C71" w14:textId="77777777" w:rsidR="007223C7" w:rsidRPr="00EA0F89" w:rsidRDefault="007223C7" w:rsidP="00EA0F89">
            <w:pPr>
              <w:pStyle w:val="Tabletext"/>
              <w:rPr>
                <w:sz w:val="20"/>
                <w:szCs w:val="24"/>
              </w:rPr>
            </w:pPr>
            <w:r w:rsidRPr="00EA0F89">
              <w:rPr>
                <w:sz w:val="20"/>
                <w:szCs w:val="24"/>
              </w:rPr>
              <w:t>ACCO</w:t>
            </w:r>
          </w:p>
        </w:tc>
        <w:tc>
          <w:tcPr>
            <w:tcW w:w="3733" w:type="pct"/>
          </w:tcPr>
          <w:p w14:paraId="0A27D42E" w14:textId="77777777" w:rsidR="007223C7" w:rsidRPr="00EA0F89" w:rsidRDefault="007223C7" w:rsidP="00EA0F89">
            <w:pPr>
              <w:pStyle w:val="Tabletext"/>
              <w:rPr>
                <w:sz w:val="20"/>
                <w:szCs w:val="24"/>
              </w:rPr>
            </w:pPr>
            <w:r w:rsidRPr="00EA0F89">
              <w:rPr>
                <w:sz w:val="20"/>
                <w:szCs w:val="24"/>
              </w:rPr>
              <w:t>Aboriginal Community Controlled Organisation</w:t>
            </w:r>
          </w:p>
        </w:tc>
      </w:tr>
      <w:tr w:rsidR="007223C7" w:rsidRPr="00127C15" w14:paraId="21AF681E" w14:textId="77777777" w:rsidTr="0092190C">
        <w:tc>
          <w:tcPr>
            <w:tcW w:w="1267" w:type="pct"/>
          </w:tcPr>
          <w:p w14:paraId="65A2D995" w14:textId="77777777" w:rsidR="007223C7" w:rsidRPr="00EA0F89" w:rsidRDefault="007223C7" w:rsidP="00EA0F89">
            <w:pPr>
              <w:pStyle w:val="Tabletext"/>
              <w:rPr>
                <w:sz w:val="20"/>
                <w:szCs w:val="24"/>
              </w:rPr>
            </w:pPr>
            <w:r w:rsidRPr="00EA0F89">
              <w:rPr>
                <w:sz w:val="20"/>
                <w:szCs w:val="24"/>
              </w:rPr>
              <w:t>ACT</w:t>
            </w:r>
          </w:p>
        </w:tc>
        <w:tc>
          <w:tcPr>
            <w:tcW w:w="3733" w:type="pct"/>
          </w:tcPr>
          <w:p w14:paraId="33821D6B" w14:textId="77777777" w:rsidR="007223C7" w:rsidRPr="00EA0F89" w:rsidRDefault="007223C7" w:rsidP="00EA0F89">
            <w:pPr>
              <w:pStyle w:val="Tabletext"/>
              <w:rPr>
                <w:sz w:val="20"/>
                <w:szCs w:val="24"/>
              </w:rPr>
            </w:pPr>
            <w:r w:rsidRPr="00EA0F89">
              <w:rPr>
                <w:sz w:val="20"/>
                <w:szCs w:val="24"/>
              </w:rPr>
              <w:t>Australian Capital Territory</w:t>
            </w:r>
          </w:p>
        </w:tc>
      </w:tr>
      <w:tr w:rsidR="00B66276" w:rsidRPr="00127C15" w14:paraId="7CB450CB" w14:textId="77777777" w:rsidTr="0092190C">
        <w:tc>
          <w:tcPr>
            <w:tcW w:w="1267" w:type="pct"/>
          </w:tcPr>
          <w:p w14:paraId="27AE36E3" w14:textId="0909BD7E" w:rsidR="00B66276" w:rsidRPr="00EA0F89" w:rsidRDefault="00B66276" w:rsidP="00EA0F89">
            <w:pPr>
              <w:pStyle w:val="Tabletext"/>
              <w:rPr>
                <w:sz w:val="20"/>
                <w:szCs w:val="24"/>
              </w:rPr>
            </w:pPr>
            <w:r w:rsidRPr="00EA0F89">
              <w:rPr>
                <w:sz w:val="20"/>
                <w:szCs w:val="24"/>
              </w:rPr>
              <w:t>ANROWS</w:t>
            </w:r>
          </w:p>
        </w:tc>
        <w:tc>
          <w:tcPr>
            <w:tcW w:w="3733" w:type="pct"/>
          </w:tcPr>
          <w:p w14:paraId="617C6825" w14:textId="55B749DD" w:rsidR="00B66276" w:rsidRPr="00EA0F89" w:rsidRDefault="00B66276" w:rsidP="00EA0F89">
            <w:pPr>
              <w:pStyle w:val="Tabletext"/>
              <w:rPr>
                <w:sz w:val="20"/>
                <w:szCs w:val="24"/>
              </w:rPr>
            </w:pPr>
            <w:r w:rsidRPr="00EA0F89">
              <w:rPr>
                <w:sz w:val="20"/>
                <w:szCs w:val="24"/>
              </w:rPr>
              <w:t>Australia</w:t>
            </w:r>
            <w:r w:rsidRPr="00EA0F89">
              <w:rPr>
                <w:rFonts w:hint="cs"/>
                <w:sz w:val="20"/>
                <w:szCs w:val="24"/>
              </w:rPr>
              <w:t>’</w:t>
            </w:r>
            <w:r w:rsidRPr="00EA0F89">
              <w:rPr>
                <w:sz w:val="20"/>
                <w:szCs w:val="24"/>
              </w:rPr>
              <w:t>s National Research Organisation for Women</w:t>
            </w:r>
            <w:r w:rsidRPr="00EA0F89">
              <w:rPr>
                <w:rFonts w:hint="cs"/>
                <w:sz w:val="20"/>
                <w:szCs w:val="24"/>
              </w:rPr>
              <w:t>’</w:t>
            </w:r>
            <w:r w:rsidRPr="00EA0F89">
              <w:rPr>
                <w:sz w:val="20"/>
                <w:szCs w:val="24"/>
              </w:rPr>
              <w:t>s Safety</w:t>
            </w:r>
          </w:p>
        </w:tc>
      </w:tr>
      <w:tr w:rsidR="007223C7" w:rsidRPr="00127C15" w14:paraId="3B737C6C" w14:textId="77777777" w:rsidTr="0092190C">
        <w:tc>
          <w:tcPr>
            <w:tcW w:w="1267" w:type="pct"/>
          </w:tcPr>
          <w:p w14:paraId="6139FCFF" w14:textId="77777777" w:rsidR="007223C7" w:rsidRPr="00EA0F89" w:rsidRDefault="007223C7" w:rsidP="00EA0F89">
            <w:pPr>
              <w:pStyle w:val="Tabletext"/>
              <w:rPr>
                <w:sz w:val="20"/>
                <w:szCs w:val="24"/>
              </w:rPr>
            </w:pPr>
            <w:r w:rsidRPr="00EA0F89">
              <w:rPr>
                <w:sz w:val="20"/>
                <w:szCs w:val="24"/>
              </w:rPr>
              <w:t>CALD</w:t>
            </w:r>
          </w:p>
        </w:tc>
        <w:tc>
          <w:tcPr>
            <w:tcW w:w="3733" w:type="pct"/>
          </w:tcPr>
          <w:p w14:paraId="08ABA206" w14:textId="77777777" w:rsidR="007223C7" w:rsidRPr="00EA0F89" w:rsidRDefault="007223C7" w:rsidP="00EA0F89">
            <w:pPr>
              <w:pStyle w:val="Tabletext"/>
              <w:rPr>
                <w:sz w:val="20"/>
                <w:szCs w:val="24"/>
              </w:rPr>
            </w:pPr>
            <w:r w:rsidRPr="00EA0F89">
              <w:rPr>
                <w:sz w:val="20"/>
                <w:szCs w:val="24"/>
              </w:rPr>
              <w:t>Culturally and linguistically diverse</w:t>
            </w:r>
          </w:p>
        </w:tc>
      </w:tr>
      <w:tr w:rsidR="007223C7" w:rsidRPr="00127C15" w14:paraId="6722659A" w14:textId="77777777" w:rsidTr="0092190C">
        <w:tc>
          <w:tcPr>
            <w:tcW w:w="1267" w:type="pct"/>
          </w:tcPr>
          <w:p w14:paraId="58791692" w14:textId="77777777" w:rsidR="007223C7" w:rsidRPr="00EA0F89" w:rsidRDefault="007223C7" w:rsidP="00EA0F89">
            <w:pPr>
              <w:pStyle w:val="Tabletext"/>
              <w:rPr>
                <w:sz w:val="20"/>
                <w:szCs w:val="24"/>
              </w:rPr>
            </w:pPr>
            <w:r w:rsidRPr="00EA0F89">
              <w:rPr>
                <w:sz w:val="20"/>
                <w:szCs w:val="24"/>
              </w:rPr>
              <w:t>COAG</w:t>
            </w:r>
          </w:p>
        </w:tc>
        <w:tc>
          <w:tcPr>
            <w:tcW w:w="3733" w:type="pct"/>
          </w:tcPr>
          <w:p w14:paraId="3863C8FD" w14:textId="77777777" w:rsidR="007223C7" w:rsidRPr="00EA0F89" w:rsidRDefault="007223C7" w:rsidP="00EA0F89">
            <w:pPr>
              <w:pStyle w:val="Tabletext"/>
              <w:rPr>
                <w:sz w:val="20"/>
                <w:szCs w:val="24"/>
              </w:rPr>
            </w:pPr>
            <w:r w:rsidRPr="00EA0F89">
              <w:rPr>
                <w:sz w:val="20"/>
                <w:szCs w:val="24"/>
              </w:rPr>
              <w:t>Council of Australian Governments</w:t>
            </w:r>
          </w:p>
        </w:tc>
      </w:tr>
      <w:tr w:rsidR="007223C7" w:rsidRPr="00127C15" w14:paraId="7ED5A5B8" w14:textId="77777777" w:rsidTr="0092190C">
        <w:tc>
          <w:tcPr>
            <w:tcW w:w="1267" w:type="pct"/>
          </w:tcPr>
          <w:p w14:paraId="2DA0C107" w14:textId="77777777" w:rsidR="007223C7" w:rsidRPr="00EA0F89" w:rsidRDefault="007223C7" w:rsidP="00EA0F89">
            <w:pPr>
              <w:pStyle w:val="Tabletext"/>
              <w:rPr>
                <w:sz w:val="20"/>
                <w:szCs w:val="24"/>
              </w:rPr>
            </w:pPr>
            <w:r w:rsidRPr="00EA0F89">
              <w:rPr>
                <w:sz w:val="20"/>
                <w:szCs w:val="24"/>
              </w:rPr>
              <w:t>DFV</w:t>
            </w:r>
          </w:p>
        </w:tc>
        <w:tc>
          <w:tcPr>
            <w:tcW w:w="3733" w:type="pct"/>
          </w:tcPr>
          <w:p w14:paraId="0B19FB98" w14:textId="77777777" w:rsidR="007223C7" w:rsidRPr="00EA0F89" w:rsidRDefault="007223C7" w:rsidP="00EA0F89">
            <w:pPr>
              <w:pStyle w:val="Tabletext"/>
              <w:rPr>
                <w:sz w:val="20"/>
                <w:szCs w:val="24"/>
              </w:rPr>
            </w:pPr>
            <w:r w:rsidRPr="00EA0F89">
              <w:rPr>
                <w:sz w:val="20"/>
                <w:szCs w:val="24"/>
              </w:rPr>
              <w:t>Domestic and family violence</w:t>
            </w:r>
          </w:p>
        </w:tc>
      </w:tr>
      <w:tr w:rsidR="007223C7" w:rsidRPr="00127C15" w14:paraId="43D8E133" w14:textId="77777777" w:rsidTr="0092190C">
        <w:tc>
          <w:tcPr>
            <w:tcW w:w="1267" w:type="pct"/>
          </w:tcPr>
          <w:p w14:paraId="65438A30" w14:textId="77777777" w:rsidR="007223C7" w:rsidRPr="00EA0F89" w:rsidRDefault="007223C7" w:rsidP="00EA0F89">
            <w:pPr>
              <w:pStyle w:val="Tabletext"/>
              <w:rPr>
                <w:sz w:val="20"/>
                <w:szCs w:val="24"/>
              </w:rPr>
            </w:pPr>
            <w:r w:rsidRPr="00EA0F89">
              <w:rPr>
                <w:sz w:val="20"/>
                <w:szCs w:val="24"/>
              </w:rPr>
              <w:t>FDSV</w:t>
            </w:r>
          </w:p>
        </w:tc>
        <w:tc>
          <w:tcPr>
            <w:tcW w:w="3733" w:type="pct"/>
          </w:tcPr>
          <w:p w14:paraId="6B194780" w14:textId="77777777" w:rsidR="007223C7" w:rsidRPr="00EA0F89" w:rsidRDefault="007223C7" w:rsidP="00EA0F89">
            <w:pPr>
              <w:pStyle w:val="Tabletext"/>
              <w:rPr>
                <w:sz w:val="20"/>
                <w:szCs w:val="24"/>
              </w:rPr>
            </w:pPr>
            <w:r w:rsidRPr="00EA0F89">
              <w:rPr>
                <w:sz w:val="20"/>
                <w:szCs w:val="24"/>
              </w:rPr>
              <w:t>Family, domestic, and sexual violence</w:t>
            </w:r>
          </w:p>
        </w:tc>
      </w:tr>
      <w:tr w:rsidR="007223C7" w:rsidRPr="00127C15" w14:paraId="356049F6" w14:textId="77777777" w:rsidTr="0092190C">
        <w:tc>
          <w:tcPr>
            <w:tcW w:w="1267" w:type="pct"/>
          </w:tcPr>
          <w:p w14:paraId="72444A59" w14:textId="77777777" w:rsidR="007223C7" w:rsidRPr="00EA0F89" w:rsidRDefault="007223C7" w:rsidP="00EA0F89">
            <w:pPr>
              <w:pStyle w:val="Tabletext"/>
              <w:rPr>
                <w:sz w:val="20"/>
                <w:szCs w:val="24"/>
              </w:rPr>
            </w:pPr>
            <w:r w:rsidRPr="00EA0F89">
              <w:rPr>
                <w:sz w:val="20"/>
                <w:szCs w:val="24"/>
              </w:rPr>
              <w:t>LGBTIQ+</w:t>
            </w:r>
          </w:p>
        </w:tc>
        <w:tc>
          <w:tcPr>
            <w:tcW w:w="3733" w:type="pct"/>
          </w:tcPr>
          <w:p w14:paraId="40E53CF5" w14:textId="77777777" w:rsidR="007223C7" w:rsidRPr="00EA0F89" w:rsidRDefault="007223C7" w:rsidP="00EA0F89">
            <w:pPr>
              <w:pStyle w:val="Tabletext"/>
              <w:rPr>
                <w:sz w:val="20"/>
                <w:szCs w:val="24"/>
              </w:rPr>
            </w:pPr>
            <w:r w:rsidRPr="00EA0F89">
              <w:rPr>
                <w:sz w:val="20"/>
                <w:szCs w:val="24"/>
              </w:rPr>
              <w:t>Lesbian, gay, bisexual, transgender, intersex, and queer</w:t>
            </w:r>
          </w:p>
        </w:tc>
      </w:tr>
      <w:tr w:rsidR="007223C7" w:rsidRPr="00127C15" w14:paraId="1080D8BA" w14:textId="77777777" w:rsidTr="0092190C">
        <w:tc>
          <w:tcPr>
            <w:tcW w:w="1267" w:type="pct"/>
          </w:tcPr>
          <w:p w14:paraId="4A023CBB" w14:textId="6375A1DF" w:rsidR="007223C7" w:rsidRPr="00EA0F89" w:rsidRDefault="007223C7" w:rsidP="00EA0F89">
            <w:pPr>
              <w:pStyle w:val="Tabletext"/>
              <w:rPr>
                <w:sz w:val="20"/>
                <w:szCs w:val="24"/>
              </w:rPr>
            </w:pPr>
            <w:r w:rsidRPr="00EA0F89">
              <w:rPr>
                <w:sz w:val="20"/>
                <w:szCs w:val="24"/>
              </w:rPr>
              <w:t>LGBTQ</w:t>
            </w:r>
            <w:r w:rsidR="00DC0A76">
              <w:rPr>
                <w:sz w:val="20"/>
                <w:szCs w:val="24"/>
              </w:rPr>
              <w:t>+</w:t>
            </w:r>
          </w:p>
        </w:tc>
        <w:tc>
          <w:tcPr>
            <w:tcW w:w="3733" w:type="pct"/>
          </w:tcPr>
          <w:p w14:paraId="52E0AE05" w14:textId="77777777" w:rsidR="007223C7" w:rsidRPr="00EA0F89" w:rsidRDefault="007223C7" w:rsidP="00EA0F89">
            <w:pPr>
              <w:pStyle w:val="Tabletext"/>
              <w:rPr>
                <w:sz w:val="20"/>
                <w:szCs w:val="24"/>
              </w:rPr>
            </w:pPr>
            <w:r w:rsidRPr="00EA0F89">
              <w:rPr>
                <w:sz w:val="20"/>
                <w:szCs w:val="24"/>
              </w:rPr>
              <w:t>Lesbian, gay, bisexual, transgender, and queer</w:t>
            </w:r>
          </w:p>
        </w:tc>
      </w:tr>
      <w:tr w:rsidR="007223C7" w:rsidRPr="00127C15" w14:paraId="6176726A" w14:textId="77777777" w:rsidTr="0092190C">
        <w:tc>
          <w:tcPr>
            <w:tcW w:w="1267" w:type="pct"/>
          </w:tcPr>
          <w:p w14:paraId="3A07020E" w14:textId="77777777" w:rsidR="007223C7" w:rsidRPr="00EA0F89" w:rsidRDefault="007223C7" w:rsidP="00EA0F89">
            <w:pPr>
              <w:pStyle w:val="Tabletext"/>
              <w:rPr>
                <w:sz w:val="20"/>
                <w:szCs w:val="24"/>
              </w:rPr>
            </w:pPr>
            <w:r w:rsidRPr="00EA0F89">
              <w:rPr>
                <w:sz w:val="20"/>
                <w:szCs w:val="24"/>
              </w:rPr>
              <w:t>MBCP</w:t>
            </w:r>
          </w:p>
        </w:tc>
        <w:tc>
          <w:tcPr>
            <w:tcW w:w="3733" w:type="pct"/>
          </w:tcPr>
          <w:p w14:paraId="39E6AC8D" w14:textId="77777777" w:rsidR="007223C7" w:rsidRPr="00EA0F89" w:rsidRDefault="007223C7" w:rsidP="00EA0F89">
            <w:pPr>
              <w:pStyle w:val="Tabletext"/>
              <w:rPr>
                <w:sz w:val="20"/>
                <w:szCs w:val="24"/>
              </w:rPr>
            </w:pPr>
            <w:r w:rsidRPr="00EA0F89">
              <w:rPr>
                <w:sz w:val="20"/>
                <w:szCs w:val="24"/>
              </w:rPr>
              <w:t>Men’s Behaviour Change Program</w:t>
            </w:r>
          </w:p>
        </w:tc>
      </w:tr>
      <w:tr w:rsidR="007223C7" w:rsidRPr="00127C15" w14:paraId="6036A257" w14:textId="77777777" w:rsidTr="0092190C">
        <w:tc>
          <w:tcPr>
            <w:tcW w:w="1267" w:type="pct"/>
          </w:tcPr>
          <w:p w14:paraId="18103A81" w14:textId="77777777" w:rsidR="007223C7" w:rsidRPr="00EA0F89" w:rsidRDefault="007223C7" w:rsidP="00EA0F89">
            <w:pPr>
              <w:pStyle w:val="Tabletext"/>
              <w:rPr>
                <w:sz w:val="20"/>
                <w:szCs w:val="24"/>
              </w:rPr>
            </w:pPr>
            <w:r w:rsidRPr="00EA0F89">
              <w:rPr>
                <w:sz w:val="20"/>
                <w:szCs w:val="24"/>
              </w:rPr>
              <w:t>The National Plan</w:t>
            </w:r>
          </w:p>
        </w:tc>
        <w:tc>
          <w:tcPr>
            <w:tcW w:w="3733" w:type="pct"/>
          </w:tcPr>
          <w:p w14:paraId="41A13337" w14:textId="77777777" w:rsidR="007223C7" w:rsidRPr="00EA0F89" w:rsidRDefault="007223C7" w:rsidP="00EA0F89">
            <w:pPr>
              <w:pStyle w:val="Tabletext"/>
              <w:rPr>
                <w:i/>
                <w:iCs/>
                <w:sz w:val="20"/>
                <w:szCs w:val="24"/>
              </w:rPr>
            </w:pPr>
            <w:r w:rsidRPr="00EA0F89">
              <w:rPr>
                <w:i/>
                <w:iCs/>
                <w:sz w:val="20"/>
                <w:szCs w:val="24"/>
              </w:rPr>
              <w:t>National Plan to Reduce Violence against Women and their Children 2010-2022</w:t>
            </w:r>
          </w:p>
        </w:tc>
      </w:tr>
      <w:tr w:rsidR="007223C7" w:rsidRPr="00127C15" w14:paraId="3D6B1F3B" w14:textId="77777777" w:rsidTr="0092190C">
        <w:tc>
          <w:tcPr>
            <w:tcW w:w="1267" w:type="pct"/>
          </w:tcPr>
          <w:p w14:paraId="2AFEC9E2" w14:textId="77777777" w:rsidR="007223C7" w:rsidRPr="00EA0F89" w:rsidRDefault="007223C7" w:rsidP="00EA0F89">
            <w:pPr>
              <w:pStyle w:val="Tabletext"/>
              <w:rPr>
                <w:sz w:val="20"/>
                <w:szCs w:val="24"/>
              </w:rPr>
            </w:pPr>
            <w:r w:rsidRPr="00EA0F89">
              <w:rPr>
                <w:sz w:val="20"/>
                <w:szCs w:val="24"/>
              </w:rPr>
              <w:t>NATSISS</w:t>
            </w:r>
          </w:p>
        </w:tc>
        <w:tc>
          <w:tcPr>
            <w:tcW w:w="3733" w:type="pct"/>
          </w:tcPr>
          <w:p w14:paraId="0B93BA9F" w14:textId="77777777" w:rsidR="007223C7" w:rsidRPr="00EA0F89" w:rsidRDefault="007223C7" w:rsidP="00EA0F89">
            <w:pPr>
              <w:pStyle w:val="Tabletext"/>
              <w:rPr>
                <w:sz w:val="20"/>
                <w:szCs w:val="24"/>
              </w:rPr>
            </w:pPr>
            <w:r w:rsidRPr="00EA0F89">
              <w:rPr>
                <w:sz w:val="20"/>
                <w:szCs w:val="24"/>
              </w:rPr>
              <w:t>National Aboriginal and Torres Strait Islander Social Survey</w:t>
            </w:r>
          </w:p>
        </w:tc>
      </w:tr>
      <w:tr w:rsidR="007223C7" w:rsidRPr="00127C15" w14:paraId="661C7203" w14:textId="77777777" w:rsidTr="0092190C">
        <w:tc>
          <w:tcPr>
            <w:tcW w:w="1267" w:type="pct"/>
          </w:tcPr>
          <w:p w14:paraId="519A007C" w14:textId="77777777" w:rsidR="007223C7" w:rsidRPr="00EA0F89" w:rsidRDefault="007223C7" w:rsidP="00EA0F89">
            <w:pPr>
              <w:pStyle w:val="Tabletext"/>
              <w:rPr>
                <w:sz w:val="20"/>
                <w:szCs w:val="24"/>
              </w:rPr>
            </w:pPr>
            <w:r w:rsidRPr="00EA0F89">
              <w:rPr>
                <w:sz w:val="20"/>
                <w:szCs w:val="24"/>
              </w:rPr>
              <w:t>NCAS</w:t>
            </w:r>
          </w:p>
        </w:tc>
        <w:tc>
          <w:tcPr>
            <w:tcW w:w="3733" w:type="pct"/>
          </w:tcPr>
          <w:p w14:paraId="1C117E06" w14:textId="77777777" w:rsidR="007223C7" w:rsidRPr="00EA0F89" w:rsidRDefault="007223C7" w:rsidP="00EA0F89">
            <w:pPr>
              <w:pStyle w:val="Tabletext"/>
              <w:rPr>
                <w:sz w:val="20"/>
                <w:szCs w:val="24"/>
              </w:rPr>
            </w:pPr>
            <w:r w:rsidRPr="00EA0F89">
              <w:rPr>
                <w:sz w:val="20"/>
                <w:szCs w:val="24"/>
              </w:rPr>
              <w:t>National Community Attitudes Survey</w:t>
            </w:r>
          </w:p>
        </w:tc>
      </w:tr>
      <w:tr w:rsidR="007223C7" w:rsidRPr="00127C15" w14:paraId="5EF71BB5" w14:textId="77777777" w:rsidTr="0092190C">
        <w:tc>
          <w:tcPr>
            <w:tcW w:w="1267" w:type="pct"/>
          </w:tcPr>
          <w:p w14:paraId="6C4EC204" w14:textId="77777777" w:rsidR="007223C7" w:rsidRPr="00EA0F89" w:rsidRDefault="007223C7" w:rsidP="00EA0F89">
            <w:pPr>
              <w:pStyle w:val="Tabletext"/>
              <w:rPr>
                <w:sz w:val="20"/>
                <w:szCs w:val="24"/>
              </w:rPr>
            </w:pPr>
            <w:r w:rsidRPr="00EA0F89">
              <w:rPr>
                <w:sz w:val="20"/>
                <w:szCs w:val="24"/>
              </w:rPr>
              <w:t>NIAA</w:t>
            </w:r>
          </w:p>
        </w:tc>
        <w:tc>
          <w:tcPr>
            <w:tcW w:w="3733" w:type="pct"/>
          </w:tcPr>
          <w:p w14:paraId="247606FF" w14:textId="77777777" w:rsidR="007223C7" w:rsidRPr="00EA0F89" w:rsidRDefault="007223C7" w:rsidP="00EA0F89">
            <w:pPr>
              <w:pStyle w:val="Tabletext"/>
              <w:rPr>
                <w:sz w:val="20"/>
                <w:szCs w:val="24"/>
              </w:rPr>
            </w:pPr>
            <w:r w:rsidRPr="00EA0F89">
              <w:rPr>
                <w:sz w:val="20"/>
                <w:szCs w:val="24"/>
              </w:rPr>
              <w:t>National Indigenous Australians Agency</w:t>
            </w:r>
          </w:p>
        </w:tc>
      </w:tr>
      <w:tr w:rsidR="007223C7" w:rsidRPr="00127C15" w14:paraId="160D65E7" w14:textId="77777777" w:rsidTr="0092190C">
        <w:tc>
          <w:tcPr>
            <w:tcW w:w="1267" w:type="pct"/>
          </w:tcPr>
          <w:p w14:paraId="48EEDC00" w14:textId="77777777" w:rsidR="007223C7" w:rsidRPr="00EA0F89" w:rsidRDefault="007223C7" w:rsidP="00EA0F89">
            <w:pPr>
              <w:pStyle w:val="Tabletext"/>
              <w:rPr>
                <w:sz w:val="20"/>
                <w:szCs w:val="24"/>
              </w:rPr>
            </w:pPr>
            <w:r w:rsidRPr="00EA0F89">
              <w:rPr>
                <w:sz w:val="20"/>
                <w:szCs w:val="24"/>
              </w:rPr>
              <w:t>NIP</w:t>
            </w:r>
          </w:p>
        </w:tc>
        <w:tc>
          <w:tcPr>
            <w:tcW w:w="3733" w:type="pct"/>
          </w:tcPr>
          <w:p w14:paraId="0E7ABF66" w14:textId="77777777" w:rsidR="007223C7" w:rsidRPr="00EA0F89" w:rsidRDefault="007223C7" w:rsidP="00EA0F89">
            <w:pPr>
              <w:pStyle w:val="Tabletext"/>
              <w:rPr>
                <w:sz w:val="20"/>
                <w:szCs w:val="24"/>
              </w:rPr>
            </w:pPr>
            <w:r w:rsidRPr="00EA0F89">
              <w:rPr>
                <w:sz w:val="20"/>
                <w:szCs w:val="24"/>
              </w:rPr>
              <w:t>National Implementation Plan</w:t>
            </w:r>
          </w:p>
        </w:tc>
      </w:tr>
      <w:tr w:rsidR="007223C7" w:rsidRPr="00127C15" w14:paraId="104BA9A9" w14:textId="77777777" w:rsidTr="0092190C">
        <w:tc>
          <w:tcPr>
            <w:tcW w:w="1267" w:type="pct"/>
          </w:tcPr>
          <w:p w14:paraId="2B168718" w14:textId="77777777" w:rsidR="007223C7" w:rsidRPr="00EA0F89" w:rsidRDefault="007223C7" w:rsidP="00EA0F89">
            <w:pPr>
              <w:pStyle w:val="Tabletext"/>
              <w:rPr>
                <w:sz w:val="20"/>
                <w:szCs w:val="24"/>
              </w:rPr>
            </w:pPr>
            <w:r w:rsidRPr="00EA0F89">
              <w:rPr>
                <w:sz w:val="20"/>
                <w:szCs w:val="24"/>
              </w:rPr>
              <w:t>PSS</w:t>
            </w:r>
          </w:p>
        </w:tc>
        <w:tc>
          <w:tcPr>
            <w:tcW w:w="3733" w:type="pct"/>
          </w:tcPr>
          <w:p w14:paraId="1A497CF6" w14:textId="77777777" w:rsidR="007223C7" w:rsidRPr="00EA0F89" w:rsidRDefault="007223C7" w:rsidP="00EA0F89">
            <w:pPr>
              <w:pStyle w:val="Tabletext"/>
              <w:rPr>
                <w:sz w:val="20"/>
                <w:szCs w:val="24"/>
              </w:rPr>
            </w:pPr>
            <w:r w:rsidRPr="00EA0F89">
              <w:rPr>
                <w:sz w:val="20"/>
                <w:szCs w:val="24"/>
              </w:rPr>
              <w:t>Personal Safety Survey</w:t>
            </w:r>
          </w:p>
        </w:tc>
      </w:tr>
    </w:tbl>
    <w:p w14:paraId="23397BF6" w14:textId="77777777" w:rsidR="0015758A" w:rsidRDefault="0015758A" w:rsidP="00DA2208">
      <w:pPr>
        <w:pStyle w:val="Bullet1stlevel"/>
        <w:numPr>
          <w:ilvl w:val="0"/>
          <w:numId w:val="0"/>
        </w:numPr>
        <w:ind w:left="340" w:hanging="340"/>
      </w:pPr>
    </w:p>
    <w:p w14:paraId="6F555A5D" w14:textId="77777777" w:rsidR="0015758A" w:rsidRPr="006A0F65" w:rsidRDefault="0015758A" w:rsidP="0015758A">
      <w:pPr>
        <w:pStyle w:val="BodyText"/>
      </w:pPr>
    </w:p>
    <w:p w14:paraId="3878A55C" w14:textId="77777777" w:rsidR="0015758A" w:rsidRPr="00B172F4" w:rsidRDefault="0015758A" w:rsidP="0015758A">
      <w:pPr>
        <w:rPr>
          <w:rFonts w:cs="Arial"/>
          <w:color w:val="A6A6A6" w:themeColor="background1" w:themeShade="A6"/>
        </w:rPr>
        <w:sectPr w:rsidR="0015758A" w:rsidRPr="00B172F4" w:rsidSect="00D0740C">
          <w:headerReference w:type="default" r:id="rId11"/>
          <w:pgSz w:w="11906" w:h="16838"/>
          <w:pgMar w:top="1134" w:right="1134" w:bottom="1134" w:left="1134" w:header="709" w:footer="709" w:gutter="0"/>
          <w:pgNumType w:fmt="lowerRoman"/>
          <w:cols w:space="708"/>
          <w:docGrid w:linePitch="360"/>
        </w:sectPr>
      </w:pPr>
    </w:p>
    <w:p w14:paraId="4B912C61" w14:textId="3499C550" w:rsidR="008216AE" w:rsidRPr="005B2A95" w:rsidRDefault="00294DCF" w:rsidP="008216AE">
      <w:pPr>
        <w:pStyle w:val="Covertitle1b"/>
        <w:rPr>
          <w:color w:val="074A43" w:themeColor="text2"/>
        </w:rPr>
      </w:pPr>
      <w:r w:rsidRPr="005B2A95">
        <w:rPr>
          <w:color w:val="074A43" w:themeColor="text2"/>
        </w:rPr>
        <w:lastRenderedPageBreak/>
        <w:t>SECOND</w:t>
      </w:r>
      <w:r w:rsidR="008216AE" w:rsidRPr="005B2A95">
        <w:rPr>
          <w:color w:val="074A43" w:themeColor="text2"/>
        </w:rPr>
        <w:t xml:space="preserve"> PROGRESS REPORT FOR THE </w:t>
      </w:r>
      <w:r w:rsidR="008216AE" w:rsidRPr="005B2A95">
        <w:rPr>
          <w:color w:val="074A43" w:themeColor="text2"/>
        </w:rPr>
        <w:br/>
        <w:t>FOURTH ACTION PLAN (2019-2022)</w:t>
      </w:r>
    </w:p>
    <w:p w14:paraId="2375DC78" w14:textId="6031AD01" w:rsidR="009633A2" w:rsidRPr="005B2A95" w:rsidRDefault="007634C5" w:rsidP="00766224">
      <w:pPr>
        <w:pStyle w:val="Heading1Noshow"/>
        <w:spacing w:before="3600" w:after="1680"/>
      </w:pPr>
      <w:r w:rsidRPr="005B2A95">
        <w:t>Contents</w:t>
      </w:r>
    </w:p>
    <w:p w14:paraId="34967FFD" w14:textId="5C192B8A" w:rsidR="00766224" w:rsidRPr="005B2A95" w:rsidRDefault="00BF19E0">
      <w:pPr>
        <w:pStyle w:val="TOC1"/>
        <w:rPr>
          <w:rFonts w:asciiTheme="minorHAnsi" w:eastAsiaTheme="minorEastAsia" w:hAnsiTheme="minorHAnsi" w:cstheme="minorBidi"/>
          <w:color w:val="074A43" w:themeColor="text2"/>
          <w:sz w:val="22"/>
          <w:lang w:eastAsia="en-AU"/>
        </w:rPr>
      </w:pPr>
      <w:r w:rsidRPr="005B2A95">
        <w:rPr>
          <w:color w:val="074A43" w:themeColor="text2"/>
          <w:shd w:val="clear" w:color="auto" w:fill="E6E6E6"/>
        </w:rPr>
        <w:fldChar w:fldCharType="begin"/>
      </w:r>
      <w:r w:rsidRPr="005B2A95">
        <w:rPr>
          <w:color w:val="074A43" w:themeColor="text2"/>
          <w:shd w:val="clear" w:color="auto" w:fill="E6E6E6"/>
        </w:rPr>
        <w:instrText xml:space="preserve"> TOC \h \z \t "Heading 1,1,HeadingLevel2NoNumber,2,Appendix Heading 2,2" </w:instrText>
      </w:r>
      <w:r w:rsidRPr="005B2A95">
        <w:rPr>
          <w:color w:val="074A43" w:themeColor="text2"/>
          <w:shd w:val="clear" w:color="auto" w:fill="E6E6E6"/>
        </w:rPr>
        <w:fldChar w:fldCharType="separate"/>
      </w:r>
      <w:hyperlink w:anchor="_Toc88212652" w:history="1">
        <w:r w:rsidR="00766224" w:rsidRPr="005B2A95">
          <w:rPr>
            <w:rStyle w:val="Hyperlink"/>
            <w:color w:val="074A43" w:themeColor="text2"/>
          </w:rPr>
          <w:t>Introduction</w:t>
        </w:r>
        <w:r w:rsidR="00766224" w:rsidRPr="005B2A95">
          <w:rPr>
            <w:webHidden/>
            <w:color w:val="074A43" w:themeColor="text2"/>
          </w:rPr>
          <w:tab/>
        </w:r>
        <w:r w:rsidR="00766224" w:rsidRPr="005B2A95">
          <w:rPr>
            <w:webHidden/>
            <w:color w:val="074A43" w:themeColor="text2"/>
          </w:rPr>
          <w:fldChar w:fldCharType="begin"/>
        </w:r>
        <w:r w:rsidR="00766224" w:rsidRPr="005B2A95">
          <w:rPr>
            <w:webHidden/>
            <w:color w:val="074A43" w:themeColor="text2"/>
          </w:rPr>
          <w:instrText xml:space="preserve"> PAGEREF _Toc88212652 \h </w:instrText>
        </w:r>
        <w:r w:rsidR="00766224" w:rsidRPr="005B2A95">
          <w:rPr>
            <w:webHidden/>
            <w:color w:val="074A43" w:themeColor="text2"/>
          </w:rPr>
        </w:r>
        <w:r w:rsidR="00766224" w:rsidRPr="005B2A95">
          <w:rPr>
            <w:webHidden/>
            <w:color w:val="074A43" w:themeColor="text2"/>
          </w:rPr>
          <w:fldChar w:fldCharType="separate"/>
        </w:r>
        <w:r w:rsidR="00970C3C">
          <w:rPr>
            <w:webHidden/>
            <w:color w:val="074A43" w:themeColor="text2"/>
          </w:rPr>
          <w:t>1</w:t>
        </w:r>
        <w:r w:rsidR="00766224" w:rsidRPr="005B2A95">
          <w:rPr>
            <w:webHidden/>
            <w:color w:val="074A43" w:themeColor="text2"/>
          </w:rPr>
          <w:fldChar w:fldCharType="end"/>
        </w:r>
      </w:hyperlink>
    </w:p>
    <w:p w14:paraId="0CB8D059" w14:textId="6D3ABD46" w:rsidR="00766224" w:rsidRPr="005B2A95" w:rsidRDefault="00345C90">
      <w:pPr>
        <w:pStyle w:val="TOC1"/>
        <w:rPr>
          <w:rFonts w:asciiTheme="minorHAnsi" w:eastAsiaTheme="minorEastAsia" w:hAnsiTheme="minorHAnsi" w:cstheme="minorBidi"/>
          <w:color w:val="074A43" w:themeColor="text2"/>
          <w:sz w:val="22"/>
          <w:lang w:eastAsia="en-AU"/>
        </w:rPr>
      </w:pPr>
      <w:hyperlink w:anchor="_Toc88212653" w:history="1">
        <w:r w:rsidR="00766224" w:rsidRPr="005B2A95">
          <w:rPr>
            <w:rStyle w:val="Hyperlink"/>
            <w:color w:val="074A43" w:themeColor="text2"/>
          </w:rPr>
          <w:t>Priority areas of the Fourth Action Plan</w:t>
        </w:r>
        <w:r w:rsidR="00766224" w:rsidRPr="005B2A95">
          <w:rPr>
            <w:webHidden/>
            <w:color w:val="074A43" w:themeColor="text2"/>
          </w:rPr>
          <w:tab/>
        </w:r>
        <w:r w:rsidR="00766224" w:rsidRPr="005B2A95">
          <w:rPr>
            <w:webHidden/>
            <w:color w:val="074A43" w:themeColor="text2"/>
          </w:rPr>
          <w:fldChar w:fldCharType="begin"/>
        </w:r>
        <w:r w:rsidR="00766224" w:rsidRPr="005B2A95">
          <w:rPr>
            <w:webHidden/>
            <w:color w:val="074A43" w:themeColor="text2"/>
          </w:rPr>
          <w:instrText xml:space="preserve"> PAGEREF _Toc88212653 \h </w:instrText>
        </w:r>
        <w:r w:rsidR="00766224" w:rsidRPr="005B2A95">
          <w:rPr>
            <w:webHidden/>
            <w:color w:val="074A43" w:themeColor="text2"/>
          </w:rPr>
        </w:r>
        <w:r w:rsidR="00766224" w:rsidRPr="005B2A95">
          <w:rPr>
            <w:webHidden/>
            <w:color w:val="074A43" w:themeColor="text2"/>
          </w:rPr>
          <w:fldChar w:fldCharType="separate"/>
        </w:r>
        <w:r w:rsidR="00970C3C">
          <w:rPr>
            <w:webHidden/>
            <w:color w:val="074A43" w:themeColor="text2"/>
          </w:rPr>
          <w:t>5</w:t>
        </w:r>
        <w:r w:rsidR="00766224" w:rsidRPr="005B2A95">
          <w:rPr>
            <w:webHidden/>
            <w:color w:val="074A43" w:themeColor="text2"/>
          </w:rPr>
          <w:fldChar w:fldCharType="end"/>
        </w:r>
      </w:hyperlink>
    </w:p>
    <w:p w14:paraId="291DAC18" w14:textId="11AF545D" w:rsidR="00766224" w:rsidRPr="005B2A95" w:rsidRDefault="00345C90">
      <w:pPr>
        <w:pStyle w:val="TOC2"/>
        <w:rPr>
          <w:rFonts w:eastAsiaTheme="minorEastAsia" w:cstheme="minorBidi"/>
          <w:sz w:val="22"/>
          <w:lang w:eastAsia="en-AU"/>
        </w:rPr>
      </w:pPr>
      <w:hyperlink w:anchor="_Toc88212654" w:history="1">
        <w:r w:rsidR="00766224" w:rsidRPr="005B2A95">
          <w:rPr>
            <w:rStyle w:val="Hyperlink"/>
            <w:color w:val="074A43" w:themeColor="text2"/>
          </w:rPr>
          <w:t>Overview</w:t>
        </w:r>
        <w:r w:rsidR="00766224" w:rsidRPr="005B2A95">
          <w:rPr>
            <w:webHidden/>
          </w:rPr>
          <w:tab/>
        </w:r>
        <w:r w:rsidR="00766224" w:rsidRPr="005B2A95">
          <w:rPr>
            <w:webHidden/>
          </w:rPr>
          <w:fldChar w:fldCharType="begin"/>
        </w:r>
        <w:r w:rsidR="00766224" w:rsidRPr="005B2A95">
          <w:rPr>
            <w:webHidden/>
          </w:rPr>
          <w:instrText xml:space="preserve"> PAGEREF _Toc88212654 \h </w:instrText>
        </w:r>
        <w:r w:rsidR="00766224" w:rsidRPr="005B2A95">
          <w:rPr>
            <w:webHidden/>
          </w:rPr>
        </w:r>
        <w:r w:rsidR="00766224" w:rsidRPr="005B2A95">
          <w:rPr>
            <w:webHidden/>
          </w:rPr>
          <w:fldChar w:fldCharType="separate"/>
        </w:r>
        <w:r w:rsidR="00970C3C">
          <w:rPr>
            <w:webHidden/>
          </w:rPr>
          <w:t>6</w:t>
        </w:r>
        <w:r w:rsidR="00766224" w:rsidRPr="005B2A95">
          <w:rPr>
            <w:webHidden/>
          </w:rPr>
          <w:fldChar w:fldCharType="end"/>
        </w:r>
      </w:hyperlink>
    </w:p>
    <w:p w14:paraId="725FCC50" w14:textId="6A691291" w:rsidR="00766224" w:rsidRPr="005B2A95" w:rsidRDefault="00345C90">
      <w:pPr>
        <w:pStyle w:val="TOC2"/>
        <w:rPr>
          <w:rFonts w:eastAsiaTheme="minorEastAsia" w:cstheme="minorBidi"/>
          <w:sz w:val="22"/>
          <w:lang w:eastAsia="en-AU"/>
        </w:rPr>
      </w:pPr>
      <w:hyperlink w:anchor="_Toc88212655" w:history="1">
        <w:r w:rsidR="00766224" w:rsidRPr="005B2A95">
          <w:rPr>
            <w:rStyle w:val="Hyperlink"/>
            <w:color w:val="074A43" w:themeColor="text2"/>
          </w:rPr>
          <w:t>Priority 1</w:t>
        </w:r>
        <w:r w:rsidR="00766224" w:rsidRPr="005B2A95">
          <w:rPr>
            <w:webHidden/>
          </w:rPr>
          <w:tab/>
        </w:r>
        <w:r w:rsidR="00766224" w:rsidRPr="005B2A95">
          <w:rPr>
            <w:webHidden/>
          </w:rPr>
          <w:fldChar w:fldCharType="begin"/>
        </w:r>
        <w:r w:rsidR="00766224" w:rsidRPr="005B2A95">
          <w:rPr>
            <w:webHidden/>
          </w:rPr>
          <w:instrText xml:space="preserve"> PAGEREF _Toc88212655 \h </w:instrText>
        </w:r>
        <w:r w:rsidR="00766224" w:rsidRPr="005B2A95">
          <w:rPr>
            <w:webHidden/>
          </w:rPr>
        </w:r>
        <w:r w:rsidR="00766224" w:rsidRPr="005B2A95">
          <w:rPr>
            <w:webHidden/>
          </w:rPr>
          <w:fldChar w:fldCharType="separate"/>
        </w:r>
        <w:r w:rsidR="00970C3C">
          <w:rPr>
            <w:webHidden/>
          </w:rPr>
          <w:t>11</w:t>
        </w:r>
        <w:r w:rsidR="00766224" w:rsidRPr="005B2A95">
          <w:rPr>
            <w:webHidden/>
          </w:rPr>
          <w:fldChar w:fldCharType="end"/>
        </w:r>
      </w:hyperlink>
    </w:p>
    <w:p w14:paraId="602E10B9" w14:textId="2A41382C" w:rsidR="00766224" w:rsidRPr="005B2A95" w:rsidRDefault="00345C90">
      <w:pPr>
        <w:pStyle w:val="TOC2"/>
        <w:rPr>
          <w:rFonts w:eastAsiaTheme="minorEastAsia" w:cstheme="minorBidi"/>
          <w:sz w:val="22"/>
          <w:lang w:eastAsia="en-AU"/>
        </w:rPr>
      </w:pPr>
      <w:hyperlink w:anchor="_Toc88212656" w:history="1">
        <w:r w:rsidR="00766224" w:rsidRPr="005B2A95">
          <w:rPr>
            <w:rStyle w:val="Hyperlink"/>
            <w:color w:val="074A43" w:themeColor="text2"/>
          </w:rPr>
          <w:t>Priority 2</w:t>
        </w:r>
        <w:r w:rsidR="00766224" w:rsidRPr="005B2A95">
          <w:rPr>
            <w:webHidden/>
          </w:rPr>
          <w:tab/>
        </w:r>
        <w:r w:rsidR="00766224" w:rsidRPr="005B2A95">
          <w:rPr>
            <w:webHidden/>
          </w:rPr>
          <w:fldChar w:fldCharType="begin"/>
        </w:r>
        <w:r w:rsidR="00766224" w:rsidRPr="005B2A95">
          <w:rPr>
            <w:webHidden/>
          </w:rPr>
          <w:instrText xml:space="preserve"> PAGEREF _Toc88212656 \h </w:instrText>
        </w:r>
        <w:r w:rsidR="00766224" w:rsidRPr="005B2A95">
          <w:rPr>
            <w:webHidden/>
          </w:rPr>
        </w:r>
        <w:r w:rsidR="00766224" w:rsidRPr="005B2A95">
          <w:rPr>
            <w:webHidden/>
          </w:rPr>
          <w:fldChar w:fldCharType="separate"/>
        </w:r>
        <w:r w:rsidR="00970C3C">
          <w:rPr>
            <w:webHidden/>
          </w:rPr>
          <w:t>21</w:t>
        </w:r>
        <w:r w:rsidR="00766224" w:rsidRPr="005B2A95">
          <w:rPr>
            <w:webHidden/>
          </w:rPr>
          <w:fldChar w:fldCharType="end"/>
        </w:r>
      </w:hyperlink>
    </w:p>
    <w:p w14:paraId="62446631" w14:textId="6ECBFE1E" w:rsidR="00766224" w:rsidRPr="005B2A95" w:rsidRDefault="00345C90">
      <w:pPr>
        <w:pStyle w:val="TOC2"/>
        <w:rPr>
          <w:rFonts w:eastAsiaTheme="minorEastAsia" w:cstheme="minorBidi"/>
          <w:sz w:val="22"/>
          <w:lang w:eastAsia="en-AU"/>
        </w:rPr>
      </w:pPr>
      <w:hyperlink w:anchor="_Toc88212657" w:history="1">
        <w:r w:rsidR="00766224" w:rsidRPr="005B2A95">
          <w:rPr>
            <w:rStyle w:val="Hyperlink"/>
            <w:color w:val="074A43" w:themeColor="text2"/>
          </w:rPr>
          <w:t>Priority 3</w:t>
        </w:r>
        <w:r w:rsidR="00766224" w:rsidRPr="005B2A95">
          <w:rPr>
            <w:webHidden/>
          </w:rPr>
          <w:tab/>
        </w:r>
        <w:r w:rsidR="00766224" w:rsidRPr="005B2A95">
          <w:rPr>
            <w:webHidden/>
          </w:rPr>
          <w:fldChar w:fldCharType="begin"/>
        </w:r>
        <w:r w:rsidR="00766224" w:rsidRPr="005B2A95">
          <w:rPr>
            <w:webHidden/>
          </w:rPr>
          <w:instrText xml:space="preserve"> PAGEREF _Toc88212657 \h </w:instrText>
        </w:r>
        <w:r w:rsidR="00766224" w:rsidRPr="005B2A95">
          <w:rPr>
            <w:webHidden/>
          </w:rPr>
        </w:r>
        <w:r w:rsidR="00766224" w:rsidRPr="005B2A95">
          <w:rPr>
            <w:webHidden/>
          </w:rPr>
          <w:fldChar w:fldCharType="separate"/>
        </w:r>
        <w:r w:rsidR="00970C3C">
          <w:rPr>
            <w:webHidden/>
          </w:rPr>
          <w:t>29</w:t>
        </w:r>
        <w:r w:rsidR="00766224" w:rsidRPr="005B2A95">
          <w:rPr>
            <w:webHidden/>
          </w:rPr>
          <w:fldChar w:fldCharType="end"/>
        </w:r>
      </w:hyperlink>
    </w:p>
    <w:p w14:paraId="75114F99" w14:textId="1FE5B703" w:rsidR="00766224" w:rsidRPr="005B2A95" w:rsidRDefault="00345C90">
      <w:pPr>
        <w:pStyle w:val="TOC2"/>
        <w:rPr>
          <w:rFonts w:eastAsiaTheme="minorEastAsia" w:cstheme="minorBidi"/>
          <w:sz w:val="22"/>
          <w:lang w:eastAsia="en-AU"/>
        </w:rPr>
      </w:pPr>
      <w:hyperlink w:anchor="_Toc88212658" w:history="1">
        <w:r w:rsidR="00766224" w:rsidRPr="005B2A95">
          <w:rPr>
            <w:rStyle w:val="Hyperlink"/>
            <w:color w:val="074A43" w:themeColor="text2"/>
          </w:rPr>
          <w:t>Priority 4</w:t>
        </w:r>
        <w:r w:rsidR="00766224" w:rsidRPr="005B2A95">
          <w:rPr>
            <w:webHidden/>
          </w:rPr>
          <w:tab/>
        </w:r>
        <w:r w:rsidR="00766224" w:rsidRPr="005B2A95">
          <w:rPr>
            <w:webHidden/>
          </w:rPr>
          <w:fldChar w:fldCharType="begin"/>
        </w:r>
        <w:r w:rsidR="00766224" w:rsidRPr="005B2A95">
          <w:rPr>
            <w:webHidden/>
          </w:rPr>
          <w:instrText xml:space="preserve"> PAGEREF _Toc88212658 \h </w:instrText>
        </w:r>
        <w:r w:rsidR="00766224" w:rsidRPr="005B2A95">
          <w:rPr>
            <w:webHidden/>
          </w:rPr>
        </w:r>
        <w:r w:rsidR="00766224" w:rsidRPr="005B2A95">
          <w:rPr>
            <w:webHidden/>
          </w:rPr>
          <w:fldChar w:fldCharType="separate"/>
        </w:r>
        <w:r w:rsidR="00970C3C">
          <w:rPr>
            <w:webHidden/>
          </w:rPr>
          <w:t>36</w:t>
        </w:r>
        <w:r w:rsidR="00766224" w:rsidRPr="005B2A95">
          <w:rPr>
            <w:webHidden/>
          </w:rPr>
          <w:fldChar w:fldCharType="end"/>
        </w:r>
      </w:hyperlink>
    </w:p>
    <w:p w14:paraId="34278CB4" w14:textId="0F58659A" w:rsidR="00766224" w:rsidRPr="005B2A95" w:rsidRDefault="00345C90">
      <w:pPr>
        <w:pStyle w:val="TOC2"/>
        <w:rPr>
          <w:rFonts w:eastAsiaTheme="minorEastAsia" w:cstheme="minorBidi"/>
          <w:sz w:val="22"/>
          <w:lang w:eastAsia="en-AU"/>
        </w:rPr>
      </w:pPr>
      <w:hyperlink w:anchor="_Toc88212659" w:history="1">
        <w:r w:rsidR="00766224" w:rsidRPr="005B2A95">
          <w:rPr>
            <w:rStyle w:val="Hyperlink"/>
            <w:color w:val="074A43" w:themeColor="text2"/>
          </w:rPr>
          <w:t>Priority 5</w:t>
        </w:r>
        <w:r w:rsidR="00766224" w:rsidRPr="005B2A95">
          <w:rPr>
            <w:webHidden/>
          </w:rPr>
          <w:tab/>
        </w:r>
        <w:r w:rsidR="00766224" w:rsidRPr="005B2A95">
          <w:rPr>
            <w:webHidden/>
          </w:rPr>
          <w:fldChar w:fldCharType="begin"/>
        </w:r>
        <w:r w:rsidR="00766224" w:rsidRPr="005B2A95">
          <w:rPr>
            <w:webHidden/>
          </w:rPr>
          <w:instrText xml:space="preserve"> PAGEREF _Toc88212659 \h </w:instrText>
        </w:r>
        <w:r w:rsidR="00766224" w:rsidRPr="005B2A95">
          <w:rPr>
            <w:webHidden/>
          </w:rPr>
        </w:r>
        <w:r w:rsidR="00766224" w:rsidRPr="005B2A95">
          <w:rPr>
            <w:webHidden/>
          </w:rPr>
          <w:fldChar w:fldCharType="separate"/>
        </w:r>
        <w:r w:rsidR="00970C3C">
          <w:rPr>
            <w:webHidden/>
          </w:rPr>
          <w:t>44</w:t>
        </w:r>
        <w:r w:rsidR="00766224" w:rsidRPr="005B2A95">
          <w:rPr>
            <w:webHidden/>
          </w:rPr>
          <w:fldChar w:fldCharType="end"/>
        </w:r>
      </w:hyperlink>
    </w:p>
    <w:p w14:paraId="6C4DB36C" w14:textId="6FE3C14F" w:rsidR="00766224" w:rsidRPr="005B2A95" w:rsidRDefault="00345C90">
      <w:pPr>
        <w:pStyle w:val="TOC1"/>
        <w:rPr>
          <w:rFonts w:asciiTheme="minorHAnsi" w:eastAsiaTheme="minorEastAsia" w:hAnsiTheme="minorHAnsi" w:cstheme="minorBidi"/>
          <w:color w:val="074A43" w:themeColor="text2"/>
          <w:sz w:val="22"/>
          <w:lang w:eastAsia="en-AU"/>
        </w:rPr>
      </w:pPr>
      <w:hyperlink w:anchor="_Toc88212660" w:history="1">
        <w:r w:rsidR="00766224" w:rsidRPr="005B2A95">
          <w:rPr>
            <w:rStyle w:val="Hyperlink"/>
            <w:color w:val="074A43" w:themeColor="text2"/>
          </w:rPr>
          <w:t>National Plan progress</w:t>
        </w:r>
        <w:r w:rsidR="00766224" w:rsidRPr="005B2A95">
          <w:rPr>
            <w:webHidden/>
            <w:color w:val="074A43" w:themeColor="text2"/>
          </w:rPr>
          <w:tab/>
        </w:r>
        <w:r w:rsidR="00766224" w:rsidRPr="005B2A95">
          <w:rPr>
            <w:webHidden/>
            <w:color w:val="074A43" w:themeColor="text2"/>
          </w:rPr>
          <w:fldChar w:fldCharType="begin"/>
        </w:r>
        <w:r w:rsidR="00766224" w:rsidRPr="005B2A95">
          <w:rPr>
            <w:webHidden/>
            <w:color w:val="074A43" w:themeColor="text2"/>
          </w:rPr>
          <w:instrText xml:space="preserve"> PAGEREF _Toc88212660 \h </w:instrText>
        </w:r>
        <w:r w:rsidR="00766224" w:rsidRPr="005B2A95">
          <w:rPr>
            <w:webHidden/>
            <w:color w:val="074A43" w:themeColor="text2"/>
          </w:rPr>
        </w:r>
        <w:r w:rsidR="00766224" w:rsidRPr="005B2A95">
          <w:rPr>
            <w:webHidden/>
            <w:color w:val="074A43" w:themeColor="text2"/>
          </w:rPr>
          <w:fldChar w:fldCharType="separate"/>
        </w:r>
        <w:r w:rsidR="00970C3C">
          <w:rPr>
            <w:webHidden/>
            <w:color w:val="074A43" w:themeColor="text2"/>
          </w:rPr>
          <w:t>59</w:t>
        </w:r>
        <w:r w:rsidR="00766224" w:rsidRPr="005B2A95">
          <w:rPr>
            <w:webHidden/>
            <w:color w:val="074A43" w:themeColor="text2"/>
          </w:rPr>
          <w:fldChar w:fldCharType="end"/>
        </w:r>
      </w:hyperlink>
    </w:p>
    <w:p w14:paraId="7BE934DC" w14:textId="211D9888" w:rsidR="00766224" w:rsidRPr="005B2A95" w:rsidRDefault="00345C90">
      <w:pPr>
        <w:pStyle w:val="TOC1"/>
        <w:rPr>
          <w:rFonts w:asciiTheme="minorHAnsi" w:eastAsiaTheme="minorEastAsia" w:hAnsiTheme="minorHAnsi" w:cstheme="minorBidi"/>
          <w:color w:val="074A43" w:themeColor="text2"/>
          <w:sz w:val="22"/>
          <w:lang w:eastAsia="en-AU"/>
        </w:rPr>
      </w:pPr>
      <w:hyperlink w:anchor="_Toc88212661" w:history="1">
        <w:r w:rsidR="00766224" w:rsidRPr="005B2A95">
          <w:rPr>
            <w:rStyle w:val="Hyperlink"/>
            <w:color w:val="074A43" w:themeColor="text2"/>
          </w:rPr>
          <w:t>Next steps</w:t>
        </w:r>
        <w:r w:rsidR="00766224" w:rsidRPr="005B2A95">
          <w:rPr>
            <w:webHidden/>
            <w:color w:val="074A43" w:themeColor="text2"/>
          </w:rPr>
          <w:tab/>
        </w:r>
        <w:r w:rsidR="00766224" w:rsidRPr="005B2A95">
          <w:rPr>
            <w:webHidden/>
            <w:color w:val="074A43" w:themeColor="text2"/>
          </w:rPr>
          <w:fldChar w:fldCharType="begin"/>
        </w:r>
        <w:r w:rsidR="00766224" w:rsidRPr="005B2A95">
          <w:rPr>
            <w:webHidden/>
            <w:color w:val="074A43" w:themeColor="text2"/>
          </w:rPr>
          <w:instrText xml:space="preserve"> PAGEREF _Toc88212661 \h </w:instrText>
        </w:r>
        <w:r w:rsidR="00766224" w:rsidRPr="005B2A95">
          <w:rPr>
            <w:webHidden/>
            <w:color w:val="074A43" w:themeColor="text2"/>
          </w:rPr>
        </w:r>
        <w:r w:rsidR="00766224" w:rsidRPr="005B2A95">
          <w:rPr>
            <w:webHidden/>
            <w:color w:val="074A43" w:themeColor="text2"/>
          </w:rPr>
          <w:fldChar w:fldCharType="separate"/>
        </w:r>
        <w:r w:rsidR="00970C3C">
          <w:rPr>
            <w:webHidden/>
            <w:color w:val="074A43" w:themeColor="text2"/>
          </w:rPr>
          <w:t>63</w:t>
        </w:r>
        <w:r w:rsidR="00766224" w:rsidRPr="005B2A95">
          <w:rPr>
            <w:webHidden/>
            <w:color w:val="074A43" w:themeColor="text2"/>
          </w:rPr>
          <w:fldChar w:fldCharType="end"/>
        </w:r>
      </w:hyperlink>
    </w:p>
    <w:p w14:paraId="3C9DDB3A" w14:textId="2411C413" w:rsidR="00766224" w:rsidRPr="005B2A95" w:rsidRDefault="00345C90">
      <w:pPr>
        <w:pStyle w:val="TOC1"/>
        <w:rPr>
          <w:rFonts w:asciiTheme="minorHAnsi" w:eastAsiaTheme="minorEastAsia" w:hAnsiTheme="minorHAnsi" w:cstheme="minorBidi"/>
          <w:color w:val="074A43" w:themeColor="text2"/>
          <w:sz w:val="22"/>
          <w:lang w:eastAsia="en-AU"/>
        </w:rPr>
      </w:pPr>
      <w:hyperlink w:anchor="_Toc88212662" w:history="1">
        <w:r w:rsidR="00766224" w:rsidRPr="005B2A95">
          <w:rPr>
            <w:rStyle w:val="Hyperlink"/>
            <w:color w:val="074A43" w:themeColor="text2"/>
          </w:rPr>
          <w:t>Appendices</w:t>
        </w:r>
        <w:r w:rsidR="00766224" w:rsidRPr="005B2A95">
          <w:rPr>
            <w:webHidden/>
            <w:color w:val="074A43" w:themeColor="text2"/>
          </w:rPr>
          <w:tab/>
        </w:r>
        <w:r w:rsidR="00766224" w:rsidRPr="005B2A95">
          <w:rPr>
            <w:webHidden/>
            <w:color w:val="074A43" w:themeColor="text2"/>
          </w:rPr>
          <w:fldChar w:fldCharType="begin"/>
        </w:r>
        <w:r w:rsidR="00766224" w:rsidRPr="005B2A95">
          <w:rPr>
            <w:webHidden/>
            <w:color w:val="074A43" w:themeColor="text2"/>
          </w:rPr>
          <w:instrText xml:space="preserve"> PAGEREF _Toc88212662 \h </w:instrText>
        </w:r>
        <w:r w:rsidR="00766224" w:rsidRPr="005B2A95">
          <w:rPr>
            <w:webHidden/>
            <w:color w:val="074A43" w:themeColor="text2"/>
          </w:rPr>
        </w:r>
        <w:r w:rsidR="00766224" w:rsidRPr="005B2A95">
          <w:rPr>
            <w:webHidden/>
            <w:color w:val="074A43" w:themeColor="text2"/>
          </w:rPr>
          <w:fldChar w:fldCharType="separate"/>
        </w:r>
        <w:r w:rsidR="00970C3C">
          <w:rPr>
            <w:webHidden/>
            <w:color w:val="074A43" w:themeColor="text2"/>
          </w:rPr>
          <w:t>64</w:t>
        </w:r>
        <w:r w:rsidR="00766224" w:rsidRPr="005B2A95">
          <w:rPr>
            <w:webHidden/>
            <w:color w:val="074A43" w:themeColor="text2"/>
          </w:rPr>
          <w:fldChar w:fldCharType="end"/>
        </w:r>
      </w:hyperlink>
    </w:p>
    <w:p w14:paraId="0EF00AED" w14:textId="6A3E7A43" w:rsidR="00766224" w:rsidRPr="005B2A95" w:rsidRDefault="00345C90">
      <w:pPr>
        <w:pStyle w:val="TOC2"/>
        <w:rPr>
          <w:rFonts w:eastAsiaTheme="minorEastAsia" w:cstheme="minorBidi"/>
          <w:sz w:val="22"/>
          <w:lang w:eastAsia="en-AU"/>
        </w:rPr>
      </w:pPr>
      <w:hyperlink w:anchor="_Toc88212663" w:history="1">
        <w:r w:rsidR="00766224" w:rsidRPr="005B2A95">
          <w:rPr>
            <w:rStyle w:val="Hyperlink"/>
            <w:rFonts w:eastAsiaTheme="majorEastAsia"/>
            <w:color w:val="074A43" w:themeColor="text2"/>
          </w:rPr>
          <w:t>Appendix A : Approach</w:t>
        </w:r>
        <w:r w:rsidR="00766224" w:rsidRPr="005B2A95">
          <w:rPr>
            <w:webHidden/>
          </w:rPr>
          <w:tab/>
        </w:r>
        <w:r w:rsidR="00766224" w:rsidRPr="005B2A95">
          <w:rPr>
            <w:webHidden/>
          </w:rPr>
          <w:fldChar w:fldCharType="begin"/>
        </w:r>
        <w:r w:rsidR="00766224" w:rsidRPr="005B2A95">
          <w:rPr>
            <w:webHidden/>
          </w:rPr>
          <w:instrText xml:space="preserve"> PAGEREF _Toc88212663 \h </w:instrText>
        </w:r>
        <w:r w:rsidR="00766224" w:rsidRPr="005B2A95">
          <w:rPr>
            <w:webHidden/>
          </w:rPr>
        </w:r>
        <w:r w:rsidR="00766224" w:rsidRPr="005B2A95">
          <w:rPr>
            <w:webHidden/>
          </w:rPr>
          <w:fldChar w:fldCharType="separate"/>
        </w:r>
        <w:r w:rsidR="00970C3C">
          <w:rPr>
            <w:webHidden/>
          </w:rPr>
          <w:t>65</w:t>
        </w:r>
        <w:r w:rsidR="00766224" w:rsidRPr="005B2A95">
          <w:rPr>
            <w:webHidden/>
          </w:rPr>
          <w:fldChar w:fldCharType="end"/>
        </w:r>
      </w:hyperlink>
    </w:p>
    <w:p w14:paraId="29DFEB2F" w14:textId="6BF45682" w:rsidR="00766224" w:rsidRPr="005B2A95" w:rsidRDefault="00345C90">
      <w:pPr>
        <w:pStyle w:val="TOC2"/>
        <w:rPr>
          <w:rFonts w:eastAsiaTheme="minorEastAsia" w:cstheme="minorBidi"/>
          <w:sz w:val="22"/>
          <w:lang w:eastAsia="en-AU"/>
        </w:rPr>
      </w:pPr>
      <w:hyperlink w:anchor="_Toc88212664" w:history="1">
        <w:r w:rsidR="00766224" w:rsidRPr="005B2A95">
          <w:rPr>
            <w:rStyle w:val="Hyperlink"/>
            <w:rFonts w:eastAsiaTheme="majorEastAsia"/>
            <w:color w:val="074A43" w:themeColor="text2"/>
          </w:rPr>
          <w:t>Appendix B : Details of progress</w:t>
        </w:r>
        <w:r w:rsidR="00766224" w:rsidRPr="005B2A95">
          <w:rPr>
            <w:webHidden/>
          </w:rPr>
          <w:tab/>
        </w:r>
        <w:r w:rsidR="00766224" w:rsidRPr="005B2A95">
          <w:rPr>
            <w:webHidden/>
          </w:rPr>
          <w:fldChar w:fldCharType="begin"/>
        </w:r>
        <w:r w:rsidR="00766224" w:rsidRPr="005B2A95">
          <w:rPr>
            <w:webHidden/>
          </w:rPr>
          <w:instrText xml:space="preserve"> PAGEREF _Toc88212664 \h </w:instrText>
        </w:r>
        <w:r w:rsidR="00766224" w:rsidRPr="005B2A95">
          <w:rPr>
            <w:webHidden/>
          </w:rPr>
        </w:r>
        <w:r w:rsidR="00766224" w:rsidRPr="005B2A95">
          <w:rPr>
            <w:webHidden/>
          </w:rPr>
          <w:fldChar w:fldCharType="separate"/>
        </w:r>
        <w:r w:rsidR="00970C3C">
          <w:rPr>
            <w:webHidden/>
          </w:rPr>
          <w:t>66</w:t>
        </w:r>
        <w:r w:rsidR="00766224" w:rsidRPr="005B2A95">
          <w:rPr>
            <w:webHidden/>
          </w:rPr>
          <w:fldChar w:fldCharType="end"/>
        </w:r>
      </w:hyperlink>
    </w:p>
    <w:p w14:paraId="0E4E2FB0" w14:textId="13C47949" w:rsidR="00766224" w:rsidRPr="005B2A95" w:rsidRDefault="00345C90">
      <w:pPr>
        <w:pStyle w:val="TOC2"/>
        <w:rPr>
          <w:rFonts w:eastAsiaTheme="minorEastAsia" w:cstheme="minorBidi"/>
          <w:sz w:val="22"/>
          <w:lang w:eastAsia="en-AU"/>
        </w:rPr>
      </w:pPr>
      <w:hyperlink w:anchor="_Toc88212665" w:history="1">
        <w:r w:rsidR="00766224" w:rsidRPr="005B2A95">
          <w:rPr>
            <w:rStyle w:val="Hyperlink"/>
            <w:rFonts w:eastAsiaTheme="majorEastAsia"/>
            <w:color w:val="074A43" w:themeColor="text2"/>
          </w:rPr>
          <w:t>Appendix C : Performance Monitoring and Reporting Framework</w:t>
        </w:r>
        <w:r w:rsidR="00766224" w:rsidRPr="005B2A95">
          <w:rPr>
            <w:webHidden/>
          </w:rPr>
          <w:tab/>
        </w:r>
        <w:r w:rsidR="00766224" w:rsidRPr="005B2A95">
          <w:rPr>
            <w:webHidden/>
          </w:rPr>
          <w:fldChar w:fldCharType="begin"/>
        </w:r>
        <w:r w:rsidR="00766224" w:rsidRPr="005B2A95">
          <w:rPr>
            <w:webHidden/>
          </w:rPr>
          <w:instrText xml:space="preserve"> PAGEREF _Toc88212665 \h </w:instrText>
        </w:r>
        <w:r w:rsidR="00766224" w:rsidRPr="005B2A95">
          <w:rPr>
            <w:webHidden/>
          </w:rPr>
        </w:r>
        <w:r w:rsidR="00766224" w:rsidRPr="005B2A95">
          <w:rPr>
            <w:webHidden/>
          </w:rPr>
          <w:fldChar w:fldCharType="separate"/>
        </w:r>
        <w:r w:rsidR="00970C3C">
          <w:rPr>
            <w:webHidden/>
          </w:rPr>
          <w:t>77</w:t>
        </w:r>
        <w:r w:rsidR="00766224" w:rsidRPr="005B2A95">
          <w:rPr>
            <w:webHidden/>
          </w:rPr>
          <w:fldChar w:fldCharType="end"/>
        </w:r>
      </w:hyperlink>
    </w:p>
    <w:p w14:paraId="659B96B2" w14:textId="68881C98" w:rsidR="005A705B" w:rsidRDefault="00BF19E0" w:rsidP="006A0F65">
      <w:pPr>
        <w:pStyle w:val="BodyText"/>
        <w:rPr>
          <w:shd w:val="clear" w:color="auto" w:fill="E6E6E6"/>
        </w:rPr>
        <w:sectPr w:rsidR="005A705B" w:rsidSect="00D0740C">
          <w:headerReference w:type="even" r:id="rId12"/>
          <w:headerReference w:type="default" r:id="rId13"/>
          <w:headerReference w:type="first" r:id="rId14"/>
          <w:pgSz w:w="11906" w:h="16838"/>
          <w:pgMar w:top="1134" w:right="1134" w:bottom="1134" w:left="1134" w:header="709" w:footer="709" w:gutter="0"/>
          <w:pgNumType w:fmt="lowerRoman"/>
          <w:cols w:space="708"/>
          <w:docGrid w:linePitch="360"/>
        </w:sectPr>
      </w:pPr>
      <w:r w:rsidRPr="005B2A95">
        <w:rPr>
          <w:rFonts w:ascii="Arial" w:eastAsiaTheme="majorEastAsia" w:hAnsi="Arial" w:cs="Arial"/>
          <w:noProof/>
          <w:color w:val="074A43" w:themeColor="text2"/>
          <w:sz w:val="24"/>
          <w:shd w:val="clear" w:color="auto" w:fill="E6E6E6"/>
        </w:rPr>
        <w:fldChar w:fldCharType="end"/>
      </w:r>
    </w:p>
    <w:p w14:paraId="0A46C9E2" w14:textId="78F6FE90" w:rsidR="00FF38D2" w:rsidRPr="00FF38D2" w:rsidRDefault="00E07262" w:rsidP="00FF38D2">
      <w:pPr>
        <w:pStyle w:val="Heading1Noshow"/>
        <w:spacing w:after="0"/>
      </w:pPr>
      <w:r w:rsidRPr="00FF38D2">
        <w:lastRenderedPageBreak/>
        <w:t>01</w:t>
      </w:r>
    </w:p>
    <w:p w14:paraId="72ABBCCF" w14:textId="2EE7B63B" w:rsidR="00406E16" w:rsidRPr="00E07262" w:rsidRDefault="00E07262" w:rsidP="001E7B74">
      <w:pPr>
        <w:pStyle w:val="Heading1"/>
      </w:pPr>
      <w:bookmarkStart w:id="1" w:name="_Toc88212652"/>
      <w:r w:rsidRPr="00F0379E">
        <w:t>Introduction</w:t>
      </w:r>
      <w:bookmarkEnd w:id="1"/>
    </w:p>
    <w:p w14:paraId="524B2988" w14:textId="4753EE25" w:rsidR="00E07262" w:rsidRPr="00E07262" w:rsidRDefault="00E07262" w:rsidP="00E07262">
      <w:pPr>
        <w:pStyle w:val="BodyText"/>
        <w:spacing w:after="3360"/>
        <w:sectPr w:rsidR="00E07262" w:rsidRPr="00E07262" w:rsidSect="005A32D6">
          <w:headerReference w:type="even" r:id="rId15"/>
          <w:headerReference w:type="default" r:id="rId16"/>
          <w:footerReference w:type="default" r:id="rId17"/>
          <w:headerReference w:type="first" r:id="rId18"/>
          <w:pgSz w:w="11906" w:h="16838"/>
          <w:pgMar w:top="13041" w:right="1134" w:bottom="1134" w:left="1134" w:header="709" w:footer="454" w:gutter="0"/>
          <w:pgNumType w:start="1"/>
          <w:cols w:space="708"/>
          <w:titlePg/>
          <w:docGrid w:linePitch="360"/>
        </w:sectPr>
      </w:pPr>
    </w:p>
    <w:p w14:paraId="7CF1AAD4" w14:textId="65958946" w:rsidR="00926537" w:rsidRPr="006A0F65" w:rsidRDefault="5F7D5C24" w:rsidP="00BF19E0">
      <w:pPr>
        <w:pStyle w:val="Heading2"/>
      </w:pPr>
      <w:r w:rsidRPr="006A0F65">
        <w:lastRenderedPageBreak/>
        <w:t>The National Plan</w:t>
      </w:r>
    </w:p>
    <w:p w14:paraId="7F0B5C91" w14:textId="735688CE" w:rsidR="00B025A3" w:rsidRPr="00B172F4" w:rsidRDefault="00B025A3" w:rsidP="006A0F65">
      <w:pPr>
        <w:pStyle w:val="BodyText"/>
      </w:pPr>
      <w:r w:rsidRPr="00B172F4">
        <w:t xml:space="preserve">The </w:t>
      </w:r>
      <w:r w:rsidRPr="00B172F4" w:rsidDel="007837CA">
        <w:rPr>
          <w:i/>
          <w:iCs/>
        </w:rPr>
        <w:t>National Plan to Reduce Violence against Women and their Children 2010-2022</w:t>
      </w:r>
      <w:r w:rsidRPr="00B172F4" w:rsidDel="007837CA">
        <w:t xml:space="preserve"> (the </w:t>
      </w:r>
      <w:r w:rsidRPr="00B172F4">
        <w:t>National Plan</w:t>
      </w:r>
      <w:r w:rsidRPr="00B172F4" w:rsidDel="007837CA">
        <w:t>)</w:t>
      </w:r>
      <w:r w:rsidRPr="00B172F4">
        <w:t xml:space="preserve"> is a collective commitment by all Australian Governments to address violence against women and children, with a vision that “Australian women and their children live free from violence in safe communities</w:t>
      </w:r>
      <w:r w:rsidR="34EFF502" w:rsidRPr="00B172F4">
        <w:t>.</w:t>
      </w:r>
      <w:r w:rsidRPr="00B172F4">
        <w:t>”</w:t>
      </w:r>
      <w:r w:rsidRPr="00B172F4">
        <w:rPr>
          <w:rStyle w:val="FootnoteReference"/>
          <w:rFonts w:cs="Arial"/>
        </w:rPr>
        <w:footnoteReference w:id="2"/>
      </w:r>
      <w:r w:rsidRPr="00B172F4">
        <w:t xml:space="preserve"> The vision is underpinned by six National Outcomes: </w:t>
      </w:r>
    </w:p>
    <w:p w14:paraId="71EB2826" w14:textId="1FC196D0" w:rsidR="00B025A3" w:rsidRPr="00B172F4" w:rsidRDefault="00B025A3" w:rsidP="00FD4952">
      <w:pPr>
        <w:numPr>
          <w:ilvl w:val="0"/>
          <w:numId w:val="13"/>
        </w:numPr>
        <w:tabs>
          <w:tab w:val="left" w:pos="1554"/>
        </w:tabs>
        <w:spacing w:line="276" w:lineRule="auto"/>
        <w:rPr>
          <w:rFonts w:cs="Arial"/>
        </w:rPr>
      </w:pPr>
      <w:r w:rsidRPr="00B172F4">
        <w:rPr>
          <w:rFonts w:cs="Arial"/>
        </w:rPr>
        <w:t>Communities are safe and free from violence</w:t>
      </w:r>
      <w:r w:rsidR="003D4389">
        <w:rPr>
          <w:rFonts w:cs="Arial"/>
        </w:rPr>
        <w:t>.</w:t>
      </w:r>
    </w:p>
    <w:p w14:paraId="65703536" w14:textId="60C374A4" w:rsidR="00B025A3" w:rsidRPr="00B172F4" w:rsidRDefault="00B025A3" w:rsidP="00FD4952">
      <w:pPr>
        <w:numPr>
          <w:ilvl w:val="0"/>
          <w:numId w:val="13"/>
        </w:numPr>
        <w:tabs>
          <w:tab w:val="left" w:pos="1554"/>
        </w:tabs>
        <w:spacing w:line="276" w:lineRule="auto"/>
        <w:rPr>
          <w:rFonts w:cs="Arial"/>
        </w:rPr>
      </w:pPr>
      <w:r w:rsidRPr="00B172F4">
        <w:rPr>
          <w:rFonts w:cs="Arial"/>
        </w:rPr>
        <w:t>Relationships are respectful</w:t>
      </w:r>
      <w:r w:rsidR="003D4389">
        <w:rPr>
          <w:rFonts w:cs="Arial"/>
        </w:rPr>
        <w:t>.</w:t>
      </w:r>
    </w:p>
    <w:p w14:paraId="1CB638C1" w14:textId="455E9191" w:rsidR="00B025A3" w:rsidRPr="00B172F4" w:rsidRDefault="00B025A3" w:rsidP="00FD4952">
      <w:pPr>
        <w:numPr>
          <w:ilvl w:val="0"/>
          <w:numId w:val="13"/>
        </w:numPr>
        <w:tabs>
          <w:tab w:val="left" w:pos="1554"/>
        </w:tabs>
        <w:spacing w:line="276" w:lineRule="auto"/>
        <w:rPr>
          <w:rFonts w:cs="Arial"/>
        </w:rPr>
      </w:pPr>
      <w:r w:rsidRPr="00B172F4">
        <w:rPr>
          <w:rFonts w:cs="Arial"/>
        </w:rPr>
        <w:t>Indigenous communities are strengthened</w:t>
      </w:r>
      <w:r w:rsidR="003D4389">
        <w:rPr>
          <w:rFonts w:cs="Arial"/>
        </w:rPr>
        <w:t>.</w:t>
      </w:r>
    </w:p>
    <w:p w14:paraId="15ABF951" w14:textId="58034748" w:rsidR="00B025A3" w:rsidRPr="00B172F4" w:rsidRDefault="00B025A3" w:rsidP="00FD4952">
      <w:pPr>
        <w:numPr>
          <w:ilvl w:val="0"/>
          <w:numId w:val="13"/>
        </w:numPr>
        <w:tabs>
          <w:tab w:val="left" w:pos="1554"/>
        </w:tabs>
        <w:spacing w:line="276" w:lineRule="auto"/>
        <w:rPr>
          <w:rFonts w:cs="Arial"/>
        </w:rPr>
      </w:pPr>
      <w:r w:rsidRPr="00B172F4">
        <w:rPr>
          <w:rFonts w:cs="Arial"/>
        </w:rPr>
        <w:t>Services meet the needs of women and their children experiencing violence</w:t>
      </w:r>
      <w:r w:rsidR="003D4389">
        <w:rPr>
          <w:rFonts w:cs="Arial"/>
        </w:rPr>
        <w:t>.</w:t>
      </w:r>
    </w:p>
    <w:p w14:paraId="01884A8F" w14:textId="10D28CAC" w:rsidR="00B025A3" w:rsidRPr="00B172F4" w:rsidRDefault="00B025A3" w:rsidP="00FD4952">
      <w:pPr>
        <w:numPr>
          <w:ilvl w:val="0"/>
          <w:numId w:val="13"/>
        </w:numPr>
        <w:tabs>
          <w:tab w:val="left" w:pos="1554"/>
        </w:tabs>
        <w:spacing w:line="276" w:lineRule="auto"/>
        <w:rPr>
          <w:rFonts w:cs="Arial"/>
        </w:rPr>
      </w:pPr>
      <w:r w:rsidRPr="00B172F4">
        <w:rPr>
          <w:rFonts w:cs="Arial"/>
        </w:rPr>
        <w:t>Justice responses are effective</w:t>
      </w:r>
      <w:r w:rsidR="003D4389">
        <w:rPr>
          <w:rFonts w:cs="Arial"/>
        </w:rPr>
        <w:t>.</w:t>
      </w:r>
    </w:p>
    <w:p w14:paraId="64A0F0EA" w14:textId="6038E39C" w:rsidR="00B025A3" w:rsidRPr="00B172F4" w:rsidRDefault="00B025A3" w:rsidP="00FD4952">
      <w:pPr>
        <w:numPr>
          <w:ilvl w:val="0"/>
          <w:numId w:val="13"/>
        </w:numPr>
        <w:tabs>
          <w:tab w:val="left" w:pos="1554"/>
        </w:tabs>
        <w:spacing w:line="276" w:lineRule="auto"/>
        <w:rPr>
          <w:rFonts w:cs="Arial"/>
        </w:rPr>
      </w:pPr>
      <w:r w:rsidRPr="00B172F4">
        <w:rPr>
          <w:rFonts w:cs="Arial"/>
        </w:rPr>
        <w:t xml:space="preserve">Perpetrators stop their violence and are held to account. </w:t>
      </w:r>
    </w:p>
    <w:p w14:paraId="0A246922" w14:textId="053400B7" w:rsidR="00B025A3" w:rsidRPr="00B172F4" w:rsidRDefault="00B025A3" w:rsidP="006A0F65">
      <w:pPr>
        <w:pStyle w:val="BodyText"/>
      </w:pPr>
      <w:r w:rsidRPr="00B172F4">
        <w:t>The National Plan</w:t>
      </w:r>
      <w:r w:rsidRPr="00B172F4">
        <w:rPr>
          <w:i/>
          <w:iCs/>
        </w:rPr>
        <w:t xml:space="preserve"> </w:t>
      </w:r>
      <w:r w:rsidRPr="00B172F4">
        <w:t>is being implemented via four action plans that each span a three</w:t>
      </w:r>
      <w:r w:rsidR="6FE5B83A" w:rsidRPr="0537D3B9">
        <w:t>-</w:t>
      </w:r>
      <w:r w:rsidRPr="00B172F4">
        <w:t>year period</w:t>
      </w:r>
      <w:r w:rsidR="40BA868C" w:rsidRPr="0537D3B9">
        <w:t xml:space="preserve"> to drive change and respond to emerging priorities</w:t>
      </w:r>
      <w:r w:rsidRPr="0537D3B9">
        <w:t>.</w:t>
      </w:r>
      <w:r w:rsidRPr="00B172F4">
        <w:t xml:space="preserve"> </w:t>
      </w:r>
      <w:r w:rsidR="014F94E2" w:rsidRPr="0537D3B9">
        <w:t xml:space="preserve">The First Action Plan (2010-2013) laid </w:t>
      </w:r>
      <w:r w:rsidR="00522AB7">
        <w:t>the</w:t>
      </w:r>
      <w:r w:rsidR="00562FF9">
        <w:t xml:space="preserve"> </w:t>
      </w:r>
      <w:r w:rsidR="014F94E2" w:rsidRPr="325BDC25">
        <w:t>foundation</w:t>
      </w:r>
      <w:r w:rsidR="00522AB7" w:rsidRPr="325BDC25">
        <w:t>s</w:t>
      </w:r>
      <w:r w:rsidR="62CB236D" w:rsidRPr="325BDC25">
        <w:t xml:space="preserve"> </w:t>
      </w:r>
      <w:r w:rsidR="014F94E2" w:rsidRPr="325BDC25">
        <w:t>for</w:t>
      </w:r>
      <w:r w:rsidR="014F94E2" w:rsidRPr="0537D3B9">
        <w:t xml:space="preserve"> long</w:t>
      </w:r>
      <w:r w:rsidR="00522AB7">
        <w:t>er</w:t>
      </w:r>
      <w:r w:rsidR="014F94E2" w:rsidRPr="0537D3B9">
        <w:t>-term change</w:t>
      </w:r>
      <w:r w:rsidR="00522AB7">
        <w:t xml:space="preserve"> while</w:t>
      </w:r>
      <w:r w:rsidR="00562FF9">
        <w:t xml:space="preserve"> </w:t>
      </w:r>
      <w:r w:rsidR="00A459A8">
        <w:t xml:space="preserve">the </w:t>
      </w:r>
      <w:r w:rsidR="014F94E2" w:rsidRPr="0537D3B9">
        <w:t xml:space="preserve">Second Action Plan (2013-2016) established </w:t>
      </w:r>
      <w:r w:rsidR="00522AB7">
        <w:t xml:space="preserve">a strong </w:t>
      </w:r>
      <w:r w:rsidR="014F94E2" w:rsidRPr="0537D3B9">
        <w:t xml:space="preserve">research and prevention agenda. The </w:t>
      </w:r>
      <w:r w:rsidR="7B667C06" w:rsidRPr="0537D3B9">
        <w:t xml:space="preserve">Third Action Plan (2016-2019) further strengthened the evidence base </w:t>
      </w:r>
      <w:r w:rsidR="00A459A8">
        <w:t xml:space="preserve">and </w:t>
      </w:r>
      <w:r w:rsidR="00562FF9" w:rsidRPr="00562FF9">
        <w:t>provide</w:t>
      </w:r>
      <w:r w:rsidR="00A459A8">
        <w:t>d</w:t>
      </w:r>
      <w:r w:rsidR="00562FF9" w:rsidRPr="00562FF9">
        <w:t xml:space="preserve"> greater support </w:t>
      </w:r>
      <w:r w:rsidR="00A459A8">
        <w:t>for</w:t>
      </w:r>
      <w:r w:rsidR="00562FF9" w:rsidRPr="00562FF9">
        <w:t xml:space="preserve"> women and children in Australia living with or trying to leave violence</w:t>
      </w:r>
      <w:r w:rsidR="00A459A8">
        <w:t xml:space="preserve">. </w:t>
      </w:r>
    </w:p>
    <w:p w14:paraId="07AEA131" w14:textId="7D6AC414" w:rsidR="00B025A3" w:rsidRPr="00CD2B3C" w:rsidRDefault="00766224" w:rsidP="00BF19E0">
      <w:pPr>
        <w:pStyle w:val="Heading2"/>
        <w:rPr>
          <w:rFonts w:cs="Arial"/>
        </w:rPr>
      </w:pPr>
      <w:r>
        <w:br w:type="column"/>
      </w:r>
      <w:r w:rsidR="03464A22" w:rsidRPr="00CD2B3C">
        <w:t xml:space="preserve">The </w:t>
      </w:r>
      <w:r w:rsidR="00B025A3" w:rsidRPr="00CD2B3C">
        <w:t>Fourth Action Plan</w:t>
      </w:r>
    </w:p>
    <w:p w14:paraId="5EF5B4A2" w14:textId="2E7ED329" w:rsidR="00C44978" w:rsidRDefault="00B025A3" w:rsidP="00766224">
      <w:pPr>
        <w:pStyle w:val="BodyText"/>
      </w:pPr>
      <w:r w:rsidRPr="00CD2B3C">
        <w:t xml:space="preserve">The Fourth Action Plan </w:t>
      </w:r>
      <w:r w:rsidR="0FF4A369" w:rsidRPr="00CD2B3C">
        <w:t>(4AP)</w:t>
      </w:r>
      <w:r w:rsidRPr="00CD2B3C">
        <w:t xml:space="preserve"> </w:t>
      </w:r>
      <w:r w:rsidR="004D1904" w:rsidRPr="00CD2B3C">
        <w:t xml:space="preserve">is the final Action Plan under the National Plan and </w:t>
      </w:r>
      <w:r w:rsidRPr="00CD2B3C">
        <w:t>was endorsed by the Council of Australian Governments (COAG) in August 2019</w:t>
      </w:r>
      <w:r w:rsidR="00A459A8" w:rsidRPr="00CD2B3C">
        <w:t xml:space="preserve">. </w:t>
      </w:r>
    </w:p>
    <w:p w14:paraId="0D473E38" w14:textId="41C5CDB4" w:rsidR="00B025A3" w:rsidRPr="00CD2B3C" w:rsidRDefault="004D1904" w:rsidP="00766224">
      <w:pPr>
        <w:pStyle w:val="BodyText"/>
      </w:pPr>
      <w:r w:rsidRPr="00CD2B3C">
        <w:t>T</w:t>
      </w:r>
      <w:r w:rsidR="00B025A3" w:rsidRPr="00CD2B3C">
        <w:t xml:space="preserve">he </w:t>
      </w:r>
      <w:r w:rsidR="00BA37E4" w:rsidRPr="00CD2B3C">
        <w:t>4AP</w:t>
      </w:r>
      <w:r w:rsidR="00B025A3" w:rsidRPr="00CD2B3C">
        <w:t xml:space="preserve"> sets out a range of initiatives to reduce violence against women and their children</w:t>
      </w:r>
      <w:r w:rsidRPr="00CD2B3C">
        <w:t xml:space="preserve"> based</w:t>
      </w:r>
      <w:r w:rsidR="006B2F6E" w:rsidRPr="00CD2B3C">
        <w:t xml:space="preserve"> </w:t>
      </w:r>
      <w:r w:rsidR="00B025A3" w:rsidRPr="00CD2B3C">
        <w:t xml:space="preserve">around five priority areas: </w:t>
      </w:r>
    </w:p>
    <w:p w14:paraId="012A96EE" w14:textId="786B4B18" w:rsidR="00B025A3" w:rsidRPr="00B172F4" w:rsidRDefault="00B025A3" w:rsidP="00FD4952">
      <w:pPr>
        <w:numPr>
          <w:ilvl w:val="0"/>
          <w:numId w:val="12"/>
        </w:numPr>
        <w:tabs>
          <w:tab w:val="left" w:pos="1554"/>
        </w:tabs>
        <w:spacing w:line="276" w:lineRule="auto"/>
        <w:rPr>
          <w:rFonts w:cs="Arial"/>
        </w:rPr>
      </w:pPr>
      <w:r w:rsidRPr="00B172F4">
        <w:rPr>
          <w:rFonts w:cs="Arial"/>
        </w:rPr>
        <w:t>Primary prevention is key</w:t>
      </w:r>
      <w:r w:rsidR="003D4389">
        <w:rPr>
          <w:rFonts w:cs="Arial"/>
        </w:rPr>
        <w:t>.</w:t>
      </w:r>
    </w:p>
    <w:p w14:paraId="59ECDEDC" w14:textId="472CC2CB" w:rsidR="00B025A3" w:rsidRPr="00B172F4" w:rsidRDefault="00B025A3" w:rsidP="00FD4952">
      <w:pPr>
        <w:numPr>
          <w:ilvl w:val="0"/>
          <w:numId w:val="12"/>
        </w:numPr>
        <w:tabs>
          <w:tab w:val="left" w:pos="1554"/>
        </w:tabs>
        <w:spacing w:line="276" w:lineRule="auto"/>
        <w:rPr>
          <w:rFonts w:cs="Arial"/>
        </w:rPr>
      </w:pPr>
      <w:r w:rsidRPr="00B172F4">
        <w:rPr>
          <w:rFonts w:cs="Arial"/>
        </w:rPr>
        <w:t>Support Aboriginal and Torres Strait Islander women and their children</w:t>
      </w:r>
      <w:r w:rsidR="003D4389">
        <w:rPr>
          <w:rFonts w:cs="Arial"/>
        </w:rPr>
        <w:t>.</w:t>
      </w:r>
    </w:p>
    <w:p w14:paraId="6F2E72D0" w14:textId="1B39AEF4" w:rsidR="00B025A3" w:rsidRPr="00B172F4" w:rsidRDefault="00B025A3" w:rsidP="00FD4952">
      <w:pPr>
        <w:numPr>
          <w:ilvl w:val="0"/>
          <w:numId w:val="12"/>
        </w:numPr>
        <w:tabs>
          <w:tab w:val="left" w:pos="1554"/>
        </w:tabs>
        <w:spacing w:line="276" w:lineRule="auto"/>
        <w:rPr>
          <w:rFonts w:cs="Arial"/>
        </w:rPr>
      </w:pPr>
      <w:r w:rsidRPr="00B172F4">
        <w:rPr>
          <w:rFonts w:cs="Arial"/>
        </w:rPr>
        <w:t>Respect, listen and respond to the diverse lived experience and knowledge of women and their children affected by violence</w:t>
      </w:r>
      <w:r w:rsidR="003D4389">
        <w:rPr>
          <w:rFonts w:cs="Arial"/>
        </w:rPr>
        <w:t>.</w:t>
      </w:r>
    </w:p>
    <w:p w14:paraId="63F79982" w14:textId="0EF98BE1" w:rsidR="00B025A3" w:rsidRPr="00B172F4" w:rsidRDefault="00B025A3" w:rsidP="00FD4952">
      <w:pPr>
        <w:numPr>
          <w:ilvl w:val="0"/>
          <w:numId w:val="12"/>
        </w:numPr>
        <w:tabs>
          <w:tab w:val="left" w:pos="1554"/>
        </w:tabs>
        <w:spacing w:line="276" w:lineRule="auto"/>
        <w:rPr>
          <w:rFonts w:cs="Arial"/>
        </w:rPr>
      </w:pPr>
      <w:r w:rsidRPr="00B172F4">
        <w:rPr>
          <w:rFonts w:cs="Arial"/>
        </w:rPr>
        <w:t>Respond to sexual violence and sexual harassment</w:t>
      </w:r>
      <w:r w:rsidR="003D4389">
        <w:rPr>
          <w:rFonts w:cs="Arial"/>
        </w:rPr>
        <w:t>.</w:t>
      </w:r>
    </w:p>
    <w:p w14:paraId="2CC90B7C" w14:textId="030107FC" w:rsidR="00B025A3" w:rsidRPr="00B172F4" w:rsidRDefault="00B025A3" w:rsidP="00FD4952">
      <w:pPr>
        <w:numPr>
          <w:ilvl w:val="0"/>
          <w:numId w:val="12"/>
        </w:numPr>
        <w:tabs>
          <w:tab w:val="left" w:pos="1554"/>
        </w:tabs>
        <w:spacing w:line="276" w:lineRule="auto"/>
        <w:rPr>
          <w:rFonts w:cs="Arial"/>
        </w:rPr>
      </w:pPr>
      <w:r w:rsidRPr="00B172F4">
        <w:rPr>
          <w:rFonts w:cs="Arial"/>
        </w:rPr>
        <w:t xml:space="preserve">Improve support and service system responses. </w:t>
      </w:r>
    </w:p>
    <w:p w14:paraId="7D4F4E42" w14:textId="527789A2" w:rsidR="00CA3156" w:rsidRPr="00B172F4" w:rsidRDefault="00CA3156" w:rsidP="006A0F65">
      <w:pPr>
        <w:pStyle w:val="BodyText"/>
      </w:pPr>
      <w:r w:rsidRPr="00B172F4">
        <w:t xml:space="preserve">The </w:t>
      </w:r>
      <w:r w:rsidR="00BA37E4" w:rsidRPr="00B172F4">
        <w:t>4AP</w:t>
      </w:r>
      <w:r w:rsidRPr="00B172F4">
        <w:t xml:space="preserve"> contains 20 actions that sit under the five priorities as detailed in the figure below.</w:t>
      </w:r>
    </w:p>
    <w:p w14:paraId="00B2ABDF" w14:textId="77777777" w:rsidR="00EA0F89" w:rsidRDefault="00EA0F89" w:rsidP="00CA3156">
      <w:pPr>
        <w:tabs>
          <w:tab w:val="left" w:pos="3330"/>
        </w:tabs>
        <w:rPr>
          <w:rFonts w:ascii="Arial" w:hAnsi="Arial" w:cs="Arial"/>
        </w:rPr>
      </w:pPr>
    </w:p>
    <w:p w14:paraId="1A2B4607" w14:textId="0180D1BC" w:rsidR="00406E16" w:rsidRDefault="00885C96" w:rsidP="00CA3156">
      <w:pPr>
        <w:tabs>
          <w:tab w:val="left" w:pos="3330"/>
        </w:tabs>
        <w:rPr>
          <w:rFonts w:ascii="Arial" w:hAnsi="Arial" w:cs="Arial"/>
        </w:rPr>
      </w:pPr>
      <w:r w:rsidRPr="00885C96">
        <w:rPr>
          <w:noProof/>
          <w:lang w:eastAsia="en-AU"/>
        </w:rPr>
        <w:drawing>
          <wp:anchor distT="0" distB="0" distL="114300" distR="114300" simplePos="0" relativeHeight="251658245" behindDoc="0" locked="0" layoutInCell="1" allowOverlap="1" wp14:anchorId="07BCCD09" wp14:editId="71CFEEAA">
            <wp:simplePos x="0" y="0"/>
            <wp:positionH relativeFrom="margin">
              <wp:align>right</wp:align>
            </wp:positionH>
            <wp:positionV relativeFrom="margin">
              <wp:posOffset>4822190</wp:posOffset>
            </wp:positionV>
            <wp:extent cx="2844165" cy="3779520"/>
            <wp:effectExtent l="0" t="0" r="0" b="0"/>
            <wp:wrapSquare wrapText="bothSides"/>
            <wp:docPr id="169" name="Picture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4165" cy="3779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838A73" w14:textId="2B19DC75" w:rsidR="00406E16" w:rsidRDefault="00406E16" w:rsidP="00CA3156">
      <w:pPr>
        <w:tabs>
          <w:tab w:val="left" w:pos="3330"/>
        </w:tabs>
        <w:rPr>
          <w:rFonts w:ascii="Arial" w:hAnsi="Arial" w:cs="Arial"/>
        </w:rPr>
        <w:sectPr w:rsidR="00406E16" w:rsidSect="00D0740C">
          <w:pgSz w:w="11906" w:h="16838" w:code="9"/>
          <w:pgMar w:top="1134" w:right="1134" w:bottom="1134" w:left="1134" w:header="709" w:footer="454" w:gutter="0"/>
          <w:pgNumType w:start="1"/>
          <w:cols w:num="2" w:space="708"/>
          <w:docGrid w:linePitch="360"/>
        </w:sectPr>
      </w:pPr>
    </w:p>
    <w:p w14:paraId="2F2110AC" w14:textId="7C528D07" w:rsidR="00CA3156" w:rsidRPr="00B172F4" w:rsidRDefault="00CA3156" w:rsidP="005E74D0">
      <w:pPr>
        <w:pStyle w:val="Caption"/>
        <w:tabs>
          <w:tab w:val="left" w:pos="1554"/>
        </w:tabs>
        <w:spacing w:before="0"/>
        <w:rPr>
          <w:rFonts w:cs="Arial"/>
          <w:szCs w:val="20"/>
        </w:rPr>
      </w:pPr>
      <w:bookmarkStart w:id="2" w:name="_Ref45628813"/>
      <w:r w:rsidRPr="00B172F4">
        <w:rPr>
          <w:rFonts w:cs="Arial"/>
          <w:szCs w:val="20"/>
        </w:rPr>
        <w:lastRenderedPageBreak/>
        <w:t xml:space="preserve">Figure </w:t>
      </w:r>
      <w:r w:rsidRPr="00B172F4">
        <w:rPr>
          <w:rFonts w:cs="Arial"/>
          <w:noProof/>
          <w:color w:val="2B579A"/>
          <w:szCs w:val="20"/>
          <w:shd w:val="clear" w:color="auto" w:fill="E6E6E6"/>
        </w:rPr>
        <w:fldChar w:fldCharType="begin"/>
      </w:r>
      <w:r w:rsidRPr="00B172F4">
        <w:rPr>
          <w:rFonts w:cs="Arial"/>
          <w:noProof/>
          <w:szCs w:val="20"/>
        </w:rPr>
        <w:instrText xml:space="preserve"> SEQ Figure \* ARABIC </w:instrText>
      </w:r>
      <w:r w:rsidRPr="00B172F4">
        <w:rPr>
          <w:rFonts w:cs="Arial"/>
          <w:noProof/>
          <w:color w:val="2B579A"/>
          <w:szCs w:val="20"/>
          <w:shd w:val="clear" w:color="auto" w:fill="E6E6E6"/>
        </w:rPr>
        <w:fldChar w:fldCharType="separate"/>
      </w:r>
      <w:r w:rsidR="00970C3C">
        <w:rPr>
          <w:rFonts w:cs="Arial"/>
          <w:noProof/>
          <w:szCs w:val="20"/>
        </w:rPr>
        <w:t>1</w:t>
      </w:r>
      <w:r w:rsidRPr="00B172F4">
        <w:rPr>
          <w:rFonts w:cs="Arial"/>
          <w:noProof/>
          <w:color w:val="2B579A"/>
          <w:szCs w:val="20"/>
          <w:shd w:val="clear" w:color="auto" w:fill="E6E6E6"/>
        </w:rPr>
        <w:fldChar w:fldCharType="end"/>
      </w:r>
      <w:r w:rsidRPr="00B172F4">
        <w:rPr>
          <w:rFonts w:cs="Arial"/>
          <w:szCs w:val="20"/>
        </w:rPr>
        <w:t xml:space="preserve">: </w:t>
      </w:r>
      <w:r w:rsidR="00BA37E4" w:rsidRPr="00B172F4">
        <w:rPr>
          <w:rFonts w:cs="Arial"/>
          <w:szCs w:val="20"/>
        </w:rPr>
        <w:t>4AP</w:t>
      </w:r>
      <w:r w:rsidRPr="00B172F4">
        <w:rPr>
          <w:rFonts w:cs="Arial"/>
          <w:szCs w:val="20"/>
        </w:rPr>
        <w:t xml:space="preserve"> priorities and actions</w:t>
      </w:r>
      <w:bookmarkEnd w:id="2"/>
    </w:p>
    <w:p w14:paraId="228955CD" w14:textId="58EDAB31" w:rsidR="00CA3156" w:rsidRPr="00B172F4" w:rsidRDefault="00C343A8" w:rsidP="005E74D0">
      <w:pPr>
        <w:pStyle w:val="BodyText"/>
        <w:spacing w:after="0"/>
        <w:rPr>
          <w:rFonts w:cs="Arial"/>
          <w:szCs w:val="20"/>
        </w:rPr>
      </w:pPr>
      <w:r w:rsidRPr="00C343A8">
        <w:rPr>
          <w:rFonts w:cs="Arial"/>
          <w:noProof/>
          <w:szCs w:val="20"/>
        </w:rPr>
        <w:drawing>
          <wp:inline distT="0" distB="0" distL="0" distR="0" wp14:anchorId="30CD6B8A" wp14:editId="53A366D2">
            <wp:extent cx="9220999" cy="5692633"/>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220999" cy="5692633"/>
                    </a:xfrm>
                    <a:prstGeom prst="rect">
                      <a:avLst/>
                    </a:prstGeom>
                  </pic:spPr>
                </pic:pic>
              </a:graphicData>
            </a:graphic>
          </wp:inline>
        </w:drawing>
      </w:r>
    </w:p>
    <w:p w14:paraId="09AD5F9C" w14:textId="6DAC9DF1" w:rsidR="0086044F" w:rsidRPr="00D43FC4" w:rsidRDefault="0086044F" w:rsidP="005E74D0">
      <w:pPr>
        <w:pStyle w:val="Source"/>
        <w:spacing w:before="0"/>
        <w:sectPr w:rsidR="0086044F" w:rsidRPr="00D43FC4" w:rsidSect="00D0740C">
          <w:headerReference w:type="even" r:id="rId21"/>
          <w:headerReference w:type="default" r:id="rId22"/>
          <w:footerReference w:type="default" r:id="rId23"/>
          <w:headerReference w:type="first" r:id="rId24"/>
          <w:pgSz w:w="16838" w:h="11906" w:orient="landscape"/>
          <w:pgMar w:top="1134" w:right="1134" w:bottom="1134" w:left="1134" w:header="680" w:footer="453" w:gutter="0"/>
          <w:cols w:space="708"/>
          <w:docGrid w:linePitch="360"/>
        </w:sectPr>
      </w:pPr>
      <w:r w:rsidRPr="00D43FC4">
        <w:t>Source: Fourth Action Plan</w:t>
      </w:r>
      <w:r w:rsidR="00562FF9">
        <w:t xml:space="preserve"> </w:t>
      </w:r>
      <w:r w:rsidR="00562FF9" w:rsidRPr="00562FF9">
        <w:t>of the National Plan to Reduce Violence against Women and their Children 2010-2022 (2019)</w:t>
      </w:r>
    </w:p>
    <w:p w14:paraId="1DC7723F" w14:textId="2623B239" w:rsidR="00951EDE" w:rsidRDefault="00621298" w:rsidP="006A0F65">
      <w:pPr>
        <w:pStyle w:val="BodyText"/>
      </w:pPr>
      <w:r>
        <w:lastRenderedPageBreak/>
        <w:t>T</w:t>
      </w:r>
      <w:r w:rsidR="7B94E9B1">
        <w:t>he 4AP</w:t>
      </w:r>
      <w:r w:rsidR="7A2BB779">
        <w:t xml:space="preserve"> is accompanied by a </w:t>
      </w:r>
      <w:r w:rsidR="7A2BB779" w:rsidRPr="00F02D8A">
        <w:t>National Implementation Plan (</w:t>
      </w:r>
      <w:r w:rsidR="00A569C1" w:rsidRPr="00F02D8A">
        <w:t>NIP</w:t>
      </w:r>
      <w:r w:rsidR="7A2BB779" w:rsidRPr="00F02D8A">
        <w:t xml:space="preserve">) </w:t>
      </w:r>
      <w:r w:rsidR="24C85229">
        <w:t>which</w:t>
      </w:r>
      <w:r w:rsidR="00A569C1">
        <w:t xml:space="preserve"> outline</w:t>
      </w:r>
      <w:r w:rsidR="002C0255">
        <w:t>d</w:t>
      </w:r>
      <w:r w:rsidR="00A569C1">
        <w:t xml:space="preserve"> the initiatives </w:t>
      </w:r>
      <w:r w:rsidR="009E6A97">
        <w:t xml:space="preserve">being delivered </w:t>
      </w:r>
      <w:r w:rsidR="00A569C1">
        <w:t xml:space="preserve">to address </w:t>
      </w:r>
      <w:r w:rsidR="00DB7B81">
        <w:t xml:space="preserve">family, </w:t>
      </w:r>
      <w:r w:rsidR="00A569C1">
        <w:t>domestic, and sexual violence</w:t>
      </w:r>
      <w:r w:rsidR="00DB7B81">
        <w:t xml:space="preserve"> </w:t>
      </w:r>
      <w:r w:rsidR="00DB7B81" w:rsidRPr="00323C03">
        <w:t>(FDSV)</w:t>
      </w:r>
      <w:r w:rsidR="006B43BE">
        <w:t>.</w:t>
      </w:r>
      <w:r w:rsidR="00A90EAB">
        <w:t xml:space="preserve"> When the</w:t>
      </w:r>
      <w:r w:rsidR="00A779F0">
        <w:t xml:space="preserve"> </w:t>
      </w:r>
      <w:r w:rsidR="00A90EAB">
        <w:t xml:space="preserve">NIP was launched in </w:t>
      </w:r>
      <w:r w:rsidR="00A779F0">
        <w:t>November 2019,</w:t>
      </w:r>
      <w:r w:rsidR="5523B2A4">
        <w:t xml:space="preserve"> </w:t>
      </w:r>
      <w:r w:rsidR="00A779F0">
        <w:t>t</w:t>
      </w:r>
      <w:r w:rsidR="5523B2A4">
        <w:t>h</w:t>
      </w:r>
      <w:r w:rsidR="001D766A">
        <w:t xml:space="preserve">e NIP </w:t>
      </w:r>
      <w:r w:rsidR="69149E3C">
        <w:t>detail</w:t>
      </w:r>
      <w:r w:rsidR="00A779F0">
        <w:t>ed</w:t>
      </w:r>
      <w:r w:rsidR="69149E3C">
        <w:t xml:space="preserve"> </w:t>
      </w:r>
      <w:r w:rsidR="00FA127D">
        <w:t xml:space="preserve">164 </w:t>
      </w:r>
      <w:r w:rsidR="5523B2A4">
        <w:t xml:space="preserve">initiatives across </w:t>
      </w:r>
      <w:r w:rsidR="621AEEF9">
        <w:t>each of the five priority areas</w:t>
      </w:r>
      <w:r w:rsidR="006B2F6E">
        <w:t xml:space="preserve"> </w:t>
      </w:r>
      <w:r w:rsidR="009B3EF9">
        <w:t>being led by</w:t>
      </w:r>
      <w:r w:rsidR="00B254D2">
        <w:t xml:space="preserve"> the Commonweal</w:t>
      </w:r>
      <w:r w:rsidR="00AC4DE3">
        <w:t>t</w:t>
      </w:r>
      <w:r w:rsidR="00B254D2">
        <w:t>h and state and territory governments</w:t>
      </w:r>
      <w:r w:rsidR="006B2F6E">
        <w:t xml:space="preserve"> </w:t>
      </w:r>
      <w:r w:rsidR="009B3EF9">
        <w:t xml:space="preserve">that align with </w:t>
      </w:r>
      <w:r w:rsidR="5A862AA1">
        <w:t xml:space="preserve">the </w:t>
      </w:r>
      <w:r w:rsidR="00AC4DE3">
        <w:t>4AP.</w:t>
      </w:r>
      <w:r w:rsidR="005F70BB">
        <w:t xml:space="preserve"> </w:t>
      </w:r>
      <w:r w:rsidR="00DB196A">
        <w:rPr>
          <w:spacing w:val="-2"/>
        </w:rPr>
        <w:t xml:space="preserve">It is these initiatives which are in scope for this progress report. </w:t>
      </w:r>
      <w:r w:rsidR="000622C6">
        <w:rPr>
          <w:spacing w:val="-2"/>
        </w:rPr>
        <w:t>A</w:t>
      </w:r>
      <w:r w:rsidR="00A779F0">
        <w:rPr>
          <w:spacing w:val="-2"/>
        </w:rPr>
        <w:t xml:space="preserve">s new initiatives </w:t>
      </w:r>
      <w:r w:rsidR="00FC62BD">
        <w:rPr>
          <w:spacing w:val="-2"/>
        </w:rPr>
        <w:t xml:space="preserve">were </w:t>
      </w:r>
      <w:r w:rsidR="00A779F0">
        <w:rPr>
          <w:spacing w:val="-2"/>
        </w:rPr>
        <w:t xml:space="preserve">announced or </w:t>
      </w:r>
      <w:r w:rsidR="00CC5A36">
        <w:rPr>
          <w:spacing w:val="-2"/>
        </w:rPr>
        <w:t xml:space="preserve">as they </w:t>
      </w:r>
      <w:r w:rsidR="00FC62BD">
        <w:rPr>
          <w:spacing w:val="-2"/>
        </w:rPr>
        <w:t xml:space="preserve">were </w:t>
      </w:r>
      <w:r w:rsidR="00A779F0">
        <w:rPr>
          <w:spacing w:val="-2"/>
        </w:rPr>
        <w:t>combined with other</w:t>
      </w:r>
      <w:r w:rsidR="00CC5A36">
        <w:rPr>
          <w:spacing w:val="-2"/>
        </w:rPr>
        <w:t>s</w:t>
      </w:r>
      <w:r w:rsidR="005F70BB">
        <w:rPr>
          <w:spacing w:val="-2"/>
        </w:rPr>
        <w:t>,</w:t>
      </w:r>
      <w:r w:rsidR="00A779F0">
        <w:rPr>
          <w:spacing w:val="-2"/>
        </w:rPr>
        <w:t xml:space="preserve"> </w:t>
      </w:r>
      <w:r w:rsidR="00782388">
        <w:rPr>
          <w:spacing w:val="-2"/>
        </w:rPr>
        <w:t>the exact</w:t>
      </w:r>
      <w:r w:rsidR="00A779F0">
        <w:rPr>
          <w:spacing w:val="-2"/>
        </w:rPr>
        <w:t xml:space="preserve"> number change</w:t>
      </w:r>
      <w:r w:rsidR="008E2D09">
        <w:rPr>
          <w:spacing w:val="-2"/>
        </w:rPr>
        <w:t>d</w:t>
      </w:r>
      <w:r w:rsidR="00CC5A36">
        <w:rPr>
          <w:spacing w:val="-2"/>
        </w:rPr>
        <w:t xml:space="preserve"> over time</w:t>
      </w:r>
      <w:r w:rsidR="008B655B">
        <w:rPr>
          <w:spacing w:val="-2"/>
        </w:rPr>
        <w:t>.</w:t>
      </w:r>
      <w:r w:rsidR="005F70BB">
        <w:rPr>
          <w:spacing w:val="-2"/>
        </w:rPr>
        <w:t xml:space="preserve"> </w:t>
      </w:r>
      <w:r w:rsidR="00A90EAB">
        <w:rPr>
          <w:spacing w:val="-2"/>
        </w:rPr>
        <w:t xml:space="preserve">The NIP was updated </w:t>
      </w:r>
      <w:r w:rsidR="00FA127D">
        <w:rPr>
          <w:spacing w:val="-2"/>
        </w:rPr>
        <w:t>o</w:t>
      </w:r>
      <w:r w:rsidR="00A90EAB">
        <w:rPr>
          <w:spacing w:val="-2"/>
        </w:rPr>
        <w:t>n</w:t>
      </w:r>
      <w:r w:rsidR="00FA127D">
        <w:rPr>
          <w:spacing w:val="-2"/>
        </w:rPr>
        <w:t xml:space="preserve"> 3 November 2020 with 166 initiatives. On 7</w:t>
      </w:r>
      <w:r w:rsidR="00A90EAB">
        <w:rPr>
          <w:spacing w:val="-2"/>
        </w:rPr>
        <w:t xml:space="preserve"> May</w:t>
      </w:r>
      <w:r w:rsidR="00FA127D">
        <w:rPr>
          <w:spacing w:val="-2"/>
        </w:rPr>
        <w:t xml:space="preserve"> 2021</w:t>
      </w:r>
      <w:r w:rsidR="003C2A26">
        <w:rPr>
          <w:spacing w:val="-2"/>
        </w:rPr>
        <w:t xml:space="preserve"> the NIP was updated for a second</w:t>
      </w:r>
      <w:r w:rsidR="00FA127D">
        <w:rPr>
          <w:spacing w:val="-2"/>
        </w:rPr>
        <w:t xml:space="preserve"> time</w:t>
      </w:r>
      <w:r w:rsidR="008E2D09">
        <w:rPr>
          <w:spacing w:val="-2"/>
        </w:rPr>
        <w:t>.</w:t>
      </w:r>
      <w:r w:rsidR="00A90EAB">
        <w:rPr>
          <w:spacing w:val="-2"/>
        </w:rPr>
        <w:t xml:space="preserve"> </w:t>
      </w:r>
      <w:r w:rsidR="008E2D09">
        <w:rPr>
          <w:spacing w:val="-2"/>
        </w:rPr>
        <w:t>T</w:t>
      </w:r>
      <w:r w:rsidR="00A90EAB">
        <w:rPr>
          <w:spacing w:val="-2"/>
        </w:rPr>
        <w:t>here were 167 initiatives</w:t>
      </w:r>
      <w:r w:rsidR="003C2A26">
        <w:rPr>
          <w:spacing w:val="-2"/>
        </w:rPr>
        <w:t xml:space="preserve"> detailed in this update</w:t>
      </w:r>
      <w:r w:rsidR="00A90EAB">
        <w:rPr>
          <w:spacing w:val="-2"/>
        </w:rPr>
        <w:t xml:space="preserve"> which are in scope for this second and final progress report. As t</w:t>
      </w:r>
      <w:r w:rsidR="003C2A26">
        <w:rPr>
          <w:spacing w:val="-2"/>
        </w:rPr>
        <w:t>his report is finalised around six</w:t>
      </w:r>
      <w:r w:rsidR="00A90EAB">
        <w:rPr>
          <w:spacing w:val="-2"/>
        </w:rPr>
        <w:t xml:space="preserve"> months before th</w:t>
      </w:r>
      <w:r w:rsidR="00FA127D">
        <w:rPr>
          <w:spacing w:val="-2"/>
        </w:rPr>
        <w:t>e end of the Fourth Action Plan,</w:t>
      </w:r>
      <w:r w:rsidR="00A90EAB">
        <w:rPr>
          <w:spacing w:val="-2"/>
        </w:rPr>
        <w:t xml:space="preserve"> 167 is</w:t>
      </w:r>
      <w:r w:rsidR="00FA127D">
        <w:rPr>
          <w:spacing w:val="-2"/>
        </w:rPr>
        <w:t xml:space="preserve"> likely</w:t>
      </w:r>
      <w:r w:rsidR="00A90EAB">
        <w:rPr>
          <w:spacing w:val="-2"/>
        </w:rPr>
        <w:t xml:space="preserve"> the total number of initiatives being implemented under the Fourth Action Plan.</w:t>
      </w:r>
      <w:r w:rsidR="00FA127D">
        <w:rPr>
          <w:spacing w:val="-2"/>
        </w:rPr>
        <w:t xml:space="preserve"> The NIP </w:t>
      </w:r>
      <w:r w:rsidR="00121ACA">
        <w:rPr>
          <w:spacing w:val="-2"/>
        </w:rPr>
        <w:t>was</w:t>
      </w:r>
      <w:r w:rsidR="00FA127D">
        <w:rPr>
          <w:spacing w:val="-2"/>
        </w:rPr>
        <w:t xml:space="preserve"> updated for </w:t>
      </w:r>
      <w:r w:rsidR="00F056ED">
        <w:rPr>
          <w:spacing w:val="-2"/>
        </w:rPr>
        <w:t xml:space="preserve">a </w:t>
      </w:r>
      <w:r w:rsidR="003C2A26">
        <w:rPr>
          <w:spacing w:val="-2"/>
        </w:rPr>
        <w:t xml:space="preserve">third </w:t>
      </w:r>
      <w:r w:rsidR="00FA127D">
        <w:rPr>
          <w:spacing w:val="-2"/>
        </w:rPr>
        <w:t xml:space="preserve">time in November 2021. The implementation of all initiatives under the Fourth Action Plan will be captured in the evaluation of the Fourth Action Plan due May 2022. </w:t>
      </w:r>
    </w:p>
    <w:p w14:paraId="67C8D148" w14:textId="223B451F" w:rsidR="00091D86" w:rsidRDefault="00091D86" w:rsidP="006A0F65">
      <w:pPr>
        <w:pStyle w:val="BodyText"/>
      </w:pPr>
      <w:r>
        <w:t>It should be noted that</w:t>
      </w:r>
      <w:r w:rsidR="00951EDE">
        <w:t>,</w:t>
      </w:r>
      <w:r>
        <w:t xml:space="preserve"> w</w:t>
      </w:r>
      <w:r w:rsidR="00D93184">
        <w:t xml:space="preserve">hile the 4AP plays a critical role in providing a national approach to addressing violence against women and their children, it does not capture the full range of activities being undertaken across jurisdictions to </w:t>
      </w:r>
      <w:r w:rsidR="004833F3">
        <w:t>preventing and responding to FDSV</w:t>
      </w:r>
      <w:r w:rsidR="005E6913">
        <w:t>.</w:t>
      </w:r>
      <w:r w:rsidR="00310946">
        <w:t xml:space="preserve"> </w:t>
      </w:r>
      <w:r w:rsidR="00FA127D">
        <w:t>For example, the Commonwealth is undertaking a series of reforms to the family law system to help families separate in a safe, child-centred, supportive and accessible manner. Reforms will particularly benefit victims of family violence whose matters are often complex, and who may not have access to the financial resources required to undertake a lengthy separation process</w:t>
      </w:r>
      <w:r w:rsidR="008D22D8">
        <w:t>.</w:t>
      </w:r>
    </w:p>
    <w:p w14:paraId="65EEEA1E" w14:textId="0C55957F" w:rsidR="4556171B" w:rsidRDefault="30785956" w:rsidP="006A0F65">
      <w:pPr>
        <w:pStyle w:val="BodyText"/>
      </w:pPr>
      <w:r w:rsidRPr="38D2D643">
        <w:t xml:space="preserve">The interplay and connection between the National Plan, the </w:t>
      </w:r>
      <w:r w:rsidR="000576AB">
        <w:t>4AP</w:t>
      </w:r>
      <w:r w:rsidR="011FCDDF" w:rsidRPr="38D2D643">
        <w:t>, the</w:t>
      </w:r>
      <w:r w:rsidRPr="38D2D643">
        <w:t xml:space="preserve"> </w:t>
      </w:r>
      <w:r w:rsidR="004833F3">
        <w:t>NIP</w:t>
      </w:r>
      <w:r w:rsidR="00570B9A">
        <w:t>,</w:t>
      </w:r>
      <w:r w:rsidRPr="38D2D643">
        <w:t xml:space="preserve"> and</w:t>
      </w:r>
      <w:r w:rsidR="00D930BE">
        <w:t xml:space="preserve"> </w:t>
      </w:r>
      <w:r w:rsidRPr="38D2D643">
        <w:t>progress reporting</w:t>
      </w:r>
      <w:r w:rsidR="00D930BE">
        <w:t xml:space="preserve"> </w:t>
      </w:r>
      <w:r w:rsidRPr="38D2D643">
        <w:t xml:space="preserve">is </w:t>
      </w:r>
      <w:r w:rsidR="20A93767" w:rsidRPr="38D2D643">
        <w:t>shown</w:t>
      </w:r>
      <w:r w:rsidR="002536EB">
        <w:t xml:space="preserve"> the figure</w:t>
      </w:r>
      <w:r w:rsidR="20A93767" w:rsidRPr="38D2D643">
        <w:t xml:space="preserve"> below</w:t>
      </w:r>
      <w:r w:rsidR="002536EB">
        <w:t>.</w:t>
      </w:r>
    </w:p>
    <w:p w14:paraId="3E8F7742" w14:textId="20DEFE96" w:rsidR="00FE46C7" w:rsidRDefault="00FE46C7" w:rsidP="006A0F65">
      <w:pPr>
        <w:pStyle w:val="BodyText"/>
      </w:pPr>
    </w:p>
    <w:p w14:paraId="25D991A4" w14:textId="26B50F8E" w:rsidR="00FE46C7" w:rsidRDefault="00FE46C7" w:rsidP="006A0F65">
      <w:pPr>
        <w:pStyle w:val="BodyText"/>
      </w:pPr>
    </w:p>
    <w:p w14:paraId="0B227F4C" w14:textId="77777777" w:rsidR="00FE46C7" w:rsidRDefault="00FE46C7" w:rsidP="006A0F65">
      <w:pPr>
        <w:pStyle w:val="BodyText"/>
        <w:rPr>
          <w:rFonts w:ascii="Calibri Light" w:eastAsia="Calibri Light" w:hAnsi="Calibri Light" w:cs="Calibri Light"/>
          <w:i/>
          <w:iCs/>
          <w:color w:val="074A43" w:themeColor="text2"/>
          <w:sz w:val="18"/>
          <w:szCs w:val="18"/>
        </w:rPr>
      </w:pPr>
    </w:p>
    <w:p w14:paraId="4791D786" w14:textId="77777777" w:rsidR="00174D06" w:rsidRDefault="00174D06" w:rsidP="002536EB">
      <w:pPr>
        <w:pStyle w:val="Caption"/>
        <w:sectPr w:rsidR="00174D06" w:rsidSect="00D0740C">
          <w:headerReference w:type="even" r:id="rId25"/>
          <w:headerReference w:type="default" r:id="rId26"/>
          <w:footerReference w:type="default" r:id="rId27"/>
          <w:headerReference w:type="first" r:id="rId28"/>
          <w:pgSz w:w="11906" w:h="16838"/>
          <w:pgMar w:top="1134" w:right="1134" w:bottom="1134" w:left="1134" w:header="709" w:footer="453" w:gutter="0"/>
          <w:cols w:num="2" w:space="708"/>
          <w:docGrid w:linePitch="360"/>
        </w:sectPr>
      </w:pPr>
    </w:p>
    <w:p w14:paraId="2231A7C3" w14:textId="77777777" w:rsidR="00174D06" w:rsidRDefault="00174D06" w:rsidP="00174D06">
      <w:pPr>
        <w:pStyle w:val="BodyText"/>
      </w:pPr>
    </w:p>
    <w:p w14:paraId="652C8D0E" w14:textId="79D82EE9" w:rsidR="002536EB" w:rsidRDefault="002536EB" w:rsidP="002536EB">
      <w:pPr>
        <w:pStyle w:val="Caption"/>
        <w:rPr>
          <w:rFonts w:ascii="Calibri Light" w:eastAsia="Calibri Light" w:hAnsi="Calibri Light" w:cs="Calibri Light"/>
          <w:i/>
          <w:iCs w:val="0"/>
        </w:rPr>
      </w:pPr>
      <w:r w:rsidRPr="00174D06">
        <w:t xml:space="preserve">Figure </w:t>
      </w:r>
      <w:r w:rsidRPr="00174D06">
        <w:fldChar w:fldCharType="begin"/>
      </w:r>
      <w:r w:rsidRPr="00174D06">
        <w:instrText>SEQ Figure \* ARABIC</w:instrText>
      </w:r>
      <w:r w:rsidRPr="00174D06">
        <w:fldChar w:fldCharType="separate"/>
      </w:r>
      <w:r w:rsidR="00970C3C">
        <w:rPr>
          <w:noProof/>
        </w:rPr>
        <w:t>2</w:t>
      </w:r>
      <w:r w:rsidRPr="00174D06">
        <w:fldChar w:fldCharType="end"/>
      </w:r>
      <w:r w:rsidRPr="00174D06">
        <w:t xml:space="preserve">: Connection between the National Plan, </w:t>
      </w:r>
      <w:r w:rsidR="000576AB">
        <w:t>4AP</w:t>
      </w:r>
      <w:r w:rsidR="00F46782">
        <w:t>,</w:t>
      </w:r>
      <w:r w:rsidRPr="00174D06">
        <w:t xml:space="preserve"> and the Implementation Plan</w:t>
      </w:r>
    </w:p>
    <w:p w14:paraId="260B0BA9" w14:textId="6BFC19BE" w:rsidR="4556171B" w:rsidRDefault="00767058" w:rsidP="00406E16">
      <w:pPr>
        <w:pStyle w:val="BodyText"/>
      </w:pPr>
      <w:r>
        <w:rPr>
          <w:noProof/>
          <w:lang w:eastAsia="en-AU"/>
        </w:rPr>
        <w:drawing>
          <wp:inline distT="0" distB="0" distL="0" distR="0" wp14:anchorId="62A3F27C" wp14:editId="78759A45">
            <wp:extent cx="6120765" cy="3609340"/>
            <wp:effectExtent l="0" t="0" r="0" b="0"/>
            <wp:docPr id="29" name="Picture 29" descr="This image shows the connection between the National Plan, which is supported by the Fourth Action Plan, which is supported by the National Implementation Plan. The Performance, Monitoring and Reporting Framework applies to all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is image shows the connection between the National Plan, which is supported by the Fourth Action Plan, which is supported by the National Implementation Plan. The Performance, Monitoring and Reporting Framework applies to all levels."/>
                    <pic:cNvPicPr/>
                  </pic:nvPicPr>
                  <pic:blipFill>
                    <a:blip r:embed="rId29">
                      <a:extLst>
                        <a:ext uri="{28A0092B-C50C-407E-A947-70E740481C1C}">
                          <a14:useLocalDpi xmlns:a14="http://schemas.microsoft.com/office/drawing/2010/main" val="0"/>
                        </a:ext>
                      </a:extLst>
                    </a:blip>
                    <a:stretch>
                      <a:fillRect/>
                    </a:stretch>
                  </pic:blipFill>
                  <pic:spPr>
                    <a:xfrm>
                      <a:off x="0" y="0"/>
                      <a:ext cx="6120765" cy="3609340"/>
                    </a:xfrm>
                    <a:prstGeom prst="rect">
                      <a:avLst/>
                    </a:prstGeom>
                  </pic:spPr>
                </pic:pic>
              </a:graphicData>
            </a:graphic>
          </wp:inline>
        </w:drawing>
      </w:r>
    </w:p>
    <w:p w14:paraId="6E034ECD" w14:textId="48130548" w:rsidR="4556171B" w:rsidRDefault="4556171B" w:rsidP="00406E16">
      <w:pPr>
        <w:pStyle w:val="Source"/>
      </w:pPr>
      <w:r w:rsidRPr="00406E16">
        <w:t xml:space="preserve">Source: Department of Social Services, National Plan to Reduce Violence against Women and their Children: </w:t>
      </w:r>
      <w:r w:rsidR="0075517C">
        <w:t xml:space="preserve">National </w:t>
      </w:r>
      <w:r w:rsidRPr="00406E16">
        <w:t>Implementation Plan</w:t>
      </w:r>
    </w:p>
    <w:p w14:paraId="3444F826" w14:textId="5A3AF8F8" w:rsidR="00406E16" w:rsidRDefault="00406E16" w:rsidP="00406E16">
      <w:pPr>
        <w:pStyle w:val="BodyText"/>
      </w:pPr>
      <w:r>
        <w:br w:type="page"/>
      </w:r>
    </w:p>
    <w:p w14:paraId="40D87913" w14:textId="77777777" w:rsidR="00406E16" w:rsidRDefault="00406E16" w:rsidP="006A0F65">
      <w:pPr>
        <w:pStyle w:val="HeadingLevel2NoNumber"/>
        <w:sectPr w:rsidR="00406E16" w:rsidSect="00D0740C">
          <w:type w:val="continuous"/>
          <w:pgSz w:w="11906" w:h="16838"/>
          <w:pgMar w:top="1134" w:right="1134" w:bottom="1134" w:left="1134" w:header="709" w:footer="453" w:gutter="0"/>
          <w:cols w:space="708"/>
          <w:docGrid w:linePitch="360"/>
        </w:sectPr>
      </w:pPr>
    </w:p>
    <w:p w14:paraId="2C5905ED" w14:textId="503A18A1" w:rsidR="25E2B2C9" w:rsidRPr="00CB567E" w:rsidRDefault="25E2B2C9" w:rsidP="00BF19E0">
      <w:pPr>
        <w:pStyle w:val="Heading2"/>
        <w:rPr>
          <w:rFonts w:cs="Arial"/>
        </w:rPr>
      </w:pPr>
      <w:r>
        <w:lastRenderedPageBreak/>
        <w:t xml:space="preserve">Performance </w:t>
      </w:r>
      <w:r w:rsidR="6890C3F6">
        <w:t>m</w:t>
      </w:r>
      <w:r>
        <w:t>onitoring and</w:t>
      </w:r>
      <w:r w:rsidR="00FE46C7">
        <w:t xml:space="preserve"> </w:t>
      </w:r>
      <w:r w:rsidR="56213E49">
        <w:t>r</w:t>
      </w:r>
      <w:r>
        <w:t>eporting</w:t>
      </w:r>
    </w:p>
    <w:p w14:paraId="0BCF4382" w14:textId="77777777" w:rsidR="00614E87" w:rsidRDefault="00614E87" w:rsidP="006A0F65">
      <w:pPr>
        <w:pStyle w:val="BodyText"/>
        <w:rPr>
          <w:rFonts w:cs="Arial"/>
        </w:rPr>
        <w:sectPr w:rsidR="00614E87" w:rsidSect="00D0740C">
          <w:type w:val="continuous"/>
          <w:pgSz w:w="11906" w:h="16838"/>
          <w:pgMar w:top="1134" w:right="1134" w:bottom="1134" w:left="1134" w:header="709" w:footer="453" w:gutter="0"/>
          <w:cols w:space="708"/>
          <w:docGrid w:linePitch="360"/>
        </w:sectPr>
      </w:pPr>
    </w:p>
    <w:p w14:paraId="10BB31C2" w14:textId="1FE48674" w:rsidR="00C941BC" w:rsidRPr="00F172A1" w:rsidRDefault="00785015" w:rsidP="006A0F65">
      <w:pPr>
        <w:pStyle w:val="BodyText"/>
        <w:rPr>
          <w:spacing w:val="-4"/>
        </w:rPr>
      </w:pPr>
      <w:r>
        <w:rPr>
          <w:spacing w:val="-4"/>
        </w:rPr>
        <w:t>A p</w:t>
      </w:r>
      <w:r w:rsidR="0085650A" w:rsidRPr="00F172A1">
        <w:rPr>
          <w:spacing w:val="-4"/>
        </w:rPr>
        <w:t xml:space="preserve">erformance monitoring and reporting framework has been finalised and is attached </w:t>
      </w:r>
      <w:r w:rsidR="00E72526" w:rsidRPr="00F172A1">
        <w:rPr>
          <w:spacing w:val="-4"/>
        </w:rPr>
        <w:t xml:space="preserve">at </w:t>
      </w:r>
      <w:r w:rsidR="00E72526" w:rsidRPr="00F172A1">
        <w:rPr>
          <w:spacing w:val="-4"/>
        </w:rPr>
        <w:fldChar w:fldCharType="begin" w:fldLock="1"/>
      </w:r>
      <w:r w:rsidR="00E72526" w:rsidRPr="00F172A1">
        <w:rPr>
          <w:spacing w:val="-4"/>
        </w:rPr>
        <w:instrText xml:space="preserve"> REF _Ref87451047 \r \h </w:instrText>
      </w:r>
      <w:r w:rsidR="00F172A1" w:rsidRPr="00F172A1">
        <w:rPr>
          <w:spacing w:val="-4"/>
        </w:rPr>
        <w:instrText xml:space="preserve"> \* MERGEFORMAT </w:instrText>
      </w:r>
      <w:r w:rsidR="00E72526" w:rsidRPr="00F172A1">
        <w:rPr>
          <w:spacing w:val="-4"/>
        </w:rPr>
      </w:r>
      <w:r w:rsidR="00E72526" w:rsidRPr="00F172A1">
        <w:rPr>
          <w:spacing w:val="-4"/>
        </w:rPr>
        <w:fldChar w:fldCharType="separate"/>
      </w:r>
      <w:r w:rsidR="00E72526" w:rsidRPr="00F172A1">
        <w:rPr>
          <w:spacing w:val="-4"/>
        </w:rPr>
        <w:t>Appendix C</w:t>
      </w:r>
      <w:r w:rsidR="00E72526" w:rsidRPr="00F172A1">
        <w:rPr>
          <w:spacing w:val="-4"/>
        </w:rPr>
        <w:fldChar w:fldCharType="end"/>
      </w:r>
      <w:r w:rsidR="0085650A" w:rsidRPr="00F172A1">
        <w:rPr>
          <w:spacing w:val="-4"/>
        </w:rPr>
        <w:t>. It sets out program logics for each priority area, including the outputs associated with each action under the five priority areas as well as short- and medium-term outcomes and measures by which success could be assessed. This framework is supporting the broader evaluation of the National Plan, which includes an evaluation of the 4AP. While considerable investment has been made in improving the evidence base, further work is required to improve outcome measurement to support future monitoring and evaluation efforts. This is particularly the case for measuring impacts on vulnerable groups including Aboriginal and Torres Strait Islander women, women from culturally and linguistically diverse (CALD) backgrounds and people who identify as lesbian, gay, bisexual, transgender, intersex, or queer (LGBTIQ</w:t>
      </w:r>
      <w:r w:rsidR="00C941BC" w:rsidRPr="00F172A1">
        <w:rPr>
          <w:spacing w:val="-4"/>
        </w:rPr>
        <w:t>+</w:t>
      </w:r>
      <w:r w:rsidR="0085650A" w:rsidRPr="00F172A1">
        <w:rPr>
          <w:spacing w:val="-4"/>
        </w:rPr>
        <w:t xml:space="preserve">). </w:t>
      </w:r>
    </w:p>
    <w:p w14:paraId="3252D3A1" w14:textId="589E0847" w:rsidR="0085650A" w:rsidRDefault="0085650A" w:rsidP="006A0F65">
      <w:pPr>
        <w:pStyle w:val="BodyText"/>
        <w:rPr>
          <w:rFonts w:cs="Arial"/>
        </w:rPr>
      </w:pPr>
      <w:r>
        <w:t>The 4AP, which runs from 2019 to 2022, is in its third and final year of implementation with initiatives in various stages of progress. At this point in time, the focus of reporting is on progress of delivery of the initiatives under the NIP (that is, progress on outputs) rather than considering the short and medium-term outcomes. Outcomes will be considered more comprehensively in the evaluation. Outputs are the direct product of actions and measurement is focussed on whether initiatives are in place that will give effect to the action and the extent to which relevant initiatives are reaching their target audience.</w:t>
      </w:r>
    </w:p>
    <w:p w14:paraId="3D66A0F1" w14:textId="501818A5" w:rsidR="19A24CCD" w:rsidRDefault="00AF151C" w:rsidP="006A0F65">
      <w:pPr>
        <w:pStyle w:val="BodyText"/>
        <w:rPr>
          <w:rFonts w:cs="Arial"/>
        </w:rPr>
      </w:pPr>
      <w:r>
        <w:rPr>
          <w:rFonts w:cs="Arial"/>
        </w:rPr>
        <w:t xml:space="preserve">In </w:t>
      </w:r>
      <w:r w:rsidR="00D01B0F">
        <w:rPr>
          <w:rFonts w:cs="Arial"/>
        </w:rPr>
        <w:t>August</w:t>
      </w:r>
      <w:r w:rsidR="00501873">
        <w:rPr>
          <w:rFonts w:cs="Arial"/>
        </w:rPr>
        <w:t xml:space="preserve"> to September</w:t>
      </w:r>
      <w:r>
        <w:rPr>
          <w:rFonts w:cs="Arial"/>
        </w:rPr>
        <w:t xml:space="preserve"> 202</w:t>
      </w:r>
      <w:r w:rsidR="00D01B0F">
        <w:rPr>
          <w:rFonts w:cs="Arial"/>
        </w:rPr>
        <w:t>1</w:t>
      </w:r>
      <w:r>
        <w:rPr>
          <w:rFonts w:cs="Arial"/>
        </w:rPr>
        <w:t xml:space="preserve">, all </w:t>
      </w:r>
      <w:r w:rsidR="001E093C">
        <w:rPr>
          <w:rFonts w:cs="Arial"/>
        </w:rPr>
        <w:t xml:space="preserve">jurisdictions provided information on progress </w:t>
      </w:r>
      <w:r w:rsidR="002F767E">
        <w:rPr>
          <w:rFonts w:cs="Arial"/>
        </w:rPr>
        <w:t xml:space="preserve">of </w:t>
      </w:r>
      <w:r w:rsidR="001E093C">
        <w:rPr>
          <w:rFonts w:cs="Arial"/>
        </w:rPr>
        <w:t>initi</w:t>
      </w:r>
      <w:r w:rsidR="00AF59F7">
        <w:rPr>
          <w:rFonts w:cs="Arial"/>
        </w:rPr>
        <w:t>a</w:t>
      </w:r>
      <w:r w:rsidR="001E093C">
        <w:rPr>
          <w:rFonts w:cs="Arial"/>
        </w:rPr>
        <w:t xml:space="preserve">tives </w:t>
      </w:r>
      <w:r w:rsidR="00ED7400">
        <w:rPr>
          <w:rFonts w:cs="Arial"/>
        </w:rPr>
        <w:t xml:space="preserve">to support an assessment of </w:t>
      </w:r>
      <w:r w:rsidR="00C04735">
        <w:rPr>
          <w:rFonts w:cs="Arial"/>
        </w:rPr>
        <w:t>progress on delivering outputs</w:t>
      </w:r>
      <w:r w:rsidR="001E093C">
        <w:rPr>
          <w:rFonts w:cs="Arial"/>
        </w:rPr>
        <w:t xml:space="preserve">. </w:t>
      </w:r>
      <w:r w:rsidR="00C04735">
        <w:rPr>
          <w:rFonts w:cs="Arial"/>
        </w:rPr>
        <w:t xml:space="preserve">Progress </w:t>
      </w:r>
      <w:r w:rsidR="19A24CCD" w:rsidRPr="0D8B6FEF">
        <w:rPr>
          <w:rFonts w:cs="Arial"/>
        </w:rPr>
        <w:t>was rated by jurisdictions into the following categories:</w:t>
      </w:r>
    </w:p>
    <w:p w14:paraId="1AF1216A" w14:textId="106F9C85" w:rsidR="19A24CCD" w:rsidRDefault="19A24CCD" w:rsidP="008F5A20">
      <w:pPr>
        <w:pStyle w:val="Bullet1stlevel"/>
        <w:spacing w:before="60" w:after="60"/>
        <w:rPr>
          <w:rFonts w:cs="Arial"/>
        </w:rPr>
      </w:pPr>
      <w:r w:rsidRPr="00FE46C7">
        <w:rPr>
          <w:rStyle w:val="Strong"/>
        </w:rPr>
        <w:t>Completed according to schedule:</w:t>
      </w:r>
      <w:r w:rsidRPr="0D8B6FEF">
        <w:rPr>
          <w:rFonts w:cs="Arial"/>
        </w:rPr>
        <w:t xml:space="preserve"> The initiative has been fully implemented in line with the anticipated timeframe</w:t>
      </w:r>
      <w:r w:rsidR="003D4389">
        <w:rPr>
          <w:rFonts w:cs="Arial"/>
        </w:rPr>
        <w:t>.</w:t>
      </w:r>
    </w:p>
    <w:p w14:paraId="5BFB17D0" w14:textId="24D44E3E" w:rsidR="19A24CCD" w:rsidRDefault="19A24CCD" w:rsidP="008F5A20">
      <w:pPr>
        <w:pStyle w:val="Bullet1stlevel"/>
        <w:spacing w:before="60" w:after="60"/>
        <w:rPr>
          <w:rFonts w:cs="Arial"/>
        </w:rPr>
      </w:pPr>
      <w:r w:rsidRPr="0D8B6FEF">
        <w:rPr>
          <w:rFonts w:cs="Arial"/>
          <w:b/>
          <w:bCs/>
        </w:rPr>
        <w:t>Completed (but was delayed):</w:t>
      </w:r>
      <w:r w:rsidRPr="0D8B6FEF">
        <w:rPr>
          <w:rFonts w:cs="Arial"/>
        </w:rPr>
        <w:t xml:space="preserve"> The initiative has been fully implemented but exceeded the anticipated timeframe</w:t>
      </w:r>
      <w:r w:rsidR="003D4389">
        <w:rPr>
          <w:rFonts w:cs="Arial"/>
        </w:rPr>
        <w:t>.</w:t>
      </w:r>
      <w:r w:rsidRPr="0D8B6FEF">
        <w:rPr>
          <w:rFonts w:cs="Arial"/>
        </w:rPr>
        <w:t xml:space="preserve"> </w:t>
      </w:r>
    </w:p>
    <w:p w14:paraId="65EB17F7" w14:textId="7E8B3897" w:rsidR="19A24CCD" w:rsidRDefault="19A24CCD" w:rsidP="008F5A20">
      <w:pPr>
        <w:pStyle w:val="Bullet1stlevel"/>
        <w:spacing w:before="60" w:after="60"/>
        <w:rPr>
          <w:rFonts w:cs="Arial"/>
        </w:rPr>
      </w:pPr>
      <w:r w:rsidRPr="0D8B6FEF">
        <w:rPr>
          <w:rFonts w:cs="Arial"/>
          <w:b/>
          <w:bCs/>
        </w:rPr>
        <w:t>Completed (ahead of schedule):</w:t>
      </w:r>
      <w:r w:rsidRPr="0D8B6FEF">
        <w:rPr>
          <w:rFonts w:cs="Arial"/>
        </w:rPr>
        <w:t xml:space="preserve"> The initiative has been fully implemented ahead of the anticipated timeframe</w:t>
      </w:r>
      <w:r w:rsidR="003D4389">
        <w:rPr>
          <w:rFonts w:cs="Arial"/>
        </w:rPr>
        <w:t>.</w:t>
      </w:r>
      <w:r w:rsidRPr="0D8B6FEF">
        <w:rPr>
          <w:rFonts w:cs="Arial"/>
        </w:rPr>
        <w:t xml:space="preserve"> </w:t>
      </w:r>
    </w:p>
    <w:p w14:paraId="4A591F5B" w14:textId="30D02063" w:rsidR="19A24CCD" w:rsidRDefault="19A24CCD" w:rsidP="008F5A20">
      <w:pPr>
        <w:pStyle w:val="Bullet1stlevel"/>
        <w:spacing w:before="60" w:after="60"/>
        <w:rPr>
          <w:rFonts w:cs="Arial"/>
        </w:rPr>
      </w:pPr>
      <w:r w:rsidRPr="0D8B6FEF">
        <w:rPr>
          <w:rFonts w:cs="Arial"/>
          <w:b/>
          <w:bCs/>
        </w:rPr>
        <w:t>In progress on track:</w:t>
      </w:r>
      <w:r w:rsidRPr="0D8B6FEF">
        <w:rPr>
          <w:rFonts w:cs="Arial"/>
        </w:rPr>
        <w:t xml:space="preserve"> The initiative has </w:t>
      </w:r>
      <w:r w:rsidR="00C44905" w:rsidRPr="0D8B6FEF">
        <w:rPr>
          <w:rFonts w:cs="Arial"/>
        </w:rPr>
        <w:t>commenced,</w:t>
      </w:r>
      <w:r w:rsidR="00FC780E">
        <w:rPr>
          <w:rFonts w:cs="Arial"/>
        </w:rPr>
        <w:t xml:space="preserve"> and implementation is progressing within expected timeframes</w:t>
      </w:r>
      <w:r w:rsidR="003D4389">
        <w:rPr>
          <w:rFonts w:cs="Arial"/>
        </w:rPr>
        <w:t>.</w:t>
      </w:r>
      <w:r w:rsidRPr="0D8B6FEF">
        <w:rPr>
          <w:rFonts w:cs="Arial"/>
        </w:rPr>
        <w:t xml:space="preserve"> </w:t>
      </w:r>
    </w:p>
    <w:p w14:paraId="356C1029" w14:textId="3054F4A8" w:rsidR="00BF500C" w:rsidRDefault="19A24CCD" w:rsidP="00FE46C7">
      <w:pPr>
        <w:pStyle w:val="Bullet1stlevel"/>
        <w:keepLines/>
        <w:spacing w:before="60" w:after="60"/>
        <w:rPr>
          <w:rFonts w:cs="Arial"/>
        </w:rPr>
      </w:pPr>
      <w:r w:rsidRPr="0D8B6FEF">
        <w:rPr>
          <w:rFonts w:cs="Arial"/>
          <w:b/>
          <w:bCs/>
        </w:rPr>
        <w:t>In progress delayed:</w:t>
      </w:r>
      <w:r w:rsidRPr="0D8B6FEF">
        <w:rPr>
          <w:rFonts w:cs="Arial"/>
        </w:rPr>
        <w:t xml:space="preserve"> The initiative has commenced but </w:t>
      </w:r>
      <w:r w:rsidR="00FC780E">
        <w:rPr>
          <w:rFonts w:cs="Arial"/>
        </w:rPr>
        <w:t>implementation</w:t>
      </w:r>
      <w:r w:rsidR="00A26A33">
        <w:rPr>
          <w:rFonts w:cs="Arial"/>
        </w:rPr>
        <w:t xml:space="preserve"> has been impacted and</w:t>
      </w:r>
      <w:r w:rsidR="00FC780E">
        <w:rPr>
          <w:rFonts w:cs="Arial"/>
        </w:rPr>
        <w:t xml:space="preserve"> </w:t>
      </w:r>
      <w:r w:rsidR="00031126">
        <w:rPr>
          <w:rFonts w:cs="Arial"/>
        </w:rPr>
        <w:t>is not progressing within expected timeframes</w:t>
      </w:r>
      <w:r w:rsidR="003D4389">
        <w:rPr>
          <w:rFonts w:cs="Arial"/>
        </w:rPr>
        <w:t>.</w:t>
      </w:r>
    </w:p>
    <w:p w14:paraId="02DACAB6" w14:textId="40F080B7" w:rsidR="19A24CCD" w:rsidRPr="00BF500C" w:rsidRDefault="19A24CCD" w:rsidP="008F5A20">
      <w:pPr>
        <w:pStyle w:val="Bullet1stlevel"/>
        <w:spacing w:before="60" w:after="60"/>
        <w:rPr>
          <w:rFonts w:cs="Arial"/>
        </w:rPr>
      </w:pPr>
      <w:r w:rsidRPr="00BF500C">
        <w:rPr>
          <w:rFonts w:cs="Arial"/>
          <w:b/>
          <w:bCs/>
        </w:rPr>
        <w:t>Stopped:</w:t>
      </w:r>
      <w:r w:rsidRPr="00BF500C">
        <w:rPr>
          <w:rFonts w:cs="Arial"/>
        </w:rPr>
        <w:t xml:space="preserve"> The initiative has ceased.</w:t>
      </w:r>
      <w:r w:rsidR="00AF59EA">
        <w:rPr>
          <w:rFonts w:cs="Arial"/>
        </w:rPr>
        <w:t xml:space="preserve"> No initiatives under the 4AP have stopped.</w:t>
      </w:r>
    </w:p>
    <w:p w14:paraId="6B0225EC" w14:textId="0B1D7390" w:rsidR="00501873" w:rsidRDefault="00501873" w:rsidP="00F172A1">
      <w:pPr>
        <w:pStyle w:val="BodyText"/>
        <w:spacing w:before="0"/>
      </w:pPr>
      <w:r w:rsidRPr="00501873">
        <w:t xml:space="preserve">Commonwealth, state, and territory agencies </w:t>
      </w:r>
      <w:r>
        <w:t xml:space="preserve">were also asked to </w:t>
      </w:r>
      <w:r w:rsidRPr="00501873">
        <w:t>provide information on the outputs</w:t>
      </w:r>
      <w:r>
        <w:t xml:space="preserve"> and</w:t>
      </w:r>
      <w:r w:rsidR="005D6DA8">
        <w:t xml:space="preserve"> some</w:t>
      </w:r>
      <w:r>
        <w:t xml:space="preserve"> short</w:t>
      </w:r>
      <w:r w:rsidR="005D6DA8">
        <w:t>- and medium-</w:t>
      </w:r>
      <w:r w:rsidR="00963103">
        <w:t>term outcomes</w:t>
      </w:r>
      <w:r w:rsidRPr="00501873">
        <w:t xml:space="preserve"> outlined in the </w:t>
      </w:r>
      <w:r w:rsidR="005D6DA8">
        <w:t xml:space="preserve">program logics for each priority area. However, due to the </w:t>
      </w:r>
      <w:r w:rsidR="00685054">
        <w:t xml:space="preserve">lack of consistent </w:t>
      </w:r>
      <w:r w:rsidR="000C5AF5">
        <w:t xml:space="preserve">information </w:t>
      </w:r>
      <w:r w:rsidR="00685054">
        <w:t xml:space="preserve">available across all jurisdictions, analysis </w:t>
      </w:r>
      <w:r w:rsidR="00963103">
        <w:t>of this data</w:t>
      </w:r>
      <w:r w:rsidR="00685054">
        <w:t xml:space="preserve"> was not able to be conducted.</w:t>
      </w:r>
      <w:r w:rsidR="00473912" w:rsidRPr="00473912">
        <w:rPr>
          <w:rFonts w:cs="Arial"/>
        </w:rPr>
        <w:t xml:space="preserve"> </w:t>
      </w:r>
      <w:r w:rsidR="00473912" w:rsidRPr="00D75500">
        <w:rPr>
          <w:rFonts w:cs="Arial"/>
        </w:rPr>
        <w:t>Outcomes will be considered more comprehensively in the evaluation</w:t>
      </w:r>
      <w:r w:rsidR="00A90EAB">
        <w:rPr>
          <w:rFonts w:cs="Arial"/>
        </w:rPr>
        <w:t xml:space="preserve"> of the Fourth Action Plan and National Plan</w:t>
      </w:r>
      <w:r w:rsidR="00473912" w:rsidRPr="00D75500">
        <w:rPr>
          <w:rFonts w:cs="Arial"/>
        </w:rPr>
        <w:t>.</w:t>
      </w:r>
    </w:p>
    <w:p w14:paraId="58744597" w14:textId="3FEE1CDF" w:rsidR="004A6F06" w:rsidRPr="006A0F65" w:rsidRDefault="006347E7" w:rsidP="00F172A1">
      <w:pPr>
        <w:pStyle w:val="HeadingLevel3NoNumber"/>
        <w:spacing w:before="240"/>
      </w:pPr>
      <w:r>
        <w:t>Second</w:t>
      </w:r>
      <w:r w:rsidR="3698BA5F" w:rsidRPr="006A0F65">
        <w:t xml:space="preserve"> </w:t>
      </w:r>
      <w:r w:rsidR="00BC02B5" w:rsidRPr="006A0F65">
        <w:t xml:space="preserve">4AP </w:t>
      </w:r>
      <w:r w:rsidR="3698BA5F" w:rsidRPr="006A0F65">
        <w:t>Progres</w:t>
      </w:r>
      <w:r w:rsidR="6604A98E" w:rsidRPr="006A0F65">
        <w:t>s</w:t>
      </w:r>
      <w:r w:rsidR="3698BA5F" w:rsidRPr="006A0F65">
        <w:t xml:space="preserve"> </w:t>
      </w:r>
      <w:r w:rsidR="00810D99" w:rsidRPr="006A0F65">
        <w:t>Report</w:t>
      </w:r>
    </w:p>
    <w:p w14:paraId="01A93D07" w14:textId="695C49AC" w:rsidR="00FF5ADB" w:rsidRDefault="1C1C621E" w:rsidP="006A0F65">
      <w:pPr>
        <w:pStyle w:val="BodyText"/>
      </w:pPr>
      <w:r w:rsidRPr="42D26EA3">
        <w:t>Th</w:t>
      </w:r>
      <w:r w:rsidR="254357B0" w:rsidRPr="42D26EA3">
        <w:t>is</w:t>
      </w:r>
      <w:r w:rsidR="7BB2EC78" w:rsidRPr="42D26EA3">
        <w:t xml:space="preserve"> </w:t>
      </w:r>
      <w:r w:rsidR="00BC02B5">
        <w:t>progress</w:t>
      </w:r>
      <w:r w:rsidR="006B2F6E">
        <w:t xml:space="preserve"> </w:t>
      </w:r>
      <w:r w:rsidR="30F1C292" w:rsidRPr="2D069F3A">
        <w:t>report</w:t>
      </w:r>
      <w:r w:rsidR="00235C29">
        <w:t xml:space="preserve"> is structured as follows:</w:t>
      </w:r>
    </w:p>
    <w:p w14:paraId="754629FF" w14:textId="16DB6701" w:rsidR="00235C29" w:rsidRDefault="000A79EF" w:rsidP="000A79EF">
      <w:pPr>
        <w:pStyle w:val="Bullet1stlevel"/>
      </w:pPr>
      <w:r>
        <w:rPr>
          <w:b/>
          <w:bCs/>
        </w:rPr>
        <w:t xml:space="preserve">Priority areas of the </w:t>
      </w:r>
      <w:r w:rsidR="000576AB">
        <w:rPr>
          <w:b/>
          <w:bCs/>
        </w:rPr>
        <w:t>4AP</w:t>
      </w:r>
      <w:r w:rsidR="004A6F06">
        <w:rPr>
          <w:b/>
          <w:bCs/>
        </w:rPr>
        <w:t xml:space="preserve">: </w:t>
      </w:r>
      <w:r w:rsidR="004A6F06">
        <w:t>T</w:t>
      </w:r>
      <w:r w:rsidR="00C3149B" w:rsidRPr="00562FF9">
        <w:t>his section</w:t>
      </w:r>
      <w:r w:rsidR="00C3149B">
        <w:rPr>
          <w:b/>
          <w:bCs/>
        </w:rPr>
        <w:t xml:space="preserve"> </w:t>
      </w:r>
      <w:r w:rsidRPr="000A79EF">
        <w:t>outline</w:t>
      </w:r>
      <w:r>
        <w:t>s</w:t>
      </w:r>
      <w:r w:rsidRPr="000A79EF">
        <w:t xml:space="preserve"> progress against </w:t>
      </w:r>
      <w:r w:rsidR="00BE4DC7">
        <w:t xml:space="preserve">the initiatives under </w:t>
      </w:r>
      <w:r w:rsidRPr="000A79EF">
        <w:t>each of the five priority areas and each of the 20 actions under the 4AP</w:t>
      </w:r>
      <w:r w:rsidR="00FC2DFF">
        <w:t xml:space="preserve"> (that is, the outputs of the 4AP)</w:t>
      </w:r>
      <w:r w:rsidRPr="000A79EF">
        <w:t xml:space="preserve">. </w:t>
      </w:r>
    </w:p>
    <w:p w14:paraId="4FDC4018" w14:textId="06A395C7" w:rsidR="000A79EF" w:rsidRDefault="000A79EF" w:rsidP="000A79EF">
      <w:pPr>
        <w:pStyle w:val="Bullet1stlevel"/>
      </w:pPr>
      <w:r>
        <w:rPr>
          <w:b/>
          <w:bCs/>
        </w:rPr>
        <w:t>National Plan progress</w:t>
      </w:r>
      <w:r w:rsidR="004A6F06">
        <w:rPr>
          <w:b/>
          <w:bCs/>
        </w:rPr>
        <w:t xml:space="preserve">: </w:t>
      </w:r>
      <w:r w:rsidR="004A6F06">
        <w:t>T</w:t>
      </w:r>
      <w:r w:rsidR="009C5EDC" w:rsidRPr="00562FF9">
        <w:t>his section</w:t>
      </w:r>
      <w:r w:rsidR="009C5EDC">
        <w:rPr>
          <w:b/>
          <w:bCs/>
        </w:rPr>
        <w:t xml:space="preserve"> </w:t>
      </w:r>
      <w:r>
        <w:t xml:space="preserve">outlines progress against the </w:t>
      </w:r>
      <w:r w:rsidR="00876B9A">
        <w:t xml:space="preserve">agreed indicators of change under the </w:t>
      </w:r>
      <w:r>
        <w:t>National Plan</w:t>
      </w:r>
      <w:r w:rsidR="00876B9A">
        <w:t xml:space="preserve">. </w:t>
      </w:r>
    </w:p>
    <w:p w14:paraId="6B5CB94E" w14:textId="2A35482B" w:rsidR="000A79EF" w:rsidRPr="006546BF" w:rsidRDefault="000A79EF" w:rsidP="00BC5265">
      <w:pPr>
        <w:pStyle w:val="Bullet1stlevel"/>
      </w:pPr>
      <w:r w:rsidRPr="006546BF">
        <w:rPr>
          <w:b/>
          <w:bCs/>
        </w:rPr>
        <w:t>Next steps</w:t>
      </w:r>
      <w:r w:rsidR="004A6F06" w:rsidRPr="006546BF">
        <w:t>: T</w:t>
      </w:r>
      <w:r w:rsidR="002F06AA" w:rsidRPr="006546BF">
        <w:t xml:space="preserve">his section </w:t>
      </w:r>
      <w:r w:rsidR="00534E8D" w:rsidRPr="006546BF">
        <w:t xml:space="preserve">sets out </w:t>
      </w:r>
      <w:r w:rsidR="006A5377" w:rsidRPr="006546BF">
        <w:t>the next steps in finalising monitoring of performance under the 4AP as well as timing around the</w:t>
      </w:r>
      <w:r w:rsidR="00562FF9" w:rsidRPr="006546BF">
        <w:t xml:space="preserve"> </w:t>
      </w:r>
      <w:r w:rsidR="00BC5265" w:rsidRPr="006546BF">
        <w:t>evaluation of the National Plan as a whole.</w:t>
      </w:r>
    </w:p>
    <w:p w14:paraId="3F7C83B0" w14:textId="2A35482B" w:rsidR="003A13CF" w:rsidRPr="005A3245" w:rsidRDefault="003A13CF" w:rsidP="00626C8D">
      <w:pPr>
        <w:pStyle w:val="Bullet1stlevel"/>
      </w:pPr>
      <w:r w:rsidRPr="005A3245">
        <w:rPr>
          <w:b/>
          <w:bCs/>
        </w:rPr>
        <w:t>Appendix A:</w:t>
      </w:r>
      <w:r>
        <w:t xml:space="preserve"> This section provides an overview of the approach to monitoring and reporting under the 4AP.</w:t>
      </w:r>
    </w:p>
    <w:p w14:paraId="50EE714F" w14:textId="7A8D2A77" w:rsidR="00626C8D" w:rsidRPr="00626C8D" w:rsidRDefault="38403233" w:rsidP="00626C8D">
      <w:pPr>
        <w:pStyle w:val="Bullet1stlevel"/>
      </w:pPr>
      <w:r w:rsidRPr="00E914CA">
        <w:rPr>
          <w:b/>
          <w:bCs/>
        </w:rPr>
        <w:t xml:space="preserve">Appendix </w:t>
      </w:r>
      <w:r w:rsidR="003A13CF">
        <w:rPr>
          <w:b/>
          <w:bCs/>
        </w:rPr>
        <w:t>B</w:t>
      </w:r>
      <w:r w:rsidR="004A6F06">
        <w:t>:</w:t>
      </w:r>
      <w:r w:rsidR="004135AD">
        <w:t xml:space="preserve"> </w:t>
      </w:r>
      <w:r w:rsidR="004A6F06">
        <w:t>T</w:t>
      </w:r>
      <w:r w:rsidR="004135AD">
        <w:t xml:space="preserve">he </w:t>
      </w:r>
      <w:r w:rsidR="004A6F06">
        <w:t>a</w:t>
      </w:r>
      <w:r w:rsidR="004135AD">
        <w:t xml:space="preserve">ppendix </w:t>
      </w:r>
      <w:r>
        <w:t xml:space="preserve">outlines </w:t>
      </w:r>
      <w:r w:rsidR="004135AD">
        <w:t xml:space="preserve">in detail </w:t>
      </w:r>
      <w:r>
        <w:t xml:space="preserve">each jurisdiction’s initiatives and how </w:t>
      </w:r>
      <w:r w:rsidR="4584A1DB">
        <w:t>each jurisdiction is</w:t>
      </w:r>
      <w:r>
        <w:t xml:space="preserve"> tracking</w:t>
      </w:r>
      <w:r w:rsidR="4BFA7380">
        <w:t xml:space="preserve"> on implementation</w:t>
      </w:r>
      <w:r w:rsidR="0F0FF0EF">
        <w:t xml:space="preserve"> of the 4AP</w:t>
      </w:r>
      <w:r w:rsidR="4BFA7380">
        <w:t xml:space="preserve">. </w:t>
      </w:r>
    </w:p>
    <w:p w14:paraId="38EB2856" w14:textId="173426E2" w:rsidR="00406E16" w:rsidRPr="003C4EA8" w:rsidRDefault="008269C0" w:rsidP="003C4EA8">
      <w:pPr>
        <w:pStyle w:val="Bullet1stlevel"/>
      </w:pPr>
      <w:r w:rsidRPr="003C4EA8">
        <w:rPr>
          <w:b/>
        </w:rPr>
        <w:t xml:space="preserve">Appendix C: </w:t>
      </w:r>
      <w:r w:rsidR="003C4EA8">
        <w:rPr>
          <w:bCs/>
        </w:rPr>
        <w:t xml:space="preserve">This section provides the </w:t>
      </w:r>
      <w:r w:rsidR="00DD773E" w:rsidRPr="003C4EA8">
        <w:rPr>
          <w:bCs/>
        </w:rPr>
        <w:t>Performance Monitoring and Reporting Framework</w:t>
      </w:r>
      <w:r w:rsidR="003C4EA8">
        <w:rPr>
          <w:bCs/>
        </w:rPr>
        <w:t xml:space="preserve"> for the Fourth Action Plan.</w:t>
      </w:r>
    </w:p>
    <w:p w14:paraId="6BA79C88" w14:textId="1E621E8A" w:rsidR="00406E16" w:rsidRDefault="00406E16" w:rsidP="006A0F65">
      <w:pPr>
        <w:pStyle w:val="BodyText"/>
      </w:pPr>
    </w:p>
    <w:p w14:paraId="4430B13E" w14:textId="61E90CDA" w:rsidR="00406E16" w:rsidRDefault="00406E16" w:rsidP="006A0F65">
      <w:pPr>
        <w:pStyle w:val="BodyText"/>
        <w:sectPr w:rsidR="00406E16" w:rsidSect="00D0740C">
          <w:type w:val="continuous"/>
          <w:pgSz w:w="11906" w:h="16838"/>
          <w:pgMar w:top="1134" w:right="1134" w:bottom="1134" w:left="1134" w:header="709" w:footer="453" w:gutter="0"/>
          <w:cols w:num="2" w:space="708"/>
          <w:docGrid w:linePitch="360"/>
        </w:sectPr>
      </w:pPr>
    </w:p>
    <w:p w14:paraId="35AF8537" w14:textId="52AC3A35" w:rsidR="00FF38D2" w:rsidRDefault="00CD74A3" w:rsidP="00FF38D2">
      <w:pPr>
        <w:pStyle w:val="Heading1Noshow"/>
        <w:spacing w:after="0"/>
      </w:pPr>
      <w:bookmarkStart w:id="3" w:name="_Ref50563976"/>
      <w:r w:rsidRPr="00275DDE">
        <w:lastRenderedPageBreak/>
        <w:t>02</w:t>
      </w:r>
    </w:p>
    <w:p w14:paraId="7A208EBC" w14:textId="29762D2B" w:rsidR="00CD74A3" w:rsidRPr="00CD74A3" w:rsidRDefault="00CD74A3" w:rsidP="00FF38D2">
      <w:pPr>
        <w:pStyle w:val="Heading1"/>
        <w:rPr>
          <w:color w:val="FFFFFF" w:themeColor="background1"/>
        </w:rPr>
      </w:pPr>
      <w:bookmarkStart w:id="4" w:name="_Toc88212653"/>
      <w:r w:rsidRPr="005B2A95">
        <w:t>Priority areas of the Fourth</w:t>
      </w:r>
      <w:r w:rsidR="00C66CEF" w:rsidRPr="005B2A95">
        <w:t> </w:t>
      </w:r>
      <w:r w:rsidRPr="005B2A95">
        <w:t>Action Plan</w:t>
      </w:r>
      <w:bookmarkEnd w:id="4"/>
      <w:r w:rsidRPr="00CD74A3">
        <w:rPr>
          <w:color w:val="FFFFFF" w:themeColor="background1"/>
        </w:rPr>
        <w:br w:type="page"/>
      </w:r>
    </w:p>
    <w:bookmarkEnd w:id="3"/>
    <w:p w14:paraId="613FB84E" w14:textId="77777777" w:rsidR="00161277" w:rsidRDefault="00161277" w:rsidP="0007373B">
      <w:pPr>
        <w:pStyle w:val="HeadingLevel2NoNumber"/>
        <w:sectPr w:rsidR="00161277" w:rsidSect="00D0740C">
          <w:pgSz w:w="11906" w:h="16838"/>
          <w:pgMar w:top="13041" w:right="1134" w:bottom="1134" w:left="1134" w:header="709" w:footer="454" w:gutter="0"/>
          <w:cols w:space="708"/>
          <w:docGrid w:linePitch="360"/>
        </w:sectPr>
      </w:pPr>
    </w:p>
    <w:p w14:paraId="4B61FDD2" w14:textId="1FB133EC" w:rsidR="006904A3" w:rsidRPr="00B172F4" w:rsidRDefault="006904A3" w:rsidP="00161277">
      <w:pPr>
        <w:pStyle w:val="HeadingLevel2NoNumber"/>
        <w:spacing w:before="0"/>
      </w:pPr>
      <w:bookmarkStart w:id="5" w:name="_Toc88212654"/>
      <w:r w:rsidRPr="00B172F4">
        <w:lastRenderedPageBreak/>
        <w:t>Overview</w:t>
      </w:r>
      <w:bookmarkEnd w:id="5"/>
    </w:p>
    <w:p w14:paraId="249C99B3" w14:textId="3FC5C4BF" w:rsidR="7FBD28A3" w:rsidRPr="00067FD3" w:rsidRDefault="41B3BFA9" w:rsidP="0007373B">
      <w:pPr>
        <w:pStyle w:val="Introtext"/>
        <w:rPr>
          <w:color w:val="074A43" w:themeColor="text2"/>
        </w:rPr>
      </w:pPr>
      <w:r w:rsidRPr="00067FD3">
        <w:rPr>
          <w:color w:val="074A43" w:themeColor="text2"/>
        </w:rPr>
        <w:t>Within</w:t>
      </w:r>
      <w:r w:rsidR="7D9B9A77" w:rsidRPr="00067FD3">
        <w:rPr>
          <w:color w:val="074A43" w:themeColor="text2"/>
        </w:rPr>
        <w:t xml:space="preserve"> the five Priority Areas </w:t>
      </w:r>
      <w:r w:rsidR="74F6AB73" w:rsidRPr="00067FD3">
        <w:rPr>
          <w:color w:val="074A43" w:themeColor="text2"/>
        </w:rPr>
        <w:t>u</w:t>
      </w:r>
      <w:r w:rsidR="00D50569" w:rsidRPr="00067FD3">
        <w:rPr>
          <w:color w:val="074A43" w:themeColor="text2"/>
        </w:rPr>
        <w:t xml:space="preserve">nder the NIP, there are </w:t>
      </w:r>
      <w:r w:rsidR="00F84E18" w:rsidRPr="00067FD3">
        <w:rPr>
          <w:color w:val="074A43" w:themeColor="text2"/>
        </w:rPr>
        <w:t>167</w:t>
      </w:r>
      <w:r w:rsidR="007E4673" w:rsidRPr="00067FD3">
        <w:rPr>
          <w:color w:val="074A43" w:themeColor="text2"/>
        </w:rPr>
        <w:t xml:space="preserve"> </w:t>
      </w:r>
      <w:r w:rsidR="00D50569" w:rsidRPr="00067FD3">
        <w:rPr>
          <w:color w:val="074A43" w:themeColor="text2"/>
        </w:rPr>
        <w:t>initiatives</w:t>
      </w:r>
      <w:r w:rsidR="003C2A26" w:rsidRPr="00067FD3">
        <w:rPr>
          <w:color w:val="074A43" w:themeColor="text2"/>
        </w:rPr>
        <w:t xml:space="preserve"> (a</w:t>
      </w:r>
      <w:r w:rsidR="001E65C7" w:rsidRPr="00067FD3">
        <w:rPr>
          <w:color w:val="074A43" w:themeColor="text2"/>
        </w:rPr>
        <w:t>s</w:t>
      </w:r>
      <w:r w:rsidR="003C2A26" w:rsidRPr="00067FD3">
        <w:rPr>
          <w:color w:val="074A43" w:themeColor="text2"/>
        </w:rPr>
        <w:t xml:space="preserve"> detailed in the May 2021 </w:t>
      </w:r>
      <w:r w:rsidR="007C0548" w:rsidRPr="00067FD3">
        <w:rPr>
          <w:color w:val="074A43" w:themeColor="text2"/>
        </w:rPr>
        <w:t>NIP</w:t>
      </w:r>
      <w:r w:rsidR="003C2A26" w:rsidRPr="00067FD3">
        <w:rPr>
          <w:color w:val="074A43" w:themeColor="text2"/>
        </w:rPr>
        <w:t>)</w:t>
      </w:r>
      <w:r w:rsidR="00D50569" w:rsidRPr="00067FD3">
        <w:rPr>
          <w:color w:val="074A43" w:themeColor="text2"/>
        </w:rPr>
        <w:t xml:space="preserve"> being delivered by the Commonwealth, state, and territory government</w:t>
      </w:r>
      <w:r w:rsidR="00822098" w:rsidRPr="00067FD3">
        <w:rPr>
          <w:color w:val="074A43" w:themeColor="text2"/>
        </w:rPr>
        <w:t xml:space="preserve"> agencie</w:t>
      </w:r>
      <w:r w:rsidR="00D50569" w:rsidRPr="00067FD3">
        <w:rPr>
          <w:color w:val="074A43" w:themeColor="text2"/>
        </w:rPr>
        <w:t>s to support the objectives and outcomes of the 4AP.</w:t>
      </w:r>
      <w:r w:rsidR="00CE4BA6" w:rsidRPr="00067FD3">
        <w:rPr>
          <w:color w:val="074A43" w:themeColor="text2"/>
        </w:rPr>
        <w:t xml:space="preserve"> </w:t>
      </w:r>
    </w:p>
    <w:p w14:paraId="67DFD510" w14:textId="77777777" w:rsidR="00233C08" w:rsidRPr="00067FD3" w:rsidRDefault="00233C08" w:rsidP="006A0F65">
      <w:pPr>
        <w:pStyle w:val="BodyText"/>
        <w:rPr>
          <w:color w:val="074A43" w:themeColor="text2"/>
          <w:highlight w:val="yellow"/>
        </w:rPr>
        <w:sectPr w:rsidR="00233C08" w:rsidRPr="00067FD3" w:rsidSect="00D0740C">
          <w:type w:val="continuous"/>
          <w:pgSz w:w="11906" w:h="16838"/>
          <w:pgMar w:top="1134" w:right="1134" w:bottom="1134" w:left="1134" w:header="709" w:footer="454" w:gutter="0"/>
          <w:cols w:space="566"/>
          <w:docGrid w:linePitch="360"/>
        </w:sectPr>
      </w:pPr>
    </w:p>
    <w:p w14:paraId="3D32A12B" w14:textId="15CF73A4" w:rsidR="00733C4A" w:rsidRDefault="00A176EE" w:rsidP="006A0F65">
      <w:pPr>
        <w:pStyle w:val="BodyText"/>
      </w:pPr>
      <w:r w:rsidRPr="00A45280">
        <w:t xml:space="preserve">Overall, progress of initiatives under the 4AP has been positive. </w:t>
      </w:r>
      <w:r w:rsidR="00BE1148" w:rsidRPr="00512D85">
        <w:t>Thirty-</w:t>
      </w:r>
      <w:r w:rsidR="00672ED6" w:rsidRPr="00B75302">
        <w:t xml:space="preserve">four </w:t>
      </w:r>
      <w:r w:rsidR="00BE1148" w:rsidRPr="00B75302">
        <w:t>initiatives</w:t>
      </w:r>
      <w:r w:rsidR="00BE1148" w:rsidRPr="00A45280">
        <w:t xml:space="preserve"> have been completed </w:t>
      </w:r>
      <w:r w:rsidR="00806365" w:rsidRPr="00A45280">
        <w:t>according to schedule</w:t>
      </w:r>
      <w:r w:rsidR="003928ED">
        <w:t xml:space="preserve">, </w:t>
      </w:r>
      <w:r w:rsidR="00F94FC4">
        <w:t>compared w</w:t>
      </w:r>
      <w:r w:rsidR="002D2AB3">
        <w:t>i</w:t>
      </w:r>
      <w:r w:rsidR="00F94FC4">
        <w:t>th 18 at the time of the first progress report</w:t>
      </w:r>
      <w:r w:rsidR="0012217A" w:rsidRPr="00A45280">
        <w:t>. These include</w:t>
      </w:r>
      <w:r w:rsidR="00195F51">
        <w:t>, for example,</w:t>
      </w:r>
      <w:r w:rsidR="0012217A" w:rsidRPr="00A45280">
        <w:t xml:space="preserve"> </w:t>
      </w:r>
      <w:r w:rsidR="00CE6CD7" w:rsidRPr="00A45280">
        <w:t xml:space="preserve">the South Australian </w:t>
      </w:r>
      <w:r w:rsidR="00CE6CD7" w:rsidRPr="00DA2208">
        <w:rPr>
          <w:i/>
          <w:iCs/>
        </w:rPr>
        <w:t xml:space="preserve">Aboriginal Affairs Action Plan </w:t>
      </w:r>
      <w:r w:rsidR="002359C2" w:rsidRPr="00DA2208">
        <w:rPr>
          <w:i/>
          <w:iCs/>
        </w:rPr>
        <w:t xml:space="preserve">for </w:t>
      </w:r>
      <w:r w:rsidR="00CE6CD7" w:rsidRPr="00DA2208">
        <w:rPr>
          <w:i/>
          <w:iCs/>
        </w:rPr>
        <w:t>2019-20</w:t>
      </w:r>
      <w:r w:rsidR="000A4E7D" w:rsidRPr="00A45280">
        <w:t xml:space="preserve">, </w:t>
      </w:r>
      <w:r w:rsidR="000E6E73">
        <w:t xml:space="preserve">which has seen the </w:t>
      </w:r>
      <w:r w:rsidR="00B66276" w:rsidRPr="00A45280">
        <w:t xml:space="preserve">South Australian </w:t>
      </w:r>
      <w:r w:rsidR="000E6E73">
        <w:t xml:space="preserve">Government engage with </w:t>
      </w:r>
      <w:r w:rsidR="00B42C69" w:rsidRPr="00B42C69">
        <w:t>Aboriginal and Torres Strait Islander women and their children</w:t>
      </w:r>
      <w:r w:rsidR="00B42C69">
        <w:t xml:space="preserve"> and their communities </w:t>
      </w:r>
      <w:r w:rsidR="00B42C69" w:rsidRPr="00B42C69">
        <w:t>to lead in the creation and implementation of community-led solutions to build and manage change</w:t>
      </w:r>
      <w:r w:rsidR="00B42C69">
        <w:t xml:space="preserve">. </w:t>
      </w:r>
      <w:r w:rsidR="00BA409D">
        <w:t xml:space="preserve">Additionally, the Queensland Government has </w:t>
      </w:r>
      <w:r w:rsidR="00E161FC">
        <w:t xml:space="preserve">commenced its </w:t>
      </w:r>
      <w:r w:rsidR="002716CD">
        <w:t>d</w:t>
      </w:r>
      <w:r w:rsidR="002359C2" w:rsidRPr="00A45280">
        <w:t xml:space="preserve">omestic and </w:t>
      </w:r>
      <w:r w:rsidR="002716CD">
        <w:t>f</w:t>
      </w:r>
      <w:r w:rsidR="002359C2" w:rsidRPr="00A45280">
        <w:t xml:space="preserve">amily </w:t>
      </w:r>
      <w:r w:rsidR="002716CD">
        <w:t>v</w:t>
      </w:r>
      <w:r w:rsidR="002359C2" w:rsidRPr="00A45280">
        <w:t>iolence</w:t>
      </w:r>
      <w:r w:rsidR="0065621C" w:rsidRPr="00A45280">
        <w:t xml:space="preserve"> </w:t>
      </w:r>
      <w:r w:rsidR="002716CD">
        <w:t>(DFV)</w:t>
      </w:r>
      <w:r w:rsidR="0065621C" w:rsidRPr="00A45280">
        <w:t xml:space="preserve"> specialist positions</w:t>
      </w:r>
      <w:r w:rsidR="00E161FC">
        <w:t xml:space="preserve">, with service delivery </w:t>
      </w:r>
      <w:r w:rsidR="0023104E">
        <w:t xml:space="preserve">commencing in 2020. </w:t>
      </w:r>
      <w:r w:rsidR="000B120D">
        <w:t>In Victoria, Workplace Equality and Respect standards have been implemented by 19 local councils across Victoria from late 2018 to early 2020.</w:t>
      </w:r>
      <w:r w:rsidR="00465D98">
        <w:t>Two initiatives have been completed ahead of schedule</w:t>
      </w:r>
      <w:r w:rsidR="009B120D">
        <w:t xml:space="preserve">. </w:t>
      </w:r>
      <w:r w:rsidR="00F620F4">
        <w:t>This includes</w:t>
      </w:r>
      <w:r w:rsidR="00195F51">
        <w:t>, for example,</w:t>
      </w:r>
      <w:r w:rsidR="00195F51" w:rsidRPr="00A45280">
        <w:t xml:space="preserve"> </w:t>
      </w:r>
      <w:r w:rsidR="00F620F4">
        <w:t xml:space="preserve">the </w:t>
      </w:r>
      <w:r w:rsidR="00ED18A9">
        <w:rPr>
          <w:rFonts w:cs="Arial"/>
        </w:rPr>
        <w:t>Commonwealth implementing</w:t>
      </w:r>
      <w:r w:rsidR="00F620F4">
        <w:rPr>
          <w:rFonts w:cs="Arial"/>
        </w:rPr>
        <w:t xml:space="preserve"> new telephony options to streamline customer engagement and access to DFV support, including messaging in 15 different languages</w:t>
      </w:r>
      <w:r w:rsidR="005B4F4F">
        <w:rPr>
          <w:rFonts w:cs="Arial"/>
        </w:rPr>
        <w:t>.</w:t>
      </w:r>
      <w:r w:rsidR="00F620F4">
        <w:rPr>
          <w:rFonts w:cs="Arial"/>
        </w:rPr>
        <w:t xml:space="preserve"> </w:t>
      </w:r>
      <w:r w:rsidR="00890E46">
        <w:t>The second program that has been completed</w:t>
      </w:r>
      <w:r w:rsidR="00DA43C4">
        <w:t xml:space="preserve"> ahead of schedule</w:t>
      </w:r>
      <w:r w:rsidR="00890E46">
        <w:t xml:space="preserve"> is Tasmania’s </w:t>
      </w:r>
      <w:r w:rsidR="002C2E2C" w:rsidRPr="002C2E2C">
        <w:t>family and sexual violence website</w:t>
      </w:r>
      <w:r w:rsidR="00DA43C4">
        <w:t xml:space="preserve">, with the </w:t>
      </w:r>
      <w:r w:rsidR="00527067">
        <w:t xml:space="preserve">Safe from Violence website launched in 2020. </w:t>
      </w:r>
    </w:p>
    <w:p w14:paraId="29B829D9" w14:textId="3CF17F69" w:rsidR="00544C99" w:rsidRDefault="00B25527" w:rsidP="00544C99">
      <w:pPr>
        <w:pStyle w:val="BodyText"/>
        <w:tabs>
          <w:tab w:val="left" w:pos="6258"/>
        </w:tabs>
      </w:pPr>
      <w:r>
        <w:t>Four</w:t>
      </w:r>
      <w:r w:rsidR="00544C99" w:rsidRPr="00A45280">
        <w:t xml:space="preserve"> initiatives were completed </w:t>
      </w:r>
      <w:r w:rsidR="0093354A">
        <w:t>after their anticipated timeframe</w:t>
      </w:r>
      <w:r w:rsidR="00544C99" w:rsidRPr="00A45280">
        <w:t xml:space="preserve">. </w:t>
      </w:r>
      <w:r w:rsidR="00195F51">
        <w:t>For example,</w:t>
      </w:r>
      <w:r w:rsidR="00544C99" w:rsidRPr="00A45280">
        <w:t xml:space="preserve"> Western Australia’s </w:t>
      </w:r>
      <w:r w:rsidR="00544C99" w:rsidRPr="0068001F">
        <w:rPr>
          <w:i/>
          <w:iCs/>
        </w:rPr>
        <w:t>Family Violence Legislation Reform Act 2020</w:t>
      </w:r>
      <w:r w:rsidR="00544C99" w:rsidRPr="00A45280">
        <w:t>, which was implemented across the state despite challenges experienced relating to COVID-19. Cross-agency collaboration is cited as</w:t>
      </w:r>
      <w:r w:rsidR="003C01D9">
        <w:t xml:space="preserve"> a</w:t>
      </w:r>
      <w:r w:rsidR="00544C99" w:rsidRPr="00A45280">
        <w:t xml:space="preserve"> major driving factor of this successful implementation.</w:t>
      </w:r>
    </w:p>
    <w:p w14:paraId="187B4BD2" w14:textId="71979365" w:rsidR="0012217A" w:rsidRPr="00A45280" w:rsidRDefault="00656E47" w:rsidP="006A0F65">
      <w:pPr>
        <w:pStyle w:val="BodyText"/>
      </w:pPr>
      <w:r w:rsidRPr="00A45280">
        <w:t>At the time of reporting</w:t>
      </w:r>
      <w:r w:rsidR="005524C0" w:rsidRPr="00A45280">
        <w:t>,</w:t>
      </w:r>
      <w:r w:rsidR="00785015">
        <w:t xml:space="preserve"> </w:t>
      </w:r>
      <w:r w:rsidR="00A863A0" w:rsidRPr="00B75302">
        <w:t>10</w:t>
      </w:r>
      <w:r w:rsidR="00B75302">
        <w:t>2</w:t>
      </w:r>
      <w:r w:rsidR="00A863A0">
        <w:t xml:space="preserve"> </w:t>
      </w:r>
      <w:r w:rsidR="00504CFE">
        <w:t>initiatives</w:t>
      </w:r>
      <w:r w:rsidR="00FD2144" w:rsidRPr="00A45280">
        <w:t xml:space="preserve"> are in progress</w:t>
      </w:r>
      <w:r w:rsidR="004B5F6B" w:rsidRPr="00A45280">
        <w:t xml:space="preserve"> and are on track to be delivered. </w:t>
      </w:r>
      <w:r w:rsidR="00AD72B4">
        <w:rPr>
          <w:rFonts w:cs="Arial"/>
        </w:rPr>
        <w:t>Most</w:t>
      </w:r>
      <w:r w:rsidR="00504CFE">
        <w:rPr>
          <w:rFonts w:cs="Arial"/>
        </w:rPr>
        <w:t xml:space="preserve"> </w:t>
      </w:r>
      <w:r w:rsidR="006C7C52">
        <w:rPr>
          <w:rFonts w:cs="Arial"/>
        </w:rPr>
        <w:t>ongoing initiatives, which will continue to be in place beyond the lifespan of the 4AP, are in this category.</w:t>
      </w:r>
      <w:r w:rsidR="00A71874">
        <w:rPr>
          <w:rFonts w:cs="Arial"/>
        </w:rPr>
        <w:t xml:space="preserve"> </w:t>
      </w:r>
      <w:r w:rsidR="00A71874" w:rsidRPr="00E4699A">
        <w:rPr>
          <w:rFonts w:cs="Arial"/>
        </w:rPr>
        <w:t>This means that 8</w:t>
      </w:r>
      <w:r w:rsidR="0018378C" w:rsidRPr="00BB5892">
        <w:rPr>
          <w:rFonts w:cs="Arial"/>
        </w:rPr>
        <w:t>5</w:t>
      </w:r>
      <w:r w:rsidR="00A71874" w:rsidRPr="002657EA">
        <w:rPr>
          <w:rFonts w:cs="Arial"/>
        </w:rPr>
        <w:t xml:space="preserve"> per cent of initiatives are either</w:t>
      </w:r>
      <w:r w:rsidR="00A71874" w:rsidRPr="00E4699A">
        <w:rPr>
          <w:rFonts w:cs="Arial"/>
        </w:rPr>
        <w:t xml:space="preserve"> complete or on track</w:t>
      </w:r>
      <w:r w:rsidR="00CD68B3" w:rsidRPr="00E4699A">
        <w:rPr>
          <w:rFonts w:cs="Arial"/>
        </w:rPr>
        <w:t>.</w:t>
      </w:r>
    </w:p>
    <w:p w14:paraId="63009F73" w14:textId="38A4A6E6" w:rsidR="001278B6" w:rsidRPr="00A45280" w:rsidRDefault="003956E2" w:rsidP="00EA0F89">
      <w:pPr>
        <w:pStyle w:val="BodyText"/>
      </w:pPr>
      <w:r>
        <w:t xml:space="preserve">This a slight drop on the previous report, where 87 per cent of initiatives were complete or on track. </w:t>
      </w:r>
      <w:r w:rsidR="00A71874">
        <w:t xml:space="preserve">This </w:t>
      </w:r>
      <w:r>
        <w:t>equates to</w:t>
      </w:r>
      <w:r w:rsidR="00ED3763" w:rsidRPr="00A45280">
        <w:t xml:space="preserve"> </w:t>
      </w:r>
      <w:r w:rsidR="00A879A1" w:rsidRPr="008E4F92">
        <w:t>2</w:t>
      </w:r>
      <w:r w:rsidR="008E4F92" w:rsidRPr="008E4F92">
        <w:t>5</w:t>
      </w:r>
      <w:r w:rsidR="00FE29F8" w:rsidRPr="00A45280">
        <w:t xml:space="preserve"> initiatives in progress</w:t>
      </w:r>
      <w:r w:rsidR="00A45280" w:rsidRPr="00A45280">
        <w:t xml:space="preserve"> but </w:t>
      </w:r>
      <w:r w:rsidR="00FE29F8" w:rsidRPr="00A45280">
        <w:t>delayed</w:t>
      </w:r>
      <w:r w:rsidR="00C85757" w:rsidRPr="00A45280">
        <w:t xml:space="preserve">, </w:t>
      </w:r>
      <w:r w:rsidR="009541E8" w:rsidRPr="00A45280">
        <w:t xml:space="preserve">with the majority citing COVID-19 as the main impacting factor. </w:t>
      </w:r>
      <w:r w:rsidR="00CD5D1E" w:rsidRPr="00A45280">
        <w:t xml:space="preserve">For example, </w:t>
      </w:r>
      <w:r w:rsidR="007E7CB7" w:rsidRPr="00A45280">
        <w:t xml:space="preserve">COVID-19 has </w:t>
      </w:r>
      <w:r w:rsidR="00233C08" w:rsidRPr="00A45280">
        <w:t>impacted</w:t>
      </w:r>
      <w:r w:rsidR="007E7CB7" w:rsidRPr="00A45280">
        <w:t xml:space="preserve"> on the delivery of the </w:t>
      </w:r>
      <w:r w:rsidR="00233C08" w:rsidRPr="00A45280">
        <w:t>Commonwealth’s</w:t>
      </w:r>
      <w:r w:rsidR="007E7CB7" w:rsidRPr="00A45280">
        <w:t xml:space="preserve"> </w:t>
      </w:r>
      <w:r w:rsidR="00CE0111" w:rsidRPr="00A45280">
        <w:t xml:space="preserve">initiative </w:t>
      </w:r>
      <w:r w:rsidR="00233C08" w:rsidRPr="00A45280">
        <w:t xml:space="preserve">regarding </w:t>
      </w:r>
      <w:r w:rsidR="00A45280" w:rsidRPr="00A45280">
        <w:t>r</w:t>
      </w:r>
      <w:r w:rsidR="00233C08" w:rsidRPr="00A45280">
        <w:t xml:space="preserve">esources on technology-facilitated abuse for Aboriginal and Torres Strait Islander women. </w:t>
      </w:r>
      <w:r w:rsidR="00112128" w:rsidRPr="00A45280">
        <w:t xml:space="preserve">Social distancing restrictions impacted consultation and </w:t>
      </w:r>
      <w:r w:rsidR="00233C08" w:rsidRPr="00A45280">
        <w:t xml:space="preserve">the </w:t>
      </w:r>
      <w:r w:rsidR="00112128" w:rsidRPr="00A45280">
        <w:t xml:space="preserve">capacity to undertake face-to-face training and presentations. </w:t>
      </w:r>
      <w:r w:rsidR="001065B3">
        <w:t>This was compounded by</w:t>
      </w:r>
      <w:r w:rsidR="00112128" w:rsidRPr="00A45280">
        <w:t xml:space="preserve"> further lockdowns in </w:t>
      </w:r>
      <w:r w:rsidR="00EB7A19">
        <w:t>mid-</w:t>
      </w:r>
      <w:r w:rsidR="00112128" w:rsidRPr="00A45280">
        <w:t>2021</w:t>
      </w:r>
      <w:r w:rsidR="00233C08" w:rsidRPr="00A45280">
        <w:t xml:space="preserve">. </w:t>
      </w:r>
      <w:r w:rsidR="00D279D9" w:rsidRPr="00A45280">
        <w:t xml:space="preserve">Another example is the </w:t>
      </w:r>
      <w:r w:rsidR="00D72D1F" w:rsidRPr="00A45280">
        <w:t xml:space="preserve">Northern Territory’s </w:t>
      </w:r>
      <w:r w:rsidR="00DE4647" w:rsidRPr="00A45280">
        <w:t>Sexual Violence Prevention and Response Framework</w:t>
      </w:r>
      <w:r w:rsidR="00A45280" w:rsidRPr="00A45280">
        <w:t xml:space="preserve"> which</w:t>
      </w:r>
      <w:r w:rsidR="000E60EA" w:rsidRPr="00A45280">
        <w:t xml:space="preserve"> was impacted </w:t>
      </w:r>
      <w:r w:rsidR="00453085" w:rsidRPr="00A45280">
        <w:t xml:space="preserve">due to </w:t>
      </w:r>
      <w:r w:rsidR="00C56C24" w:rsidRPr="00A45280">
        <w:t>the</w:t>
      </w:r>
      <w:r w:rsidR="00637062" w:rsidRPr="00A45280">
        <w:t xml:space="preserve"> re-prioritisation of work </w:t>
      </w:r>
      <w:r w:rsidR="00EB7A19">
        <w:t>to respond</w:t>
      </w:r>
      <w:r w:rsidR="004748FB" w:rsidRPr="00A45280">
        <w:t xml:space="preserve"> to the pandemic. </w:t>
      </w:r>
      <w:r w:rsidR="00E82E86">
        <w:t>In the few instances where delays were not the result of COVID-19, implementation has continued</w:t>
      </w:r>
      <w:r w:rsidR="00672859">
        <w:t xml:space="preserve"> despite</w:t>
      </w:r>
      <w:r w:rsidR="002415BA" w:rsidRPr="002415BA">
        <w:t xml:space="preserve"> </w:t>
      </w:r>
      <w:r w:rsidR="002415BA">
        <w:t>interruptions</w:t>
      </w:r>
      <w:r w:rsidR="00E82E86">
        <w:t>. For example,</w:t>
      </w:r>
      <w:r w:rsidR="0007315B" w:rsidRPr="0007315B">
        <w:t xml:space="preserve"> </w:t>
      </w:r>
      <w:r w:rsidR="0007315B">
        <w:t xml:space="preserve">the establishment of </w:t>
      </w:r>
      <w:r w:rsidR="0007315B" w:rsidRPr="0007315B">
        <w:t>Aboriginal-led primary prevention and early intervention projects</w:t>
      </w:r>
      <w:r w:rsidR="0007315B">
        <w:t xml:space="preserve"> in Tasmania was delayed due to the </w:t>
      </w:r>
      <w:r w:rsidR="00672859" w:rsidRPr="00672859">
        <w:t>Tasmanian Government entering caretaker period during the 2021 State Election</w:t>
      </w:r>
      <w:r w:rsidR="00672859">
        <w:t>.</w:t>
      </w:r>
      <w:r w:rsidR="00E82E86">
        <w:t xml:space="preserve"> </w:t>
      </w:r>
      <w:r w:rsidR="00672859">
        <w:t xml:space="preserve">However, these projects </w:t>
      </w:r>
      <w:r w:rsidR="002415BA">
        <w:t xml:space="preserve">were announced in June 2021. </w:t>
      </w:r>
      <w:r w:rsidR="00EA2C17">
        <w:t>None of the delayed initiatives appear to present a significant risk to the successful implementation of the 4AP.</w:t>
      </w:r>
      <w:r w:rsidR="008E6150">
        <w:t xml:space="preserve"> No initiatives under the 4AP have stopped.</w:t>
      </w:r>
    </w:p>
    <w:p w14:paraId="0DE661C5" w14:textId="6E1072E1" w:rsidR="009541E8" w:rsidRPr="00A45280" w:rsidRDefault="0062244F" w:rsidP="000E6ADC">
      <w:pPr>
        <w:pStyle w:val="BodyText"/>
        <w:tabs>
          <w:tab w:val="left" w:pos="6258"/>
        </w:tabs>
      </w:pPr>
      <w:r>
        <w:t>The implementation status of initiatives is shown in the following figure.</w:t>
      </w:r>
      <w:r w:rsidR="006878C5" w:rsidRPr="00A45280">
        <w:t xml:space="preserve"> </w:t>
      </w:r>
    </w:p>
    <w:p w14:paraId="1ED3DDD3" w14:textId="32126231" w:rsidR="00A278F1" w:rsidRDefault="00A278F1" w:rsidP="00A1186A">
      <w:pPr>
        <w:pStyle w:val="Caption"/>
      </w:pPr>
      <w:r w:rsidRPr="00BB5892">
        <w:t>Figure</w:t>
      </w:r>
      <w:r w:rsidRPr="006C3A96">
        <w:t xml:space="preserve"> </w:t>
      </w:r>
      <w:r w:rsidRPr="006C3A96">
        <w:fldChar w:fldCharType="begin"/>
      </w:r>
      <w:r w:rsidRPr="006C3A96">
        <w:instrText>SEQ Figure \* ARABIC</w:instrText>
      </w:r>
      <w:r w:rsidRPr="006C3A96">
        <w:fldChar w:fldCharType="separate"/>
      </w:r>
      <w:r w:rsidR="00970C3C">
        <w:rPr>
          <w:noProof/>
        </w:rPr>
        <w:t>3</w:t>
      </w:r>
      <w:r w:rsidRPr="006C3A96">
        <w:fldChar w:fldCharType="end"/>
      </w:r>
      <w:r w:rsidRPr="006C3A96">
        <w:t xml:space="preserve">: Progress of initiatives </w:t>
      </w:r>
      <w:r w:rsidRPr="00A1186A">
        <w:t>under</w:t>
      </w:r>
      <w:r w:rsidRPr="006C3A96">
        <w:t xml:space="preserve"> the </w:t>
      </w:r>
      <w:r w:rsidR="007615EB">
        <w:t>4AP</w:t>
      </w:r>
    </w:p>
    <w:p w14:paraId="1FFB16AB" w14:textId="5BCF8372" w:rsidR="00734BBA" w:rsidRDefault="00311D4E" w:rsidP="00311D4E">
      <w:pPr>
        <w:pStyle w:val="BodyText"/>
      </w:pPr>
      <w:r>
        <w:rPr>
          <w:noProof/>
          <w:lang w:eastAsia="en-AU"/>
        </w:rPr>
        <w:drawing>
          <wp:inline distT="0" distB="0" distL="0" distR="0" wp14:anchorId="42F281D5" wp14:editId="30E6125F">
            <wp:extent cx="2880360" cy="1823515"/>
            <wp:effectExtent l="0" t="0" r="0" b="5715"/>
            <wp:docPr id="13" name="Chart 13" descr="This chart shows overall progress against the Fourth Action Plan. 102 of actions are in progress and on track, 25 are in progress but delayed, 34 have been completed according to schedule, 2 have been completed ahead of schedule, and 4 have been completed but delayed.">
              <a:extLst xmlns:a="http://schemas.openxmlformats.org/drawingml/2006/main">
                <a:ext uri="{FF2B5EF4-FFF2-40B4-BE49-F238E27FC236}">
                  <a16:creationId xmlns:a16="http://schemas.microsoft.com/office/drawing/2014/main" id="{D95F5B45-C251-43DA-9841-A3D9980057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EA23B9F" w14:textId="75D5A3D5" w:rsidR="00161277" w:rsidRDefault="00A278F1" w:rsidP="00161277">
      <w:pPr>
        <w:pStyle w:val="Source"/>
        <w:spacing w:before="40"/>
      </w:pPr>
      <w:r w:rsidRPr="006C3A96">
        <w:t xml:space="preserve">Source: </w:t>
      </w:r>
      <w:r w:rsidR="004A08CD">
        <w:t>Jurisdictional input</w:t>
      </w:r>
    </w:p>
    <w:p w14:paraId="793AE896" w14:textId="3CEAE731" w:rsidR="00350405" w:rsidRDefault="00350405" w:rsidP="00350405">
      <w:pPr>
        <w:pStyle w:val="BodyText"/>
      </w:pPr>
      <w:r w:rsidRPr="72133433">
        <w:t xml:space="preserve">The </w:t>
      </w:r>
      <w:r>
        <w:t>following sections</w:t>
      </w:r>
      <w:r w:rsidRPr="72133433">
        <w:t xml:space="preserve"> outline progress against each of the five priority areas under the 4AP. </w:t>
      </w:r>
      <w:r w:rsidRPr="006B4084">
        <w:t xml:space="preserve">It should be noted that initiatives </w:t>
      </w:r>
      <w:r>
        <w:t>have been</w:t>
      </w:r>
      <w:r w:rsidRPr="006B4084">
        <w:t xml:space="preserve"> counted more than once if they span multiple priority areas and multiple actions.</w:t>
      </w:r>
      <w:r>
        <w:t xml:space="preserve"> In the following sections, progress is reported as follows:</w:t>
      </w:r>
    </w:p>
    <w:p w14:paraId="63F9B595" w14:textId="5E7EBDB5" w:rsidR="00350405" w:rsidRDefault="00350405" w:rsidP="00350405">
      <w:pPr>
        <w:pStyle w:val="Bullet1stlevel"/>
      </w:pPr>
      <w:r>
        <w:t>Progress of initiatives under the action with examples provided of achievements to date.</w:t>
      </w:r>
    </w:p>
    <w:p w14:paraId="7DB7EEF7" w14:textId="69A91147" w:rsidR="00350405" w:rsidRPr="00D664A1" w:rsidRDefault="00350405" w:rsidP="00350405">
      <w:pPr>
        <w:pStyle w:val="Bullet1stlevel"/>
      </w:pPr>
      <w:r>
        <w:t xml:space="preserve">Case studies illustrating in greater detail the initiatives being implemented under the action. </w:t>
      </w:r>
    </w:p>
    <w:p w14:paraId="70CBED03" w14:textId="5EAEAE15" w:rsidR="00991E72" w:rsidRDefault="00350405">
      <w:pPr>
        <w:spacing w:before="0" w:after="0"/>
        <w:sectPr w:rsidR="00991E72" w:rsidSect="00D0740C">
          <w:type w:val="continuous"/>
          <w:pgSz w:w="11906" w:h="16838"/>
          <w:pgMar w:top="1134" w:right="1134" w:bottom="1134" w:left="1134" w:header="709" w:footer="454" w:gutter="0"/>
          <w:cols w:num="2" w:space="566"/>
          <w:docGrid w:linePitch="360"/>
        </w:sectPr>
      </w:pPr>
      <w:r>
        <w:t xml:space="preserve">A complete list of initiatives under the 4AP and their progress in each jurisdiction is available at </w:t>
      </w:r>
      <w:r w:rsidRPr="00D53397">
        <w:t xml:space="preserve">Appendix </w:t>
      </w:r>
      <w:r>
        <w:t>B</w:t>
      </w:r>
      <w:r w:rsidRPr="00D53397">
        <w:t>.</w:t>
      </w:r>
    </w:p>
    <w:p w14:paraId="2D27ED99" w14:textId="3CC387B8" w:rsidR="00E25733" w:rsidRPr="00BF500C" w:rsidRDefault="00E25733" w:rsidP="00810F70">
      <w:pPr>
        <w:pStyle w:val="HeadingLevel3NoNumber"/>
        <w:spacing w:before="0"/>
      </w:pPr>
      <w:r>
        <w:lastRenderedPageBreak/>
        <w:t>COVID-19</w:t>
      </w:r>
    </w:p>
    <w:p w14:paraId="6FD2CC1D" w14:textId="5FBFBE8C" w:rsidR="00E25733" w:rsidRDefault="0084334A" w:rsidP="00CA08B0">
      <w:pPr>
        <w:pStyle w:val="BodyText"/>
        <w:spacing w:line="240" w:lineRule="auto"/>
      </w:pPr>
      <w:r>
        <w:t>The</w:t>
      </w:r>
      <w:r w:rsidR="00E25733" w:rsidRPr="00F0379C">
        <w:t xml:space="preserve"> </w:t>
      </w:r>
      <w:r w:rsidR="007C6DEE">
        <w:t>ongoing</w:t>
      </w:r>
      <w:r w:rsidR="0025219C">
        <w:t xml:space="preserve"> impact of</w:t>
      </w:r>
      <w:r w:rsidR="00E25733" w:rsidRPr="00F0379C">
        <w:t xml:space="preserve"> </w:t>
      </w:r>
      <w:r>
        <w:t xml:space="preserve">the </w:t>
      </w:r>
      <w:r w:rsidR="00E25733" w:rsidRPr="00F0379C">
        <w:t>COVID-19 pandemic</w:t>
      </w:r>
      <w:r w:rsidR="0025219C">
        <w:t xml:space="preserve"> and </w:t>
      </w:r>
      <w:r w:rsidR="003C01D9">
        <w:t>related lockdown</w:t>
      </w:r>
      <w:r w:rsidR="0025219C">
        <w:t xml:space="preserve"> in </w:t>
      </w:r>
      <w:r>
        <w:t>each jurisdiction</w:t>
      </w:r>
      <w:r w:rsidR="00E25733" w:rsidRPr="00F0379C">
        <w:t xml:space="preserve"> has </w:t>
      </w:r>
      <w:r>
        <w:t>continued to present both challenges and opportunities for implementation of the 4AP.</w:t>
      </w:r>
      <w:r w:rsidR="00E25733" w:rsidRPr="00F0379C">
        <w:t xml:space="preserve"> </w:t>
      </w:r>
    </w:p>
    <w:p w14:paraId="77A54922" w14:textId="30A26B26" w:rsidR="00774E2A" w:rsidRPr="00F0379C" w:rsidRDefault="00774E2A" w:rsidP="00CA08B0">
      <w:pPr>
        <w:pStyle w:val="BodyText"/>
        <w:spacing w:line="240" w:lineRule="auto"/>
      </w:pPr>
      <w:r>
        <w:t>Due to social distancing and travel restrictions</w:t>
      </w:r>
      <w:r w:rsidR="0092334C">
        <w:t xml:space="preserve"> impacting each jurisdiction</w:t>
      </w:r>
      <w:r w:rsidR="006D32C6">
        <w:t xml:space="preserve"> (each</w:t>
      </w:r>
      <w:r w:rsidR="0092334C">
        <w:t xml:space="preserve"> to different extent</w:t>
      </w:r>
      <w:r w:rsidR="006D32C6">
        <w:t>s)</w:t>
      </w:r>
      <w:r>
        <w:t xml:space="preserve">, there have been reduced opportunities for face-to-face </w:t>
      </w:r>
      <w:r w:rsidR="00150E15">
        <w:t>work</w:t>
      </w:r>
      <w:r>
        <w:t xml:space="preserve">, and service delivery and access to remote and Aboriginal </w:t>
      </w:r>
      <w:r w:rsidR="00126C06">
        <w:t xml:space="preserve">and Torres Strait Islander </w:t>
      </w:r>
      <w:r>
        <w:t>communities has been limited.</w:t>
      </w:r>
      <w:r w:rsidR="007C6DEE">
        <w:t xml:space="preserve"> Many government agencies have had to redeploy staff to </w:t>
      </w:r>
      <w:r w:rsidR="00F60816">
        <w:t>urgently respond to outbreaks and facilitate the vaccine rollout, impacting on implementation of some initiatives.</w:t>
      </w:r>
      <w:r>
        <w:t xml:space="preserve"> At the same time, increased vulnerabilities within the population, </w:t>
      </w:r>
      <w:r w:rsidR="008F7E3E">
        <w:t>financial pressures</w:t>
      </w:r>
      <w:r>
        <w:t>, and mental health impacts have led to pressure on services due to increased demand.</w:t>
      </w:r>
      <w:r w:rsidR="001D7DCA">
        <w:rPr>
          <w:rStyle w:val="FootnoteReference"/>
        </w:rPr>
        <w:footnoteReference w:id="3"/>
      </w:r>
      <w:r>
        <w:t xml:space="preserve"> In some cases, this has led to increased funding from Commonwealth, state, and territory governments in order to meet this demand.</w:t>
      </w:r>
    </w:p>
    <w:p w14:paraId="4FDDF6A1" w14:textId="2FFBC0AB" w:rsidR="00E25733" w:rsidRPr="005D082A" w:rsidRDefault="00E25733" w:rsidP="00810F70">
      <w:pPr>
        <w:pStyle w:val="HeadingLevel3NoNumber"/>
        <w:spacing w:after="0"/>
        <w:rPr>
          <w:spacing w:val="-4"/>
        </w:rPr>
      </w:pPr>
      <w:r w:rsidRPr="005D082A">
        <w:rPr>
          <w:spacing w:val="-4"/>
        </w:rPr>
        <w:t>Government response</w:t>
      </w:r>
      <w:r w:rsidR="00C83072" w:rsidRPr="005D082A">
        <w:rPr>
          <w:spacing w:val="-4"/>
        </w:rPr>
        <w:t>s</w:t>
      </w:r>
      <w:r w:rsidRPr="005D082A">
        <w:rPr>
          <w:spacing w:val="-4"/>
        </w:rPr>
        <w:t xml:space="preserve"> to COVID-19</w:t>
      </w:r>
    </w:p>
    <w:p w14:paraId="658FF6CC" w14:textId="5ACCC2A9" w:rsidR="000A330E" w:rsidRPr="000B4ED2" w:rsidRDefault="000A330E" w:rsidP="00810F70">
      <w:pPr>
        <w:pStyle w:val="Heading4"/>
        <w:spacing w:before="120"/>
      </w:pPr>
      <w:r w:rsidRPr="000B4ED2">
        <w:t>Commonwealth</w:t>
      </w:r>
    </w:p>
    <w:p w14:paraId="37763189" w14:textId="72E0262C" w:rsidR="00BC6D39" w:rsidRDefault="00BC6D39" w:rsidP="00CA08B0">
      <w:pPr>
        <w:pStyle w:val="BodyText"/>
        <w:spacing w:line="240" w:lineRule="auto"/>
      </w:pPr>
      <w:r>
        <w:t>On 29 March 2020, the Prime Minister announced a $150 million Domestic Violence Support Package to respond to expected increase in demand resulting from COVID-19.</w:t>
      </w:r>
      <w:r w:rsidR="00A60B9F">
        <w:t xml:space="preserve"> </w:t>
      </w:r>
    </w:p>
    <w:p w14:paraId="4C5736B3" w14:textId="1C255A33" w:rsidR="00BC6D39" w:rsidRPr="000B4ED2" w:rsidRDefault="00BC6D39" w:rsidP="00CA08B0">
      <w:pPr>
        <w:pStyle w:val="BodyText"/>
        <w:spacing w:line="240" w:lineRule="auto"/>
        <w:rPr>
          <w:spacing w:val="-4"/>
        </w:rPr>
      </w:pPr>
      <w:r w:rsidRPr="000B4ED2">
        <w:rPr>
          <w:spacing w:val="-4"/>
        </w:rPr>
        <w:t xml:space="preserve">Under the </w:t>
      </w:r>
      <w:r w:rsidR="00A60B9F" w:rsidRPr="000B4ED2">
        <w:rPr>
          <w:spacing w:val="-4"/>
        </w:rPr>
        <w:t>p</w:t>
      </w:r>
      <w:r w:rsidRPr="000B4ED2">
        <w:rPr>
          <w:spacing w:val="-4"/>
        </w:rPr>
        <w:t>ackage, the Commonwealth provided $130 million through the National Partnership on COVID-19 Domestic and Family Violence Responses to states and territories to invest in services to support women and children who are experiencing or at risk of violence during the pandemic.</w:t>
      </w:r>
    </w:p>
    <w:p w14:paraId="48DA5A60" w14:textId="6EB93F2D" w:rsidR="00BC6D39" w:rsidRDefault="00BC6D39" w:rsidP="00CA08B0">
      <w:pPr>
        <w:pStyle w:val="BodyText"/>
        <w:spacing w:line="240" w:lineRule="auto"/>
      </w:pPr>
      <w:r>
        <w:t xml:space="preserve">The remaining $20 million under the </w:t>
      </w:r>
      <w:r w:rsidR="00A60B9F">
        <w:t>p</w:t>
      </w:r>
      <w:r>
        <w:t xml:space="preserve">ackage was directed to boost existing Commonwealth programs such as 1800RESPECT and the Support for Trafficked People Program as well as fund initiatives for families affected by, or at risk of experiencing, </w:t>
      </w:r>
      <w:r w:rsidR="003722B4">
        <w:t>DFV</w:t>
      </w:r>
      <w:r>
        <w:t xml:space="preserve"> during COVID-19.</w:t>
      </w:r>
    </w:p>
    <w:p w14:paraId="51A07BC3" w14:textId="77777777" w:rsidR="00785015" w:rsidRDefault="00785015" w:rsidP="00785015">
      <w:pPr>
        <w:pStyle w:val="BodyText"/>
      </w:pPr>
      <w:r>
        <w:t xml:space="preserve">As part of the $1.1 billion investment in women’s safety announced in the 2021-22 Budget, the Australian Government announced a further $260 million for a new two-year National Partnership. The new National Partnership builds on the $130 million National Partnership on COVID-19 Domestic and Family Violence Responses and supports frontline family, domestic and sexual violence services and trial new initiatives to support women and children experiencing violence. </w:t>
      </w:r>
    </w:p>
    <w:p w14:paraId="14B8CF78" w14:textId="77777777" w:rsidR="00785015" w:rsidRDefault="00785015" w:rsidP="00785015">
      <w:pPr>
        <w:pStyle w:val="BodyText"/>
      </w:pPr>
      <w:r>
        <w:t xml:space="preserve">Other key initiatives announced by the Commonwealth to support victim-survivors of </w:t>
      </w:r>
      <w:r>
        <w:t>family, domestic and sexual violence both in the context of the pandemic and beyond include the new Escaping Violence Payment and the pilot to support Temporary Visa Holders experiencing violence.</w:t>
      </w:r>
    </w:p>
    <w:p w14:paraId="10FBEA17" w14:textId="77777777" w:rsidR="00785015" w:rsidRDefault="00785015" w:rsidP="00785015">
      <w:pPr>
        <w:pStyle w:val="BodyText"/>
      </w:pPr>
      <w:r>
        <w:t xml:space="preserve">Under the Escaping Violence Payment, the Commonwealth has committed $146.8 million for a two-year trial, commencing in October 2021, to provide financial assistance to eligible individuals seeking to leave a violent relationship. Payments of to $5,000, including cash/cash equivalents of up to $1,500 and the remaining funding in goods, services and supports, are available to all eligible individuals. The objective of the Escaping Violence Payment is to reduce the barrier of financial insecurity individuals face when leaving a violent relationship. </w:t>
      </w:r>
    </w:p>
    <w:p w14:paraId="2B503060" w14:textId="77777777" w:rsidR="00785015" w:rsidRDefault="00785015" w:rsidP="00785015">
      <w:pPr>
        <w:pStyle w:val="BodyText"/>
      </w:pPr>
      <w:r>
        <w:t xml:space="preserve">The Commonwealth is also investing $20.3 million over two years to deliver support to Temporary Visa Holders experiencing violence. Under the pilot, temporary visa holders who are escaping violent relationships are being supported with up to $3,000 and assistance to resolve their migration, family law or civil matters. </w:t>
      </w:r>
    </w:p>
    <w:p w14:paraId="6FD27DCC" w14:textId="0A0040B9" w:rsidR="00785015" w:rsidRDefault="00785015" w:rsidP="00785015">
      <w:pPr>
        <w:pStyle w:val="BodyText"/>
        <w:spacing w:line="240" w:lineRule="auto"/>
      </w:pPr>
      <w:r>
        <w:t xml:space="preserve">In addition, the Commonwealth has announced sustainable funding to support 1800RESPECT, Australia’s national 24/7 family, domestic and sexual violence </w:t>
      </w:r>
      <w:proofErr w:type="gramStart"/>
      <w:r>
        <w:t>counselling</w:t>
      </w:r>
      <w:proofErr w:type="gramEnd"/>
      <w:r>
        <w:t xml:space="preserve"> and referral service, continue to meet demand. Telstra Health is the successful provider to deliver 1800RESPECT, following an extensive open and competitive procurement process, for an initial five years with the possibility of extension. The contract is estimated to be valued at around $200 million – noting the service and funding is demand driven.</w:t>
      </w:r>
    </w:p>
    <w:p w14:paraId="6935B8B3" w14:textId="7439FE02" w:rsidR="0029466A" w:rsidRPr="000A330E" w:rsidRDefault="0029466A" w:rsidP="00785015">
      <w:pPr>
        <w:pStyle w:val="BodyText"/>
        <w:spacing w:line="240" w:lineRule="auto"/>
        <w:rPr>
          <w:b/>
          <w:bCs/>
          <w:szCs w:val="20"/>
        </w:rPr>
      </w:pPr>
      <w:r>
        <w:rPr>
          <w:b/>
          <w:bCs/>
          <w:szCs w:val="20"/>
        </w:rPr>
        <w:t>NSW</w:t>
      </w:r>
    </w:p>
    <w:p w14:paraId="4CFB94C0" w14:textId="09862F17" w:rsidR="0029466A" w:rsidRPr="000D3333" w:rsidRDefault="0029466A" w:rsidP="001A4A82">
      <w:pPr>
        <w:pStyle w:val="BodyText"/>
        <w:spacing w:before="80" w:after="80" w:line="240" w:lineRule="auto"/>
      </w:pPr>
      <w:r w:rsidRPr="000D3333">
        <w:t xml:space="preserve">Between 2019-20 and 2020-21, the NSW Government provided $12.8 million to ensure that </w:t>
      </w:r>
      <w:r>
        <w:t>FDSV</w:t>
      </w:r>
      <w:r w:rsidRPr="000D3333">
        <w:t xml:space="preserve"> services </w:t>
      </w:r>
      <w:r w:rsidR="001E6490">
        <w:t>had</w:t>
      </w:r>
      <w:r w:rsidRPr="000D3333">
        <w:t xml:space="preserve"> the resources to adapt service delivery and support victim-survivors during the pandemic. Funded initiatives included immediate relief to specialist DFV services to respond to the increased demand for services and complexity of cases; funding boosts to NSW DFV telephone support lines; the DFV Pets and Animal Welfare Support program</w:t>
      </w:r>
      <w:r w:rsidR="005703C6">
        <w:t xml:space="preserve"> and</w:t>
      </w:r>
      <w:r w:rsidRPr="000D3333">
        <w:t xml:space="preserve"> the launch of the award winning </w:t>
      </w:r>
      <w:proofErr w:type="spellStart"/>
      <w:r w:rsidRPr="000D3333">
        <w:t>Speakout</w:t>
      </w:r>
      <w:proofErr w:type="spellEnd"/>
      <w:r w:rsidRPr="000D3333">
        <w:t xml:space="preserve"> campaign. </w:t>
      </w:r>
    </w:p>
    <w:p w14:paraId="6A866EE7" w14:textId="4616F722" w:rsidR="0029466A" w:rsidRPr="000B4ED2" w:rsidRDefault="0029466A" w:rsidP="001A4A82">
      <w:pPr>
        <w:pStyle w:val="BodyText"/>
        <w:spacing w:before="80" w:after="80" w:line="240" w:lineRule="auto"/>
        <w:rPr>
          <w:spacing w:val="-2"/>
        </w:rPr>
      </w:pPr>
      <w:r w:rsidRPr="000B4ED2">
        <w:rPr>
          <w:spacing w:val="-2"/>
        </w:rPr>
        <w:t>Over two years from 2021-22, the NSW Government has committed an additional $60 million to boost frontline services to support more women and children. This funding continues to build the capacity of frontline specialist FDSV services to respond to increase demand and complexity, holds perpetrators to account, and raise awareness about DFV and available supports.</w:t>
      </w:r>
    </w:p>
    <w:p w14:paraId="42597600" w14:textId="68C37F5E" w:rsidR="0029466A" w:rsidRPr="000D3333" w:rsidRDefault="0029466A" w:rsidP="001A4A82">
      <w:pPr>
        <w:pStyle w:val="BodyText"/>
        <w:spacing w:before="80" w:after="80" w:line="240" w:lineRule="auto"/>
      </w:pPr>
      <w:r w:rsidRPr="000D3333">
        <w:lastRenderedPageBreak/>
        <w:t xml:space="preserve">The NSW Government also released an additional $32.5 million over four years to expand the Staying Home Leaving Violence program to </w:t>
      </w:r>
      <w:r w:rsidR="0038279E" w:rsidRPr="000D3333">
        <w:t>support</w:t>
      </w:r>
      <w:r w:rsidRPr="000D3333">
        <w:t xml:space="preserve"> victim</w:t>
      </w:r>
      <w:r w:rsidR="0038279E" w:rsidRPr="000D3333">
        <w:t>-</w:t>
      </w:r>
      <w:r w:rsidRPr="000D3333">
        <w:t>survivors</w:t>
      </w:r>
      <w:r w:rsidR="0038279E" w:rsidRPr="000D3333">
        <w:t xml:space="preserve"> escape </w:t>
      </w:r>
      <w:r w:rsidR="0038279E">
        <w:t>abusive partners while remaining</w:t>
      </w:r>
      <w:r w:rsidR="0038279E" w:rsidRPr="000D3333">
        <w:t xml:space="preserve"> safely at home</w:t>
      </w:r>
      <w:r w:rsidR="0038279E">
        <w:t>.</w:t>
      </w:r>
      <w:r w:rsidRPr="000D3333">
        <w:t xml:space="preserve"> $39.2 million </w:t>
      </w:r>
      <w:r w:rsidR="0038279E">
        <w:t>of</w:t>
      </w:r>
      <w:r w:rsidRPr="000D3333">
        <w:t xml:space="preserve"> additional support </w:t>
      </w:r>
      <w:r w:rsidR="0038279E">
        <w:t xml:space="preserve">was committed </w:t>
      </w:r>
      <w:r w:rsidRPr="000D3333">
        <w:t>in 2021-2022</w:t>
      </w:r>
      <w:r w:rsidR="0038279E">
        <w:t xml:space="preserve"> for</w:t>
      </w:r>
      <w:r w:rsidRPr="000D3333">
        <w:t xml:space="preserve"> the Start Safely program, increasing the supply and flexibility of temporary accommodation, and building capacity of homelessness providers. NSW Police Force also implemented strategies for monitoring high risk </w:t>
      </w:r>
      <w:r w:rsidR="0038279E">
        <w:t>DFV</w:t>
      </w:r>
      <w:r w:rsidRPr="000D3333">
        <w:t xml:space="preserve"> offenders during COVID-19, including focused Police efforts on proactive </w:t>
      </w:r>
      <w:r w:rsidR="0038279E">
        <w:t>Apprehended Domestic Violence Order</w:t>
      </w:r>
      <w:r w:rsidRPr="000D3333">
        <w:t xml:space="preserve"> compliance checks. </w:t>
      </w:r>
    </w:p>
    <w:p w14:paraId="7D10AEEB" w14:textId="4089D55E" w:rsidR="0029466A" w:rsidRPr="000D3333" w:rsidRDefault="0029466A" w:rsidP="001A4A82">
      <w:pPr>
        <w:pStyle w:val="BodyText"/>
        <w:spacing w:before="80" w:after="80" w:line="240" w:lineRule="auto"/>
        <w:rPr>
          <w:rFonts w:eastAsia="Arial" w:cs="Arial"/>
          <w:szCs w:val="20"/>
        </w:rPr>
      </w:pPr>
      <w:r w:rsidRPr="000D3333">
        <w:rPr>
          <w:szCs w:val="20"/>
        </w:rPr>
        <w:t>As the pandemic began to impact on NSW</w:t>
      </w:r>
      <w:r w:rsidR="0038279E">
        <w:rPr>
          <w:szCs w:val="20"/>
        </w:rPr>
        <w:t xml:space="preserve"> in 2020</w:t>
      </w:r>
      <w:r w:rsidRPr="000D3333">
        <w:rPr>
          <w:szCs w:val="20"/>
        </w:rPr>
        <w:t xml:space="preserve">, the Department of Communities and Justice established and co-chaired the NSW COVID-19 Government Agency </w:t>
      </w:r>
      <w:r w:rsidR="00A10B50">
        <w:rPr>
          <w:szCs w:val="20"/>
        </w:rPr>
        <w:t>DFV</w:t>
      </w:r>
      <w:r w:rsidRPr="000D3333">
        <w:rPr>
          <w:szCs w:val="20"/>
        </w:rPr>
        <w:t xml:space="preserve"> Action Group with NSW Police. The group facilitated coordinated government DFV risk mitigation and service delivery to the NSW community through the sharing of data and information on emerging DFV patterns and needs; coordinating agency responses; and addressing emerging operational and service delivery issues, priorities, and challenges in whole of government responses to DFV in the context of COVID-19. </w:t>
      </w:r>
    </w:p>
    <w:p w14:paraId="0413742C" w14:textId="00553DC7" w:rsidR="0029466A" w:rsidRDefault="0029466A" w:rsidP="001A4A82">
      <w:pPr>
        <w:pStyle w:val="BodyText"/>
        <w:spacing w:before="80" w:after="80" w:line="240" w:lineRule="auto"/>
        <w:rPr>
          <w:rFonts w:ascii="Times New Roman" w:hAnsi="Times New Roman" w:cs="Times New Roman"/>
          <w:sz w:val="24"/>
          <w:szCs w:val="24"/>
          <w:lang w:eastAsia="en-AU"/>
        </w:rPr>
      </w:pPr>
      <w:r w:rsidRPr="000D3333">
        <w:t xml:space="preserve">The NSW Government continues regular meetings with the </w:t>
      </w:r>
      <w:r>
        <w:t xml:space="preserve">FDSV </w:t>
      </w:r>
      <w:r w:rsidRPr="000D3333">
        <w:t>sector to facilitate information sharing and ensure that funding allocations are based on current needs, expert advice and input from frontline specialist services. These meetings include members of the NSW Women’s Alliance, and representatives from LGBTIQ</w:t>
      </w:r>
      <w:r w:rsidR="0038279E">
        <w:t>+</w:t>
      </w:r>
      <w:r w:rsidRPr="000D3333">
        <w:t>,</w:t>
      </w:r>
      <w:r w:rsidR="0038279E">
        <w:t xml:space="preserve"> </w:t>
      </w:r>
      <w:r w:rsidRPr="000D3333">
        <w:t>CALD, Aboriginal</w:t>
      </w:r>
      <w:r w:rsidR="0038279E">
        <w:t>,</w:t>
      </w:r>
      <w:r w:rsidRPr="000D3333">
        <w:t xml:space="preserve"> and disability focused organisations.</w:t>
      </w:r>
      <w:r>
        <w:rPr>
          <w:rFonts w:ascii="Times New Roman" w:hAnsi="Times New Roman" w:cs="Times New Roman"/>
          <w:sz w:val="24"/>
          <w:szCs w:val="24"/>
          <w:lang w:eastAsia="en-AU"/>
        </w:rPr>
        <w:t xml:space="preserve"> </w:t>
      </w:r>
    </w:p>
    <w:p w14:paraId="3B9CB055" w14:textId="77777777" w:rsidR="0029466A" w:rsidRPr="000A330E" w:rsidRDefault="0029466A" w:rsidP="00F172A1">
      <w:pPr>
        <w:pStyle w:val="Bullet1stlevel"/>
        <w:keepNext/>
        <w:numPr>
          <w:ilvl w:val="0"/>
          <w:numId w:val="0"/>
        </w:numPr>
        <w:spacing w:before="240"/>
        <w:rPr>
          <w:b/>
          <w:bCs/>
        </w:rPr>
      </w:pPr>
      <w:r>
        <w:rPr>
          <w:b/>
          <w:bCs/>
        </w:rPr>
        <w:t>Victoria</w:t>
      </w:r>
    </w:p>
    <w:p w14:paraId="052591BC" w14:textId="63BFC10C" w:rsidR="0029466A" w:rsidRDefault="0029466A" w:rsidP="0029466A">
      <w:pPr>
        <w:pStyle w:val="Bullet1stlevel"/>
        <w:numPr>
          <w:ilvl w:val="0"/>
          <w:numId w:val="0"/>
        </w:numPr>
      </w:pPr>
      <w:r>
        <w:t>In April 2020, the Victorian Government invested $40.2 million over two years to help people experiencing family violence and sexual assault during COVID-19. This included:</w:t>
      </w:r>
    </w:p>
    <w:p w14:paraId="0D549F82" w14:textId="2346D95F" w:rsidR="0029466A" w:rsidRDefault="0029466A" w:rsidP="000B4ED2">
      <w:pPr>
        <w:pStyle w:val="Bullet1stlevel"/>
      </w:pPr>
      <w:r>
        <w:t>$20.2 million to help Victorian family violence and sexual assault services adapt service delivery and meet increased demand during the COVID-19 pandemic and provide help for victim survivors</w:t>
      </w:r>
      <w:r w:rsidR="005561B8">
        <w:t>.</w:t>
      </w:r>
    </w:p>
    <w:p w14:paraId="0277F946" w14:textId="77777777" w:rsidR="0029466A" w:rsidRDefault="0029466A" w:rsidP="000B4ED2">
      <w:pPr>
        <w:pStyle w:val="Bullet1stlevel"/>
      </w:pPr>
      <w:r>
        <w:t>$20 million for short-term accommodation for victim survivors who do not feel safe isolating or recovering from COVID-19 at home.</w:t>
      </w:r>
    </w:p>
    <w:p w14:paraId="7BE480C1" w14:textId="77777777" w:rsidR="000F0986" w:rsidRDefault="000F0986" w:rsidP="00CA08B0">
      <w:pPr>
        <w:pStyle w:val="BodyText"/>
        <w:spacing w:line="240" w:lineRule="auto"/>
      </w:pPr>
      <w:r>
        <w:t>In response to additional service demand for Aboriginal victim survivors and Aboriginal people using violence, 16 per cent of total COVID response funding in 2020-21 was allocated directly to Aboriginal Community Controlled Organisations (ACCOs) to support a range of family violence and sexual assault service delivery, as well as to support agencies to adapt to COVID safe operations and service delivery.</w:t>
      </w:r>
    </w:p>
    <w:p w14:paraId="2E86FE2A" w14:textId="6D4E9CDB" w:rsidR="0029466A" w:rsidRPr="00F172A1" w:rsidRDefault="0029466A" w:rsidP="00CA08B0">
      <w:pPr>
        <w:pStyle w:val="BodyText"/>
        <w:spacing w:line="240" w:lineRule="auto"/>
        <w:rPr>
          <w:spacing w:val="-4"/>
        </w:rPr>
      </w:pPr>
      <w:r w:rsidRPr="00F172A1">
        <w:rPr>
          <w:spacing w:val="-4"/>
        </w:rPr>
        <w:t>The Victorian Government</w:t>
      </w:r>
      <w:r w:rsidRPr="00F172A1">
        <w:rPr>
          <w:rFonts w:hint="cs"/>
          <w:spacing w:val="-4"/>
        </w:rPr>
        <w:t>’</w:t>
      </w:r>
      <w:r w:rsidRPr="00F172A1">
        <w:rPr>
          <w:spacing w:val="-4"/>
        </w:rPr>
        <w:t xml:space="preserve">s Multicultural COVID-19 Family Violence Program provides one-off funding to </w:t>
      </w:r>
      <w:r w:rsidRPr="00F172A1">
        <w:rPr>
          <w:spacing w:val="-4"/>
        </w:rPr>
        <w:t>20 multicultural, faith-based and ethno-specific organisations to raise awareness of the drivers of family violence in multicultural and faith communities and to support early intervention activities as part of Victoria</w:t>
      </w:r>
      <w:r w:rsidRPr="00F172A1">
        <w:rPr>
          <w:rFonts w:hint="cs"/>
          <w:spacing w:val="-4"/>
        </w:rPr>
        <w:t>’</w:t>
      </w:r>
      <w:r w:rsidRPr="00F172A1">
        <w:rPr>
          <w:spacing w:val="-4"/>
        </w:rPr>
        <w:t>s COVID-19 response and recovery. Over $2 million in grants have been provided to strengthen the capacity of these organisations to deliver prevention and early intervention activities over two years. This work will support multicultural community members at risk of, or experiencing, family violence to access the support they need, including specialist family violence services through referral by these organisations.</w:t>
      </w:r>
    </w:p>
    <w:p w14:paraId="20885FBD" w14:textId="03786E34" w:rsidR="00F052A9" w:rsidRDefault="00F052A9" w:rsidP="00F052A9">
      <w:pPr>
        <w:pStyle w:val="BodyText"/>
        <w:spacing w:line="240" w:lineRule="auto"/>
      </w:pPr>
      <w:r>
        <w:t>Additional activities were introduced to better support and protect victim survivors and to ensure critical data and information was accessible:</w:t>
      </w:r>
    </w:p>
    <w:p w14:paraId="2ACDA0AA" w14:textId="03482B01" w:rsidR="00F052A9" w:rsidRDefault="00F052A9" w:rsidP="00F052A9">
      <w:pPr>
        <w:pStyle w:val="Bullet1stlevel"/>
        <w:ind w:left="284" w:hanging="284"/>
      </w:pPr>
      <w:r>
        <w:t>A</w:t>
      </w:r>
      <w:r w:rsidRPr="00B26D99">
        <w:t xml:space="preserve"> Family Violence System and Operations Group </w:t>
      </w:r>
      <w:r>
        <w:t xml:space="preserve">was established </w:t>
      </w:r>
      <w:r w:rsidRPr="00B26D99">
        <w:t>to monitor the impacts of COVID-19-related family violence responses</w:t>
      </w:r>
      <w:r>
        <w:t xml:space="preserve"> </w:t>
      </w:r>
      <w:r w:rsidRPr="00B26D99">
        <w:t xml:space="preserve">and to ensure strong information sharing and coordination. </w:t>
      </w:r>
    </w:p>
    <w:p w14:paraId="2D996CC8" w14:textId="77777777" w:rsidR="00F052A9" w:rsidRDefault="00F052A9" w:rsidP="00F052A9">
      <w:pPr>
        <w:pStyle w:val="Bullet1stlevel"/>
        <w:ind w:left="284" w:hanging="284"/>
      </w:pPr>
      <w:r>
        <w:t>Victoria Police</w:t>
      </w:r>
      <w:r>
        <w:rPr>
          <w:rFonts w:hint="cs"/>
        </w:rPr>
        <w:t>’</w:t>
      </w:r>
      <w:r>
        <w:t>s pro</w:t>
      </w:r>
      <w:r w:rsidRPr="006F1149">
        <w:rPr>
          <w:rFonts w:ascii="Cambria Math" w:hAnsi="Cambria Math" w:cs="Cambria Math"/>
        </w:rPr>
        <w:t>‑</w:t>
      </w:r>
      <w:r>
        <w:t>active family violence operation – Operation Ribbon – was launched to actively reach out to victim survivors and perpetrators during the COVID</w:t>
      </w:r>
      <w:r w:rsidRPr="006F1149">
        <w:rPr>
          <w:rFonts w:ascii="Cambria Math" w:hAnsi="Cambria Math" w:cs="Cambria Math"/>
        </w:rPr>
        <w:t>‑</w:t>
      </w:r>
      <w:r>
        <w:t>19 pandemic, driven by a recognition that given additional challenges during the COVID</w:t>
      </w:r>
      <w:r w:rsidRPr="006F1149">
        <w:rPr>
          <w:rFonts w:ascii="Cambria Math" w:hAnsi="Cambria Math" w:cs="Cambria Math"/>
        </w:rPr>
        <w:t>‑</w:t>
      </w:r>
      <w:r>
        <w:t>19 pandemic, victim survivors might find it difficult to report family violence and seek assistance while self</w:t>
      </w:r>
      <w:r w:rsidRPr="006F1149">
        <w:rPr>
          <w:rFonts w:ascii="Cambria Math" w:hAnsi="Cambria Math" w:cs="Cambria Math"/>
        </w:rPr>
        <w:t>‑</w:t>
      </w:r>
      <w:r>
        <w:t xml:space="preserve">isolating at home with a perpetrator. </w:t>
      </w:r>
    </w:p>
    <w:p w14:paraId="71EEF205" w14:textId="4BEC7F91" w:rsidR="00F052A9" w:rsidRDefault="00F052A9" w:rsidP="00F052A9">
      <w:pPr>
        <w:pStyle w:val="Bullet1stlevel"/>
        <w:ind w:left="284" w:hanging="284"/>
      </w:pPr>
      <w:r>
        <w:t xml:space="preserve">The </w:t>
      </w:r>
      <w:r w:rsidRPr="00B26D99">
        <w:t>COVID-19 Family Violence Data Portal</w:t>
      </w:r>
      <w:r>
        <w:t xml:space="preserve"> was </w:t>
      </w:r>
      <w:r w:rsidRPr="00B26D99">
        <w:t>launched on 2 November 2020</w:t>
      </w:r>
      <w:r>
        <w:t xml:space="preserve"> by the Crime Statistics Agency.</w:t>
      </w:r>
    </w:p>
    <w:p w14:paraId="76C7A0F3" w14:textId="7F45352A" w:rsidR="00F052A9" w:rsidRPr="00CE1460" w:rsidRDefault="00F052A9" w:rsidP="00F052A9">
      <w:pPr>
        <w:pStyle w:val="Bullet1stlevel"/>
        <w:numPr>
          <w:ilvl w:val="0"/>
          <w:numId w:val="0"/>
        </w:numPr>
      </w:pPr>
      <w:r>
        <w:t xml:space="preserve">Victoria continues to invest with a further $2.4 million announced in the </w:t>
      </w:r>
      <w:r w:rsidRPr="00CE1460">
        <w:t>2021-22 State Budget provided to Victoria</w:t>
      </w:r>
      <w:r w:rsidRPr="00CE1460">
        <w:rPr>
          <w:rFonts w:hint="cs"/>
        </w:rPr>
        <w:t>’</w:t>
      </w:r>
      <w:r w:rsidRPr="00CE1460">
        <w:t>s 12 women</w:t>
      </w:r>
      <w:r w:rsidRPr="00CE1460">
        <w:rPr>
          <w:rFonts w:hint="cs"/>
        </w:rPr>
        <w:t>’</w:t>
      </w:r>
      <w:r w:rsidRPr="00CE1460">
        <w:t>s health services to support the growing demand for gender responsive healthcare, including prevention of family violence support services and women</w:t>
      </w:r>
      <w:r w:rsidRPr="00CE1460">
        <w:rPr>
          <w:rFonts w:hint="cs"/>
        </w:rPr>
        <w:t>’</w:t>
      </w:r>
      <w:r w:rsidRPr="00CE1460">
        <w:t>s mental health services</w:t>
      </w:r>
      <w:r>
        <w:t>,</w:t>
      </w:r>
      <w:r w:rsidRPr="00CE1460">
        <w:t xml:space="preserve"> as </w:t>
      </w:r>
      <w:r>
        <w:t>the state</w:t>
      </w:r>
      <w:r w:rsidRPr="00CE1460">
        <w:t xml:space="preserve"> begin</w:t>
      </w:r>
      <w:r>
        <w:t>s</w:t>
      </w:r>
      <w:r w:rsidRPr="00CE1460">
        <w:t xml:space="preserve"> to recover from the effects of the pandemic</w:t>
      </w:r>
      <w:r>
        <w:t>.</w:t>
      </w:r>
    </w:p>
    <w:p w14:paraId="21D41B3F" w14:textId="77777777" w:rsidR="0029466A" w:rsidRPr="000A330E" w:rsidRDefault="0029466A" w:rsidP="000B4ED2">
      <w:pPr>
        <w:pStyle w:val="Bullet1stlevel"/>
        <w:numPr>
          <w:ilvl w:val="0"/>
          <w:numId w:val="0"/>
        </w:numPr>
        <w:spacing w:before="240"/>
        <w:rPr>
          <w:b/>
          <w:bCs/>
        </w:rPr>
      </w:pPr>
      <w:r>
        <w:rPr>
          <w:b/>
          <w:bCs/>
        </w:rPr>
        <w:t>Queensland</w:t>
      </w:r>
    </w:p>
    <w:p w14:paraId="6126105C" w14:textId="5A3214BE" w:rsidR="0029466A" w:rsidRPr="000B4ED2" w:rsidRDefault="0029466A" w:rsidP="00CA08B0">
      <w:pPr>
        <w:pStyle w:val="BodyText"/>
        <w:spacing w:line="240" w:lineRule="auto"/>
        <w:rPr>
          <w:spacing w:val="-4"/>
        </w:rPr>
      </w:pPr>
      <w:r w:rsidRPr="000B4ED2">
        <w:rPr>
          <w:spacing w:val="-4"/>
        </w:rPr>
        <w:t>The Queensland Government has been working closely with funded specialist services to support them to respond to the demands of the pandemic and to track emerging issues. In addition to Commonwealth funding, the Queensland Government provided $7.5 million to boost service capacity and address increasingly complex client needs. Services supported include FDSV support services, Aboriginal and Torres Strait Islander services, women</w:t>
      </w:r>
      <w:r w:rsidRPr="000B4ED2">
        <w:rPr>
          <w:rFonts w:hint="cs"/>
          <w:spacing w:val="-4"/>
        </w:rPr>
        <w:t>’</w:t>
      </w:r>
      <w:r w:rsidRPr="000B4ED2">
        <w:rPr>
          <w:spacing w:val="-4"/>
        </w:rPr>
        <w:t>s shelters and non-accommodation support services, women</w:t>
      </w:r>
      <w:r w:rsidRPr="000B4ED2">
        <w:rPr>
          <w:rFonts w:hint="cs"/>
          <w:spacing w:val="-4"/>
        </w:rPr>
        <w:t>’</w:t>
      </w:r>
      <w:r w:rsidRPr="000B4ED2">
        <w:rPr>
          <w:spacing w:val="-4"/>
        </w:rPr>
        <w:t>s recovery services, and perpetrator intervention programs.</w:t>
      </w:r>
    </w:p>
    <w:p w14:paraId="0C4E8D6A" w14:textId="44E22575" w:rsidR="0029466A" w:rsidRDefault="00CF5631" w:rsidP="00CA08B0">
      <w:pPr>
        <w:pStyle w:val="BodyText"/>
        <w:spacing w:line="240" w:lineRule="auto"/>
      </w:pPr>
      <w:r>
        <w:t xml:space="preserve">As part of the Commonwealth National Partnership funding, </w:t>
      </w:r>
      <w:r w:rsidR="0029466A">
        <w:t xml:space="preserve">Queensland initially allocated $2 million to support grants aimed at helping </w:t>
      </w:r>
      <w:r w:rsidR="009F6EDB">
        <w:rPr>
          <w:szCs w:val="20"/>
        </w:rPr>
        <w:t>FDSV</w:t>
      </w:r>
      <w:r w:rsidR="0029466A">
        <w:t xml:space="preserve"> service providers respond to the complexities and </w:t>
      </w:r>
      <w:r w:rsidR="0029466A">
        <w:lastRenderedPageBreak/>
        <w:t xml:space="preserve">challenges resulting from the pandemic. The </w:t>
      </w:r>
      <w:r w:rsidR="0029466A" w:rsidRPr="007C3277">
        <w:rPr>
          <w:i/>
          <w:iCs/>
        </w:rPr>
        <w:t>Responding to COVID-19 in the FDSV sector grants</w:t>
      </w:r>
      <w:r w:rsidR="0029466A">
        <w:t xml:space="preserve"> attracted a strong response and additional funding was allocated to bring the total pool to $2.5 million. One</w:t>
      </w:r>
      <w:r w:rsidR="00795E44">
        <w:t>-</w:t>
      </w:r>
      <w:r w:rsidR="0029466A">
        <w:t xml:space="preserve">off grants of between $50,000 and $150,000 have been allocated to support 23 projects across the state, ranging from delivering bystander training across the Torres Strait Islands, to the provision of additional </w:t>
      </w:r>
      <w:r w:rsidR="0029466A" w:rsidRPr="0085004E">
        <w:t>FDSV</w:t>
      </w:r>
      <w:r w:rsidR="0029466A">
        <w:t xml:space="preserve"> support and counselling services, enhancing the primary care response to </w:t>
      </w:r>
      <w:r w:rsidR="0029466A" w:rsidRPr="0085004E">
        <w:t>DFV</w:t>
      </w:r>
      <w:r w:rsidR="0029466A">
        <w:t xml:space="preserve"> and adaptation of resources to support online delivery.</w:t>
      </w:r>
    </w:p>
    <w:p w14:paraId="3C93D5E1" w14:textId="77777777" w:rsidR="0029466A" w:rsidRDefault="0029466A" w:rsidP="00CA08B0">
      <w:pPr>
        <w:pStyle w:val="BodyText"/>
        <w:spacing w:line="240" w:lineRule="auto"/>
      </w:pPr>
      <w:r>
        <w:t>A range of measures have also been taken to increase protections for victims of DFV, including:</w:t>
      </w:r>
    </w:p>
    <w:p w14:paraId="0E80DF53" w14:textId="5F1B02B6" w:rsidR="0029466A" w:rsidRDefault="0029466A" w:rsidP="001A4A82">
      <w:pPr>
        <w:pStyle w:val="Bullet1stlevel"/>
        <w:spacing w:before="80" w:after="80"/>
      </w:pPr>
      <w:r>
        <w:t xml:space="preserve">Hosting the COVID-19 </w:t>
      </w:r>
      <w:r w:rsidR="0031229B">
        <w:t xml:space="preserve">and </w:t>
      </w:r>
      <w:r>
        <w:t>DFV Virtual Summit, bringing together experts, organisations and key stakeholders to share ideas on how to support DFV victims through the COVID-19 pandemic</w:t>
      </w:r>
    </w:p>
    <w:p w14:paraId="17E5F92E" w14:textId="2A43DE74" w:rsidR="0029466A" w:rsidRDefault="0029466A" w:rsidP="001A4A82">
      <w:pPr>
        <w:pStyle w:val="Bullet1stlevel"/>
        <w:spacing w:before="80" w:after="80"/>
      </w:pPr>
      <w:r>
        <w:t>Amending the Home Confinement, Movement and Gathering Direction to include accessing support from a DFV support service as an example of a permitted reason for leaving the principal place of residence</w:t>
      </w:r>
    </w:p>
    <w:p w14:paraId="6C951461" w14:textId="1F196930" w:rsidR="0029466A" w:rsidRDefault="0029466A" w:rsidP="001A4A82">
      <w:pPr>
        <w:pStyle w:val="Bullet1stlevel"/>
        <w:spacing w:before="80" w:after="80"/>
      </w:pPr>
      <w:r>
        <w:t xml:space="preserve">Progressing a new COVID-19 </w:t>
      </w:r>
      <w:r w:rsidR="00A2696D">
        <w:t xml:space="preserve">and </w:t>
      </w:r>
      <w:r>
        <w:t>DFV awareness campaign to encourage adults and young people in Queensland to access DFV support, including victims, perpetrators and bystanders</w:t>
      </w:r>
    </w:p>
    <w:p w14:paraId="2E3BBB32" w14:textId="1299B18E" w:rsidR="0029466A" w:rsidRDefault="0029466A" w:rsidP="001A4A82">
      <w:pPr>
        <w:pStyle w:val="Bullet1stlevel"/>
        <w:spacing w:before="80" w:after="80"/>
      </w:pPr>
      <w:r>
        <w:t>Implementing regulatory measures to ensure that people experiencing DFV are supported to live securely and leave safely with limited financial hardship</w:t>
      </w:r>
    </w:p>
    <w:p w14:paraId="44894940" w14:textId="77777777" w:rsidR="0029466A" w:rsidRPr="00F172A1" w:rsidRDefault="0029466A" w:rsidP="001A4A82">
      <w:pPr>
        <w:pStyle w:val="Bullet1stlevel"/>
        <w:spacing w:before="80" w:after="80"/>
        <w:rPr>
          <w:spacing w:val="-2"/>
        </w:rPr>
      </w:pPr>
      <w:r w:rsidRPr="00F172A1">
        <w:rPr>
          <w:spacing w:val="-2"/>
        </w:rPr>
        <w:t>Activating tailored COVID-19 DFV Emergency Housing Assistance Response, which delivered emergency accommodation to 74 women with 64 children with immediate safety needs, and once safe, into longer-term housing.</w:t>
      </w:r>
    </w:p>
    <w:p w14:paraId="61CBFF27" w14:textId="42B23FA4" w:rsidR="0029466A" w:rsidRDefault="0029466A" w:rsidP="00CA08B0">
      <w:pPr>
        <w:pStyle w:val="BodyText"/>
        <w:spacing w:line="240" w:lineRule="auto"/>
      </w:pPr>
      <w:r>
        <w:t>Funds were also allocated to support the development of an app to encourage pro-active bystanders, through a partnership with Griffith University’s MATE Bystander Program and Telstra. The app, which will provide information to help people recognise worrying signs in their friend’s relationships, and practical tools, information and support to encourage them to safely offer help, is under development.</w:t>
      </w:r>
    </w:p>
    <w:p w14:paraId="6EB76127" w14:textId="77777777" w:rsidR="0029466A" w:rsidRPr="000A330E" w:rsidRDefault="0029466A" w:rsidP="000B4ED2">
      <w:pPr>
        <w:pStyle w:val="Bullet1stlevel"/>
        <w:numPr>
          <w:ilvl w:val="0"/>
          <w:numId w:val="0"/>
        </w:numPr>
        <w:spacing w:before="240"/>
        <w:rPr>
          <w:b/>
          <w:bCs/>
        </w:rPr>
      </w:pPr>
      <w:r>
        <w:rPr>
          <w:b/>
          <w:bCs/>
        </w:rPr>
        <w:t>Western Australia</w:t>
      </w:r>
    </w:p>
    <w:p w14:paraId="0C17160C" w14:textId="64A1690D" w:rsidR="0029466A" w:rsidRPr="00810F70" w:rsidRDefault="0029466A" w:rsidP="00CA08B0">
      <w:pPr>
        <w:pStyle w:val="BodyText"/>
        <w:spacing w:line="240" w:lineRule="auto"/>
        <w:rPr>
          <w:spacing w:val="-2"/>
        </w:rPr>
      </w:pPr>
      <w:r w:rsidRPr="00810F70">
        <w:rPr>
          <w:spacing w:val="-2"/>
        </w:rPr>
        <w:t xml:space="preserve">The Western Australian Government has invested more than $28 million, as part of the </w:t>
      </w:r>
      <w:r w:rsidR="006D32C6" w:rsidRPr="00810F70">
        <w:rPr>
          <w:spacing w:val="-2"/>
        </w:rPr>
        <w:t xml:space="preserve">Western Australian </w:t>
      </w:r>
      <w:r w:rsidRPr="00810F70">
        <w:rPr>
          <w:spacing w:val="-2"/>
        </w:rPr>
        <w:t>Recovery Plan, to help address DFV in the community. The support package has been targeted to help keep W</w:t>
      </w:r>
      <w:r w:rsidR="0047232C" w:rsidRPr="00810F70">
        <w:rPr>
          <w:spacing w:val="-2"/>
        </w:rPr>
        <w:t xml:space="preserve">estern </w:t>
      </w:r>
      <w:r w:rsidRPr="00810F70">
        <w:rPr>
          <w:spacing w:val="-2"/>
        </w:rPr>
        <w:t>A</w:t>
      </w:r>
      <w:r w:rsidR="0047232C" w:rsidRPr="00810F70">
        <w:rPr>
          <w:spacing w:val="-2"/>
        </w:rPr>
        <w:t>ustralia</w:t>
      </w:r>
      <w:r w:rsidRPr="00810F70">
        <w:rPr>
          <w:rFonts w:hint="cs"/>
          <w:spacing w:val="-2"/>
        </w:rPr>
        <w:t>’</w:t>
      </w:r>
      <w:r w:rsidRPr="00810F70">
        <w:rPr>
          <w:spacing w:val="-2"/>
        </w:rPr>
        <w:t xml:space="preserve">s most vulnerable community members safe and address the </w:t>
      </w:r>
      <w:r w:rsidR="0047232C" w:rsidRPr="00810F70">
        <w:rPr>
          <w:spacing w:val="-2"/>
        </w:rPr>
        <w:t>s</w:t>
      </w:r>
      <w:r w:rsidRPr="00810F70">
        <w:rPr>
          <w:spacing w:val="-2"/>
        </w:rPr>
        <w:t xml:space="preserve">tate's immediate social challenges following COVID-19. The support package includes funding to bolster the </w:t>
      </w:r>
      <w:r w:rsidR="006D32C6" w:rsidRPr="00810F70">
        <w:rPr>
          <w:spacing w:val="-2"/>
        </w:rPr>
        <w:t>s</w:t>
      </w:r>
      <w:r w:rsidRPr="00810F70">
        <w:rPr>
          <w:spacing w:val="-2"/>
        </w:rPr>
        <w:t xml:space="preserve">tate's DFV response teams; expand the two new women's refuges recently built by the </w:t>
      </w:r>
      <w:r w:rsidR="0047232C" w:rsidRPr="00810F70">
        <w:rPr>
          <w:spacing w:val="-2"/>
        </w:rPr>
        <w:t>Western Australian</w:t>
      </w:r>
      <w:r w:rsidRPr="00810F70">
        <w:rPr>
          <w:spacing w:val="-2"/>
        </w:rPr>
        <w:t xml:space="preserve"> Government; support mobile outreach workers across women</w:t>
      </w:r>
      <w:r w:rsidRPr="00810F70">
        <w:rPr>
          <w:rFonts w:hint="cs"/>
          <w:spacing w:val="-2"/>
        </w:rPr>
        <w:t>’</w:t>
      </w:r>
      <w:r w:rsidRPr="00810F70">
        <w:rPr>
          <w:spacing w:val="-2"/>
        </w:rPr>
        <w:t xml:space="preserve">s refuges; increase </w:t>
      </w:r>
      <w:r w:rsidR="0047232C" w:rsidRPr="00810F70">
        <w:rPr>
          <w:spacing w:val="-2"/>
        </w:rPr>
        <w:t>DFV</w:t>
      </w:r>
      <w:r w:rsidRPr="00810F70">
        <w:rPr>
          <w:spacing w:val="-2"/>
        </w:rPr>
        <w:t xml:space="preserve"> counselling, advocacy and support services; and implement a program to support women who are living in DFV refuges to gain employment skills, access career training or retraining to support their pathways to employment post-COVID-19. The roll-out of the package has been guided by the recently launched </w:t>
      </w:r>
      <w:r w:rsidRPr="00810F70">
        <w:rPr>
          <w:i/>
          <w:spacing w:val="-2"/>
        </w:rPr>
        <w:t>Path to Safety: Western Australia</w:t>
      </w:r>
      <w:r w:rsidRPr="00810F70">
        <w:rPr>
          <w:rFonts w:hint="cs"/>
          <w:i/>
          <w:spacing w:val="-2"/>
        </w:rPr>
        <w:t>’</w:t>
      </w:r>
      <w:r w:rsidRPr="00810F70">
        <w:rPr>
          <w:i/>
          <w:spacing w:val="-2"/>
        </w:rPr>
        <w:t>s strategy to reduce family and domestic violence 2020-2030</w:t>
      </w:r>
      <w:r w:rsidRPr="00810F70">
        <w:rPr>
          <w:spacing w:val="-2"/>
        </w:rPr>
        <w:t xml:space="preserve"> which provides a long-term vision for Western Australia where all people live free from violence.</w:t>
      </w:r>
    </w:p>
    <w:p w14:paraId="0C16307C" w14:textId="0A5EED67" w:rsidR="0029466A" w:rsidRPr="00810F70" w:rsidRDefault="0029466A" w:rsidP="00CA08B0">
      <w:pPr>
        <w:pStyle w:val="BodyText"/>
        <w:spacing w:line="240" w:lineRule="auto"/>
        <w:rPr>
          <w:spacing w:val="-2"/>
        </w:rPr>
      </w:pPr>
      <w:r w:rsidRPr="00810F70">
        <w:rPr>
          <w:spacing w:val="-2"/>
        </w:rPr>
        <w:t xml:space="preserve">The Western Australian Government moved swiftly to bring into force important laws to protect victims of </w:t>
      </w:r>
      <w:r w:rsidR="006A7772" w:rsidRPr="00810F70">
        <w:rPr>
          <w:spacing w:val="-2"/>
        </w:rPr>
        <w:t>DFV</w:t>
      </w:r>
      <w:r w:rsidRPr="00810F70">
        <w:rPr>
          <w:spacing w:val="-2"/>
        </w:rPr>
        <w:t xml:space="preserve"> during the COVID-19 pandemic. These important reforms enabled the justice system to better respond to the challenges facing victims of family violence during the COVID-19 crisis. The Western Australian Government continues to work with the </w:t>
      </w:r>
      <w:r w:rsidR="006A7772" w:rsidRPr="00810F70">
        <w:rPr>
          <w:spacing w:val="-2"/>
        </w:rPr>
        <w:t>DFV</w:t>
      </w:r>
      <w:r w:rsidRPr="00810F70">
        <w:rPr>
          <w:spacing w:val="-2"/>
        </w:rPr>
        <w:t xml:space="preserve"> sector to ensure responses are aimed at supporting women</w:t>
      </w:r>
      <w:r w:rsidRPr="00810F70">
        <w:rPr>
          <w:rFonts w:hint="cs"/>
          <w:spacing w:val="-2"/>
        </w:rPr>
        <w:t>’</w:t>
      </w:r>
      <w:r w:rsidRPr="00810F70">
        <w:rPr>
          <w:spacing w:val="-2"/>
        </w:rPr>
        <w:t>s safety and continuity of service delivery. The Department of Communities</w:t>
      </w:r>
      <w:r w:rsidR="00991E72" w:rsidRPr="00810F70">
        <w:rPr>
          <w:spacing w:val="-2"/>
        </w:rPr>
        <w:t xml:space="preserve"> in</w:t>
      </w:r>
      <w:r w:rsidRPr="00810F70">
        <w:rPr>
          <w:spacing w:val="-2"/>
        </w:rPr>
        <w:t xml:space="preserve"> Western Australia established the </w:t>
      </w:r>
      <w:r w:rsidRPr="00810F70">
        <w:rPr>
          <w:rFonts w:hint="cs"/>
          <w:spacing w:val="-2"/>
        </w:rPr>
        <w:t>‘</w:t>
      </w:r>
      <w:r w:rsidRPr="00810F70">
        <w:rPr>
          <w:spacing w:val="-2"/>
        </w:rPr>
        <w:t>You are not alone</w:t>
      </w:r>
      <w:r w:rsidRPr="00810F70">
        <w:rPr>
          <w:rFonts w:hint="cs"/>
          <w:spacing w:val="-2"/>
        </w:rPr>
        <w:t>’</w:t>
      </w:r>
      <w:r w:rsidRPr="00810F70">
        <w:rPr>
          <w:spacing w:val="-2"/>
        </w:rPr>
        <w:t xml:space="preserve"> social media campaign which provided timely information about </w:t>
      </w:r>
      <w:r w:rsidR="00B92591" w:rsidRPr="00810F70">
        <w:rPr>
          <w:spacing w:val="-2"/>
        </w:rPr>
        <w:t>DFV</w:t>
      </w:r>
      <w:r w:rsidRPr="00810F70">
        <w:rPr>
          <w:spacing w:val="-2"/>
        </w:rPr>
        <w:t xml:space="preserve"> support resources, reminding victims, family and friends that help is available during COVID-19, reinforcing the message that violence is not ok, and letting perpetrators know they can access support to change behaviour throughout the pandemic.</w:t>
      </w:r>
    </w:p>
    <w:p w14:paraId="3463B1CD" w14:textId="1BEF1BEF" w:rsidR="006B06DB" w:rsidRPr="000A330E" w:rsidRDefault="006B06DB" w:rsidP="000B4ED2">
      <w:pPr>
        <w:pStyle w:val="Bullet1stlevel"/>
        <w:numPr>
          <w:ilvl w:val="0"/>
          <w:numId w:val="0"/>
        </w:numPr>
        <w:spacing w:before="240"/>
        <w:rPr>
          <w:b/>
          <w:bCs/>
        </w:rPr>
      </w:pPr>
      <w:r>
        <w:rPr>
          <w:b/>
          <w:bCs/>
        </w:rPr>
        <w:t>South Australia</w:t>
      </w:r>
    </w:p>
    <w:p w14:paraId="6FA8E501" w14:textId="2B310EA8" w:rsidR="006B06DB" w:rsidRPr="00810F70" w:rsidRDefault="006B06DB" w:rsidP="00CA08B0">
      <w:pPr>
        <w:pStyle w:val="BodyText"/>
        <w:spacing w:line="240" w:lineRule="auto"/>
        <w:rPr>
          <w:spacing w:val="-2"/>
        </w:rPr>
      </w:pPr>
      <w:r w:rsidRPr="00810F70">
        <w:rPr>
          <w:spacing w:val="-2"/>
        </w:rPr>
        <w:t xml:space="preserve">In South Australia, a series of online roundtables were held to discuss the impacts of the pandemic on services, as well as on the women and children of South Australia. The Minister for Human Services and Assistant Minister for Domestic and Family Violence Prevention hosted these </w:t>
      </w:r>
      <w:r w:rsidR="006A7772" w:rsidRPr="00810F70">
        <w:rPr>
          <w:spacing w:val="-2"/>
        </w:rPr>
        <w:t>discussions, which</w:t>
      </w:r>
      <w:r w:rsidRPr="00810F70">
        <w:rPr>
          <w:spacing w:val="-2"/>
        </w:rPr>
        <w:t xml:space="preserve"> built on previous roundtables held across metropolitan and regional South Australia.</w:t>
      </w:r>
    </w:p>
    <w:p w14:paraId="2276E9DC" w14:textId="0CD30BCE" w:rsidR="005751FC" w:rsidRDefault="006B06DB" w:rsidP="00CA08B0">
      <w:pPr>
        <w:pStyle w:val="BodyText"/>
        <w:spacing w:line="240" w:lineRule="auto"/>
        <w:rPr>
          <w:lang w:val="en-US"/>
        </w:rPr>
      </w:pPr>
      <w:r>
        <w:rPr>
          <w:lang w:val="en-US"/>
        </w:rPr>
        <w:t xml:space="preserve">Allocation of funding in South Australia has been used to commence important initiatives including: Individual Safety and Support Packages increased the safety of women by providing them with funds to support them and their children to escape violence by allowing immediate expenses to be paid and immediate needs to be fulfilled; increased perpetrator interventions which are essential as an early intervention for people concerned about their use of abusive </w:t>
      </w:r>
      <w:proofErr w:type="spellStart"/>
      <w:r>
        <w:rPr>
          <w:lang w:val="en-US"/>
        </w:rPr>
        <w:t>behaviours</w:t>
      </w:r>
      <w:proofErr w:type="spellEnd"/>
      <w:r>
        <w:rPr>
          <w:lang w:val="en-US"/>
        </w:rPr>
        <w:t xml:space="preserve">; and, the local Break the Cycle media campaign, raising awareness of FDSV throughout South Australia and how to find support services. </w:t>
      </w:r>
    </w:p>
    <w:p w14:paraId="3D6647E8" w14:textId="177895E3" w:rsidR="006B06DB" w:rsidRDefault="006B06DB" w:rsidP="00CA08B0">
      <w:pPr>
        <w:pStyle w:val="BodyText"/>
        <w:spacing w:line="240" w:lineRule="auto"/>
      </w:pPr>
      <w:r>
        <w:rPr>
          <w:lang w:val="en-US"/>
        </w:rPr>
        <w:t xml:space="preserve">South Australia has also focused on supporting vulnerable cohorts by targeted </w:t>
      </w:r>
      <w:r w:rsidR="005751FC">
        <w:rPr>
          <w:lang w:val="en-US"/>
        </w:rPr>
        <w:t>Individual Safety and Support Packages</w:t>
      </w:r>
      <w:r w:rsidR="005751FC" w:rsidDel="005751FC">
        <w:rPr>
          <w:lang w:val="en-US"/>
        </w:rPr>
        <w:t xml:space="preserve"> </w:t>
      </w:r>
      <w:r>
        <w:rPr>
          <w:lang w:val="en-US"/>
        </w:rPr>
        <w:t xml:space="preserve">responding to the specific needs of Aboriginal and Torres Strait Islander families, LGBTIQ+ people, women with disabilities, and </w:t>
      </w:r>
      <w:r w:rsidR="006A7772">
        <w:rPr>
          <w:lang w:val="en-US"/>
        </w:rPr>
        <w:t>CALD</w:t>
      </w:r>
      <w:r>
        <w:rPr>
          <w:lang w:val="en-US"/>
        </w:rPr>
        <w:t xml:space="preserve"> families</w:t>
      </w:r>
      <w:r w:rsidR="00B863A5">
        <w:rPr>
          <w:lang w:val="en-US"/>
        </w:rPr>
        <w:t>.</w:t>
      </w:r>
    </w:p>
    <w:p w14:paraId="17E16288" w14:textId="77777777" w:rsidR="006B06DB" w:rsidRPr="000A330E" w:rsidRDefault="006B06DB" w:rsidP="000B4ED2">
      <w:pPr>
        <w:pStyle w:val="Bullet1stlevel"/>
        <w:numPr>
          <w:ilvl w:val="0"/>
          <w:numId w:val="0"/>
        </w:numPr>
        <w:spacing w:before="240"/>
        <w:rPr>
          <w:b/>
          <w:bCs/>
        </w:rPr>
      </w:pPr>
      <w:r>
        <w:rPr>
          <w:b/>
          <w:bCs/>
        </w:rPr>
        <w:lastRenderedPageBreak/>
        <w:t>Tasmania</w:t>
      </w:r>
    </w:p>
    <w:p w14:paraId="3C8DA751" w14:textId="09FD2859" w:rsidR="006B06DB" w:rsidRDefault="006B06DB" w:rsidP="00CA08B0">
      <w:pPr>
        <w:pStyle w:val="BodyText"/>
        <w:spacing w:line="240" w:lineRule="auto"/>
      </w:pPr>
      <w:r>
        <w:t xml:space="preserve">On 26 March 2020, the Tasmanian Government announced dedicated funding to respond to </w:t>
      </w:r>
      <w:r w:rsidRPr="0085004E">
        <w:t>FDSV</w:t>
      </w:r>
      <w:r>
        <w:t xml:space="preserve"> during the COVID-19 pandemic, as part of the Tasmanian Government</w:t>
      </w:r>
      <w:r>
        <w:rPr>
          <w:rFonts w:hint="cs"/>
        </w:rPr>
        <w:t>’</w:t>
      </w:r>
      <w:r>
        <w:t xml:space="preserve">s Social and Economic Support Package. $2.7 million was allocated across the </w:t>
      </w:r>
      <w:r w:rsidR="006A7772" w:rsidRPr="0085004E">
        <w:t>DFV</w:t>
      </w:r>
      <w:r>
        <w:t xml:space="preserve"> service system, including government and non-government services. The response ensures the service system is well prepared to respond to any future or ongoing impacts of COVID-19 in Tasmania.</w:t>
      </w:r>
    </w:p>
    <w:p w14:paraId="215892D6" w14:textId="511B87EE" w:rsidR="006B06DB" w:rsidRPr="00810F70" w:rsidRDefault="006B06DB" w:rsidP="00CA08B0">
      <w:pPr>
        <w:pStyle w:val="BodyText"/>
        <w:spacing w:line="240" w:lineRule="auto"/>
        <w:rPr>
          <w:spacing w:val="-2"/>
        </w:rPr>
      </w:pPr>
      <w:r w:rsidRPr="00810F70">
        <w:rPr>
          <w:spacing w:val="-2"/>
        </w:rPr>
        <w:t>Further, the Department of Communities Tasmania established the Family and Sexual Violence COVID-19 Sector Forum to promote information-sharing between the Government and the community sector and to enable the Government to be made aware of emerging issues for the sector.</w:t>
      </w:r>
    </w:p>
    <w:p w14:paraId="5E05EF5C" w14:textId="4D567700" w:rsidR="006B06DB" w:rsidRPr="0029466A" w:rsidRDefault="006B06DB" w:rsidP="00CA08B0">
      <w:pPr>
        <w:pStyle w:val="BodyText"/>
        <w:spacing w:line="240" w:lineRule="auto"/>
        <w:rPr>
          <w:szCs w:val="20"/>
        </w:rPr>
      </w:pPr>
      <w:r>
        <w:t xml:space="preserve">In 2021-22, the Tasmanian Government has allocated a further $1.1 million to specialist </w:t>
      </w:r>
      <w:r w:rsidR="001520C0">
        <w:rPr>
          <w:szCs w:val="20"/>
        </w:rPr>
        <w:t>FDSV</w:t>
      </w:r>
      <w:r>
        <w:t xml:space="preserve"> services. This, together with allocations under the National Partnership, have ensured services can maintain increased operational capacity though to 30 June 2022 to respond to increased demand.</w:t>
      </w:r>
    </w:p>
    <w:p w14:paraId="55CBC40A" w14:textId="10B1B9A4" w:rsidR="000A330E" w:rsidRPr="000A330E" w:rsidRDefault="000A330E" w:rsidP="000B4ED2">
      <w:pPr>
        <w:pStyle w:val="Bullet1stlevel"/>
        <w:numPr>
          <w:ilvl w:val="0"/>
          <w:numId w:val="0"/>
        </w:numPr>
        <w:spacing w:before="240"/>
        <w:rPr>
          <w:b/>
          <w:bCs/>
        </w:rPr>
      </w:pPr>
      <w:r>
        <w:rPr>
          <w:b/>
          <w:bCs/>
        </w:rPr>
        <w:t>ACT</w:t>
      </w:r>
    </w:p>
    <w:p w14:paraId="21AC5EB6" w14:textId="10F030E5" w:rsidR="001F554D" w:rsidRPr="00F172A1" w:rsidRDefault="000D621D" w:rsidP="001A4A82">
      <w:pPr>
        <w:pStyle w:val="BodyText"/>
        <w:spacing w:before="60" w:after="60" w:line="240" w:lineRule="auto"/>
        <w:rPr>
          <w:spacing w:val="-2"/>
        </w:rPr>
      </w:pPr>
      <w:r w:rsidRPr="00F172A1">
        <w:rPr>
          <w:spacing w:val="-2"/>
        </w:rPr>
        <w:t xml:space="preserve">Throughout the pandemic, the ACT Government introduced several measures to ensure people experiencing </w:t>
      </w:r>
      <w:r w:rsidR="003722B4" w:rsidRPr="00F172A1">
        <w:rPr>
          <w:spacing w:val="-2"/>
        </w:rPr>
        <w:t>DFV</w:t>
      </w:r>
      <w:r w:rsidRPr="00F172A1">
        <w:rPr>
          <w:spacing w:val="-2"/>
        </w:rPr>
        <w:t xml:space="preserve"> are able to access support. At the height of social restrictions</w:t>
      </w:r>
      <w:r w:rsidR="00292859" w:rsidRPr="00F172A1">
        <w:rPr>
          <w:spacing w:val="-2"/>
        </w:rPr>
        <w:t xml:space="preserve"> in 2020</w:t>
      </w:r>
      <w:r w:rsidRPr="00F172A1">
        <w:rPr>
          <w:spacing w:val="-2"/>
        </w:rPr>
        <w:t xml:space="preserve">, a targeted communication campaign ran from May to August. The campaign advised that services </w:t>
      </w:r>
      <w:r w:rsidR="008D13AF" w:rsidRPr="00F172A1">
        <w:rPr>
          <w:spacing w:val="-2"/>
        </w:rPr>
        <w:t xml:space="preserve">were </w:t>
      </w:r>
      <w:r w:rsidRPr="00F172A1">
        <w:rPr>
          <w:spacing w:val="-2"/>
        </w:rPr>
        <w:t>open and ready to help those who were experiencing or using violence. This was in addition to the new dedicated COVID-19 website, which helped to get the message out to the greater Canberra community that help was still out there and to reassure people the restrictions did</w:t>
      </w:r>
      <w:r w:rsidR="001F554D" w:rsidRPr="00F172A1">
        <w:rPr>
          <w:spacing w:val="-2"/>
        </w:rPr>
        <w:t xml:space="preserve"> </w:t>
      </w:r>
      <w:r w:rsidRPr="00F172A1">
        <w:rPr>
          <w:spacing w:val="-2"/>
        </w:rPr>
        <w:t>n</w:t>
      </w:r>
      <w:r w:rsidR="001F554D" w:rsidRPr="00F172A1">
        <w:rPr>
          <w:spacing w:val="-2"/>
        </w:rPr>
        <w:t>o</w:t>
      </w:r>
      <w:r w:rsidRPr="00F172A1">
        <w:rPr>
          <w:spacing w:val="-2"/>
        </w:rPr>
        <w:t xml:space="preserve">t stop them from </w:t>
      </w:r>
      <w:r w:rsidR="001F554D" w:rsidRPr="00F172A1">
        <w:rPr>
          <w:spacing w:val="-2"/>
        </w:rPr>
        <w:t xml:space="preserve">accessing help. The successful communications campaign was resumed in the 2021 lockdown.  </w:t>
      </w:r>
    </w:p>
    <w:p w14:paraId="68845854" w14:textId="69906B60" w:rsidR="000D621D" w:rsidRDefault="001F554D" w:rsidP="001A4A82">
      <w:pPr>
        <w:pStyle w:val="BodyText"/>
        <w:spacing w:before="60" w:after="60" w:line="240" w:lineRule="auto"/>
      </w:pPr>
      <w:r>
        <w:t>Throughout</w:t>
      </w:r>
      <w:r w:rsidDel="001F554D">
        <w:t xml:space="preserve"> </w:t>
      </w:r>
      <w:r w:rsidR="000D621D">
        <w:t xml:space="preserve">2020, the ACT Government announced additional investment to support Canberrans during the COVID-19 crisis, including: </w:t>
      </w:r>
    </w:p>
    <w:p w14:paraId="383D8CC5" w14:textId="56DC1BB1" w:rsidR="000D621D" w:rsidRPr="00F172A1" w:rsidRDefault="000D621D" w:rsidP="001A4A82">
      <w:pPr>
        <w:pStyle w:val="Bullet1stlevel"/>
        <w:spacing w:before="60" w:after="60"/>
        <w:rPr>
          <w:spacing w:val="-2"/>
        </w:rPr>
      </w:pPr>
      <w:r w:rsidRPr="00F172A1">
        <w:rPr>
          <w:spacing w:val="-2"/>
        </w:rPr>
        <w:t xml:space="preserve">$3 million in funding for specialist homelessness and </w:t>
      </w:r>
      <w:r w:rsidR="003722B4" w:rsidRPr="00F172A1">
        <w:rPr>
          <w:spacing w:val="-2"/>
        </w:rPr>
        <w:t>DFV</w:t>
      </w:r>
      <w:r w:rsidRPr="00F172A1">
        <w:rPr>
          <w:spacing w:val="-2"/>
        </w:rPr>
        <w:t xml:space="preserve"> sectors to expand their operational capacity and relieve the pressure of additional need during </w:t>
      </w:r>
      <w:r w:rsidR="0064104D" w:rsidRPr="00F172A1">
        <w:rPr>
          <w:spacing w:val="-2"/>
        </w:rPr>
        <w:t xml:space="preserve">the </w:t>
      </w:r>
      <w:r w:rsidRPr="00F172A1">
        <w:rPr>
          <w:spacing w:val="-2"/>
        </w:rPr>
        <w:t>COVID-19 crisis.</w:t>
      </w:r>
    </w:p>
    <w:p w14:paraId="25830BE8" w14:textId="77777777" w:rsidR="00F3597F" w:rsidRDefault="00F3597F" w:rsidP="001A4A82">
      <w:pPr>
        <w:pStyle w:val="Bullet1stlevel"/>
        <w:spacing w:before="60" w:after="60"/>
        <w:ind w:left="284" w:hanging="284"/>
      </w:pPr>
      <w:r>
        <w:t>Allocation of $3.045 million of Commonwealth funding to support services to respond to COVID-19, develop innovative new programs, and address specific needs of diverse groups.</w:t>
      </w:r>
    </w:p>
    <w:p w14:paraId="2C4E3DE1" w14:textId="551F41CC" w:rsidR="000D621D" w:rsidRDefault="000D621D" w:rsidP="001A4A82">
      <w:pPr>
        <w:pStyle w:val="Bullet1stlevel"/>
        <w:spacing w:before="60" w:after="60"/>
      </w:pPr>
      <w:r>
        <w:t>Additional funding of $7 million for non-government organisation partners to meet increased service demand for emergency relief as part of the Community Support package.</w:t>
      </w:r>
    </w:p>
    <w:p w14:paraId="15ABFB53" w14:textId="370EC94C" w:rsidR="000D621D" w:rsidRDefault="000D621D" w:rsidP="001A4A82">
      <w:pPr>
        <w:pStyle w:val="BodyText"/>
        <w:spacing w:before="60" w:after="60" w:line="240" w:lineRule="auto"/>
      </w:pPr>
      <w:r>
        <w:t>Data from Domestic Violence Crisis Service</w:t>
      </w:r>
      <w:r w:rsidR="00DE6E5C">
        <w:t xml:space="preserve"> </w:t>
      </w:r>
      <w:r>
        <w:t xml:space="preserve">shows that demand for some services increased even after the </w:t>
      </w:r>
      <w:r w:rsidR="00292859">
        <w:t xml:space="preserve">2020 </w:t>
      </w:r>
      <w:r>
        <w:t xml:space="preserve">ACT lockdown ended. Overall, </w:t>
      </w:r>
      <w:r w:rsidR="00F3597F">
        <w:t xml:space="preserve">the service </w:t>
      </w:r>
      <w:r>
        <w:t>experienced an 8</w:t>
      </w:r>
      <w:r w:rsidR="003722B4">
        <w:t xml:space="preserve"> per cent</w:t>
      </w:r>
      <w:r>
        <w:t xml:space="preserve"> increase in the number of contacts in June 2021 compared to </w:t>
      </w:r>
      <w:r>
        <w:t>June 2020, and a 15</w:t>
      </w:r>
      <w:r w:rsidR="003722B4">
        <w:t xml:space="preserve"> per cent</w:t>
      </w:r>
      <w:r>
        <w:t xml:space="preserve"> increase in the number of clients supported in June 202</w:t>
      </w:r>
      <w:r w:rsidR="007233FA">
        <w:t>1</w:t>
      </w:r>
      <w:r>
        <w:t xml:space="preserve"> compared to June 202</w:t>
      </w:r>
      <w:r w:rsidR="007233FA">
        <w:t>0</w:t>
      </w:r>
      <w:r>
        <w:t>. Online engagement increased by 190</w:t>
      </w:r>
      <w:r w:rsidR="003722B4">
        <w:t xml:space="preserve"> per cent</w:t>
      </w:r>
      <w:r>
        <w:t xml:space="preserve"> </w:t>
      </w:r>
      <w:r w:rsidR="00F3597F">
        <w:t xml:space="preserve">over </w:t>
      </w:r>
      <w:r>
        <w:t xml:space="preserve">the same period. </w:t>
      </w:r>
    </w:p>
    <w:p w14:paraId="32853E9A" w14:textId="484C95D0" w:rsidR="00935643" w:rsidRDefault="00935643" w:rsidP="001A4A82">
      <w:pPr>
        <w:pStyle w:val="BodyText"/>
        <w:spacing w:before="60" w:after="60" w:line="240" w:lineRule="auto"/>
        <w:rPr>
          <w:spacing w:val="-2"/>
        </w:rPr>
      </w:pPr>
      <w:r>
        <w:t xml:space="preserve">In response to the pandemic, </w:t>
      </w:r>
      <w:r w:rsidRPr="00025AD2">
        <w:t>the</w:t>
      </w:r>
      <w:r>
        <w:t xml:space="preserve"> Office of the Coordinator-General</w:t>
      </w:r>
      <w:r w:rsidRPr="00025AD2">
        <w:t xml:space="preserve"> </w:t>
      </w:r>
      <w:r>
        <w:t>for Family Safety,</w:t>
      </w:r>
      <w:r w:rsidRPr="00025AD2">
        <w:t xml:space="preserve"> in partnership with the Victims of Crime Commissioner</w:t>
      </w:r>
      <w:r>
        <w:t>,</w:t>
      </w:r>
      <w:r w:rsidRPr="00025AD2">
        <w:t xml:space="preserve"> convened the ACT </w:t>
      </w:r>
      <w:r>
        <w:t>DFV</w:t>
      </w:r>
      <w:r w:rsidRPr="00025AD2">
        <w:t xml:space="preserve"> Sector Roundtable to bring together government agencies and community organisations facilitate sector-wide planning, coordination and collaboration on the ACT’s </w:t>
      </w:r>
      <w:r>
        <w:t>DFV</w:t>
      </w:r>
      <w:r w:rsidRPr="00025AD2">
        <w:t xml:space="preserve"> response. The </w:t>
      </w:r>
      <w:r>
        <w:t>r</w:t>
      </w:r>
      <w:r w:rsidRPr="00025AD2">
        <w:t xml:space="preserve">oundtable </w:t>
      </w:r>
      <w:r>
        <w:t>has p</w:t>
      </w:r>
      <w:r w:rsidRPr="00025AD2">
        <w:t xml:space="preserve">rovided leadership in the development of targeted and integrated </w:t>
      </w:r>
      <w:r>
        <w:t>measures</w:t>
      </w:r>
      <w:r w:rsidRPr="00025AD2">
        <w:t xml:space="preserve"> to support victim-survivors throughout COVID-1</w:t>
      </w:r>
      <w:r>
        <w:t>9.</w:t>
      </w:r>
      <w:r w:rsidRPr="00025AD2" w:rsidDel="00553EAB">
        <w:t xml:space="preserve"> </w:t>
      </w:r>
    </w:p>
    <w:p w14:paraId="7BC9FD8C" w14:textId="2009ABD4" w:rsidR="00BC6D39" w:rsidRPr="00810F70" w:rsidRDefault="00935643" w:rsidP="001A4A82">
      <w:pPr>
        <w:pStyle w:val="BodyText"/>
        <w:spacing w:before="60" w:after="60" w:line="240" w:lineRule="auto"/>
        <w:rPr>
          <w:spacing w:val="-2"/>
        </w:rPr>
      </w:pPr>
      <w:r>
        <w:rPr>
          <w:spacing w:val="-2"/>
        </w:rPr>
        <w:t>T</w:t>
      </w:r>
      <w:r w:rsidR="000D621D" w:rsidRPr="00810F70">
        <w:rPr>
          <w:spacing w:val="-2"/>
        </w:rPr>
        <w:t xml:space="preserve">he ACT has announced </w:t>
      </w:r>
      <w:r w:rsidR="00162D1B">
        <w:rPr>
          <w:spacing w:val="-2"/>
        </w:rPr>
        <w:t xml:space="preserve">an </w:t>
      </w:r>
      <w:r w:rsidR="000D621D" w:rsidRPr="00810F70">
        <w:rPr>
          <w:spacing w:val="-2"/>
        </w:rPr>
        <w:t xml:space="preserve">additional $8.8 million over the next </w:t>
      </w:r>
      <w:r w:rsidR="004B4418" w:rsidRPr="00810F70">
        <w:rPr>
          <w:spacing w:val="-2"/>
        </w:rPr>
        <w:t>four</w:t>
      </w:r>
      <w:r w:rsidR="000D621D" w:rsidRPr="00810F70">
        <w:rPr>
          <w:spacing w:val="-2"/>
        </w:rPr>
        <w:t xml:space="preserve"> years as part of the 2021-22 budget. This investment will expand resourcing for essential </w:t>
      </w:r>
      <w:r w:rsidR="001520C0" w:rsidRPr="00810F70">
        <w:rPr>
          <w:spacing w:val="-2"/>
        </w:rPr>
        <w:t>FDSV</w:t>
      </w:r>
      <w:r w:rsidR="000D621D" w:rsidRPr="00810F70">
        <w:rPr>
          <w:spacing w:val="-2"/>
        </w:rPr>
        <w:t xml:space="preserve"> initiatives for the ACT community</w:t>
      </w:r>
      <w:r w:rsidR="009E2D61">
        <w:rPr>
          <w:spacing w:val="-2"/>
        </w:rPr>
        <w:t xml:space="preserve"> and</w:t>
      </w:r>
      <w:r w:rsidR="000D621D" w:rsidRPr="00810F70">
        <w:rPr>
          <w:spacing w:val="-2"/>
        </w:rPr>
        <w:t xml:space="preserve"> will assist organisations such as </w:t>
      </w:r>
      <w:r w:rsidR="005751FC" w:rsidRPr="00810F70">
        <w:rPr>
          <w:spacing w:val="-2"/>
        </w:rPr>
        <w:t xml:space="preserve">the Domestic Violence Crisis Service </w:t>
      </w:r>
      <w:r w:rsidR="000D621D" w:rsidRPr="00810F70">
        <w:rPr>
          <w:spacing w:val="-2"/>
        </w:rPr>
        <w:t>to meet elevated demand for support</w:t>
      </w:r>
      <w:r w:rsidR="00BC6D39" w:rsidRPr="00810F70">
        <w:rPr>
          <w:spacing w:val="-2"/>
        </w:rPr>
        <w:t>.</w:t>
      </w:r>
      <w:r w:rsidR="009E2D61" w:rsidRPr="009E2D61">
        <w:rPr>
          <w:spacing w:val="-2"/>
        </w:rPr>
        <w:t xml:space="preserve"> </w:t>
      </w:r>
      <w:r w:rsidR="009E2D61">
        <w:rPr>
          <w:spacing w:val="-2"/>
        </w:rPr>
        <w:t xml:space="preserve">This new investment is in addition to existing funding.  </w:t>
      </w:r>
    </w:p>
    <w:p w14:paraId="0BBA0F0D" w14:textId="5EE7F3B4" w:rsidR="000A330E" w:rsidRPr="000A330E" w:rsidRDefault="000A330E" w:rsidP="000B4ED2">
      <w:pPr>
        <w:pStyle w:val="Bullet1stlevel"/>
        <w:numPr>
          <w:ilvl w:val="0"/>
          <w:numId w:val="0"/>
        </w:numPr>
        <w:spacing w:before="240"/>
        <w:rPr>
          <w:b/>
          <w:bCs/>
        </w:rPr>
      </w:pPr>
      <w:r>
        <w:rPr>
          <w:b/>
          <w:bCs/>
        </w:rPr>
        <w:t>Northern Territory</w:t>
      </w:r>
    </w:p>
    <w:p w14:paraId="149CFBE9" w14:textId="037D3834" w:rsidR="00BC6D39" w:rsidRDefault="00785015" w:rsidP="00CA08B0">
      <w:pPr>
        <w:pStyle w:val="BodyText"/>
        <w:spacing w:line="240" w:lineRule="auto"/>
      </w:pPr>
      <w:r w:rsidRPr="00BA210D">
        <w:rPr>
          <w:noProof/>
          <w:lang w:eastAsia="en-AU"/>
        </w:rPr>
        <w:drawing>
          <wp:anchor distT="0" distB="0" distL="114300" distR="114300" simplePos="0" relativeHeight="251658249" behindDoc="0" locked="0" layoutInCell="1" allowOverlap="1" wp14:anchorId="0B4C7D44" wp14:editId="25BD3C51">
            <wp:simplePos x="0" y="0"/>
            <wp:positionH relativeFrom="page">
              <wp:posOffset>4643258</wp:posOffset>
            </wp:positionH>
            <wp:positionV relativeFrom="margin">
              <wp:posOffset>4972685</wp:posOffset>
            </wp:positionV>
            <wp:extent cx="1726967" cy="4276401"/>
            <wp:effectExtent l="0" t="0" r="6985" b="0"/>
            <wp:wrapNone/>
            <wp:docPr id="202" name="Picture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26967" cy="4276401"/>
                    </a:xfrm>
                    <a:prstGeom prst="rect">
                      <a:avLst/>
                    </a:prstGeom>
                    <a:noFill/>
                    <a:ln>
                      <a:noFill/>
                    </a:ln>
                  </pic:spPr>
                </pic:pic>
              </a:graphicData>
            </a:graphic>
            <wp14:sizeRelH relativeFrom="page">
              <wp14:pctWidth>0</wp14:pctWidth>
            </wp14:sizeRelH>
            <wp14:sizeRelV relativeFrom="page">
              <wp14:pctHeight>0</wp14:pctHeight>
            </wp14:sizeRelV>
          </wp:anchor>
        </w:drawing>
      </w:r>
      <w:r w:rsidR="00BC6D39">
        <w:t>The Northern Territory Government responded to the expected increase in demand resulting from COVID-19 through immediate allocation of $300,000 of flexible support funding to services. Weekly meetings with specialist services allowed for resolution of operational issues due to bio-security measures and shared problem solving.</w:t>
      </w:r>
    </w:p>
    <w:p w14:paraId="13030B4F" w14:textId="22A4D01C" w:rsidR="00781720" w:rsidRDefault="00781720" w:rsidP="006B06DB">
      <w:pPr>
        <w:pStyle w:val="Bullet1stlevel"/>
        <w:numPr>
          <w:ilvl w:val="0"/>
          <w:numId w:val="0"/>
        </w:numPr>
        <w:ind w:left="340" w:hanging="340"/>
        <w:rPr>
          <w:rStyle w:val="White"/>
        </w:rPr>
        <w:sectPr w:rsidR="00781720" w:rsidSect="00D0740C">
          <w:headerReference w:type="default" r:id="rId32"/>
          <w:type w:val="continuous"/>
          <w:pgSz w:w="11906" w:h="16838"/>
          <w:pgMar w:top="1134" w:right="1134" w:bottom="1134" w:left="1134" w:header="709" w:footer="454" w:gutter="0"/>
          <w:cols w:num="2" w:space="566"/>
          <w:docGrid w:linePitch="360"/>
        </w:sectPr>
      </w:pPr>
    </w:p>
    <w:p w14:paraId="53948B25" w14:textId="169B5B4E" w:rsidR="006904A3" w:rsidRPr="00B172F4" w:rsidRDefault="00CF688B" w:rsidP="00161277">
      <w:pPr>
        <w:pStyle w:val="HeadingLevel2NoNumber"/>
        <w:spacing w:before="0"/>
      </w:pPr>
      <w:bookmarkStart w:id="6" w:name="_Toc88212655"/>
      <w:r>
        <w:lastRenderedPageBreak/>
        <w:t>Priority 1</w:t>
      </w:r>
      <w:r w:rsidR="17226100" w:rsidRPr="00B172F4">
        <w:t xml:space="preserve">: </w:t>
      </w:r>
      <w:r w:rsidR="006904A3" w:rsidRPr="00B172F4">
        <w:t>Primary prevention is key</w:t>
      </w:r>
      <w:bookmarkEnd w:id="6"/>
    </w:p>
    <w:p w14:paraId="6079E7AB" w14:textId="77777777" w:rsidR="00F0379C" w:rsidRDefault="00F0379C" w:rsidP="0007373B">
      <w:pPr>
        <w:pStyle w:val="BodyText"/>
        <w:rPr>
          <w:spacing w:val="-2"/>
        </w:rPr>
        <w:sectPr w:rsidR="00F0379C" w:rsidSect="00D0740C">
          <w:headerReference w:type="default" r:id="rId33"/>
          <w:pgSz w:w="11906" w:h="16838"/>
          <w:pgMar w:top="1134" w:right="1134" w:bottom="1134" w:left="1134" w:header="709" w:footer="454" w:gutter="0"/>
          <w:cols w:space="566"/>
          <w:docGrid w:linePitch="360"/>
        </w:sectPr>
      </w:pPr>
    </w:p>
    <w:p w14:paraId="02CD6146" w14:textId="7D2A1A17" w:rsidR="00E36D15" w:rsidRDefault="00CF688B" w:rsidP="00CA08B0">
      <w:pPr>
        <w:pStyle w:val="BodyText"/>
      </w:pPr>
      <w:r>
        <w:t>Priority 1</w:t>
      </w:r>
      <w:r w:rsidR="006B2F6E" w:rsidRPr="00F0379C">
        <w:t xml:space="preserve"> </w:t>
      </w:r>
      <w:r w:rsidR="39EA2CBC" w:rsidRPr="00F0379C">
        <w:t xml:space="preserve">focuses on whole-of-population initiatives that address the </w:t>
      </w:r>
      <w:r w:rsidR="0096751A" w:rsidRPr="00F0379C">
        <w:t xml:space="preserve">underlying </w:t>
      </w:r>
      <w:r w:rsidR="39EA2CBC" w:rsidRPr="00F0379C">
        <w:t>drivers of violence</w:t>
      </w:r>
      <w:r w:rsidR="008F7046" w:rsidRPr="00F0379C">
        <w:t>.</w:t>
      </w:r>
      <w:r w:rsidR="00081A6F" w:rsidRPr="00F0379C">
        <w:t xml:space="preserve"> </w:t>
      </w:r>
      <w:r w:rsidR="007E362C">
        <w:t>Governments aim to achieve this</w:t>
      </w:r>
      <w:r w:rsidR="007E362C" w:rsidRPr="00F0379C">
        <w:t xml:space="preserve"> through changing attitudes and behaviours that justify or excuse violence and promoting positive attitudes of women and their children and gender equality.</w:t>
      </w:r>
    </w:p>
    <w:p w14:paraId="78B4F467" w14:textId="06A0AE75" w:rsidR="00357242" w:rsidRDefault="00A35214" w:rsidP="00CA08B0">
      <w:pPr>
        <w:pStyle w:val="BodyText"/>
        <w:rPr>
          <w:spacing w:val="-2"/>
        </w:rPr>
      </w:pPr>
      <w:r w:rsidRPr="00F0379C">
        <w:t xml:space="preserve">There are five actions under this </w:t>
      </w:r>
      <w:r w:rsidR="0064180A" w:rsidRPr="00F0379C">
        <w:t>priority</w:t>
      </w:r>
      <w:r w:rsidRPr="00F0379C">
        <w:t xml:space="preserve"> that range</w:t>
      </w:r>
      <w:r w:rsidR="00D930BE" w:rsidRPr="00F0379C">
        <w:t xml:space="preserve"> </w:t>
      </w:r>
      <w:r w:rsidR="001B696F" w:rsidRPr="00F0379C">
        <w:t xml:space="preserve">from </w:t>
      </w:r>
      <w:r w:rsidR="00E36D15">
        <w:t xml:space="preserve">primary prevention </w:t>
      </w:r>
      <w:r w:rsidR="00296D0B" w:rsidRPr="00F0379C">
        <w:t>activities (including those tailored at specific communities</w:t>
      </w:r>
      <w:r w:rsidR="00C37E0B" w:rsidRPr="00F0379C">
        <w:t xml:space="preserve"> including </w:t>
      </w:r>
      <w:r w:rsidR="00C37E0B" w:rsidRPr="00F0379C">
        <w:t>Aboriginal and Torres Strait Islander communities</w:t>
      </w:r>
      <w:r w:rsidR="00296D0B" w:rsidRPr="00F0379C">
        <w:t>), and healthy relationship education for children and young people.</w:t>
      </w:r>
      <w:r w:rsidR="006B2F6E" w:rsidRPr="00F0379C">
        <w:t xml:space="preserve"> </w:t>
      </w:r>
      <w:r w:rsidR="009078B7" w:rsidRPr="00F0379C">
        <w:rPr>
          <w:spacing w:val="-2"/>
        </w:rPr>
        <w:fldChar w:fldCharType="begin" w:fldLock="1"/>
      </w:r>
      <w:r w:rsidR="009078B7" w:rsidRPr="00F0379C">
        <w:rPr>
          <w:spacing w:val="-2"/>
        </w:rPr>
        <w:instrText xml:space="preserve"> REF _Ref50621339 \h </w:instrText>
      </w:r>
      <w:r w:rsidR="0007373B" w:rsidRPr="00F0379C">
        <w:rPr>
          <w:spacing w:val="-2"/>
        </w:rPr>
        <w:instrText xml:space="preserve"> \* MERGEFORMAT </w:instrText>
      </w:r>
      <w:r w:rsidR="009078B7" w:rsidRPr="00F0379C">
        <w:rPr>
          <w:spacing w:val="-2"/>
        </w:rPr>
      </w:r>
      <w:r w:rsidR="009078B7" w:rsidRPr="00F0379C">
        <w:rPr>
          <w:spacing w:val="-2"/>
        </w:rPr>
        <w:fldChar w:fldCharType="separate"/>
      </w:r>
    </w:p>
    <w:p w14:paraId="227D4C6E" w14:textId="00C05562" w:rsidR="00BC63D9" w:rsidRDefault="00357242" w:rsidP="00CA08B0">
      <w:pPr>
        <w:pStyle w:val="BodyText"/>
      </w:pPr>
      <w:r w:rsidRPr="00357242">
        <w:t>Figure</w:t>
      </w:r>
      <w:r>
        <w:t xml:space="preserve"> </w:t>
      </w:r>
      <w:r>
        <w:rPr>
          <w:noProof/>
        </w:rPr>
        <w:t>4</w:t>
      </w:r>
      <w:r w:rsidR="009078B7" w:rsidRPr="00F0379C">
        <w:fldChar w:fldCharType="end"/>
      </w:r>
      <w:r w:rsidR="009078B7" w:rsidRPr="00F0379C">
        <w:t xml:space="preserve"> </w:t>
      </w:r>
      <w:r w:rsidR="007F736B" w:rsidRPr="00F0379C">
        <w:t>outlines the program logic for Priority 1</w:t>
      </w:r>
      <w:r w:rsidR="008F7046" w:rsidRPr="00F0379C">
        <w:t xml:space="preserve">. </w:t>
      </w:r>
      <w:r w:rsidR="00040F75" w:rsidRPr="00F0379C">
        <w:t xml:space="preserve">It shows </w:t>
      </w:r>
      <w:r w:rsidR="00103DAA" w:rsidRPr="00F0379C">
        <w:t xml:space="preserve">the outputs that </w:t>
      </w:r>
      <w:r w:rsidR="0056001E" w:rsidRPr="00F0379C">
        <w:t xml:space="preserve">can be observed </w:t>
      </w:r>
      <w:r w:rsidR="002E3526" w:rsidRPr="00F0379C">
        <w:t>through</w:t>
      </w:r>
      <w:r w:rsidR="006B2F6E" w:rsidRPr="00F0379C">
        <w:t xml:space="preserve"> </w:t>
      </w:r>
      <w:r w:rsidR="002E3526" w:rsidRPr="00F0379C">
        <w:t xml:space="preserve">implementation of </w:t>
      </w:r>
      <w:r w:rsidR="001F5DDB" w:rsidRPr="00F0379C">
        <w:t xml:space="preserve">the </w:t>
      </w:r>
      <w:r w:rsidR="00D46016" w:rsidRPr="00F0379C">
        <w:t xml:space="preserve">various </w:t>
      </w:r>
      <w:r w:rsidR="002E3526" w:rsidRPr="00F0379C">
        <w:t>NIP initiatives</w:t>
      </w:r>
      <w:r w:rsidR="00FC2573" w:rsidRPr="00F0379C">
        <w:t xml:space="preserve"> as well as </w:t>
      </w:r>
      <w:r w:rsidR="005F4671">
        <w:t xml:space="preserve">proposed </w:t>
      </w:r>
      <w:r w:rsidR="00FC2573" w:rsidRPr="00F0379C">
        <w:t>short</w:t>
      </w:r>
      <w:r w:rsidR="00570B9A">
        <w:t>-</w:t>
      </w:r>
      <w:r w:rsidR="00FC2573" w:rsidRPr="00F0379C">
        <w:t xml:space="preserve"> and </w:t>
      </w:r>
      <w:r w:rsidR="00C44905" w:rsidRPr="00F0379C">
        <w:t>medium-term</w:t>
      </w:r>
      <w:r w:rsidR="00FC2573" w:rsidRPr="00F0379C">
        <w:t xml:space="preserve"> outcomes that can be expected to be ac</w:t>
      </w:r>
      <w:r w:rsidR="00F034AB" w:rsidRPr="00F0379C">
        <w:t>hieved</w:t>
      </w:r>
      <w:r w:rsidR="00DC4909" w:rsidRPr="00F0379C">
        <w:t xml:space="preserve"> over the next three to five years</w:t>
      </w:r>
      <w:r w:rsidR="00F034AB" w:rsidRPr="00F0379C">
        <w:t>.</w:t>
      </w:r>
      <w:r w:rsidR="006B2F6E" w:rsidRPr="00F0379C">
        <w:t xml:space="preserve"> </w:t>
      </w:r>
      <w:bookmarkStart w:id="7" w:name="_Ref50621339"/>
    </w:p>
    <w:p w14:paraId="4B37226E" w14:textId="30D02D4A" w:rsidR="00214D93" w:rsidRPr="00315D78" w:rsidRDefault="00214D93" w:rsidP="00214D93">
      <w:pPr>
        <w:pStyle w:val="BodyText"/>
        <w:rPr>
          <w:spacing w:val="-2"/>
        </w:rPr>
        <w:sectPr w:rsidR="00214D93" w:rsidRPr="00315D78" w:rsidSect="00D0740C">
          <w:type w:val="continuous"/>
          <w:pgSz w:w="11906" w:h="16838"/>
          <w:pgMar w:top="1134" w:right="1134" w:bottom="1134" w:left="1134" w:header="709" w:footer="454" w:gutter="0"/>
          <w:cols w:num="2" w:space="566"/>
          <w:docGrid w:linePitch="360"/>
        </w:sectPr>
      </w:pPr>
    </w:p>
    <w:p w14:paraId="47DABFEF" w14:textId="77777777" w:rsidR="00CA08B0" w:rsidRDefault="00CA08B0" w:rsidP="00CA08B0">
      <w:pPr>
        <w:pStyle w:val="BodyText"/>
      </w:pPr>
    </w:p>
    <w:p w14:paraId="0425E899" w14:textId="13CA8706" w:rsidR="007F736B" w:rsidRDefault="007F736B" w:rsidP="001A4A82">
      <w:pPr>
        <w:pStyle w:val="Caption"/>
      </w:pPr>
      <w:r>
        <w:t xml:space="preserve">Figure </w:t>
      </w:r>
      <w:r>
        <w:fldChar w:fldCharType="begin"/>
      </w:r>
      <w:r>
        <w:instrText>SEQ Figure \* ARABIC</w:instrText>
      </w:r>
      <w:r>
        <w:fldChar w:fldCharType="separate"/>
      </w:r>
      <w:r w:rsidR="00970C3C">
        <w:rPr>
          <w:noProof/>
        </w:rPr>
        <w:t>4</w:t>
      </w:r>
      <w:r>
        <w:fldChar w:fldCharType="end"/>
      </w:r>
      <w:bookmarkEnd w:id="7"/>
      <w:r>
        <w:t xml:space="preserve">: Priority 1 </w:t>
      </w:r>
      <w:r w:rsidRPr="001A4A82">
        <w:t>program</w:t>
      </w:r>
      <w:r>
        <w:t xml:space="preserve"> </w:t>
      </w:r>
      <w:r w:rsidR="002E3526">
        <w:t>logic</w:t>
      </w:r>
    </w:p>
    <w:p w14:paraId="5BAAB8CF" w14:textId="128FBA3B" w:rsidR="007F5E56" w:rsidRPr="007F5E56" w:rsidRDefault="00E87894" w:rsidP="007F5E56">
      <w:r w:rsidRPr="00E87894">
        <w:rPr>
          <w:noProof/>
        </w:rPr>
        <w:drawing>
          <wp:inline distT="0" distB="0" distL="0" distR="0" wp14:anchorId="2EE81891" wp14:editId="19032FD2">
            <wp:extent cx="6096528" cy="5616427"/>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96528" cy="5616427"/>
                    </a:xfrm>
                    <a:prstGeom prst="rect">
                      <a:avLst/>
                    </a:prstGeom>
                  </pic:spPr>
                </pic:pic>
              </a:graphicData>
            </a:graphic>
          </wp:inline>
        </w:drawing>
      </w:r>
    </w:p>
    <w:p w14:paraId="10DA80C3" w14:textId="2A4E4729" w:rsidR="00370941" w:rsidRDefault="00370941" w:rsidP="0007373B">
      <w:pPr>
        <w:pStyle w:val="BodyText"/>
        <w:sectPr w:rsidR="00370941" w:rsidSect="00D0740C">
          <w:type w:val="continuous"/>
          <w:pgSz w:w="11906" w:h="16838"/>
          <w:pgMar w:top="1134" w:right="1134" w:bottom="1134" w:left="1134" w:header="709" w:footer="454" w:gutter="0"/>
          <w:cols w:space="566"/>
          <w:docGrid w:linePitch="360"/>
        </w:sectPr>
      </w:pPr>
    </w:p>
    <w:p w14:paraId="266348DD" w14:textId="025FAE94" w:rsidR="00A0049A" w:rsidRPr="00B172F4" w:rsidRDefault="00A0049A" w:rsidP="0007373B">
      <w:pPr>
        <w:pStyle w:val="Source"/>
      </w:pPr>
      <w:r>
        <w:t xml:space="preserve">Source: </w:t>
      </w:r>
      <w:r w:rsidR="00E1490E">
        <w:t>Performance Monitoring and Reporting Framework</w:t>
      </w:r>
    </w:p>
    <w:p w14:paraId="67712091" w14:textId="77777777" w:rsidR="00F0379C" w:rsidRDefault="00F0379C" w:rsidP="0007373B">
      <w:pPr>
        <w:pStyle w:val="BodyText"/>
        <w:sectPr w:rsidR="00F0379C" w:rsidSect="00D0740C">
          <w:type w:val="continuous"/>
          <w:pgSz w:w="11906" w:h="16838"/>
          <w:pgMar w:top="1134" w:right="1134" w:bottom="1134" w:left="1134" w:header="709" w:footer="454" w:gutter="0"/>
          <w:cols w:space="566"/>
          <w:docGrid w:linePitch="360"/>
        </w:sectPr>
      </w:pPr>
    </w:p>
    <w:p w14:paraId="4FF82DBD" w14:textId="77777777" w:rsidR="000B0F2E" w:rsidRDefault="000B0F2E">
      <w:pPr>
        <w:spacing w:before="0" w:after="0"/>
      </w:pPr>
      <w:r>
        <w:br w:type="page"/>
      </w:r>
    </w:p>
    <w:p w14:paraId="485AAE64" w14:textId="72B274B2" w:rsidR="008E0DE2" w:rsidRPr="00991893" w:rsidRDefault="006F4587" w:rsidP="00CA08B0">
      <w:pPr>
        <w:pStyle w:val="BodyText"/>
        <w:rPr>
          <w:spacing w:val="-2"/>
        </w:rPr>
      </w:pPr>
      <w:r w:rsidRPr="00991893">
        <w:rPr>
          <w:spacing w:val="-2"/>
        </w:rPr>
        <w:lastRenderedPageBreak/>
        <w:t xml:space="preserve">There are 45 initiatives </w:t>
      </w:r>
      <w:r w:rsidR="00AF0683" w:rsidRPr="00991893">
        <w:rPr>
          <w:spacing w:val="-2"/>
        </w:rPr>
        <w:t>that align to</w:t>
      </w:r>
      <w:r w:rsidR="00803A25" w:rsidRPr="00991893">
        <w:rPr>
          <w:spacing w:val="-2"/>
        </w:rPr>
        <w:t xml:space="preserve"> </w:t>
      </w:r>
      <w:r w:rsidR="00561FD4" w:rsidRPr="00991893">
        <w:rPr>
          <w:spacing w:val="-2"/>
        </w:rPr>
        <w:t xml:space="preserve">Priority </w:t>
      </w:r>
      <w:r w:rsidR="00447243" w:rsidRPr="00991893">
        <w:rPr>
          <w:spacing w:val="-2"/>
        </w:rPr>
        <w:t>1</w:t>
      </w:r>
      <w:r w:rsidR="00803A25" w:rsidRPr="00991893">
        <w:rPr>
          <w:spacing w:val="-2"/>
        </w:rPr>
        <w:t xml:space="preserve">. </w:t>
      </w:r>
      <w:r w:rsidR="008E0DE2" w:rsidRPr="00991893">
        <w:rPr>
          <w:spacing w:val="-2"/>
        </w:rPr>
        <w:t xml:space="preserve">As demonstrated in the figure below, </w:t>
      </w:r>
      <w:r w:rsidR="00F56817" w:rsidRPr="00991893">
        <w:rPr>
          <w:spacing w:val="-2"/>
        </w:rPr>
        <w:t>the majority of initiatives under Priority 1 are on track</w:t>
      </w:r>
      <w:r w:rsidR="001A524A" w:rsidRPr="00991893">
        <w:rPr>
          <w:spacing w:val="-2"/>
        </w:rPr>
        <w:t>, with some delays primarily due to the impact of COVID-19.</w:t>
      </w:r>
      <w:r w:rsidR="00B0643C">
        <w:rPr>
          <w:spacing w:val="-2"/>
        </w:rPr>
        <w:t xml:space="preserve"> This year, </w:t>
      </w:r>
      <w:r w:rsidR="00071804">
        <w:rPr>
          <w:spacing w:val="-2"/>
        </w:rPr>
        <w:t xml:space="preserve">80 per cent of initiatives under Priority 1 are completed or on track, compared with </w:t>
      </w:r>
      <w:r w:rsidR="00141598">
        <w:rPr>
          <w:spacing w:val="-2"/>
        </w:rPr>
        <w:t>83 per cent in</w:t>
      </w:r>
      <w:r w:rsidR="00C47BB6">
        <w:rPr>
          <w:spacing w:val="-2"/>
        </w:rPr>
        <w:t xml:space="preserve"> the previous year.</w:t>
      </w:r>
      <w:r w:rsidR="001A524A" w:rsidRPr="00991893">
        <w:rPr>
          <w:spacing w:val="-2"/>
        </w:rPr>
        <w:t xml:space="preserve"> </w:t>
      </w:r>
      <w:r w:rsidR="008E0DE2" w:rsidRPr="00991893">
        <w:rPr>
          <w:spacing w:val="-2"/>
        </w:rPr>
        <w:t xml:space="preserve">Highlights of achievements and </w:t>
      </w:r>
      <w:r w:rsidR="00A223FC" w:rsidRPr="00991893">
        <w:rPr>
          <w:spacing w:val="-2"/>
        </w:rPr>
        <w:t>case studies</w:t>
      </w:r>
      <w:r w:rsidR="006B2F6E" w:rsidRPr="00991893">
        <w:rPr>
          <w:spacing w:val="-2"/>
        </w:rPr>
        <w:t xml:space="preserve"> </w:t>
      </w:r>
      <w:r w:rsidR="008E0DE2" w:rsidRPr="00991893">
        <w:rPr>
          <w:spacing w:val="-2"/>
        </w:rPr>
        <w:t xml:space="preserve">under each action are provided in the sub-sections below. </w:t>
      </w:r>
    </w:p>
    <w:p w14:paraId="644FA70A" w14:textId="60F53AF6" w:rsidR="00B45C10" w:rsidRPr="00B45C10" w:rsidRDefault="00DB6642" w:rsidP="00043BCB">
      <w:pPr>
        <w:pStyle w:val="Caption"/>
      </w:pPr>
      <w:r w:rsidRPr="00043BCB">
        <w:t>Figure</w:t>
      </w:r>
      <w:r w:rsidRPr="00E63AA6">
        <w:t xml:space="preserve"> </w:t>
      </w:r>
      <w:r>
        <w:fldChar w:fldCharType="begin"/>
      </w:r>
      <w:r>
        <w:instrText>SEQ Figure \* ARABIC</w:instrText>
      </w:r>
      <w:r>
        <w:fldChar w:fldCharType="separate"/>
      </w:r>
      <w:r w:rsidR="00970C3C">
        <w:rPr>
          <w:noProof/>
        </w:rPr>
        <w:t>5</w:t>
      </w:r>
      <w:r>
        <w:fldChar w:fldCharType="end"/>
      </w:r>
      <w:r w:rsidRPr="00E63AA6">
        <w:t>: Progress of initiatives under priority 1</w:t>
      </w:r>
    </w:p>
    <w:p w14:paraId="4C02CF4C" w14:textId="00AAC957" w:rsidR="00C07835" w:rsidRPr="00B45C10" w:rsidRDefault="00973E0F" w:rsidP="00B45C10">
      <w:r>
        <w:rPr>
          <w:noProof/>
          <w:lang w:eastAsia="en-AU"/>
        </w:rPr>
        <w:drawing>
          <wp:inline distT="0" distB="0" distL="0" distR="0" wp14:anchorId="32FAB9D7" wp14:editId="63876A2A">
            <wp:extent cx="2880360" cy="1772285"/>
            <wp:effectExtent l="0" t="0" r="0" b="0"/>
            <wp:docPr id="58" name="Chart 58" descr="This chart shows progress of actions under Priority 1. 25 are in progress and on track, 9 are in progress but delayed, 10 have been completed according to schedule, and 1 has been completed but was delayed.">
              <a:extLst xmlns:a="http://schemas.openxmlformats.org/drawingml/2006/main">
                <a:ext uri="{FF2B5EF4-FFF2-40B4-BE49-F238E27FC236}">
                  <a16:creationId xmlns:a16="http://schemas.microsoft.com/office/drawing/2014/main" id="{DF94AA38-7262-4148-BC57-1186A5BB7A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DAF45D5" w14:textId="01BC9062" w:rsidR="00DB6642" w:rsidRDefault="00DB6642" w:rsidP="00E63AA6">
      <w:pPr>
        <w:pStyle w:val="Source"/>
        <w:spacing w:before="0"/>
      </w:pPr>
      <w:r w:rsidRPr="006C3A96">
        <w:t xml:space="preserve">Source: </w:t>
      </w:r>
      <w:r w:rsidR="004A08CD">
        <w:t>Jurisdictional input</w:t>
      </w:r>
    </w:p>
    <w:p w14:paraId="2F44EDA3" w14:textId="7ABEC0C1" w:rsidR="000E5FD7" w:rsidRPr="008D7FEC" w:rsidRDefault="006C6EAF" w:rsidP="00F0379C">
      <w:pPr>
        <w:pStyle w:val="HeadingLevel3NoNumber"/>
        <w:rPr>
          <w:color w:val="5AB575" w:themeColor="background2"/>
        </w:rPr>
      </w:pPr>
      <w:r w:rsidRPr="006C6EAF">
        <w:rPr>
          <w:noProof/>
          <w:lang w:eastAsia="en-AU"/>
        </w:rPr>
        <w:drawing>
          <wp:anchor distT="0" distB="0" distL="114300" distR="114300" simplePos="0" relativeHeight="251658241" behindDoc="0" locked="0" layoutInCell="1" allowOverlap="1" wp14:anchorId="36775DA9" wp14:editId="7AC59E4E">
            <wp:simplePos x="0" y="0"/>
            <wp:positionH relativeFrom="column">
              <wp:posOffset>3810</wp:posOffset>
            </wp:positionH>
            <wp:positionV relativeFrom="margin">
              <wp:align>bottom</wp:align>
            </wp:positionV>
            <wp:extent cx="2469674" cy="3665855"/>
            <wp:effectExtent l="0" t="0" r="6985" b="0"/>
            <wp:wrapNone/>
            <wp:docPr id="173" name="Picture 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9674" cy="3665855"/>
                    </a:xfrm>
                    <a:prstGeom prst="rect">
                      <a:avLst/>
                    </a:prstGeom>
                    <a:noFill/>
                    <a:ln>
                      <a:noFill/>
                    </a:ln>
                  </pic:spPr>
                </pic:pic>
              </a:graphicData>
            </a:graphic>
            <wp14:sizeRelH relativeFrom="page">
              <wp14:pctWidth>0</wp14:pctWidth>
            </wp14:sizeRelH>
            <wp14:sizeRelV relativeFrom="page">
              <wp14:pctHeight>0</wp14:pctHeight>
            </wp14:sizeRelV>
          </wp:anchor>
        </w:drawing>
      </w:r>
      <w:r w:rsidR="00BE4F28">
        <w:br w:type="column"/>
      </w:r>
      <w:r w:rsidR="000E5FD7" w:rsidRPr="00F0379C">
        <w:t xml:space="preserve">Action 1: </w:t>
      </w:r>
      <w:r w:rsidR="008D7FEC">
        <w:br/>
      </w:r>
      <w:r w:rsidR="00131F08" w:rsidRPr="00067FD3">
        <w:t>Advance gender equality and respect for women through effective primary prevention initiatives</w:t>
      </w:r>
    </w:p>
    <w:p w14:paraId="701B959E" w14:textId="080CE857" w:rsidR="008B1E87" w:rsidRDefault="00065712" w:rsidP="00CA08B0">
      <w:pPr>
        <w:pStyle w:val="BodyText"/>
      </w:pPr>
      <w:r>
        <w:t>There are 17</w:t>
      </w:r>
      <w:r w:rsidR="008B1E87" w:rsidRPr="00F53A26">
        <w:t xml:space="preserve"> initiatives from the NIP </w:t>
      </w:r>
      <w:r w:rsidR="006C0C43">
        <w:t>that</w:t>
      </w:r>
      <w:r w:rsidR="008B1E87" w:rsidRPr="00F53A26">
        <w:t xml:space="preserve"> relate to Action</w:t>
      </w:r>
      <w:r w:rsidR="00F0379C" w:rsidRPr="00F53A26">
        <w:t> </w:t>
      </w:r>
      <w:r w:rsidR="008B1E87" w:rsidRPr="00F53A26">
        <w:t>1</w:t>
      </w:r>
      <w:r w:rsidR="005B4C5C" w:rsidRPr="00F53A26">
        <w:t xml:space="preserve"> </w:t>
      </w:r>
      <w:r w:rsidR="0082030E" w:rsidRPr="00F53A26">
        <w:t xml:space="preserve">including initiatives </w:t>
      </w:r>
      <w:r w:rsidR="00413BA6" w:rsidRPr="00F53A26">
        <w:t>related to</w:t>
      </w:r>
      <w:r w:rsidR="006B2F6E" w:rsidRPr="00F53A26">
        <w:t xml:space="preserve"> </w:t>
      </w:r>
      <w:r w:rsidR="005B4C5C" w:rsidRPr="00F53A26">
        <w:t xml:space="preserve">financial abuse, </w:t>
      </w:r>
      <w:r w:rsidR="00B23A21" w:rsidRPr="00F53A26">
        <w:t>community awareness raising</w:t>
      </w:r>
      <w:r w:rsidR="0082030E" w:rsidRPr="00F53A26">
        <w:t xml:space="preserve"> activities</w:t>
      </w:r>
      <w:r w:rsidR="000576AB">
        <w:t>,</w:t>
      </w:r>
      <w:r w:rsidR="0082030E" w:rsidRPr="00F53A26">
        <w:t xml:space="preserve"> and the development of </w:t>
      </w:r>
      <w:r w:rsidR="00214D93" w:rsidRPr="00F53A26">
        <w:t>statewide</w:t>
      </w:r>
      <w:r w:rsidR="00B23A21" w:rsidRPr="00F53A26">
        <w:t xml:space="preserve"> frameworks</w:t>
      </w:r>
      <w:r w:rsidR="0082030E" w:rsidRPr="00F53A26">
        <w:t xml:space="preserve"> to guide </w:t>
      </w:r>
      <w:r w:rsidR="00720584" w:rsidRPr="00F53A26">
        <w:t>activities and focus efforts</w:t>
      </w:r>
      <w:r w:rsidR="008B1E87" w:rsidRPr="00F53A26">
        <w:t xml:space="preserve">. </w:t>
      </w:r>
      <w:r w:rsidR="00214D93" w:rsidRPr="00F53A26">
        <w:t xml:space="preserve">The outputs associated with </w:t>
      </w:r>
      <w:r w:rsidR="000D65AA" w:rsidRPr="00F53A26">
        <w:t>A</w:t>
      </w:r>
      <w:r w:rsidR="00214D93" w:rsidRPr="00F53A26">
        <w:t xml:space="preserve">ction 1 are initiatives </w:t>
      </w:r>
      <w:r w:rsidR="004650D3" w:rsidRPr="00F53A26">
        <w:t xml:space="preserve">promoting positive attitudes and behaviours towards women. </w:t>
      </w:r>
      <w:r w:rsidR="008B1E87" w:rsidRPr="00F53A26">
        <w:t>Of these</w:t>
      </w:r>
      <w:r w:rsidR="00081A6F" w:rsidRPr="00F53A26">
        <w:t xml:space="preserve"> initiatives</w:t>
      </w:r>
      <w:r w:rsidR="008B1E87" w:rsidRPr="00F53A26">
        <w:t xml:space="preserve">, </w:t>
      </w:r>
      <w:r w:rsidR="004B412C" w:rsidRPr="00043BCB">
        <w:t>five</w:t>
      </w:r>
      <w:r w:rsidR="00FA08E6" w:rsidRPr="00D72768">
        <w:t xml:space="preserve"> </w:t>
      </w:r>
      <w:r w:rsidR="00FA08E6" w:rsidRPr="00C07835">
        <w:t>have</w:t>
      </w:r>
      <w:r w:rsidR="008B1E87" w:rsidRPr="00C07835">
        <w:t xml:space="preserve"> been completed </w:t>
      </w:r>
      <w:r w:rsidR="00EB4096" w:rsidRPr="00DF3187">
        <w:t>(</w:t>
      </w:r>
      <w:r w:rsidR="00DB45C5" w:rsidRPr="00DF3187">
        <w:t>as per</w:t>
      </w:r>
      <w:r w:rsidR="008B1E87" w:rsidRPr="00DF3187">
        <w:t xml:space="preserve"> schedule</w:t>
      </w:r>
      <w:r w:rsidR="00EB4096" w:rsidRPr="00D72768">
        <w:t>)</w:t>
      </w:r>
      <w:r w:rsidR="008B1E87" w:rsidRPr="00D72768">
        <w:t xml:space="preserve">, </w:t>
      </w:r>
      <w:r w:rsidRPr="00D72768">
        <w:t>10</w:t>
      </w:r>
      <w:r w:rsidR="00623907" w:rsidRPr="00D72768">
        <w:t xml:space="preserve"> </w:t>
      </w:r>
      <w:r w:rsidR="008B1E87" w:rsidRPr="00D72768">
        <w:t xml:space="preserve">are in progress (on track), and </w:t>
      </w:r>
      <w:r w:rsidR="004B412C" w:rsidRPr="00043BCB">
        <w:t>two</w:t>
      </w:r>
      <w:r w:rsidR="004B412C" w:rsidRPr="00D72768">
        <w:t xml:space="preserve"> </w:t>
      </w:r>
      <w:r w:rsidR="008B1E87" w:rsidRPr="00C07835">
        <w:t xml:space="preserve">are </w:t>
      </w:r>
      <w:r w:rsidR="00BC7FF4" w:rsidRPr="00C07835">
        <w:t>in progress</w:t>
      </w:r>
      <w:r w:rsidR="008B1E87" w:rsidRPr="00C07835">
        <w:t xml:space="preserve"> </w:t>
      </w:r>
      <w:r w:rsidR="00BC7FF4" w:rsidRPr="00C07835">
        <w:t>(</w:t>
      </w:r>
      <w:r w:rsidR="008B1E87" w:rsidRPr="00C07835">
        <w:t>delayed</w:t>
      </w:r>
      <w:r w:rsidR="00BC7FF4" w:rsidRPr="00C07835">
        <w:t>)</w:t>
      </w:r>
      <w:r w:rsidR="008B1E87" w:rsidRPr="00C07835">
        <w:t>.</w:t>
      </w:r>
      <w:r w:rsidR="004F31DB" w:rsidRPr="00F53A26">
        <w:t xml:space="preserve"> </w:t>
      </w:r>
    </w:p>
    <w:p w14:paraId="5F4E6512" w14:textId="77777777" w:rsidR="004B48E3" w:rsidRPr="00B172F4" w:rsidRDefault="004B48E3" w:rsidP="000B4ED2">
      <w:pPr>
        <w:pStyle w:val="HeadingLevel4NoNumber"/>
      </w:pPr>
      <w:r>
        <w:t>Key achievements</w:t>
      </w:r>
    </w:p>
    <w:p w14:paraId="72A859F8" w14:textId="68120B15" w:rsidR="00E41847" w:rsidRDefault="00DF50CB" w:rsidP="00CA08B0">
      <w:pPr>
        <w:pStyle w:val="BodyText"/>
      </w:pPr>
      <w:r>
        <w:t xml:space="preserve">Some highlights of initiatives </w:t>
      </w:r>
      <w:r w:rsidR="006D33D3">
        <w:t>being delivered by jurisdictions</w:t>
      </w:r>
      <w:r w:rsidR="006B2F6E">
        <w:t xml:space="preserve"> </w:t>
      </w:r>
      <w:r w:rsidR="00E41847">
        <w:t>under this action include:</w:t>
      </w:r>
    </w:p>
    <w:p w14:paraId="1880864F" w14:textId="723A0EF8" w:rsidR="002C1C0A" w:rsidRDefault="00AF1E65" w:rsidP="002C1C0A">
      <w:pPr>
        <w:pStyle w:val="Bullet1stlevel"/>
        <w:rPr>
          <w14:props3d w14:extrusionH="0" w14:contourW="0" w14:prstMaterial="matte"/>
        </w:rPr>
      </w:pPr>
      <w:r w:rsidRPr="00ED3613">
        <w:rPr>
          <w14:props3d w14:extrusionH="0" w14:contourW="0" w14:prstMaterial="matte"/>
        </w:rPr>
        <w:t>In 2021, 16</w:t>
      </w:r>
      <w:r w:rsidRPr="00573C2C">
        <w:rPr>
          <w14:props3d w14:extrusionH="0" w14:contourW="0" w14:prstMaterial="matte"/>
        </w:rPr>
        <w:t xml:space="preserve"> journalists were selected as Our Watch fellows as part of the Commonwealth’s National Media Engagement Project to build and refine their knowledge of best practice reporting on violence against women. </w:t>
      </w:r>
      <w:r w:rsidR="0037454F">
        <w:rPr>
          <w14:props3d w14:extrusionH="0" w14:contourW="0" w14:prstMaterial="matte"/>
        </w:rPr>
        <w:t>T</w:t>
      </w:r>
      <w:r w:rsidRPr="00573C2C">
        <w:rPr>
          <w14:props3d w14:extrusionH="0" w14:contourW="0" w14:prstMaterial="matte"/>
        </w:rPr>
        <w:t xml:space="preserve">hree intensive workshops with journalists </w:t>
      </w:r>
      <w:r w:rsidRPr="00AB1363">
        <w:rPr>
          <w14:props3d w14:extrusionH="0" w14:contourW="0" w14:prstMaterial="matte"/>
        </w:rPr>
        <w:t xml:space="preserve">to build these skills have been held. </w:t>
      </w:r>
    </w:p>
    <w:p w14:paraId="662EAE42" w14:textId="77777777" w:rsidR="002C1C0A" w:rsidRPr="00A365A6" w:rsidRDefault="00AF1E65" w:rsidP="001A4A82">
      <w:pPr>
        <w:pStyle w:val="Bullet2ndlevel"/>
        <w:rPr>
          <w14:props3d w14:extrusionH="0" w14:contourW="0" w14:prstMaterial="matte"/>
        </w:rPr>
      </w:pPr>
      <w:r w:rsidRPr="00A365A6">
        <w:rPr>
          <w14:props3d w14:extrusionH="0" w14:contourW="0" w14:prstMaterial="matte"/>
        </w:rPr>
        <w:t>Website metrics have shown a 200</w:t>
      </w:r>
      <w:r w:rsidR="00ED3613" w:rsidRPr="00A365A6">
        <w:rPr>
          <w14:props3d w14:extrusionH="0" w14:contourW="0" w14:prstMaterial="matte"/>
        </w:rPr>
        <w:t xml:space="preserve"> per cent</w:t>
      </w:r>
      <w:r w:rsidRPr="00A365A6">
        <w:rPr>
          <w14:props3d w14:extrusionH="0" w14:contourW="0" w14:prstMaterial="matte"/>
        </w:rPr>
        <w:t xml:space="preserve"> increase in traffic to Media Making Change website (Jan</w:t>
      </w:r>
      <w:r w:rsidR="00ED3613" w:rsidRPr="00A365A6">
        <w:rPr>
          <w14:props3d w14:extrusionH="0" w14:contourW="0" w14:prstMaterial="matte"/>
        </w:rPr>
        <w:t>uary to</w:t>
      </w:r>
      <w:r w:rsidRPr="00A365A6">
        <w:rPr>
          <w14:props3d w14:extrusionH="0" w14:contourW="0" w14:prstMaterial="matte"/>
        </w:rPr>
        <w:t xml:space="preserve"> August 2021). </w:t>
      </w:r>
    </w:p>
    <w:p w14:paraId="580ADA06" w14:textId="60C7A5C0" w:rsidR="00AF1E65" w:rsidRPr="00A365A6" w:rsidRDefault="00AF1E65" w:rsidP="001A4A82">
      <w:pPr>
        <w:pStyle w:val="Bullet2ndlevel"/>
        <w:rPr>
          <w14:props3d w14:extrusionH="0" w14:contourW="0" w14:prstMaterial="matte"/>
        </w:rPr>
      </w:pPr>
      <w:r w:rsidRPr="00A365A6">
        <w:rPr>
          <w14:props3d w14:extrusionH="0" w14:contourW="0" w14:prstMaterial="matte"/>
        </w:rPr>
        <w:t xml:space="preserve">Two communities of practice sessions have taken place with Our Watch’s women in sports media group, which consists of female journalists and media </w:t>
      </w:r>
      <w:r w:rsidRPr="001A4A82">
        <w:t>professionals</w:t>
      </w:r>
      <w:r w:rsidRPr="00A365A6">
        <w:rPr>
          <w14:props3d w14:extrusionH="0" w14:contourW="0" w14:prstMaterial="matte"/>
        </w:rPr>
        <w:t xml:space="preserve"> in sport.</w:t>
      </w:r>
    </w:p>
    <w:p w14:paraId="2D4113DF" w14:textId="3A1F593F" w:rsidR="00162672" w:rsidRPr="00162672" w:rsidRDefault="00162672" w:rsidP="00162672">
      <w:pPr>
        <w:pStyle w:val="Bullet1stlevel"/>
        <w:rPr>
          <w14:props3d w14:extrusionH="0" w14:contourW="0" w14:prstMaterial="matte"/>
        </w:rPr>
      </w:pPr>
      <w:r w:rsidRPr="00162672">
        <w:rPr>
          <w14:props3d w14:extrusionH="0" w14:contourW="0" w14:prstMaterial="matte"/>
        </w:rPr>
        <w:t xml:space="preserve">On </w:t>
      </w:r>
      <w:r>
        <w:rPr>
          <w14:props3d w14:extrusionH="0" w14:contourW="0" w14:prstMaterial="matte"/>
        </w:rPr>
        <w:t xml:space="preserve">14 </w:t>
      </w:r>
      <w:r w:rsidRPr="00162672">
        <w:rPr>
          <w14:props3d w14:extrusionH="0" w14:contourW="0" w14:prstMaterial="matte"/>
        </w:rPr>
        <w:t xml:space="preserve">March 2021, Phase </w:t>
      </w:r>
      <w:r w:rsidR="00CD50BD">
        <w:rPr>
          <w14:props3d w14:extrusionH="0" w14:contourW="0" w14:prstMaterial="matte"/>
        </w:rPr>
        <w:t>t</w:t>
      </w:r>
      <w:r w:rsidRPr="00162672">
        <w:rPr>
          <w14:props3d w14:extrusionH="0" w14:contourW="0" w14:prstMaterial="matte"/>
        </w:rPr>
        <w:t>hree of the Commonwealth’s Stop it at the Start Campaign was launched</w:t>
      </w:r>
      <w:r>
        <w:rPr>
          <w14:props3d w14:extrusionH="0" w14:contourW="0" w14:prstMaterial="matte"/>
        </w:rPr>
        <w:t>, which ran to</w:t>
      </w:r>
      <w:r w:rsidRPr="00162672">
        <w:rPr>
          <w14:props3d w14:extrusionH="0" w14:contourW="0" w14:prstMaterial="matte"/>
        </w:rPr>
        <w:t xml:space="preserve"> 31 July 2021. The campaign, which aimed to encourage adults to model respectful relationships to young people, has seen strong engagement across social media advertising. Phase three social media advertisements have received over 106,000 likes and reactions, more than 24,000 shares, and more than 17,000 comment</w:t>
      </w:r>
      <w:r>
        <w:rPr>
          <w14:props3d w14:extrusionH="0" w14:contourW="0" w14:prstMaterial="matte"/>
        </w:rPr>
        <w:t>s.</w:t>
      </w:r>
      <w:r>
        <w:rPr>
          <w:highlight w:val="yellow"/>
          <w14:props3d w14:extrusionH="0" w14:contourW="0" w14:prstMaterial="matte"/>
        </w:rPr>
        <w:t xml:space="preserve"> </w:t>
      </w:r>
    </w:p>
    <w:p w14:paraId="0B2FD749" w14:textId="77777777" w:rsidR="00D3004A" w:rsidRPr="00B67A0C" w:rsidRDefault="00D3004A" w:rsidP="00D3004A">
      <w:pPr>
        <w:pStyle w:val="Bullet1stlevel"/>
        <w:rPr>
          <w14:props3d w14:extrusionH="0" w14:contourW="0" w14:prstMaterial="matte"/>
        </w:rPr>
      </w:pPr>
      <w:r w:rsidRPr="00E84336">
        <w:rPr>
          <w14:props3d w14:extrusionH="0" w14:contourW="0" w14:prstMaterial="matte"/>
        </w:rPr>
        <w:t>In the ACT, foundation and manager training has been made available to all ACT Government Directorates under the ACT Government’s DFV Training Strategy.</w:t>
      </w:r>
    </w:p>
    <w:p w14:paraId="71D6100A" w14:textId="185FAE4B" w:rsidR="006A7772" w:rsidRDefault="009672B6" w:rsidP="000F538E">
      <w:pPr>
        <w:pStyle w:val="Bullet1stlevel"/>
        <w:rPr>
          <w14:props3d w14:extrusionH="0" w14:contourW="0" w14:prstMaterial="matte"/>
        </w:rPr>
      </w:pPr>
      <w:r>
        <w:rPr>
          <w14:props3d w14:extrusionH="0" w14:contourW="0" w14:prstMaterial="matte"/>
        </w:rPr>
        <w:t>The Victorian Government has invested $82 million in the Respectful Relationships initiative. More than 1,950 Victorian schools are signed on to the whole school approach to Respectful Relationships, including all government schools. The</w:t>
      </w:r>
      <w:r w:rsidRPr="00407CDB">
        <w:rPr>
          <w14:props3d w14:extrusionH="0" w14:contourW="0" w14:prstMaterial="matte"/>
        </w:rPr>
        <w:t xml:space="preserve"> initiative </w:t>
      </w:r>
      <w:r>
        <w:rPr>
          <w14:props3d w14:extrusionH="0" w14:contourW="0" w14:prstMaterial="matte"/>
        </w:rPr>
        <w:t xml:space="preserve">also </w:t>
      </w:r>
      <w:r w:rsidRPr="00407CDB">
        <w:rPr>
          <w14:props3d w14:extrusionH="0" w14:contourW="0" w14:prstMaterial="matte"/>
        </w:rPr>
        <w:t xml:space="preserve">includes professional learning </w:t>
      </w:r>
      <w:r>
        <w:rPr>
          <w14:props3d w14:extrusionH="0" w14:contourW="0" w14:prstMaterial="matte"/>
        </w:rPr>
        <w:t xml:space="preserve">for early childhood </w:t>
      </w:r>
      <w:r w:rsidRPr="00407CDB">
        <w:rPr>
          <w14:props3d w14:extrusionH="0" w14:contourW="0" w14:prstMaterial="matte"/>
        </w:rPr>
        <w:t>to strengthen the</w:t>
      </w:r>
      <w:r>
        <w:rPr>
          <w14:props3d w14:extrusionH="0" w14:contourW="0" w14:prstMaterial="matte"/>
        </w:rPr>
        <w:t>ir</w:t>
      </w:r>
      <w:r w:rsidRPr="00407CDB">
        <w:rPr>
          <w14:props3d w14:extrusionH="0" w14:contourW="0" w14:prstMaterial="matte"/>
        </w:rPr>
        <w:t xml:space="preserve"> capacity </w:t>
      </w:r>
      <w:r w:rsidR="006A7772" w:rsidRPr="00407CDB">
        <w:rPr>
          <w14:props3d w14:extrusionH="0" w14:contourW="0" w14:prstMaterial="matte"/>
        </w:rPr>
        <w:t xml:space="preserve">to promote respectful relationships, positive </w:t>
      </w:r>
      <w:r w:rsidR="006A7772" w:rsidRPr="00407CDB">
        <w:rPr>
          <w14:props3d w14:extrusionH="0" w14:contourW="0" w14:prstMaterial="matte"/>
        </w:rPr>
        <w:lastRenderedPageBreak/>
        <w:t>attitudes and behaviours within their integrated teaching approach</w:t>
      </w:r>
      <w:r w:rsidR="005561B8">
        <w:rPr>
          <w14:props3d w14:extrusionH="0" w14:contourW="0" w14:prstMaterial="matte"/>
        </w:rPr>
        <w:t>.</w:t>
      </w:r>
      <w:r w:rsidR="006A7772" w:rsidRPr="00407CDB">
        <w:rPr>
          <w14:props3d w14:extrusionH="0" w14:contourW="0" w14:prstMaterial="matte"/>
        </w:rPr>
        <w:t xml:space="preserve"> </w:t>
      </w:r>
    </w:p>
    <w:p w14:paraId="1A3819AF" w14:textId="69A9CF98" w:rsidR="003B501D" w:rsidRPr="00CA08B0" w:rsidRDefault="003B501D" w:rsidP="003B501D">
      <w:pPr>
        <w:pStyle w:val="Bullet1stlevel"/>
        <w:rPr>
          <w14:props3d w14:extrusionH="0" w14:contourW="0" w14:prstMaterial="matte"/>
        </w:rPr>
      </w:pPr>
      <w:r w:rsidRPr="00CA08B0">
        <w:rPr>
          <w14:props3d w14:extrusionH="0" w14:contourW="0" w14:prstMaterial="matte"/>
        </w:rPr>
        <w:t>The Victorian Curriculum provides the basis for teaching and learning about respectful relationships and identifies the knowledge, skills and understanding for students to be able to engage in respectful relationships. Schools are supported to deliver this curriculum through the optional Resilience, Rights and Respectful Relationships, and Building Respectful Relationships teaching and learning resources.</w:t>
      </w:r>
    </w:p>
    <w:p w14:paraId="012FA195" w14:textId="569CAF10" w:rsidR="00F62BDC" w:rsidRPr="000F538E" w:rsidRDefault="00F62BDC" w:rsidP="00F172A1">
      <w:pPr>
        <w:pStyle w:val="Bullet1stlevel"/>
        <w:keepLines/>
        <w:rPr>
          <w:spacing w:val="4"/>
          <w14:props3d w14:extrusionH="0" w14:contourW="0" w14:prstMaterial="matte"/>
        </w:rPr>
      </w:pPr>
      <w:r w:rsidRPr="000F538E">
        <w:rPr>
          <w:spacing w:val="4"/>
          <w14:props3d w14:extrusionH="0" w14:contourW="0" w14:prstMaterial="matte"/>
        </w:rPr>
        <w:t xml:space="preserve">Since the launch of </w:t>
      </w:r>
      <w:r w:rsidR="006C571F" w:rsidRPr="001276FB">
        <w:rPr>
          <w:i/>
          <w:iCs/>
          <w:spacing w:val="4"/>
          <w14:props3d w14:extrusionH="0" w14:contourW="0" w14:prstMaterial="matte"/>
        </w:rPr>
        <w:t>Stronger Together: WA’s Plan for Gender Equality</w:t>
      </w:r>
      <w:r w:rsidR="006C571F" w:rsidRPr="000F538E" w:rsidDel="006C571F">
        <w:rPr>
          <w:spacing w:val="4"/>
          <w14:props3d w14:extrusionH="0" w14:contourW="0" w14:prstMaterial="matte"/>
        </w:rPr>
        <w:t xml:space="preserve"> </w:t>
      </w:r>
      <w:r w:rsidRPr="000F538E">
        <w:rPr>
          <w:spacing w:val="4"/>
          <w14:props3d w14:extrusionH="0" w14:contourW="0" w14:prstMaterial="matte"/>
        </w:rPr>
        <w:t xml:space="preserve">in March 2020, </w:t>
      </w:r>
      <w:r w:rsidR="006C571F">
        <w:rPr>
          <w:spacing w:val="4"/>
          <w14:props3d w14:extrusionH="0" w14:contourW="0" w14:prstMaterial="matte"/>
        </w:rPr>
        <w:t xml:space="preserve">state government </w:t>
      </w:r>
      <w:r w:rsidRPr="000F538E">
        <w:rPr>
          <w:spacing w:val="4"/>
          <w14:props3d w14:extrusionH="0" w14:contourW="0" w14:prstMaterial="matte"/>
        </w:rPr>
        <w:t>resources have focussed on women’s social and economic recovery, recognising the disproportionate gendered impacts of COVID-19</w:t>
      </w:r>
      <w:r w:rsidR="005561B8" w:rsidRPr="000F538E">
        <w:rPr>
          <w:spacing w:val="4"/>
          <w14:props3d w14:extrusionH="0" w14:contourW="0" w14:prstMaterial="matte"/>
        </w:rPr>
        <w:t>.</w:t>
      </w:r>
    </w:p>
    <w:p w14:paraId="0B642A95" w14:textId="1C4A652E" w:rsidR="009826B5" w:rsidRDefault="009826B5" w:rsidP="00F53A26">
      <w:pPr>
        <w:pStyle w:val="Bullet1stlevel"/>
        <w:spacing w:before="60" w:after="60"/>
        <w:rPr>
          <w:spacing w:val="-4"/>
          <w14:props3d w14:extrusionH="0" w14:contourW="0" w14:prstMaterial="matte"/>
        </w:rPr>
      </w:pPr>
      <w:r w:rsidRPr="009826B5">
        <w:rPr>
          <w:spacing w:val="-4"/>
          <w14:props3d w14:extrusionH="0" w14:contourW="0" w14:prstMaterial="matte"/>
        </w:rPr>
        <w:t xml:space="preserve">The </w:t>
      </w:r>
      <w:r w:rsidRPr="006A7772">
        <w:rPr>
          <w:i/>
          <w:spacing w:val="-4"/>
          <w14:props3d w14:extrusionH="0" w14:contourW="0" w14:prstMaterial="matte"/>
        </w:rPr>
        <w:t xml:space="preserve">Northern Territory Gender Equality Statement of Commitment </w:t>
      </w:r>
      <w:r w:rsidRPr="009826B5">
        <w:rPr>
          <w:spacing w:val="-4"/>
          <w14:props3d w14:extrusionH="0" w14:contourW="0" w14:prstMaterial="matte"/>
        </w:rPr>
        <w:t>was released in July 2020</w:t>
      </w:r>
      <w:r w:rsidR="005561B8">
        <w:rPr>
          <w:spacing w:val="-4"/>
          <w14:props3d w14:extrusionH="0" w14:contourW="0" w14:prstMaterial="matte"/>
        </w:rPr>
        <w:t>.</w:t>
      </w:r>
    </w:p>
    <w:p w14:paraId="7C38CD76" w14:textId="1DE012DA" w:rsidR="008A09BB" w:rsidRDefault="006A7772" w:rsidP="00F02D8A">
      <w:pPr>
        <w:pStyle w:val="Bullet1stlevel"/>
        <w:rPr>
          <w14:props3d w14:extrusionH="0" w14:contourW="0" w14:prstMaterial="matte"/>
        </w:rPr>
      </w:pPr>
      <w:r w:rsidRPr="00A87DB2">
        <w:rPr>
          <w14:props3d w14:extrusionH="0" w14:contourW="0" w14:prstMaterial="matte"/>
        </w:rPr>
        <w:t xml:space="preserve">Twenty-four South Australian </w:t>
      </w:r>
      <w:r>
        <w:rPr>
          <w14:props3d w14:extrusionH="0" w14:contourW="0" w14:prstMaterial="matte"/>
        </w:rPr>
        <w:t>G</w:t>
      </w:r>
      <w:r w:rsidRPr="00A87DB2">
        <w:rPr>
          <w14:props3d w14:extrusionH="0" w14:contourW="0" w14:prstMaterial="matte"/>
        </w:rPr>
        <w:t>overnment agencies have achieved White Ribbon Workplace re</w:t>
      </w:r>
      <w:r>
        <w:rPr>
          <w14:props3d w14:extrusionH="0" w14:contourW="0" w14:prstMaterial="matte"/>
        </w:rPr>
        <w:t>-</w:t>
      </w:r>
      <w:r w:rsidRPr="00A87DB2">
        <w:rPr>
          <w14:props3d w14:extrusionH="0" w14:contourW="0" w14:prstMaterial="matte"/>
        </w:rPr>
        <w:t>accreditation</w:t>
      </w:r>
      <w:r>
        <w:rPr>
          <w14:props3d w14:extrusionH="0" w14:contourW="0" w14:prstMaterial="matte"/>
        </w:rPr>
        <w:t>.</w:t>
      </w:r>
      <w:r w:rsidR="00407CDB" w:rsidRPr="006A7772">
        <w:rPr>
          <w14:props3d w14:extrusionH="0" w14:contourW="0" w14:prstMaterial="matte"/>
        </w:rPr>
        <w:t xml:space="preserve"> </w:t>
      </w:r>
    </w:p>
    <w:p w14:paraId="383FE91F" w14:textId="6D0F1680" w:rsidR="00D918F5" w:rsidRPr="00F9379B" w:rsidRDefault="00D918F5" w:rsidP="00F02D8A">
      <w:pPr>
        <w:pStyle w:val="Bullet1stlevel"/>
        <w:rPr>
          <w14:props3d w14:extrusionH="0" w14:contourW="0" w14:prstMaterial="matte"/>
        </w:rPr>
      </w:pPr>
      <w:r w:rsidRPr="009255CD">
        <w:rPr>
          <w14:props3d w14:extrusionH="0" w14:contourW="0" w14:prstMaterial="matte"/>
        </w:rPr>
        <w:t xml:space="preserve">Under the Preventing Financial Abuse Against Women project, Harmony Alliance’s financial literacy e-learning tool, which aims to improve financial literacy among CALD women and enhance CALD community understanding of financial abuse, was translated in ten languages (Arabic, Chinese (Simplified), Dari, </w:t>
      </w:r>
      <w:proofErr w:type="spellStart"/>
      <w:r w:rsidRPr="009255CD">
        <w:rPr>
          <w14:props3d w14:extrusionH="0" w14:contourW="0" w14:prstMaterial="matte"/>
        </w:rPr>
        <w:t>Hazaragi</w:t>
      </w:r>
      <w:proofErr w:type="spellEnd"/>
      <w:r w:rsidRPr="009255CD">
        <w:rPr>
          <w14:props3d w14:extrusionH="0" w14:contourW="0" w14:prstMaterial="matte"/>
        </w:rPr>
        <w:t>, Karen, Korean, Nepali, Punjabi, Thai, Vietnamese).  The Preventing Financial Abuse Against Women Project also supported the development of the Guide to the Treatment of Relationship Debt in Family Law, which is available on the Attorney-General’s Department’s website</w:t>
      </w:r>
      <w:r>
        <w:rPr>
          <w14:props3d w14:extrusionH="0" w14:contourW="0" w14:prstMaterial="matte"/>
        </w:rPr>
        <w:t xml:space="preserve">. </w:t>
      </w:r>
    </w:p>
    <w:p w14:paraId="62A87C37" w14:textId="56100F45" w:rsidR="003A3474" w:rsidRDefault="008974A2" w:rsidP="00BE4F28">
      <w:pPr>
        <w:pStyle w:val="HeadingLevel4NoNumber"/>
        <w:keepNext/>
      </w:pPr>
      <w:r w:rsidRPr="00B172F4">
        <w:t>Case stud</w:t>
      </w:r>
      <w:r w:rsidR="001E6D2A">
        <w:t>ies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195698" w14:paraId="7DCDCB9D" w14:textId="77777777" w:rsidTr="00F675ED">
        <w:tc>
          <w:tcPr>
            <w:tcW w:w="3810" w:type="pct"/>
            <w:shd w:val="clear" w:color="auto" w:fill="074A43" w:themeFill="text2"/>
            <w:tcMar>
              <w:top w:w="0" w:type="dxa"/>
              <w:bottom w:w="0" w:type="dxa"/>
            </w:tcMar>
            <w:vAlign w:val="center"/>
          </w:tcPr>
          <w:p w14:paraId="30F9B4E5" w14:textId="77777777" w:rsidR="00195698" w:rsidRDefault="00195698" w:rsidP="00F675ED">
            <w:pPr>
              <w:pStyle w:val="HeadingLevel4NoNumber"/>
              <w:spacing w:before="120"/>
            </w:pPr>
            <w:r w:rsidRPr="00BE6781">
              <w:t>Campaign to Stop it at the Start</w:t>
            </w:r>
          </w:p>
        </w:tc>
        <w:tc>
          <w:tcPr>
            <w:tcW w:w="821" w:type="pct"/>
            <w:shd w:val="clear" w:color="auto" w:fill="5AB575" w:themeFill="background2"/>
            <w:tcMar>
              <w:top w:w="0" w:type="dxa"/>
              <w:left w:w="0" w:type="dxa"/>
              <w:bottom w:w="0" w:type="dxa"/>
              <w:right w:w="0" w:type="dxa"/>
            </w:tcMar>
            <w:vAlign w:val="center"/>
          </w:tcPr>
          <w:p w14:paraId="769D8E21" w14:textId="77777777" w:rsidR="00195698" w:rsidRDefault="00195698" w:rsidP="00F675ED">
            <w:pPr>
              <w:pStyle w:val="BodyText"/>
              <w:jc w:val="center"/>
            </w:pPr>
            <w:r>
              <w:rPr>
                <w:noProof/>
                <w:lang w:eastAsia="en-AU"/>
              </w:rPr>
              <w:drawing>
                <wp:inline distT="0" distB="0" distL="0" distR="0" wp14:anchorId="196A00B2" wp14:editId="0F514CC0">
                  <wp:extent cx="342900" cy="342900"/>
                  <wp:effectExtent l="0" t="0" r="0" b="0"/>
                  <wp:docPr id="44" name="Graphic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c 44">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15627922" w14:textId="77777777" w:rsidR="00195698" w:rsidRDefault="00195698" w:rsidP="00F675ED">
            <w:pPr>
              <w:pStyle w:val="BodyText"/>
            </w:pPr>
          </w:p>
        </w:tc>
      </w:tr>
    </w:tbl>
    <w:p w14:paraId="22E5B70A" w14:textId="77777777" w:rsidR="00807360" w:rsidRDefault="00807360" w:rsidP="00807360">
      <w:pPr>
        <w:pStyle w:val="BodyText"/>
      </w:pPr>
      <w:r w:rsidRPr="00BE6781">
        <w:t xml:space="preserve">The Commonwealth </w:t>
      </w:r>
      <w:r w:rsidRPr="00C77053">
        <w:rPr>
          <w:rFonts w:cs="Arial"/>
          <w:i/>
          <w:iCs/>
          <w:szCs w:val="20"/>
        </w:rPr>
        <w:t>Stop it at the Start</w:t>
      </w:r>
      <w:r w:rsidRPr="00E1787B">
        <w:rPr>
          <w:rFonts w:cs="Arial"/>
          <w:szCs w:val="20"/>
        </w:rPr>
        <w:t xml:space="preserve"> campaign </w:t>
      </w:r>
      <w:r w:rsidRPr="00BE6781">
        <w:t xml:space="preserve">partnered with Nova Entertainment to launch a </w:t>
      </w:r>
      <w:proofErr w:type="gramStart"/>
      <w:r w:rsidRPr="00BE6781">
        <w:t>five part</w:t>
      </w:r>
      <w:proofErr w:type="gramEnd"/>
      <w:r w:rsidRPr="00BE6781">
        <w:t xml:space="preserve"> children</w:t>
      </w:r>
      <w:r w:rsidRPr="00BE6781">
        <w:rPr>
          <w:rFonts w:hint="cs"/>
        </w:rPr>
        <w:t>’</w:t>
      </w:r>
      <w:r w:rsidRPr="00BE6781">
        <w:t xml:space="preserve">s podcast to encourage respectful attitudes in the next generation. </w:t>
      </w:r>
      <w:r w:rsidRPr="00E1787B">
        <w:rPr>
          <w:rFonts w:cs="Arial"/>
          <w:szCs w:val="20"/>
        </w:rPr>
        <w:t xml:space="preserve">The podcast series was delivered as part of the national campaign’s third phase which focuses on prevention approach to end violence against women and their children by encouraging adults to promote positive attitudes around respectful relationships in young people. </w:t>
      </w:r>
      <w:r w:rsidRPr="00BE6781">
        <w:t xml:space="preserve">Titled </w:t>
      </w:r>
      <w:r w:rsidRPr="00BE6781">
        <w:rPr>
          <w:rFonts w:hint="cs"/>
        </w:rPr>
        <w:t>‘</w:t>
      </w:r>
      <w:r w:rsidRPr="00BE6781">
        <w:t>Project ARI</w:t>
      </w:r>
      <w:r w:rsidRPr="00BE6781">
        <w:rPr>
          <w:rFonts w:hint="cs"/>
        </w:rPr>
        <w:t>’</w:t>
      </w:r>
      <w:r w:rsidRPr="00BE6781">
        <w:t xml:space="preserve"> and written by popular children</w:t>
      </w:r>
      <w:r w:rsidRPr="00BE6781">
        <w:rPr>
          <w:rFonts w:hint="cs"/>
        </w:rPr>
        <w:t>’</w:t>
      </w:r>
      <w:r w:rsidRPr="00BE6781">
        <w:t xml:space="preserve">s author Nat Amoore, the podcast focuses on a young robot named Ari (short for Artificial Intelligence) who is sent to live with the Warner family to learn the </w:t>
      </w:r>
      <w:r w:rsidRPr="00BE6781">
        <w:rPr>
          <w:rFonts w:hint="cs"/>
        </w:rPr>
        <w:t>‘</w:t>
      </w:r>
      <w:r w:rsidRPr="00BE6781">
        <w:t>human experience</w:t>
      </w:r>
      <w:r w:rsidRPr="00BE6781">
        <w:rPr>
          <w:rFonts w:hint="cs"/>
        </w:rPr>
        <w:t>’</w:t>
      </w:r>
      <w:r w:rsidRPr="00BE6781">
        <w:t xml:space="preserve">. Well known Nova Radio talent have lent their voices to the project, including </w:t>
      </w:r>
      <w:r w:rsidRPr="00BE6781">
        <w:t xml:space="preserve">presenters Kate Ritchie, Cam </w:t>
      </w:r>
      <w:proofErr w:type="spellStart"/>
      <w:r w:rsidRPr="00BE6781">
        <w:t>Daddo</w:t>
      </w:r>
      <w:proofErr w:type="spellEnd"/>
      <w:r w:rsidRPr="00BE6781">
        <w:t>, Byron Webb and Michael "</w:t>
      </w:r>
      <w:proofErr w:type="spellStart"/>
      <w:r w:rsidRPr="00BE6781">
        <w:t>Wippa</w:t>
      </w:r>
      <w:proofErr w:type="spellEnd"/>
      <w:r w:rsidRPr="00BE6781">
        <w:t xml:space="preserve">" </w:t>
      </w:r>
      <w:proofErr w:type="spellStart"/>
      <w:r w:rsidRPr="00BE6781">
        <w:t>Wipfli</w:t>
      </w:r>
      <w:proofErr w:type="spellEnd"/>
      <w:r w:rsidRPr="00BE6781">
        <w:t>. It also include</w:t>
      </w:r>
      <w:r>
        <w:t>d</w:t>
      </w:r>
      <w:r w:rsidRPr="00BE6781">
        <w:t xml:space="preserve"> special guest cameos from popular sports commentator Mel McLaughlin and Matildas</w:t>
      </w:r>
      <w:r>
        <w:t>’</w:t>
      </w:r>
      <w:r w:rsidRPr="00BE6781">
        <w:t xml:space="preserve"> soccer star </w:t>
      </w:r>
      <w:proofErr w:type="spellStart"/>
      <w:r w:rsidRPr="00BE6781">
        <w:t>Kyah</w:t>
      </w:r>
      <w:proofErr w:type="spellEnd"/>
      <w:r w:rsidRPr="00BE6781">
        <w:t xml:space="preserve"> Simon. The five-part series was released weekly during June</w:t>
      </w:r>
      <w:r>
        <w:t xml:space="preserve"> and </w:t>
      </w:r>
      <w:r w:rsidRPr="00BE6781">
        <w:t>July 2021 and can be downloaded free from all popular podcast streaming services</w:t>
      </w:r>
      <w:r w:rsidRPr="00E1787B">
        <w:rPr>
          <w:rFonts w:cs="Arial"/>
          <w:szCs w:val="20"/>
        </w:rPr>
        <w:t>, including Spotify and Apple Podcasts</w:t>
      </w:r>
      <w:r w:rsidRPr="00BE6781">
        <w:t xml:space="preserve">. </w:t>
      </w:r>
    </w:p>
    <w:p w14:paraId="54C8E075" w14:textId="4C180FC8" w:rsidR="00807360" w:rsidRPr="00195698" w:rsidRDefault="00807360" w:rsidP="00195698">
      <w:pPr>
        <w:pStyle w:val="BodyText"/>
      </w:pPr>
      <w:r w:rsidRPr="00BE6781">
        <w:t xml:space="preserve">For more information, visit </w:t>
      </w:r>
      <w:hyperlink r:id="rId39" w:history="1">
        <w:r w:rsidRPr="00956731">
          <w:rPr>
            <w:rStyle w:val="Hyperlink"/>
            <w:sz w:val="20"/>
          </w:rPr>
          <w:t>www.respect.gov.au</w:t>
        </w:r>
      </w:hyperlink>
      <w:r w:rsidRPr="00D75362">
        <w:t>.</w:t>
      </w:r>
      <w: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0D2614" w:rsidRPr="00B172F4" w14:paraId="74CED224" w14:textId="77777777" w:rsidTr="00B24F5E">
        <w:tc>
          <w:tcPr>
            <w:tcW w:w="3810" w:type="pct"/>
            <w:shd w:val="clear" w:color="auto" w:fill="074A43" w:themeFill="text2"/>
            <w:tcMar>
              <w:top w:w="0" w:type="dxa"/>
              <w:bottom w:w="0" w:type="dxa"/>
            </w:tcMar>
            <w:vAlign w:val="center"/>
          </w:tcPr>
          <w:p w14:paraId="331455AE" w14:textId="4BFE3761" w:rsidR="000D2614" w:rsidRDefault="00342F3B" w:rsidP="00991893">
            <w:pPr>
              <w:pStyle w:val="HeadingLevel4NoNumber"/>
              <w:spacing w:before="120"/>
            </w:pPr>
            <w:r>
              <w:t>Training the public sector in DFV</w:t>
            </w:r>
          </w:p>
        </w:tc>
        <w:tc>
          <w:tcPr>
            <w:tcW w:w="821" w:type="pct"/>
            <w:shd w:val="clear" w:color="auto" w:fill="5AB575" w:themeFill="background2"/>
            <w:tcMar>
              <w:top w:w="0" w:type="dxa"/>
              <w:left w:w="0" w:type="dxa"/>
              <w:bottom w:w="0" w:type="dxa"/>
              <w:right w:w="0" w:type="dxa"/>
            </w:tcMar>
            <w:vAlign w:val="center"/>
          </w:tcPr>
          <w:p w14:paraId="2E27D0C0" w14:textId="74D3B942" w:rsidR="000D2614" w:rsidRDefault="000D2614" w:rsidP="00B24F5E">
            <w:pPr>
              <w:pStyle w:val="BodyText"/>
              <w:jc w:val="center"/>
            </w:pPr>
            <w:r>
              <w:rPr>
                <w:noProof/>
                <w:lang w:eastAsia="en-AU"/>
              </w:rPr>
              <w:drawing>
                <wp:inline distT="0" distB="0" distL="0" distR="0" wp14:anchorId="2E1D6A24" wp14:editId="0A2B81C7">
                  <wp:extent cx="342900" cy="342900"/>
                  <wp:effectExtent l="0" t="0" r="0" b="0"/>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488015BD" w14:textId="77777777" w:rsidR="000D2614" w:rsidRDefault="000D2614" w:rsidP="00B24F5E">
            <w:pPr>
              <w:pStyle w:val="BodyText"/>
            </w:pPr>
          </w:p>
        </w:tc>
      </w:tr>
    </w:tbl>
    <w:p w14:paraId="6C75B751" w14:textId="77777777" w:rsidR="00807360" w:rsidRDefault="00807360" w:rsidP="00807360">
      <w:pPr>
        <w:pStyle w:val="BodyText"/>
      </w:pPr>
      <w:r w:rsidRPr="000B1BE6">
        <w:t>The ACT Government</w:t>
      </w:r>
      <w:r>
        <w:t>’s DFV</w:t>
      </w:r>
      <w:r w:rsidRPr="000B1BE6">
        <w:t xml:space="preserve"> Training Strategy is a comprehensive capability framework and training strategy developed to ensure a sustainable approach to uplift the capabilities of the ACT Public Service</w:t>
      </w:r>
      <w:r>
        <w:t xml:space="preserve"> </w:t>
      </w:r>
      <w:r w:rsidRPr="000B1BE6">
        <w:t xml:space="preserve">in the area of </w:t>
      </w:r>
      <w:r>
        <w:t>DFV</w:t>
      </w:r>
      <w:r w:rsidRPr="000B1BE6">
        <w:t xml:space="preserve">. </w:t>
      </w:r>
    </w:p>
    <w:p w14:paraId="7B06958F" w14:textId="77777777" w:rsidR="00807360" w:rsidRDefault="00807360" w:rsidP="00807360">
      <w:pPr>
        <w:pStyle w:val="BodyText"/>
      </w:pPr>
      <w:r>
        <w:t>The strategy aims to equip all staff with the ability to recognise, respond and refer staff or clients who are experiencing DFV. Importantly, the strategy recognises and builds upon existing training structures and workforce needs with tiered training according to role and specialist level.</w:t>
      </w:r>
    </w:p>
    <w:p w14:paraId="46A487F5" w14:textId="77777777" w:rsidR="00807360" w:rsidRDefault="00807360" w:rsidP="00807360">
      <w:pPr>
        <w:pStyle w:val="BodyText"/>
      </w:pPr>
      <w:r>
        <w:t>Foundation and manager training have been delivered to all ACT Government Directorates, shifting to an e-learn format in response to COVID-19 restrictions. As of 31 August 2021, 10,112 ACT government employees had engaged with the foundation training (designed for all staff) under the ACT Government DFV Training Program since it began in 2019.</w:t>
      </w:r>
    </w:p>
    <w:p w14:paraId="448B4259" w14:textId="016CE7DE" w:rsidR="00807360" w:rsidRDefault="00807360" w:rsidP="00807360">
      <w:pPr>
        <w:spacing w:before="0" w:after="0"/>
      </w:pPr>
      <w:r w:rsidRPr="00D40267">
        <w:t xml:space="preserve">Staff with limited access to technology and </w:t>
      </w:r>
      <w:r>
        <w:t xml:space="preserve">other </w:t>
      </w:r>
      <w:r w:rsidRPr="00D40267">
        <w:t>challenges can access an alternative face to face foundation training product</w:t>
      </w:r>
      <w:r>
        <w:t>, which will continue to be rolled out in 2021</w:t>
      </w:r>
      <w:r w:rsidRPr="00D40267">
        <w:t xml:space="preserve">. </w:t>
      </w:r>
    </w:p>
    <w:p w14:paraId="13D02A9D" w14:textId="1192B736" w:rsidR="00991893" w:rsidRDefault="00991893">
      <w:pPr>
        <w:spacing w:before="0" w:after="0"/>
        <w:rPr>
          <w:rFonts w:asciiTheme="majorHAnsi" w:eastAsiaTheme="majorEastAsia" w:hAnsiTheme="majorHAnsi" w:cstheme="majorBidi"/>
          <w:caps/>
          <w:color w:val="074A43" w:themeColor="text2"/>
          <w:sz w:val="28"/>
          <w:szCs w:val="24"/>
        </w:rPr>
      </w:pPr>
      <w:r>
        <w:br w:type="page"/>
      </w:r>
    </w:p>
    <w:p w14:paraId="301D6634" w14:textId="5207E45A" w:rsidR="00E252C2" w:rsidRPr="008D7FEC" w:rsidRDefault="00E252C2" w:rsidP="008D7FEC">
      <w:pPr>
        <w:pStyle w:val="HeadingLevel3NoNumber"/>
        <w:rPr>
          <w:color w:val="5AB575" w:themeColor="background2"/>
        </w:rPr>
      </w:pPr>
      <w:r w:rsidRPr="00B172F4">
        <w:lastRenderedPageBreak/>
        <w:t xml:space="preserve">Action 2: </w:t>
      </w:r>
      <w:r w:rsidR="008D7FEC">
        <w:br/>
      </w:r>
      <w:r w:rsidRPr="00067FD3">
        <w:t>Improve coordination across primary prevention activities to maximise their impact on community attitudes and behaviours that lead to violence</w:t>
      </w:r>
    </w:p>
    <w:p w14:paraId="5583750B" w14:textId="37453F9E" w:rsidR="00D61473" w:rsidRPr="00B172F4" w:rsidRDefault="00240320" w:rsidP="00991893">
      <w:pPr>
        <w:pStyle w:val="BodyText"/>
      </w:pPr>
      <w:r w:rsidRPr="00DB7067">
        <w:t>Eleven</w:t>
      </w:r>
      <w:r w:rsidRPr="00B172F4">
        <w:t xml:space="preserve"> </w:t>
      </w:r>
      <w:r w:rsidR="00D61473" w:rsidRPr="00B172F4">
        <w:t xml:space="preserve">initiatives </w:t>
      </w:r>
      <w:r w:rsidR="00BB6FF7">
        <w:t xml:space="preserve">under Action 2 </w:t>
      </w:r>
      <w:r w:rsidR="00D61473" w:rsidRPr="00B172F4">
        <w:t xml:space="preserve">focus on consolidated and coordinated primary prevention activities. </w:t>
      </w:r>
      <w:r w:rsidR="00B23A21">
        <w:t xml:space="preserve">These include </w:t>
      </w:r>
      <w:r w:rsidR="00FB213E">
        <w:t xml:space="preserve">development of primary prevention models and hubs, proactive policies, and </w:t>
      </w:r>
      <w:r w:rsidR="00214D93">
        <w:t>statewide</w:t>
      </w:r>
      <w:r w:rsidR="00FB213E">
        <w:t xml:space="preserve"> frameworks.</w:t>
      </w:r>
      <w:r w:rsidR="00081A6F">
        <w:t xml:space="preserve"> </w:t>
      </w:r>
      <w:r w:rsidR="00300AC0">
        <w:t xml:space="preserve">The relevant outputs associated with </w:t>
      </w:r>
      <w:r w:rsidR="000D65AA">
        <w:t>A</w:t>
      </w:r>
      <w:r w:rsidR="00300AC0">
        <w:t>ction 2 are initiatives focussed on preventing violence and initiatives on inter-agency supporting structures.</w:t>
      </w:r>
      <w:r w:rsidR="00B23A21">
        <w:t xml:space="preserve"> </w:t>
      </w:r>
      <w:r w:rsidR="00D61473" w:rsidRPr="00B172F4">
        <w:t>Of these</w:t>
      </w:r>
      <w:r w:rsidR="00B23A21">
        <w:t xml:space="preserve"> </w:t>
      </w:r>
      <w:r w:rsidR="00B23A21" w:rsidRPr="00F831FE">
        <w:t>initiatives</w:t>
      </w:r>
      <w:r w:rsidR="00D61473" w:rsidRPr="00F831FE">
        <w:t xml:space="preserve">, </w:t>
      </w:r>
      <w:r w:rsidR="006F499D" w:rsidRPr="00F831FE">
        <w:t>two are</w:t>
      </w:r>
      <w:r w:rsidR="00D61473" w:rsidRPr="00F831FE">
        <w:t xml:space="preserve"> completed as per schedule, </w:t>
      </w:r>
      <w:r w:rsidR="00033693" w:rsidRPr="00F831FE">
        <w:t xml:space="preserve">one is completed but was delayed, </w:t>
      </w:r>
      <w:r w:rsidR="006D79D7" w:rsidRPr="00F831FE">
        <w:t>five</w:t>
      </w:r>
      <w:r w:rsidR="003C10D7" w:rsidRPr="00F831FE">
        <w:t xml:space="preserve"> </w:t>
      </w:r>
      <w:r w:rsidR="00D61473" w:rsidRPr="00F831FE">
        <w:t xml:space="preserve">are in progress (on track), and </w:t>
      </w:r>
      <w:r w:rsidR="00F831FE" w:rsidRPr="00F831FE">
        <w:t>three</w:t>
      </w:r>
      <w:r w:rsidR="003C10D7" w:rsidRPr="00F831FE">
        <w:t xml:space="preserve"> </w:t>
      </w:r>
      <w:r w:rsidR="00D61473" w:rsidRPr="00F831FE">
        <w:t xml:space="preserve">are </w:t>
      </w:r>
      <w:r w:rsidR="00033693" w:rsidRPr="00F831FE">
        <w:t>in progress (</w:t>
      </w:r>
      <w:r w:rsidR="00D61473" w:rsidRPr="00F831FE">
        <w:t>delayed</w:t>
      </w:r>
      <w:r w:rsidR="00033693" w:rsidRPr="00F831FE">
        <w:t>)</w:t>
      </w:r>
      <w:r w:rsidR="00D61473" w:rsidRPr="00F831FE">
        <w:t>.</w:t>
      </w:r>
    </w:p>
    <w:p w14:paraId="1222998D" w14:textId="2E796239" w:rsidR="00082545" w:rsidRPr="00B172F4" w:rsidRDefault="00082545" w:rsidP="000B4ED2">
      <w:pPr>
        <w:pStyle w:val="HeadingLevel4NoNumber"/>
      </w:pPr>
      <w:r>
        <w:t>Key achievements</w:t>
      </w:r>
    </w:p>
    <w:p w14:paraId="13B4E8D9" w14:textId="2051F2BD" w:rsidR="005F2A2B" w:rsidRDefault="00A7172A" w:rsidP="00991893">
      <w:pPr>
        <w:pStyle w:val="BodyText"/>
      </w:pPr>
      <w:r>
        <w:t>Key a</w:t>
      </w:r>
      <w:r w:rsidR="00AA7C24">
        <w:t xml:space="preserve">chievements under this action </w:t>
      </w:r>
      <w:r w:rsidR="005F2A2B">
        <w:t>include:</w:t>
      </w:r>
    </w:p>
    <w:p w14:paraId="10B5608B" w14:textId="29AE2A3F" w:rsidR="00BB4DE5" w:rsidRPr="00BB4DE5" w:rsidRDefault="00BB4DE5" w:rsidP="00BB4DE5">
      <w:pPr>
        <w:pStyle w:val="Bullet1stlevel"/>
        <w:rPr>
          <w:spacing w:val="-4"/>
          <w14:props3d w14:extrusionH="0" w14:contourW="0" w14:prstMaterial="matte"/>
        </w:rPr>
      </w:pPr>
      <w:r w:rsidRPr="00BB4DE5">
        <w:rPr>
          <w:spacing w:val="-4"/>
          <w14:props3d w14:extrusionH="0" w14:contourW="0" w14:prstMaterial="matte"/>
        </w:rPr>
        <w:t>Our Watch published two reports on primary prevention.</w:t>
      </w:r>
      <w:r w:rsidR="009905D2">
        <w:rPr>
          <w:spacing w:val="-4"/>
          <w14:props3d w14:extrusionH="0" w14:contourW="0" w14:prstMaterial="matte"/>
        </w:rPr>
        <w:t xml:space="preserve"> </w:t>
      </w:r>
      <w:r w:rsidRPr="00BB4DE5">
        <w:rPr>
          <w:spacing w:val="-4"/>
          <w14:props3d w14:extrusionH="0" w14:contourW="0" w14:prstMaterial="matte"/>
        </w:rPr>
        <w:t>The first report was published in February 2021, provided an overview of prevention around Australia and the impact of the coronavirus pandemic on prevention. The second report, published in September 2021, focused on exploring collaboration, networks and techniques for effective practice. A further two reports are being finalised.</w:t>
      </w:r>
    </w:p>
    <w:p w14:paraId="1063F436" w14:textId="09029EB5" w:rsidR="00DC51FF" w:rsidRDefault="00BB4DE5" w:rsidP="002C1C0A">
      <w:pPr>
        <w:pStyle w:val="Bullet1stlevel"/>
        <w:spacing w:before="60" w:after="60"/>
        <w:rPr>
          <w:spacing w:val="-4"/>
          <w14:props3d w14:extrusionH="0" w14:contourW="0" w14:prstMaterial="matte"/>
        </w:rPr>
      </w:pPr>
      <w:r w:rsidRPr="009905D2">
        <w:rPr>
          <w:spacing w:val="-4"/>
          <w14:props3d w14:extrusionH="0" w14:contourW="0" w14:prstMaterial="matte"/>
        </w:rPr>
        <w:t xml:space="preserve">Our Watch held five National Primary Prevention Hub Sector forums between December 2020 and June 2021, with over 75 participants from across the sector and government at each event. The most recent forum in June </w:t>
      </w:r>
      <w:r w:rsidR="00A2696D">
        <w:rPr>
          <w:spacing w:val="-4"/>
          <w14:props3d w14:extrusionH="0" w14:contourW="0" w14:prstMaterial="matte"/>
        </w:rPr>
        <w:t>2021</w:t>
      </w:r>
      <w:r w:rsidRPr="009905D2">
        <w:rPr>
          <w:spacing w:val="-4"/>
          <w14:props3d w14:extrusionH="0" w14:contourW="0" w14:prstMaterial="matte"/>
        </w:rPr>
        <w:t>, was attend</w:t>
      </w:r>
      <w:r w:rsidR="00D918F5">
        <w:rPr>
          <w:spacing w:val="-4"/>
          <w14:props3d w14:extrusionH="0" w14:contourW="0" w14:prstMaterial="matte"/>
        </w:rPr>
        <w:t>ed</w:t>
      </w:r>
      <w:r w:rsidRPr="009905D2">
        <w:rPr>
          <w:spacing w:val="-4"/>
          <w14:props3d w14:extrusionH="0" w14:contourW="0" w14:prstMaterial="matte"/>
        </w:rPr>
        <w:t xml:space="preserve"> by more than 250 participants from across Australia. The forums covered a range of topics including promising practice in prevention, primary prevention in Queensland and the role of men and masculinities in prevention</w:t>
      </w:r>
      <w:r w:rsidR="005561B8" w:rsidRPr="009905D2">
        <w:rPr>
          <w:spacing w:val="-4"/>
          <w14:props3d w14:extrusionH="0" w14:contourW="0" w14:prstMaterial="matte"/>
        </w:rPr>
        <w:t>.</w:t>
      </w:r>
    </w:p>
    <w:p w14:paraId="4C649474" w14:textId="1BEC7DAF" w:rsidR="00195698" w:rsidRPr="009905D2" w:rsidRDefault="00195698" w:rsidP="002C1C0A">
      <w:pPr>
        <w:pStyle w:val="Bullet1stlevel"/>
        <w:spacing w:before="60" w:after="60"/>
        <w:rPr>
          <w:spacing w:val="-4"/>
          <w14:props3d w14:extrusionH="0" w14:contourW="0" w14:prstMaterial="matte"/>
        </w:rPr>
      </w:pPr>
      <w:r>
        <w:t>Respect Victoria, in partnership with the Crime Statistics Agency, led the development and delivery of the Prevention of Family Violence Data Platform</w:t>
      </w:r>
    </w:p>
    <w:p w14:paraId="40A2D26A" w14:textId="5DCFC640" w:rsidR="009D4A80" w:rsidRDefault="009D4A80" w:rsidP="005B502D">
      <w:pPr>
        <w:pStyle w:val="Bullet1stlevel"/>
        <w:spacing w:before="60" w:after="60"/>
        <w:rPr>
          <w:spacing w:val="-4"/>
          <w14:props3d w14:extrusionH="0" w14:contourW="0" w14:prstMaterial="matte"/>
        </w:rPr>
      </w:pPr>
      <w:r>
        <w:rPr>
          <w:spacing w:val="-4"/>
          <w14:props3d w14:extrusionH="0" w14:contourW="0" w14:prstMaterial="matte"/>
        </w:rPr>
        <w:t xml:space="preserve">The </w:t>
      </w:r>
      <w:r w:rsidRPr="009D4A80">
        <w:rPr>
          <w:spacing w:val="-4"/>
          <w14:props3d w14:extrusionH="0" w14:contourW="0" w14:prstMaterial="matte"/>
        </w:rPr>
        <w:t>South Australia</w:t>
      </w:r>
      <w:r>
        <w:rPr>
          <w:spacing w:val="-4"/>
          <w14:props3d w14:extrusionH="0" w14:contourW="0" w14:prstMaterial="matte"/>
        </w:rPr>
        <w:t>n Government</w:t>
      </w:r>
      <w:r w:rsidRPr="009D4A80">
        <w:rPr>
          <w:spacing w:val="-4"/>
          <w14:props3d w14:extrusionH="0" w14:contourW="0" w14:prstMaterial="matte"/>
        </w:rPr>
        <w:t xml:space="preserve"> has provided $1.8 million over three years to the development of the next phase of the Stop it at the Start campaign and new sexual violence prevention initiatives</w:t>
      </w:r>
      <w:r w:rsidR="005561B8">
        <w:rPr>
          <w:spacing w:val="-4"/>
          <w14:props3d w14:extrusionH="0" w14:contourW="0" w14:prstMaterial="matte"/>
        </w:rPr>
        <w:t>.</w:t>
      </w:r>
    </w:p>
    <w:p w14:paraId="6EBC2936" w14:textId="20ACD989" w:rsidR="00A5688B" w:rsidRDefault="00514427" w:rsidP="00514427">
      <w:pPr>
        <w:pStyle w:val="Bullet1stlevel"/>
        <w:numPr>
          <w:ilvl w:val="0"/>
          <w:numId w:val="39"/>
        </w:numPr>
        <w:spacing w:before="60" w:after="60"/>
        <w:rPr>
          <w:spacing w:val="-4"/>
          <w14:props3d w14:extrusionH="0" w14:contourW="0" w14:prstMaterial="matte"/>
        </w:rPr>
      </w:pPr>
      <w:r>
        <w:rPr>
          <w:spacing w:val="-4"/>
          <w14:props3d w14:extrusionH="0" w14:contourW="0" w14:prstMaterial="matte"/>
        </w:rPr>
        <w:br w:type="column"/>
      </w:r>
      <w:r w:rsidR="00A5688B">
        <w:rPr>
          <w:spacing w:val="-4"/>
          <w14:props3d w14:extrusionH="0" w14:contourW="0" w14:prstMaterial="matte"/>
        </w:rPr>
        <w:t>The Queensland Government is forming</w:t>
      </w:r>
      <w:r w:rsidR="00A5688B" w:rsidRPr="00A5688B">
        <w:rPr>
          <w:spacing w:val="-4"/>
          <w14:props3d w14:extrusionH="0" w14:contourW="0" w14:prstMaterial="matte"/>
        </w:rPr>
        <w:t xml:space="preserve"> partnerships with organisations such as Telstra, the Local Government Association of Queensland</w:t>
      </w:r>
      <w:r w:rsidR="00A5688B">
        <w:rPr>
          <w:spacing w:val="-4"/>
          <w14:props3d w14:extrusionH="0" w14:contourW="0" w14:prstMaterial="matte"/>
        </w:rPr>
        <w:t>,</w:t>
      </w:r>
      <w:r w:rsidR="00A5688B" w:rsidRPr="00A5688B">
        <w:rPr>
          <w:spacing w:val="-4"/>
          <w14:props3d w14:extrusionH="0" w14:contourW="0" w14:prstMaterial="matte"/>
        </w:rPr>
        <w:t xml:space="preserve"> and the National Retail Association to initiate projects to further create awareness of </w:t>
      </w:r>
      <w:r w:rsidR="003722B4">
        <w:rPr>
          <w:spacing w:val="-4"/>
          <w14:props3d w14:extrusionH="0" w14:contourW="0" w14:prstMaterial="matte"/>
        </w:rPr>
        <w:t>DFV</w:t>
      </w:r>
      <w:r w:rsidR="00A5688B" w:rsidRPr="00A5688B">
        <w:rPr>
          <w:spacing w:val="-4"/>
          <w14:props3d w14:extrusionH="0" w14:contourW="0" w14:prstMaterial="matte"/>
        </w:rPr>
        <w:t xml:space="preserve"> and its impacts within their workplaces and networks</w:t>
      </w:r>
      <w:r w:rsidR="005561B8">
        <w:rPr>
          <w:spacing w:val="-4"/>
          <w14:props3d w14:extrusionH="0" w14:contourW="0" w14:prstMaterial="matte"/>
        </w:rPr>
        <w:t>.</w:t>
      </w:r>
    </w:p>
    <w:p w14:paraId="25E4FD52" w14:textId="778591BD" w:rsidR="003A3474" w:rsidRDefault="00E252C2" w:rsidP="000B4ED2">
      <w:pPr>
        <w:pStyle w:val="HeadingLevel4NoNumber"/>
      </w:pPr>
      <w:r w:rsidRPr="00B172F4">
        <w:t>Case stud</w:t>
      </w:r>
      <w:r w:rsidR="008960CE">
        <w:t>y</w:t>
      </w:r>
      <w:r w:rsidR="00891C76">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9130E2" w14:paraId="55268B0E" w14:textId="77777777" w:rsidTr="00115E9C">
        <w:tc>
          <w:tcPr>
            <w:tcW w:w="3810" w:type="pct"/>
            <w:shd w:val="clear" w:color="auto" w:fill="074A43" w:themeFill="text2"/>
            <w:tcMar>
              <w:top w:w="0" w:type="dxa"/>
              <w:bottom w:w="0" w:type="dxa"/>
            </w:tcMar>
            <w:vAlign w:val="center"/>
          </w:tcPr>
          <w:p w14:paraId="4B8D53FD" w14:textId="0FC70EEF" w:rsidR="009130E2" w:rsidRDefault="00F24C72" w:rsidP="00991893">
            <w:pPr>
              <w:pStyle w:val="HeadingLevel4NoNumber"/>
              <w:spacing w:before="120"/>
            </w:pPr>
            <w:r>
              <w:t>Monitoring primary prevention data</w:t>
            </w:r>
          </w:p>
        </w:tc>
        <w:tc>
          <w:tcPr>
            <w:tcW w:w="821" w:type="pct"/>
            <w:shd w:val="clear" w:color="auto" w:fill="5AB575" w:themeFill="background2"/>
            <w:tcMar>
              <w:top w:w="0" w:type="dxa"/>
              <w:left w:w="0" w:type="dxa"/>
              <w:bottom w:w="0" w:type="dxa"/>
              <w:right w:w="0" w:type="dxa"/>
            </w:tcMar>
            <w:vAlign w:val="center"/>
          </w:tcPr>
          <w:p w14:paraId="07DBDC11" w14:textId="77777777" w:rsidR="009130E2" w:rsidRDefault="009130E2" w:rsidP="00115E9C">
            <w:pPr>
              <w:pStyle w:val="BodyText"/>
              <w:jc w:val="center"/>
            </w:pPr>
            <w:r>
              <w:rPr>
                <w:noProof/>
                <w:lang w:eastAsia="en-AU"/>
              </w:rPr>
              <w:drawing>
                <wp:inline distT="0" distB="0" distL="0" distR="0" wp14:anchorId="09D96740" wp14:editId="3CFA2230">
                  <wp:extent cx="342900" cy="342900"/>
                  <wp:effectExtent l="0" t="0" r="0" b="0"/>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189632C6" w14:textId="77777777" w:rsidR="009130E2" w:rsidRDefault="009130E2" w:rsidP="00115E9C">
            <w:pPr>
              <w:pStyle w:val="BodyText"/>
            </w:pPr>
          </w:p>
        </w:tc>
      </w:tr>
    </w:tbl>
    <w:p w14:paraId="507D59D6" w14:textId="77777777" w:rsidR="00807360" w:rsidRDefault="00807360" w:rsidP="00807360">
      <w:pPr>
        <w:pStyle w:val="BodyText"/>
      </w:pPr>
      <w:r>
        <w:t>Respect Victoria, in partnership with the Crime Statistics Agency, has led the development and delivery of the Prevention of Family Violence Data Platform. The Data Platform draws together a wide range of Victorian-level, primary prevention-focused data against a common framework to enable the tracking of Victoria</w:t>
      </w:r>
      <w:r>
        <w:rPr>
          <w:rFonts w:hint="cs"/>
        </w:rPr>
        <w:t>’</w:t>
      </w:r>
      <w:r>
        <w:t xml:space="preserve">s progress toward the prevention of DFV and violence against women across a range of dimensions. This includes data on the prevalence and prevention of violence, community attitudes towards gender equality and violence against women, and other markers of gender inequality and discrimination at the interpersonal, community, organisational and structural levels. Respect Victoria released the Data Platform in June 2021. </w:t>
      </w:r>
    </w:p>
    <w:p w14:paraId="73EC56D5" w14:textId="77777777" w:rsidR="00807360" w:rsidRDefault="00807360" w:rsidP="00807360">
      <w:pPr>
        <w:pStyle w:val="BodyText"/>
      </w:pPr>
      <w:r>
        <w:t xml:space="preserve">To enable monitoring of population-level progress towards the primary prevention of family violence and violence against women in Victoria, the Data Platform draws from 34 data instruments which collect data at regular intervals </w:t>
      </w:r>
      <w:r>
        <w:rPr>
          <w:rFonts w:hint="cs"/>
        </w:rPr>
        <w:t>—</w:t>
      </w:r>
      <w:r>
        <w:t xml:space="preserve"> from annual to every four or five years. Data sources range from surveys, administrative data collections, longitudinal studies and published research reports. In addition, a small number of one-off data sets have been included for topics or sub-population groups where trend data were not available. </w:t>
      </w:r>
    </w:p>
    <w:p w14:paraId="2E09B81E" w14:textId="4DDD1C77" w:rsidR="00807360" w:rsidRDefault="00807360" w:rsidP="00807360">
      <w:pPr>
        <w:pStyle w:val="BodyText"/>
      </w:pPr>
      <w:r>
        <w:t>Currently, the Data Platform contains data sources collected between 2009 and 2020, and will be updated systematically as more data becomes available. This provides an ability to baseline Victoria</w:t>
      </w:r>
      <w:r>
        <w:rPr>
          <w:rFonts w:hint="cs"/>
        </w:rPr>
        <w:t>’</w:t>
      </w:r>
      <w:r>
        <w:t xml:space="preserve">s status prior to significant investment in primary prevention endeavours. </w:t>
      </w:r>
    </w:p>
    <w:p w14:paraId="1FE74F47" w14:textId="77777777" w:rsidR="00807360" w:rsidRDefault="00807360" w:rsidP="008D7FEC">
      <w:pPr>
        <w:pStyle w:val="BodyText"/>
      </w:pPr>
    </w:p>
    <w:p w14:paraId="60B081CE" w14:textId="33FF7B50" w:rsidR="00E252C2" w:rsidRPr="00067FD3" w:rsidRDefault="00F53A26" w:rsidP="00F53A26">
      <w:pPr>
        <w:pStyle w:val="HeadingLevel3NoNumber"/>
      </w:pPr>
      <w:r>
        <w:br w:type="column"/>
      </w:r>
      <w:r w:rsidR="00E252C2" w:rsidRPr="00B172F4">
        <w:lastRenderedPageBreak/>
        <w:t>Action 3:</w:t>
      </w:r>
      <w:r w:rsidR="008D7FEC">
        <w:br/>
      </w:r>
      <w:r w:rsidR="00E252C2" w:rsidRPr="00067FD3">
        <w:t>Implement targeted primary prevention activities designed by, and tailored for, the specific communities they are intended to</w:t>
      </w:r>
      <w:r w:rsidR="008D7FEC" w:rsidRPr="00067FD3">
        <w:t> </w:t>
      </w:r>
      <w:r w:rsidR="00E252C2" w:rsidRPr="00067FD3">
        <w:t>support.</w:t>
      </w:r>
    </w:p>
    <w:p w14:paraId="0820C1EA" w14:textId="7A46D181" w:rsidR="00E252C2" w:rsidRPr="00B172F4" w:rsidRDefault="00081A6F" w:rsidP="000B4ED2">
      <w:pPr>
        <w:pStyle w:val="HeadingLevel4NoNumber"/>
      </w:pPr>
      <w:r>
        <w:t>Key achievements</w:t>
      </w:r>
    </w:p>
    <w:p w14:paraId="2482BA2C" w14:textId="7730C3EA" w:rsidR="00D61473" w:rsidRPr="00991893" w:rsidRDefault="00D61473" w:rsidP="00991893">
      <w:pPr>
        <w:pStyle w:val="BodyText"/>
        <w:rPr>
          <w:spacing w:val="-2"/>
        </w:rPr>
      </w:pPr>
      <w:r w:rsidRPr="00991893">
        <w:rPr>
          <w:spacing w:val="-2"/>
        </w:rPr>
        <w:t xml:space="preserve">A total of </w:t>
      </w:r>
      <w:r w:rsidR="00DB40AB" w:rsidRPr="00991893">
        <w:rPr>
          <w:spacing w:val="-2"/>
        </w:rPr>
        <w:t>12</w:t>
      </w:r>
      <w:r w:rsidRPr="00991893">
        <w:rPr>
          <w:spacing w:val="-2"/>
        </w:rPr>
        <w:t xml:space="preserve"> initiatives from the NIP related to this action</w:t>
      </w:r>
      <w:r w:rsidR="00BC3F79" w:rsidRPr="00991893">
        <w:rPr>
          <w:spacing w:val="-2"/>
        </w:rPr>
        <w:t xml:space="preserve"> including grants programs</w:t>
      </w:r>
      <w:r w:rsidR="00362CB3" w:rsidRPr="00991893">
        <w:rPr>
          <w:spacing w:val="-2"/>
        </w:rPr>
        <w:t xml:space="preserve"> and</w:t>
      </w:r>
      <w:r w:rsidR="006B2F6E" w:rsidRPr="00991893">
        <w:rPr>
          <w:spacing w:val="-2"/>
        </w:rPr>
        <w:t xml:space="preserve"> </w:t>
      </w:r>
      <w:r w:rsidR="00BC3F79" w:rsidRPr="00991893">
        <w:rPr>
          <w:spacing w:val="-2"/>
        </w:rPr>
        <w:t>community-led projects</w:t>
      </w:r>
      <w:r w:rsidR="00A478E7" w:rsidRPr="00991893">
        <w:rPr>
          <w:spacing w:val="-2"/>
        </w:rPr>
        <w:t xml:space="preserve"> </w:t>
      </w:r>
      <w:r w:rsidR="00362CB3" w:rsidRPr="00991893">
        <w:rPr>
          <w:spacing w:val="-2"/>
        </w:rPr>
        <w:t>such as</w:t>
      </w:r>
      <w:r w:rsidR="006B2F6E" w:rsidRPr="00991893">
        <w:rPr>
          <w:spacing w:val="-2"/>
        </w:rPr>
        <w:t xml:space="preserve"> </w:t>
      </w:r>
      <w:r w:rsidR="00BC3F79" w:rsidRPr="00991893">
        <w:rPr>
          <w:spacing w:val="-2"/>
        </w:rPr>
        <w:t>awareness raising campaigns</w:t>
      </w:r>
      <w:r w:rsidRPr="00991893">
        <w:rPr>
          <w:spacing w:val="-2"/>
        </w:rPr>
        <w:t xml:space="preserve">. </w:t>
      </w:r>
      <w:r w:rsidR="000D65AA" w:rsidRPr="00991893">
        <w:rPr>
          <w:spacing w:val="-2"/>
        </w:rPr>
        <w:t xml:space="preserve">The relevant outputs associated with Action 3 are initiatives focussed on </w:t>
      </w:r>
      <w:r w:rsidR="00F34210" w:rsidRPr="00991893">
        <w:rPr>
          <w:spacing w:val="-2"/>
        </w:rPr>
        <w:t>engaging with specific</w:t>
      </w:r>
      <w:r w:rsidR="006B2F6E" w:rsidRPr="00991893">
        <w:rPr>
          <w:spacing w:val="-2"/>
        </w:rPr>
        <w:t xml:space="preserve"> </w:t>
      </w:r>
      <w:r w:rsidR="00081A6F" w:rsidRPr="00991893">
        <w:rPr>
          <w:spacing w:val="-2"/>
        </w:rPr>
        <w:t xml:space="preserve">communities </w:t>
      </w:r>
      <w:r w:rsidR="00F34210" w:rsidRPr="00991893">
        <w:rPr>
          <w:spacing w:val="-2"/>
        </w:rPr>
        <w:t xml:space="preserve">to </w:t>
      </w:r>
      <w:r w:rsidR="00E56182" w:rsidRPr="00991893">
        <w:rPr>
          <w:spacing w:val="-2"/>
        </w:rPr>
        <w:t xml:space="preserve">ensure </w:t>
      </w:r>
      <w:r w:rsidR="00081A6F" w:rsidRPr="00991893">
        <w:rPr>
          <w:spacing w:val="-2"/>
        </w:rPr>
        <w:t xml:space="preserve">messaging is relevant and appropriate. </w:t>
      </w:r>
      <w:r w:rsidR="00BD083E" w:rsidRPr="00991893">
        <w:rPr>
          <w:spacing w:val="-2"/>
        </w:rPr>
        <w:t xml:space="preserve">Progress has been </w:t>
      </w:r>
      <w:r w:rsidR="00E56182" w:rsidRPr="00991893">
        <w:rPr>
          <w:spacing w:val="-2"/>
        </w:rPr>
        <w:t>positive</w:t>
      </w:r>
      <w:r w:rsidR="00A749C7" w:rsidRPr="00991893">
        <w:rPr>
          <w:spacing w:val="-2"/>
        </w:rPr>
        <w:t>,</w:t>
      </w:r>
      <w:r w:rsidR="00E56182" w:rsidRPr="00991893">
        <w:rPr>
          <w:spacing w:val="-2"/>
        </w:rPr>
        <w:t xml:space="preserve"> with 1</w:t>
      </w:r>
      <w:r w:rsidR="000A255E" w:rsidRPr="00991893">
        <w:rPr>
          <w:spacing w:val="-2"/>
        </w:rPr>
        <w:t>0</w:t>
      </w:r>
      <w:r w:rsidR="00E56182" w:rsidRPr="00991893">
        <w:rPr>
          <w:spacing w:val="-2"/>
        </w:rPr>
        <w:t xml:space="preserve"> of the 12 </w:t>
      </w:r>
      <w:r w:rsidR="00BD083E" w:rsidRPr="00991893">
        <w:rPr>
          <w:spacing w:val="-2"/>
        </w:rPr>
        <w:t>initiatives in progress and on track</w:t>
      </w:r>
      <w:r w:rsidR="000E3C03" w:rsidRPr="00991893">
        <w:rPr>
          <w:spacing w:val="-2"/>
        </w:rPr>
        <w:t xml:space="preserve">, </w:t>
      </w:r>
      <w:r w:rsidR="00BD083E" w:rsidRPr="00991893">
        <w:rPr>
          <w:spacing w:val="-2"/>
        </w:rPr>
        <w:t>o</w:t>
      </w:r>
      <w:r w:rsidR="008207E9" w:rsidRPr="00991893">
        <w:rPr>
          <w:spacing w:val="-2"/>
        </w:rPr>
        <w:t xml:space="preserve">ne </w:t>
      </w:r>
      <w:r w:rsidR="00D56F4D" w:rsidRPr="00991893">
        <w:rPr>
          <w:spacing w:val="-2"/>
        </w:rPr>
        <w:t xml:space="preserve">initiative </w:t>
      </w:r>
      <w:r w:rsidR="008207E9" w:rsidRPr="00991893">
        <w:rPr>
          <w:spacing w:val="-2"/>
        </w:rPr>
        <w:t xml:space="preserve">completed </w:t>
      </w:r>
      <w:r w:rsidR="00D56F4D" w:rsidRPr="00991893">
        <w:rPr>
          <w:spacing w:val="-2"/>
        </w:rPr>
        <w:t>(</w:t>
      </w:r>
      <w:r w:rsidR="001A7E68" w:rsidRPr="00991893">
        <w:rPr>
          <w:spacing w:val="-2"/>
        </w:rPr>
        <w:t>as per schedule</w:t>
      </w:r>
      <w:r w:rsidR="00D56F4D" w:rsidRPr="00991893">
        <w:rPr>
          <w:spacing w:val="-2"/>
        </w:rPr>
        <w:t>)</w:t>
      </w:r>
      <w:r w:rsidR="000E3C03" w:rsidRPr="00991893">
        <w:rPr>
          <w:spacing w:val="-2"/>
        </w:rPr>
        <w:t xml:space="preserve"> and one initiative completed (but was delayed)</w:t>
      </w:r>
      <w:r w:rsidR="00BD083E" w:rsidRPr="00991893">
        <w:rPr>
          <w:spacing w:val="-2"/>
        </w:rPr>
        <w:t>.</w:t>
      </w:r>
      <w:r w:rsidR="00AA6851" w:rsidRPr="00991893">
        <w:rPr>
          <w:spacing w:val="-2"/>
        </w:rPr>
        <w:t xml:space="preserve"> </w:t>
      </w:r>
    </w:p>
    <w:p w14:paraId="3051231A" w14:textId="2FBC50AD" w:rsidR="005B502D" w:rsidRDefault="005B502D" w:rsidP="00991893">
      <w:pPr>
        <w:pStyle w:val="BodyText"/>
      </w:pPr>
      <w:r>
        <w:t>Key achievements under this action include:</w:t>
      </w:r>
    </w:p>
    <w:p w14:paraId="650B4CC1" w14:textId="784293F8" w:rsidR="0029420D" w:rsidRDefault="0029420D" w:rsidP="00F172A1">
      <w:pPr>
        <w:pStyle w:val="Bullet1stlevel"/>
        <w:rPr>
          <w14:props3d w14:extrusionH="0" w14:contourW="0" w14:prstMaterial="matte"/>
        </w:rPr>
      </w:pPr>
      <w:r w:rsidRPr="0029420D">
        <w:rPr>
          <w14:props3d w14:extrusionH="0" w14:contourW="0" w14:prstMaterial="matte"/>
        </w:rPr>
        <w:t xml:space="preserve">The Northern Territory Government is providing $1.8 million to the NO MORE Campaign from 2019-20 to 2023-24 to work with men, women, boys, girls, sporting groups and others in the </w:t>
      </w:r>
      <w:r w:rsidRPr="00F172A1">
        <w:t>community</w:t>
      </w:r>
      <w:r w:rsidRPr="0029420D">
        <w:rPr>
          <w14:props3d w14:extrusionH="0" w14:contourW="0" w14:prstMaterial="matte"/>
        </w:rPr>
        <w:t xml:space="preserve"> to reduce </w:t>
      </w:r>
      <w:r>
        <w:rPr>
          <w14:props3d w14:extrusionH="0" w14:contourW="0" w14:prstMaterial="matte"/>
        </w:rPr>
        <w:t>FDSV</w:t>
      </w:r>
      <w:r w:rsidRPr="0029420D">
        <w:rPr>
          <w14:props3d w14:extrusionH="0" w14:contourW="0" w14:prstMaterial="matte"/>
        </w:rPr>
        <w:t xml:space="preserve"> through raising awareness and developing local responses to effect social change</w:t>
      </w:r>
      <w:r w:rsidR="005561B8">
        <w:rPr>
          <w14:props3d w14:extrusionH="0" w14:contourW="0" w14:prstMaterial="matte"/>
        </w:rPr>
        <w:t>.</w:t>
      </w:r>
    </w:p>
    <w:p w14:paraId="2D339A24" w14:textId="58EEAF57" w:rsidR="00514427" w:rsidRPr="00514427" w:rsidRDefault="00514427" w:rsidP="00F675ED">
      <w:pPr>
        <w:pStyle w:val="Bullet1stlevel"/>
        <w:rPr>
          <w14:props3d w14:extrusionH="0" w14:contourW="0" w14:prstMaterial="matte"/>
        </w:rPr>
      </w:pPr>
      <w:r>
        <w:t>The Northern Territory Government provided funding for localised projects to challenge and change social and cultural norms, structures, and attitudes that drive FDSV through the Safe, Respected and Free from Violence Prevention grants program.</w:t>
      </w:r>
    </w:p>
    <w:p w14:paraId="0CA34307" w14:textId="7F7C887D" w:rsidR="00A759EB" w:rsidRDefault="00A759EB" w:rsidP="00F172A1">
      <w:pPr>
        <w:pStyle w:val="Bullet1stlevel"/>
        <w:rPr>
          <w14:props3d w14:extrusionH="0" w14:contourW="0" w14:prstMaterial="matte"/>
        </w:rPr>
      </w:pPr>
      <w:r>
        <w:rPr>
          <w14:props3d w14:extrusionH="0" w14:contourW="0" w14:prstMaterial="matte"/>
        </w:rPr>
        <w:t xml:space="preserve">The Queensland Government </w:t>
      </w:r>
      <w:r w:rsidR="003727D6">
        <w:rPr>
          <w14:props3d w14:extrusionH="0" w14:contourW="0" w14:prstMaterial="matte"/>
        </w:rPr>
        <w:t>delivered</w:t>
      </w:r>
      <w:r w:rsidRPr="00A759EB">
        <w:rPr>
          <w14:props3d w14:extrusionH="0" w14:contourW="0" w14:prstMaterial="matte"/>
        </w:rPr>
        <w:t xml:space="preserve"> advertising to raise awareness </w:t>
      </w:r>
      <w:r w:rsidR="006A7772">
        <w:rPr>
          <w14:props3d w14:extrusionH="0" w14:contourW="0" w14:prstMaterial="matte"/>
        </w:rPr>
        <w:t>of</w:t>
      </w:r>
      <w:r w:rsidRPr="00A759EB">
        <w:rPr>
          <w14:props3d w14:extrusionH="0" w14:contourW="0" w14:prstMaterial="matte"/>
        </w:rPr>
        <w:t xml:space="preserve"> </w:t>
      </w:r>
      <w:r w:rsidR="003722B4">
        <w:rPr>
          <w14:props3d w14:extrusionH="0" w14:contourW="0" w14:prstMaterial="matte"/>
        </w:rPr>
        <w:t>DFV</w:t>
      </w:r>
      <w:r w:rsidRPr="00A759EB">
        <w:rPr>
          <w14:props3d w14:extrusionH="0" w14:contourW="0" w14:prstMaterial="matte"/>
        </w:rPr>
        <w:t xml:space="preserve"> within LGBTIQ+ communities and remove barriers to</w:t>
      </w:r>
      <w:r w:rsidR="003727D6">
        <w:rPr>
          <w14:props3d w14:extrusionH="0" w14:contourW="0" w14:prstMaterial="matte"/>
        </w:rPr>
        <w:t xml:space="preserve"> people </w:t>
      </w:r>
      <w:r w:rsidRPr="00A759EB">
        <w:rPr>
          <w14:props3d w14:extrusionH="0" w14:contourW="0" w14:prstMaterial="matte"/>
        </w:rPr>
        <w:t>reporting violence and seeking help</w:t>
      </w:r>
      <w:r w:rsidR="005561B8">
        <w:rPr>
          <w14:props3d w14:extrusionH="0" w14:contourW="0" w14:prstMaterial="matte"/>
        </w:rPr>
        <w:t>.</w:t>
      </w:r>
      <w:r w:rsidRPr="00A759EB">
        <w:rPr>
          <w14:props3d w14:extrusionH="0" w14:contourW="0" w14:prstMaterial="matte"/>
        </w:rPr>
        <w:t xml:space="preserve"> </w:t>
      </w:r>
    </w:p>
    <w:p w14:paraId="3E060BCF" w14:textId="6B73CFEA" w:rsidR="00052691" w:rsidRDefault="00052691" w:rsidP="00F172A1">
      <w:pPr>
        <w:pStyle w:val="Bullet1stlevel"/>
        <w:rPr>
          <w14:props3d w14:extrusionH="0" w14:contourW="0" w14:prstMaterial="matte"/>
        </w:rPr>
      </w:pPr>
      <w:r>
        <w:rPr>
          <w14:props3d w14:extrusionH="0" w14:contourW="0" w14:prstMaterial="matte"/>
        </w:rPr>
        <w:t xml:space="preserve">The Victorian Government has continued to deliver </w:t>
      </w:r>
      <w:r w:rsidRPr="00981F5D">
        <w:rPr>
          <w14:props3d w14:extrusionH="0" w14:contourW="0" w14:prstMaterial="matte"/>
        </w:rPr>
        <w:t xml:space="preserve">the Free </w:t>
      </w:r>
      <w:proofErr w:type="gramStart"/>
      <w:r>
        <w:rPr>
          <w14:props3d w14:extrusionH="0" w14:contourW="0" w14:prstMaterial="matte"/>
        </w:rPr>
        <w:t>F</w:t>
      </w:r>
      <w:r w:rsidRPr="00981F5D">
        <w:rPr>
          <w14:props3d w14:extrusionH="0" w14:contourW="0" w14:prstMaterial="matte"/>
        </w:rPr>
        <w:t>rom</w:t>
      </w:r>
      <w:proofErr w:type="gramEnd"/>
      <w:r w:rsidRPr="00981F5D">
        <w:rPr>
          <w14:props3d w14:extrusionH="0" w14:contourW="0" w14:prstMaterial="matte"/>
        </w:rPr>
        <w:t xml:space="preserve"> </w:t>
      </w:r>
      <w:r>
        <w:rPr>
          <w14:props3d w14:extrusionH="0" w14:contourW="0" w14:prstMaterial="matte"/>
        </w:rPr>
        <w:t>V</w:t>
      </w:r>
      <w:r w:rsidRPr="00981F5D">
        <w:rPr>
          <w14:props3d w14:extrusionH="0" w14:contourW="0" w14:prstMaterial="matte"/>
        </w:rPr>
        <w:t xml:space="preserve">iolence Local Government Grants Program across 35 local government councils. </w:t>
      </w:r>
      <w:r w:rsidR="008E16D5">
        <w:rPr>
          <w14:props3d w14:extrusionH="0" w14:contourW="0" w14:prstMaterial="matte"/>
        </w:rPr>
        <w:t xml:space="preserve">A review </w:t>
      </w:r>
      <w:r w:rsidRPr="00981F5D">
        <w:rPr>
          <w14:props3d w14:extrusionH="0" w14:contourW="0" w14:prstMaterial="matte"/>
        </w:rPr>
        <w:t>found that participating councils have demonstrated increased capacity to be leaders in primary prevention; there has been growth in the number and expertise of the prevention workforce; and high-quality prevention programs are being delivered.</w:t>
      </w:r>
    </w:p>
    <w:p w14:paraId="39D5B88E" w14:textId="6C8EE34F" w:rsidR="003517EF" w:rsidRDefault="008053CE" w:rsidP="00F172A1">
      <w:pPr>
        <w:pStyle w:val="Bullet1stlevel"/>
        <w:rPr>
          <w14:props3d w14:extrusionH="0" w14:contourW="0" w14:prstMaterial="matte"/>
        </w:rPr>
      </w:pPr>
      <w:r>
        <w:rPr>
          <w14:props3d w14:extrusionH="0" w14:contourW="0" w14:prstMaterial="matte"/>
        </w:rPr>
        <w:br w:type="column"/>
      </w:r>
      <w:r w:rsidR="00AB12EC">
        <w:rPr>
          <w14:props3d w14:extrusionH="0" w14:contourW="0" w14:prstMaterial="matte"/>
        </w:rPr>
        <w:t>As part of a broader refresh of family violence governance arrangements, t</w:t>
      </w:r>
      <w:r w:rsidR="003517EF">
        <w:rPr>
          <w14:props3d w14:extrusionH="0" w14:contourW="0" w14:prstMaterial="matte"/>
        </w:rPr>
        <w:t xml:space="preserve">he Victorian Government has also established </w:t>
      </w:r>
      <w:r w:rsidR="003517EF" w:rsidRPr="003517EF">
        <w:rPr>
          <w14:props3d w14:extrusionH="0" w14:contourW="0" w14:prstMaterial="matte"/>
        </w:rPr>
        <w:t xml:space="preserve">a new Primary Prevention </w:t>
      </w:r>
      <w:r w:rsidR="00AB12EC">
        <w:rPr>
          <w14:props3d w14:extrusionH="0" w14:contourW="0" w14:prstMaterial="matte"/>
        </w:rPr>
        <w:t>Sector</w:t>
      </w:r>
      <w:r w:rsidR="00AB12EC" w:rsidRPr="003517EF">
        <w:rPr>
          <w14:props3d w14:extrusionH="0" w14:contourW="0" w14:prstMaterial="matte"/>
        </w:rPr>
        <w:t xml:space="preserve"> </w:t>
      </w:r>
      <w:r w:rsidR="003517EF" w:rsidRPr="003517EF">
        <w:rPr>
          <w14:props3d w14:extrusionH="0" w14:contourW="0" w14:prstMaterial="matte"/>
        </w:rPr>
        <w:t xml:space="preserve">Reference Group, which provides strategic advice to </w:t>
      </w:r>
      <w:r w:rsidR="003517EF">
        <w:rPr>
          <w14:props3d w14:extrusionH="0" w14:contourW="0" w14:prstMaterial="matte"/>
        </w:rPr>
        <w:t>g</w:t>
      </w:r>
      <w:r w:rsidR="003517EF" w:rsidRPr="003517EF">
        <w:rPr>
          <w14:props3d w14:extrusionH="0" w14:contourW="0" w14:prstMaterial="matte"/>
        </w:rPr>
        <w:t>overnment</w:t>
      </w:r>
      <w:r w:rsidR="003517EF">
        <w:rPr>
          <w14:props3d w14:extrusionH="0" w14:contourW="0" w14:prstMaterial="matte"/>
        </w:rPr>
        <w:t xml:space="preserve"> agencies –</w:t>
      </w:r>
      <w:r w:rsidR="003517EF" w:rsidRPr="003517EF">
        <w:rPr>
          <w14:props3d w14:extrusionH="0" w14:contourW="0" w14:prstMaterial="matte"/>
        </w:rPr>
        <w:t xml:space="preserve"> particularly the Department of Families, Fairness and Housing and Respect Victoria</w:t>
      </w:r>
      <w:r w:rsidR="003517EF">
        <w:rPr>
          <w14:props3d w14:extrusionH="0" w14:contourW="0" w14:prstMaterial="matte"/>
        </w:rPr>
        <w:t xml:space="preserve"> –</w:t>
      </w:r>
      <w:r w:rsidR="003517EF" w:rsidRPr="003517EF">
        <w:rPr>
          <w14:props3d w14:extrusionH="0" w14:contourW="0" w14:prstMaterial="matte"/>
        </w:rPr>
        <w:t xml:space="preserve"> on current and emerging issues relevant to the primary prevention of family violence and violence against women, and on government policy, programs and services to address those issues</w:t>
      </w:r>
      <w:r w:rsidR="005561B8">
        <w:rPr>
          <w14:props3d w14:extrusionH="0" w14:contourW="0" w14:prstMaterial="matte"/>
        </w:rPr>
        <w:t>.</w:t>
      </w:r>
    </w:p>
    <w:p w14:paraId="40B34E80" w14:textId="401CB4A0" w:rsidR="00514427" w:rsidRDefault="00514427" w:rsidP="00F172A1">
      <w:pPr>
        <w:pStyle w:val="Bullet1stlevel"/>
        <w:rPr>
          <w14:props3d w14:extrusionH="0" w14:contourW="0" w14:prstMaterial="matte"/>
        </w:rPr>
      </w:pPr>
      <w:r>
        <w:rPr>
          <w14:props3d w14:extrusionH="0" w14:contourW="0" w14:prstMaterial="matte"/>
        </w:rPr>
        <w:t>Victoria enshrined</w:t>
      </w:r>
      <w:r w:rsidRPr="0083480D">
        <w:t xml:space="preserve"> gender equality in legislation</w:t>
      </w:r>
      <w:r>
        <w:t xml:space="preserve"> with the Gender Equality Act.</w:t>
      </w:r>
    </w:p>
    <w:p w14:paraId="313DD802" w14:textId="0A800A10" w:rsidR="006037DE" w:rsidRDefault="006037DE" w:rsidP="00F172A1">
      <w:pPr>
        <w:pStyle w:val="Bullet1stlevel"/>
        <w:keepLines/>
        <w:rPr>
          <w14:props3d w14:extrusionH="0" w14:contourW="0" w14:prstMaterial="matte"/>
        </w:rPr>
      </w:pPr>
      <w:r w:rsidRPr="00991893">
        <w:rPr>
          <w14:props3d w14:extrusionH="0" w14:contourW="0" w14:prstMaterial="matte"/>
        </w:rPr>
        <w:t>From 1 June 2019, Respect Victoria has now delivered eight evidence informed behaviour change campaigns. Each of these campaigns was developed in consultation with key stakeholders including government departments, Victorian communities, and members of the public.</w:t>
      </w:r>
    </w:p>
    <w:p w14:paraId="5DC4F506" w14:textId="77777777" w:rsidR="000126CB" w:rsidRPr="00DF1F89" w:rsidRDefault="000126CB" w:rsidP="00F172A1">
      <w:pPr>
        <w:pStyle w:val="Bullet1stlevel"/>
        <w:rPr>
          <w:spacing w:val="-4"/>
          <w14:props3d w14:extrusionH="0" w14:contourW="0" w14:prstMaterial="matte"/>
        </w:rPr>
      </w:pPr>
      <w:r w:rsidRPr="00DF1F89">
        <w:t xml:space="preserve">The Preventing the Cycle of Violence Aboriginal Fund was established in 2018 and supported Aboriginal-led family violence prevention and early intervention initiatives. $2.7 million was invested over two years to support 11 projects with a reach of at least 50,000 people across Victoria. </w:t>
      </w:r>
    </w:p>
    <w:p w14:paraId="44A3DF93" w14:textId="296409F9" w:rsidR="000126CB" w:rsidRPr="00991893" w:rsidRDefault="000126CB" w:rsidP="00F172A1">
      <w:pPr>
        <w:pStyle w:val="Bullet1stlevel"/>
        <w:rPr>
          <w14:props3d w14:extrusionH="0" w14:contourW="0" w14:prstMaterial="matte"/>
        </w:rPr>
      </w:pPr>
      <w:r w:rsidRPr="00DF1F89">
        <w:rPr>
          <w14:props3d w14:extrusionH="0" w14:contourW="0" w14:prstMaterial="matte"/>
        </w:rPr>
        <w:t>Work is now underway to map all Aboriginal-specific family violence prevention initiatives and investment across Victoria to provide the Dhelk Dja Partnership Forum with a strategic overview across both Aboriginal and mainstream prevention programs</w:t>
      </w:r>
      <w:r w:rsidRPr="00DF1F89">
        <w:rPr>
          <w:rFonts w:hint="cs"/>
          <w14:props3d w14:extrusionH="0" w14:contourW="0" w14:prstMaterial="matte"/>
        </w:rPr>
        <w:t> </w:t>
      </w:r>
      <w:r w:rsidRPr="00DF1F89">
        <w:rPr>
          <w14:props3d w14:extrusionH="0" w14:contourW="0" w14:prstMaterial="matte"/>
        </w:rPr>
        <w:t>to support targeted investment in prevention and early intervention activities</w:t>
      </w:r>
      <w:r>
        <w:rPr>
          <w14:props3d w14:extrusionH="0" w14:contourW="0" w14:prstMaterial="matte"/>
        </w:rPr>
        <w:t>.</w:t>
      </w:r>
    </w:p>
    <w:p w14:paraId="5F7A470B" w14:textId="26B53E08" w:rsidR="005B502D" w:rsidRDefault="00060B56" w:rsidP="000B4ED2">
      <w:pPr>
        <w:pStyle w:val="HeadingLevel4NoNumber"/>
      </w:pPr>
      <w:r>
        <w:br w:type="column"/>
      </w:r>
      <w:r w:rsidR="005B502D" w:rsidRPr="00B172F4">
        <w:lastRenderedPageBreak/>
        <w:t>Case stud</w:t>
      </w:r>
      <w:r w:rsidR="005B502D">
        <w:t xml:space="preserve">ies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5B502D" w:rsidRPr="00B172F4" w14:paraId="1B28186B" w14:textId="77777777" w:rsidTr="00B24F5E">
        <w:tc>
          <w:tcPr>
            <w:tcW w:w="3810" w:type="pct"/>
            <w:shd w:val="clear" w:color="auto" w:fill="074A43" w:themeFill="text2"/>
            <w:tcMar>
              <w:top w:w="0" w:type="dxa"/>
              <w:bottom w:w="0" w:type="dxa"/>
            </w:tcMar>
            <w:vAlign w:val="center"/>
          </w:tcPr>
          <w:p w14:paraId="710464FB" w14:textId="401F4A9D" w:rsidR="005B502D" w:rsidRDefault="004838A1" w:rsidP="00991893">
            <w:pPr>
              <w:pStyle w:val="HeadingLevel4NoNumber"/>
              <w:spacing w:before="120"/>
            </w:pPr>
            <w:r>
              <w:t>Grants to support localised projects to address the drivers of FDSV</w:t>
            </w:r>
          </w:p>
        </w:tc>
        <w:tc>
          <w:tcPr>
            <w:tcW w:w="821" w:type="pct"/>
            <w:shd w:val="clear" w:color="auto" w:fill="5AB575" w:themeFill="background2"/>
            <w:tcMar>
              <w:top w:w="0" w:type="dxa"/>
              <w:left w:w="0" w:type="dxa"/>
              <w:bottom w:w="0" w:type="dxa"/>
              <w:right w:w="0" w:type="dxa"/>
            </w:tcMar>
            <w:vAlign w:val="center"/>
          </w:tcPr>
          <w:p w14:paraId="50A2F847" w14:textId="77777777" w:rsidR="005B502D" w:rsidRDefault="005B502D" w:rsidP="00B24F5E">
            <w:pPr>
              <w:pStyle w:val="BodyText"/>
              <w:jc w:val="center"/>
            </w:pPr>
            <w:r>
              <w:rPr>
                <w:noProof/>
                <w:lang w:eastAsia="en-AU"/>
              </w:rPr>
              <w:drawing>
                <wp:inline distT="0" distB="0" distL="0" distR="0" wp14:anchorId="15131DC1" wp14:editId="62FE6D5E">
                  <wp:extent cx="342900" cy="342900"/>
                  <wp:effectExtent l="0" t="0" r="0" b="0"/>
                  <wp:docPr id="23" name="Graphic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171BA8D1" w14:textId="77777777" w:rsidR="005B502D" w:rsidRDefault="005B502D" w:rsidP="00B24F5E">
            <w:pPr>
              <w:pStyle w:val="BodyText"/>
            </w:pPr>
          </w:p>
        </w:tc>
      </w:tr>
    </w:tbl>
    <w:p w14:paraId="599A6C82" w14:textId="77777777" w:rsidR="00807360" w:rsidRDefault="00807360" w:rsidP="00807360">
      <w:pPr>
        <w:pStyle w:val="BodyText"/>
      </w:pPr>
      <w:r>
        <w:t xml:space="preserve">The Northern Territory Government established the Safe, Respected and Free from Violence Prevention grants program which supports localised projects to challenge and change social and cultural norms, structures, and attitudes that drive FDSV. </w:t>
      </w:r>
    </w:p>
    <w:p w14:paraId="144194D1" w14:textId="77777777" w:rsidR="00807360" w:rsidRDefault="00807360" w:rsidP="00807360">
      <w:pPr>
        <w:pStyle w:val="BodyText"/>
      </w:pPr>
      <w:r w:rsidRPr="009530F8">
        <w:t xml:space="preserve">The grants program commenced in 2018 with a funding pool of $300,000. </w:t>
      </w:r>
      <w:r>
        <w:t xml:space="preserve">In 2019-2020, the total grant funding pool was increased to $1 million. Since 2018, 36 violence prevention projects have been supported by the grant program. Grant recipients include community-developed and community-led projects, social media campaigns, workshops, focus groups, pilot programs, and informational resources targeted at community members and young people across the Territory. A full list of projects funded under the grant program is </w:t>
      </w:r>
      <w:hyperlink r:id="rId40" w:history="1">
        <w:r w:rsidRPr="00C12E19">
          <w:rPr>
            <w:rStyle w:val="Hyperlink"/>
            <w:sz w:val="20"/>
          </w:rPr>
          <w:t>available online</w:t>
        </w:r>
      </w:hyperlink>
      <w:r>
        <w:t>.</w:t>
      </w:r>
    </w:p>
    <w:p w14:paraId="32F6C462" w14:textId="77777777" w:rsidR="00807360" w:rsidRDefault="00807360" w:rsidP="00807360">
      <w:pPr>
        <w:pStyle w:val="BodyText"/>
      </w:pPr>
      <w:r w:rsidRPr="006C5F39">
        <w:t xml:space="preserve">The grants program originally funded the </w:t>
      </w:r>
      <w:proofErr w:type="spellStart"/>
      <w:r w:rsidRPr="006C5F39">
        <w:t>Tangentyere</w:t>
      </w:r>
      <w:proofErr w:type="spellEnd"/>
      <w:r w:rsidRPr="006C5F39">
        <w:t xml:space="preserve"> Coun</w:t>
      </w:r>
      <w:r>
        <w:t>c</w:t>
      </w:r>
      <w:r w:rsidRPr="006C5F39">
        <w:t>il Aboriginal Corporation to develop the Mums Can, Dads Can project in 2018. This is a</w:t>
      </w:r>
      <w:r>
        <w:t>n</w:t>
      </w:r>
      <w:r w:rsidRPr="006C5F39">
        <w:t xml:space="preserve"> </w:t>
      </w:r>
      <w:r>
        <w:t>Aboriginal and Torres Strait Islander-specific</w:t>
      </w:r>
      <w:r w:rsidRPr="006C5F39">
        <w:t xml:space="preserve"> </w:t>
      </w:r>
      <w:r>
        <w:t>FDSV</w:t>
      </w:r>
      <w:r w:rsidRPr="006C5F39">
        <w:t xml:space="preserve"> primary prevention pilot project developed by Alice Springs Town Camp community members. The project aims to challenge rigid gender stereotypes regarding the roles of men and women in regard to parenting and builds on work being carried out by the </w:t>
      </w:r>
      <w:proofErr w:type="spellStart"/>
      <w:r w:rsidRPr="006C5F39">
        <w:t>Tangentyere</w:t>
      </w:r>
      <w:proofErr w:type="spellEnd"/>
      <w:r w:rsidRPr="006C5F39">
        <w:t xml:space="preserve"> Family Violence Prevention Program. The project works with community members to identify unhelpful stereotypes and promote key alternative messages that are culturally appropriate and truly resonate with the Alice Springs Town Camps communities. </w:t>
      </w:r>
    </w:p>
    <w:p w14:paraId="7BDDD4E5" w14:textId="76B50311" w:rsidR="000126CB" w:rsidRDefault="00807360" w:rsidP="00807360">
      <w:pPr>
        <w:pStyle w:val="BodyText"/>
      </w:pPr>
      <w:r>
        <w:t>The grants program enabled the organisation</w:t>
      </w:r>
      <w:r w:rsidRPr="006C5F39">
        <w:t xml:space="preserve"> to further develop and expand the Mums Can, Dads Can project into the early childhood space with families, parents and children, creating the Boys Can, Girls Can project. This is a partnership between the </w:t>
      </w:r>
      <w:proofErr w:type="spellStart"/>
      <w:r w:rsidRPr="006C5F39">
        <w:t>Tangentyere</w:t>
      </w:r>
      <w:proofErr w:type="spellEnd"/>
      <w:r w:rsidRPr="006C5F39">
        <w:t xml:space="preserve"> Family Violence Prevention Program and the Larapinta Child and Family Centre.</w:t>
      </w:r>
    </w:p>
    <w:p w14:paraId="1986B251" w14:textId="1943A507" w:rsidR="000126CB" w:rsidRDefault="000126CB" w:rsidP="007D0E51">
      <w:pPr>
        <w:pStyle w:val="BodyText"/>
      </w:pPr>
    </w:p>
    <w:p w14:paraId="531ECF24" w14:textId="5FFD6A7F" w:rsidR="00807360" w:rsidRDefault="00807360" w:rsidP="007D0E51">
      <w:pPr>
        <w:pStyle w:val="BodyText"/>
      </w:pPr>
    </w:p>
    <w:p w14:paraId="17EB82D9" w14:textId="41078A36" w:rsidR="00807360" w:rsidRDefault="00807360" w:rsidP="007D0E51">
      <w:pPr>
        <w:pStyle w:val="BodyText"/>
      </w:pPr>
    </w:p>
    <w:p w14:paraId="594E091D" w14:textId="21C09306" w:rsidR="00807360" w:rsidRDefault="00807360" w:rsidP="007D0E51">
      <w:pPr>
        <w:pStyle w:val="BodyText"/>
      </w:pPr>
    </w:p>
    <w:p w14:paraId="73D51FD3" w14:textId="08A14215" w:rsidR="00807360" w:rsidRDefault="00807360" w:rsidP="007D0E51">
      <w:pPr>
        <w:pStyle w:val="BodyText"/>
      </w:pPr>
    </w:p>
    <w:p w14:paraId="2D70D3DB" w14:textId="5C9DC29D" w:rsidR="00785015" w:rsidRDefault="00785015" w:rsidP="007D0E51">
      <w:pPr>
        <w:pStyle w:val="BodyText"/>
      </w:pPr>
    </w:p>
    <w:p w14:paraId="2B3FE0A5" w14:textId="77777777" w:rsidR="00785015" w:rsidRDefault="00785015" w:rsidP="007D0E51">
      <w:pPr>
        <w:pStyle w:val="BodyText"/>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7D0E51" w:rsidRPr="00B172F4" w14:paraId="628ED80F" w14:textId="77777777" w:rsidTr="00A90EAB">
        <w:tc>
          <w:tcPr>
            <w:tcW w:w="3810" w:type="pct"/>
            <w:shd w:val="clear" w:color="auto" w:fill="074A43" w:themeFill="text2"/>
            <w:tcMar>
              <w:top w:w="0" w:type="dxa"/>
              <w:bottom w:w="0" w:type="dxa"/>
            </w:tcMar>
            <w:vAlign w:val="center"/>
          </w:tcPr>
          <w:p w14:paraId="4F1C5B58" w14:textId="77777777" w:rsidR="007D0E51" w:rsidRDefault="007D0E51" w:rsidP="00A90EAB">
            <w:pPr>
              <w:pStyle w:val="HeadingLevel4NoNumber"/>
              <w:spacing w:before="120"/>
            </w:pPr>
            <w:r w:rsidRPr="0083480D">
              <w:t>Enshrining gender equality in legislation</w:t>
            </w:r>
          </w:p>
        </w:tc>
        <w:tc>
          <w:tcPr>
            <w:tcW w:w="821" w:type="pct"/>
            <w:shd w:val="clear" w:color="auto" w:fill="5AB575" w:themeFill="background2"/>
            <w:tcMar>
              <w:top w:w="0" w:type="dxa"/>
              <w:left w:w="0" w:type="dxa"/>
              <w:bottom w:w="0" w:type="dxa"/>
              <w:right w:w="0" w:type="dxa"/>
            </w:tcMar>
            <w:vAlign w:val="center"/>
          </w:tcPr>
          <w:p w14:paraId="0DE91D28" w14:textId="77777777" w:rsidR="007D0E51" w:rsidRDefault="007D0E51" w:rsidP="00A90EAB">
            <w:pPr>
              <w:pStyle w:val="BodyText"/>
              <w:jc w:val="center"/>
            </w:pPr>
            <w:r>
              <w:rPr>
                <w:noProof/>
                <w:lang w:eastAsia="en-AU"/>
              </w:rPr>
              <w:drawing>
                <wp:inline distT="0" distB="0" distL="0" distR="0" wp14:anchorId="429BAD66" wp14:editId="55B6987F">
                  <wp:extent cx="342900" cy="34290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4310475F" w14:textId="77777777" w:rsidR="007D0E51" w:rsidRDefault="007D0E51" w:rsidP="00A90EAB">
            <w:pPr>
              <w:pStyle w:val="BodyText"/>
            </w:pPr>
          </w:p>
        </w:tc>
      </w:tr>
    </w:tbl>
    <w:p w14:paraId="254C97E2" w14:textId="77777777" w:rsidR="00807360" w:rsidRDefault="00807360" w:rsidP="00807360">
      <w:pPr>
        <w:pStyle w:val="BodyText"/>
      </w:pPr>
      <w:r>
        <w:t xml:space="preserve">Victoria’s Gender Equality Act requires over 300 public sector employers, including local councils and universities, to report on and improve gender equality in the workplace. </w:t>
      </w:r>
    </w:p>
    <w:p w14:paraId="066B76FF" w14:textId="77777777" w:rsidR="00807360" w:rsidRDefault="00807360" w:rsidP="00807360">
      <w:pPr>
        <w:pStyle w:val="BodyText"/>
      </w:pPr>
      <w:r>
        <w:t>D</w:t>
      </w:r>
      <w:r w:rsidRPr="003A3340">
        <w:t xml:space="preserve">efined entities under the </w:t>
      </w:r>
      <w:r>
        <w:t xml:space="preserve">Gender Equality </w:t>
      </w:r>
      <w:r w:rsidRPr="003A3340">
        <w:t>Act are required to conduct workplace gender audits to inform the development of strategies and measures as part of Gender Equality Action Plans every four years. Defined entities must also apply a gender lens when developing or reviewing policies, programs and services that have a direct and significant impact on the public, as well as report on progress against their obligations every two years.</w:t>
      </w:r>
    </w:p>
    <w:p w14:paraId="63C0C976" w14:textId="77777777" w:rsidR="00807360" w:rsidRDefault="00807360" w:rsidP="00807360">
      <w:pPr>
        <w:pStyle w:val="BodyText"/>
      </w:pPr>
      <w:r w:rsidRPr="00C7747B">
        <w:t xml:space="preserve">In preparation for the commencement of the </w:t>
      </w:r>
      <w:r>
        <w:t>Gender Equality</w:t>
      </w:r>
      <w:r w:rsidRPr="00C7747B">
        <w:t xml:space="preserve"> Act, the Commission for Gender Equality in the Public Sector developed a series of guidance materials on the Act</w:t>
      </w:r>
      <w:r w:rsidRPr="00C7747B">
        <w:rPr>
          <w:rFonts w:hint="cs"/>
        </w:rPr>
        <w:t>’</w:t>
      </w:r>
      <w:r w:rsidRPr="00C7747B">
        <w:t>s core obligations</w:t>
      </w:r>
      <w:r>
        <w:t>, including instructions on</w:t>
      </w:r>
      <w:r w:rsidRPr="00C7747B">
        <w:t xml:space="preserve"> undertaking a Workplace Gender Audit</w:t>
      </w:r>
      <w:r>
        <w:t xml:space="preserve"> and </w:t>
      </w:r>
      <w:r w:rsidRPr="00C7747B">
        <w:t>Gender Impact Assessments,</w:t>
      </w:r>
      <w:r>
        <w:t xml:space="preserve"> as well as</w:t>
      </w:r>
      <w:r w:rsidRPr="00C7747B">
        <w:t xml:space="preserve"> developing a Gender Equality Action Plan</w:t>
      </w:r>
      <w:r>
        <w:t xml:space="preserve">. </w:t>
      </w:r>
      <w:r w:rsidRPr="00C7747B">
        <w:t xml:space="preserve">A Panel of Providers </w:t>
      </w:r>
      <w:r>
        <w:t>was also</w:t>
      </w:r>
      <w:r w:rsidRPr="00C7747B">
        <w:t xml:space="preserve"> established to provide sector-level support to entities, and a Reporting Platform is in development. Since the Act</w:t>
      </w:r>
      <w:r w:rsidRPr="00C7747B">
        <w:rPr>
          <w:rFonts w:hint="cs"/>
        </w:rPr>
        <w:t>’</w:t>
      </w:r>
      <w:r w:rsidRPr="00C7747B">
        <w:t>s commencement further targeted guidance materials have been developed and a significant program of engagement with defined entities is ongoing.</w:t>
      </w:r>
    </w:p>
    <w:p w14:paraId="4B4BC95E" w14:textId="77777777" w:rsidR="00807360" w:rsidRDefault="00807360" w:rsidP="00807360">
      <w:pPr>
        <w:pStyle w:val="BodyText"/>
      </w:pPr>
      <w:r>
        <w:t>Dr Niki Vincent was appointed Victoria’s first Public Sector Gender Equality Commissioner under the Act in September 2020.</w:t>
      </w:r>
    </w:p>
    <w:p w14:paraId="7A56A5DC" w14:textId="2CBF8B32" w:rsidR="00807360" w:rsidRDefault="00807360" w:rsidP="00807360">
      <w:pPr>
        <w:pStyle w:val="BodyText"/>
      </w:pPr>
      <w:r w:rsidRPr="00455A10">
        <w:t>Due to the exceptional circumstances of COVID-19</w:t>
      </w:r>
      <w:r>
        <w:t>,</w:t>
      </w:r>
      <w:r w:rsidRPr="00455A10">
        <w:t xml:space="preserve"> the Commissioner will allow defined entities to submit their Gender Equality Action Plans in two stages</w:t>
      </w:r>
      <w:r>
        <w:t>.</w:t>
      </w:r>
      <w:r w:rsidRPr="00455A10">
        <w:t xml:space="preserve"> </w:t>
      </w:r>
      <w:r>
        <w:t>D</w:t>
      </w:r>
      <w:r w:rsidRPr="00455A10">
        <w:t xml:space="preserve">ata from workplace gender audits must be delivered in December 2021. Defined entities will now have the option to submit the strategies and measures they develop (based on the audit data) for promoting gender equality in their workplaces by 31 March 2022. </w:t>
      </w:r>
    </w:p>
    <w:p w14:paraId="33C1C85E" w14:textId="7BBF70C8" w:rsidR="00E252C2" w:rsidRPr="00067FD3" w:rsidRDefault="00434FBF" w:rsidP="00434FBF">
      <w:pPr>
        <w:pStyle w:val="HeadingLevel3NoNumber"/>
      </w:pPr>
      <w:r>
        <w:br w:type="column"/>
      </w:r>
      <w:r w:rsidR="00E252C2" w:rsidRPr="00186423">
        <w:lastRenderedPageBreak/>
        <w:t xml:space="preserve">Action 4: </w:t>
      </w:r>
      <w:r w:rsidR="008D7FEC" w:rsidRPr="00186423">
        <w:br/>
      </w:r>
      <w:r w:rsidR="00E252C2" w:rsidRPr="00067FD3">
        <w:t>Address intergenerational trauma for Aboriginal and Torres Strait Islander peoples through primary prevention, including holistic healing strategies, and by strengthening connections to culture, language, knowledge and</w:t>
      </w:r>
      <w:r w:rsidR="008D7FEC" w:rsidRPr="00067FD3">
        <w:t> </w:t>
      </w:r>
      <w:r w:rsidR="00E252C2" w:rsidRPr="00067FD3">
        <w:t>identity.</w:t>
      </w:r>
    </w:p>
    <w:p w14:paraId="473A78FA" w14:textId="120B75BD" w:rsidR="00E252C2" w:rsidRPr="00B172F4" w:rsidRDefault="00081A6F" w:rsidP="000B4ED2">
      <w:pPr>
        <w:pStyle w:val="HeadingLevel4NoNumber"/>
      </w:pPr>
      <w:r>
        <w:t>Key achievements</w:t>
      </w:r>
    </w:p>
    <w:p w14:paraId="40B9A5F1" w14:textId="14F21415" w:rsidR="00D61473" w:rsidRPr="00186423" w:rsidRDefault="00E93FFC" w:rsidP="00186423">
      <w:pPr>
        <w:pStyle w:val="BodyText"/>
        <w:spacing w:before="60" w:after="60"/>
        <w:rPr>
          <w:spacing w:val="-4"/>
        </w:rPr>
      </w:pPr>
      <w:r>
        <w:rPr>
          <w:spacing w:val="-4"/>
        </w:rPr>
        <w:t xml:space="preserve">There are </w:t>
      </w:r>
      <w:r w:rsidR="00800A44">
        <w:rPr>
          <w:spacing w:val="-4"/>
        </w:rPr>
        <w:t>five</w:t>
      </w:r>
      <w:r w:rsidR="00D61473" w:rsidRPr="00186423">
        <w:rPr>
          <w:spacing w:val="-4"/>
        </w:rPr>
        <w:t xml:space="preserve"> initiatives under the NIP</w:t>
      </w:r>
      <w:r>
        <w:rPr>
          <w:spacing w:val="-4"/>
        </w:rPr>
        <w:t xml:space="preserve"> relating to this Action, the outputs of which are initiatives that</w:t>
      </w:r>
      <w:r w:rsidR="00D61473" w:rsidRPr="00186423">
        <w:rPr>
          <w:spacing w:val="-4"/>
        </w:rPr>
        <w:t xml:space="preserve"> </w:t>
      </w:r>
      <w:r w:rsidR="00081A6F" w:rsidRPr="00186423">
        <w:rPr>
          <w:spacing w:val="-4"/>
        </w:rPr>
        <w:t xml:space="preserve">aim to </w:t>
      </w:r>
      <w:r w:rsidR="00D61473" w:rsidRPr="00186423">
        <w:rPr>
          <w:spacing w:val="-4"/>
        </w:rPr>
        <w:t xml:space="preserve">address intergenerational trauma for Aboriginal and Torres Strait Islander peoples through primary prevention including holistic healings and cultural connections. Of these, </w:t>
      </w:r>
      <w:r w:rsidR="00472846" w:rsidRPr="00486BA8">
        <w:rPr>
          <w:spacing w:val="-4"/>
        </w:rPr>
        <w:t>one is</w:t>
      </w:r>
      <w:r w:rsidR="00D61473" w:rsidRPr="00486BA8">
        <w:rPr>
          <w:spacing w:val="-4"/>
        </w:rPr>
        <w:t xml:space="preserve"> in progress (on track), and </w:t>
      </w:r>
      <w:r w:rsidR="00443057" w:rsidRPr="00486BA8">
        <w:rPr>
          <w:spacing w:val="-4"/>
        </w:rPr>
        <w:t>four are</w:t>
      </w:r>
      <w:r w:rsidR="00EC71FF" w:rsidRPr="00486BA8">
        <w:rPr>
          <w:spacing w:val="-4"/>
        </w:rPr>
        <w:t xml:space="preserve"> in </w:t>
      </w:r>
      <w:r w:rsidR="001E6F20" w:rsidRPr="00486BA8">
        <w:rPr>
          <w:spacing w:val="-4"/>
        </w:rPr>
        <w:t>p</w:t>
      </w:r>
      <w:r w:rsidR="00EC71FF" w:rsidRPr="00486BA8">
        <w:rPr>
          <w:spacing w:val="-4"/>
        </w:rPr>
        <w:t xml:space="preserve">rogress but </w:t>
      </w:r>
      <w:r w:rsidR="00BA1FE3">
        <w:rPr>
          <w:spacing w:val="-4"/>
        </w:rPr>
        <w:t>have</w:t>
      </w:r>
      <w:r w:rsidR="00D61473" w:rsidRPr="00486BA8">
        <w:rPr>
          <w:spacing w:val="-4"/>
        </w:rPr>
        <w:t xml:space="preserve"> been delayed.</w:t>
      </w:r>
    </w:p>
    <w:p w14:paraId="2F5D0AA9" w14:textId="6740A934" w:rsidR="005F2A2B" w:rsidRPr="00186423" w:rsidRDefault="00B26292" w:rsidP="00186423">
      <w:pPr>
        <w:pStyle w:val="BodyText"/>
        <w:spacing w:before="60" w:after="60"/>
        <w:rPr>
          <w:spacing w:val="-2"/>
        </w:rPr>
      </w:pPr>
      <w:r>
        <w:rPr>
          <w:spacing w:val="-2"/>
        </w:rPr>
        <w:t>K</w:t>
      </w:r>
      <w:r w:rsidR="005250B8" w:rsidRPr="00186423">
        <w:rPr>
          <w:spacing w:val="-2"/>
        </w:rPr>
        <w:t>ey a</w:t>
      </w:r>
      <w:r w:rsidR="00AA7C24" w:rsidRPr="00186423">
        <w:rPr>
          <w:spacing w:val="-2"/>
        </w:rPr>
        <w:t>chievement</w:t>
      </w:r>
      <w:r>
        <w:rPr>
          <w:spacing w:val="-2"/>
        </w:rPr>
        <w:t>s</w:t>
      </w:r>
      <w:r w:rsidR="00AA7C24" w:rsidRPr="00186423">
        <w:rPr>
          <w:spacing w:val="-2"/>
        </w:rPr>
        <w:t xml:space="preserve"> under this action </w:t>
      </w:r>
      <w:r w:rsidR="005F2A2B" w:rsidRPr="00186423">
        <w:rPr>
          <w:spacing w:val="-2"/>
        </w:rPr>
        <w:t>include:</w:t>
      </w:r>
    </w:p>
    <w:p w14:paraId="521E0385" w14:textId="710538F4" w:rsidR="00630CCC" w:rsidRDefault="00630CCC" w:rsidP="00DC44A3">
      <w:pPr>
        <w:pStyle w:val="Bullet1stlevel"/>
        <w:rPr>
          <w:spacing w:val="-4"/>
          <w14:props3d w14:extrusionH="0" w14:contourW="0" w14:prstMaterial="matte"/>
        </w:rPr>
      </w:pPr>
      <w:r>
        <w:rPr>
          <w:spacing w:val="-4"/>
          <w14:props3d w14:extrusionH="0" w14:contourW="0" w14:prstMaterial="matte"/>
        </w:rPr>
        <w:t xml:space="preserve">The Commonwealth Government </w:t>
      </w:r>
      <w:r w:rsidR="003714A8">
        <w:rPr>
          <w:spacing w:val="-4"/>
          <w14:props3d w14:extrusionH="0" w14:contourW="0" w14:prstMaterial="matte"/>
        </w:rPr>
        <w:t xml:space="preserve">continued to elevate Aboriginal and Torres Strait Islander women’s voices through the </w:t>
      </w:r>
      <w:proofErr w:type="spellStart"/>
      <w:r w:rsidR="003714A8" w:rsidRPr="003714A8">
        <w:rPr>
          <w:spacing w:val="-4"/>
          <w14:props3d w14:extrusionH="0" w14:contourW="0" w14:prstMaterial="matte"/>
        </w:rPr>
        <w:t>Wiyi</w:t>
      </w:r>
      <w:proofErr w:type="spellEnd"/>
      <w:r w:rsidR="003714A8" w:rsidRPr="003714A8">
        <w:rPr>
          <w:spacing w:val="-4"/>
          <w14:props3d w14:extrusionH="0" w14:contourW="0" w14:prstMaterial="matte"/>
        </w:rPr>
        <w:t xml:space="preserve"> </w:t>
      </w:r>
      <w:proofErr w:type="spellStart"/>
      <w:r w:rsidR="003714A8" w:rsidRPr="003714A8">
        <w:rPr>
          <w:spacing w:val="-4"/>
          <w14:props3d w14:extrusionH="0" w14:contourW="0" w14:prstMaterial="matte"/>
        </w:rPr>
        <w:t>Yani</w:t>
      </w:r>
      <w:proofErr w:type="spellEnd"/>
      <w:r w:rsidR="003714A8" w:rsidRPr="003714A8">
        <w:rPr>
          <w:spacing w:val="-4"/>
          <w14:props3d w14:extrusionH="0" w14:contourW="0" w14:prstMaterial="matte"/>
        </w:rPr>
        <w:t xml:space="preserve"> U </w:t>
      </w:r>
      <w:proofErr w:type="spellStart"/>
      <w:r w:rsidR="003714A8" w:rsidRPr="003714A8">
        <w:rPr>
          <w:spacing w:val="-4"/>
          <w14:props3d w14:extrusionH="0" w14:contourW="0" w14:prstMaterial="matte"/>
        </w:rPr>
        <w:t>Thangani</w:t>
      </w:r>
      <w:proofErr w:type="spellEnd"/>
      <w:r w:rsidR="003714A8" w:rsidRPr="003714A8">
        <w:rPr>
          <w:spacing w:val="-4"/>
          <w14:props3d w14:extrusionH="0" w14:contourW="0" w14:prstMaterial="matte"/>
        </w:rPr>
        <w:t xml:space="preserve"> national conversation</w:t>
      </w:r>
      <w:r w:rsidR="003714A8">
        <w:rPr>
          <w:spacing w:val="-4"/>
          <w14:props3d w14:extrusionH="0" w14:contourW="0" w14:prstMaterial="matte"/>
        </w:rPr>
        <w:t>.</w:t>
      </w:r>
    </w:p>
    <w:p w14:paraId="3564F97E" w14:textId="12F4BDB2" w:rsidR="00115F87" w:rsidRDefault="00115F87" w:rsidP="00DC44A3">
      <w:pPr>
        <w:pStyle w:val="Bullet1stlevel"/>
        <w:rPr>
          <w:spacing w:val="-4"/>
          <w14:props3d w14:extrusionH="0" w14:contourW="0" w14:prstMaterial="matte"/>
        </w:rPr>
      </w:pPr>
      <w:r w:rsidRPr="00F33DC9">
        <w:rPr>
          <w:spacing w:val="-4"/>
          <w14:props3d w14:extrusionH="0" w14:contourW="0" w14:prstMaterial="matte"/>
        </w:rPr>
        <w:t>Multisystemic Therapy for Child Abuse and Neglect and Functional Family Therapy through Child Welfare have been fully implemented in NSW. An initial independent outcome evaluation was completed in late 2020 and found that, although the programs are in the early stages,</w:t>
      </w:r>
      <w:r w:rsidR="00F33DC9">
        <w:rPr>
          <w:spacing w:val="-4"/>
          <w14:props3d w14:extrusionH="0" w14:contourW="0" w14:prstMaterial="matte"/>
        </w:rPr>
        <w:t xml:space="preserve"> e</w:t>
      </w:r>
      <w:r w:rsidRPr="00F33DC9">
        <w:rPr>
          <w:spacing w:val="-4"/>
          <w14:props3d w14:extrusionH="0" w14:contourW="0" w14:prstMaterial="matte"/>
        </w:rPr>
        <w:t>ntries to care are substantially lower for families who have successfully completed programs</w:t>
      </w:r>
      <w:r w:rsidR="00844801">
        <w:rPr>
          <w:spacing w:val="-4"/>
          <w14:props3d w14:extrusionH="0" w14:contourW="0" w14:prstMaterial="matte"/>
        </w:rPr>
        <w:t>,</w:t>
      </w:r>
      <w:r w:rsidR="0056381B">
        <w:rPr>
          <w:spacing w:val="-4"/>
          <w14:props3d w14:extrusionH="0" w14:contourW="0" w14:prstMaterial="matte"/>
        </w:rPr>
        <w:t xml:space="preserve"> a significant cohort of which are Aboriginal</w:t>
      </w:r>
      <w:r w:rsidRPr="00F33DC9">
        <w:rPr>
          <w:spacing w:val="-4"/>
          <w14:props3d w14:extrusionH="0" w14:contourW="0" w14:prstMaterial="matte"/>
        </w:rPr>
        <w:t>.</w:t>
      </w:r>
    </w:p>
    <w:p w14:paraId="516709C9" w14:textId="78EF5169" w:rsidR="005B0CF4" w:rsidRDefault="005B0CF4" w:rsidP="00DC44A3">
      <w:pPr>
        <w:pStyle w:val="Bullet1stlevel"/>
        <w:rPr>
          <w:spacing w:val="-4"/>
          <w14:props3d w14:extrusionH="0" w14:contourW="0" w14:prstMaterial="matte"/>
        </w:rPr>
      </w:pPr>
      <w:r w:rsidRPr="00AE50A6">
        <w:t xml:space="preserve">The Tasmanian Government </w:t>
      </w:r>
      <w:r>
        <w:t>is working</w:t>
      </w:r>
      <w:r w:rsidRPr="00AE50A6">
        <w:t xml:space="preserve"> with Tasmanian Aboriginal communities to support delivery of primary prevention, early intervention and improved service delivery for Aboriginal people affected by </w:t>
      </w:r>
      <w:r>
        <w:t>FDSV</w:t>
      </w:r>
      <w:r w:rsidRPr="00AE50A6">
        <w:t>.</w:t>
      </w:r>
    </w:p>
    <w:p w14:paraId="1C7DB73A" w14:textId="2D1F786C" w:rsidR="008D28BF" w:rsidRPr="00F33DC9" w:rsidRDefault="00FF583F" w:rsidP="00DC44A3">
      <w:pPr>
        <w:pStyle w:val="Bullet1stlevel"/>
        <w:rPr>
          <w:spacing w:val="-4"/>
          <w14:props3d w14:extrusionH="0" w14:contourW="0" w14:prstMaterial="matte"/>
        </w:rPr>
      </w:pPr>
      <w:r w:rsidRPr="006A7772">
        <w:rPr>
          <w:i/>
          <w:spacing w:val="-4"/>
          <w14:props3d w14:extrusionH="0" w14:contourW="0" w14:prstMaterial="matte"/>
        </w:rPr>
        <w:t>Path to Safety</w:t>
      </w:r>
      <w:r>
        <w:rPr>
          <w:i/>
          <w:spacing w:val="-4"/>
          <w14:props3d w14:extrusionH="0" w14:contourW="0" w14:prstMaterial="matte"/>
        </w:rPr>
        <w:t>:</w:t>
      </w:r>
      <w:r w:rsidRPr="006A7772">
        <w:rPr>
          <w:i/>
          <w:spacing w:val="-4"/>
          <w14:props3d w14:extrusionH="0" w14:contourW="0" w14:prstMaterial="matte"/>
        </w:rPr>
        <w:t xml:space="preserve"> </w:t>
      </w:r>
      <w:r w:rsidRPr="00451D11">
        <w:rPr>
          <w:i/>
          <w:iCs/>
          <w:spacing w:val="-4"/>
          <w14:props3d w14:extrusionH="0" w14:contourW="0" w14:prstMaterial="matte"/>
        </w:rPr>
        <w:t>Western Australia’s</w:t>
      </w:r>
      <w:r>
        <w:rPr>
          <w:spacing w:val="-4"/>
          <w14:props3d w14:extrusionH="0" w14:contourW="0" w14:prstMaterial="matte"/>
        </w:rPr>
        <w:t xml:space="preserve"> </w:t>
      </w:r>
      <w:r>
        <w:rPr>
          <w:i/>
          <w:spacing w:val="-4"/>
          <w14:props3d w14:extrusionH="0" w14:contourW="0" w14:prstMaterial="matte"/>
        </w:rPr>
        <w:t>s</w:t>
      </w:r>
      <w:r w:rsidRPr="006A7772">
        <w:rPr>
          <w:i/>
          <w:spacing w:val="-4"/>
          <w14:props3d w14:extrusionH="0" w14:contourW="0" w14:prstMaterial="matte"/>
        </w:rPr>
        <w:t xml:space="preserve">trategy to </w:t>
      </w:r>
      <w:r>
        <w:rPr>
          <w:i/>
          <w:spacing w:val="-4"/>
          <w14:props3d w14:extrusionH="0" w14:contourW="0" w14:prstMaterial="matte"/>
        </w:rPr>
        <w:t>r</w:t>
      </w:r>
      <w:r w:rsidRPr="006A7772">
        <w:rPr>
          <w:i/>
          <w:spacing w:val="-4"/>
          <w14:props3d w14:extrusionH="0" w14:contourW="0" w14:prstMaterial="matte"/>
        </w:rPr>
        <w:t xml:space="preserve">educe </w:t>
      </w:r>
      <w:r>
        <w:rPr>
          <w:i/>
          <w:spacing w:val="-4"/>
          <w14:props3d w14:extrusionH="0" w14:contourW="0" w14:prstMaterial="matte"/>
        </w:rPr>
        <w:t>f</w:t>
      </w:r>
      <w:r w:rsidRPr="006A7772">
        <w:rPr>
          <w:i/>
          <w:spacing w:val="-4"/>
          <w14:props3d w14:extrusionH="0" w14:contourW="0" w14:prstMaterial="matte"/>
        </w:rPr>
        <w:t xml:space="preserve">amily and </w:t>
      </w:r>
      <w:r>
        <w:rPr>
          <w:i/>
          <w:spacing w:val="-4"/>
          <w14:props3d w14:extrusionH="0" w14:contourW="0" w14:prstMaterial="matte"/>
        </w:rPr>
        <w:t>d</w:t>
      </w:r>
      <w:r w:rsidRPr="006A7772">
        <w:rPr>
          <w:i/>
          <w:spacing w:val="-4"/>
          <w14:props3d w14:extrusionH="0" w14:contourW="0" w14:prstMaterial="matte"/>
        </w:rPr>
        <w:t xml:space="preserve">omestic </w:t>
      </w:r>
      <w:r>
        <w:rPr>
          <w:i/>
          <w:spacing w:val="-4"/>
          <w14:props3d w14:extrusionH="0" w14:contourW="0" w14:prstMaterial="matte"/>
        </w:rPr>
        <w:t>v</w:t>
      </w:r>
      <w:r w:rsidRPr="006A7772">
        <w:rPr>
          <w:i/>
          <w:spacing w:val="-4"/>
          <w14:props3d w14:extrusionH="0" w14:contourW="0" w14:prstMaterial="matte"/>
        </w:rPr>
        <w:t xml:space="preserve">iolence </w:t>
      </w:r>
      <w:r w:rsidR="00DD627C">
        <w:rPr>
          <w:spacing w:val="-4"/>
          <w14:props3d w14:extrusionH="0" w14:contourW="0" w14:prstMaterial="matte"/>
        </w:rPr>
        <w:t xml:space="preserve">sets out a whole of government and community plan to reduce </w:t>
      </w:r>
      <w:r w:rsidR="006A7772">
        <w:rPr>
          <w:spacing w:val="-4"/>
          <w14:props3d w14:extrusionH="0" w14:contourW="0" w14:prstMaterial="matte"/>
        </w:rPr>
        <w:t>DFV</w:t>
      </w:r>
      <w:r w:rsidR="00DD627C">
        <w:rPr>
          <w:spacing w:val="-4"/>
          <w14:props3d w14:extrusionH="0" w14:contourW="0" w14:prstMaterial="matte"/>
        </w:rPr>
        <w:t xml:space="preserve"> over the next 10 years. </w:t>
      </w:r>
      <w:r w:rsidR="005A34D3">
        <w:rPr>
          <w:spacing w:val="-4"/>
          <w14:props3d w14:extrusionH="0" w14:contourW="0" w14:prstMaterial="matte"/>
        </w:rPr>
        <w:t xml:space="preserve">This includes the establishment of two new women’s refuges </w:t>
      </w:r>
      <w:r w:rsidR="005A34D3">
        <w:rPr>
          <w:rFonts w:ascii="HelveticaNeueLT Std" w:hAnsi="HelveticaNeueLT Std" w:cs="Calibri"/>
          <w:color w:val="000000"/>
          <w:szCs w:val="20"/>
        </w:rPr>
        <w:t>with capacity to deliver culturally appropriate accommodation for Aboriginal and CALD women and children.</w:t>
      </w:r>
    </w:p>
    <w:p w14:paraId="5BEBB67E" w14:textId="7066D044" w:rsidR="005B502D" w:rsidRDefault="003714A8" w:rsidP="000B4ED2">
      <w:pPr>
        <w:pStyle w:val="HeadingLevel4NoNumber"/>
      </w:pPr>
      <w:r>
        <w:br w:type="column"/>
      </w:r>
      <w:r w:rsidR="005B502D" w:rsidRPr="00B172F4">
        <w:t>Case stud</w:t>
      </w:r>
      <w:r w:rsidR="005B502D">
        <w:t xml:space="preserve">ies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5B502D" w:rsidRPr="00B172F4" w14:paraId="6AE99D34" w14:textId="77777777" w:rsidTr="00B24F5E">
        <w:tc>
          <w:tcPr>
            <w:tcW w:w="3810" w:type="pct"/>
            <w:shd w:val="clear" w:color="auto" w:fill="074A43" w:themeFill="text2"/>
            <w:tcMar>
              <w:top w:w="0" w:type="dxa"/>
              <w:bottom w:w="0" w:type="dxa"/>
            </w:tcMar>
            <w:vAlign w:val="center"/>
          </w:tcPr>
          <w:p w14:paraId="7CC4F03D" w14:textId="649E14C9" w:rsidR="005B502D" w:rsidRDefault="0041208B" w:rsidP="00991893">
            <w:pPr>
              <w:pStyle w:val="HeadingLevel4NoNumber"/>
              <w:spacing w:before="120"/>
            </w:pPr>
            <w:r w:rsidRPr="0041208B">
              <w:t>Support</w:t>
            </w:r>
            <w:r w:rsidR="00826CFB">
              <w:t>ing</w:t>
            </w:r>
            <w:r w:rsidRPr="0041208B">
              <w:t xml:space="preserve"> Aboriginal communities with targeted primary prevention, early intervention and service delivery</w:t>
            </w:r>
          </w:p>
        </w:tc>
        <w:tc>
          <w:tcPr>
            <w:tcW w:w="821" w:type="pct"/>
            <w:shd w:val="clear" w:color="auto" w:fill="5AB575" w:themeFill="background2"/>
            <w:tcMar>
              <w:top w:w="0" w:type="dxa"/>
              <w:left w:w="0" w:type="dxa"/>
              <w:bottom w:w="0" w:type="dxa"/>
              <w:right w:w="0" w:type="dxa"/>
            </w:tcMar>
            <w:vAlign w:val="center"/>
          </w:tcPr>
          <w:p w14:paraId="2A415DA8" w14:textId="77777777" w:rsidR="005B502D" w:rsidRDefault="005B502D" w:rsidP="00B24F5E">
            <w:pPr>
              <w:pStyle w:val="BodyText"/>
              <w:jc w:val="center"/>
            </w:pPr>
            <w:r>
              <w:rPr>
                <w:noProof/>
                <w:lang w:eastAsia="en-AU"/>
              </w:rPr>
              <w:drawing>
                <wp:inline distT="0" distB="0" distL="0" distR="0" wp14:anchorId="56543523" wp14:editId="590528CF">
                  <wp:extent cx="342900" cy="342900"/>
                  <wp:effectExtent l="0" t="0" r="0" b="0"/>
                  <wp:docPr id="25" name="Graphic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28B2B57F" w14:textId="77777777" w:rsidR="005B502D" w:rsidRDefault="005B502D" w:rsidP="00B24F5E">
            <w:pPr>
              <w:pStyle w:val="BodyText"/>
            </w:pPr>
          </w:p>
        </w:tc>
      </w:tr>
    </w:tbl>
    <w:p w14:paraId="0FC06017" w14:textId="77777777" w:rsidR="00807360" w:rsidRDefault="00807360" w:rsidP="00807360">
      <w:pPr>
        <w:pStyle w:val="BodyText"/>
      </w:pPr>
      <w:r w:rsidRPr="00AE50A6">
        <w:t xml:space="preserve">The Tasmanian Government </w:t>
      </w:r>
      <w:r>
        <w:t>is working</w:t>
      </w:r>
      <w:r w:rsidRPr="00AE50A6">
        <w:t xml:space="preserve"> with Tasmanian Aboriginal communities to support delivery of primary prevention, early intervention and improved service delivery for Aboriginal people affected by </w:t>
      </w:r>
      <w:r>
        <w:t>FDSV</w:t>
      </w:r>
      <w:r w:rsidRPr="00AE50A6">
        <w:t xml:space="preserve">. This </w:t>
      </w:r>
      <w:r>
        <w:t xml:space="preserve">action </w:t>
      </w:r>
      <w:r w:rsidRPr="00AE50A6">
        <w:t>aligns with the Closing the Gap Refresh, which recognises that in order to effect real change, governments must work collaboratively and in genuine partnership with Aboriginal and Torres Strait Islander people</w:t>
      </w:r>
    </w:p>
    <w:p w14:paraId="6232FAE4" w14:textId="77777777" w:rsidR="00807360" w:rsidRDefault="00807360" w:rsidP="00807360">
      <w:pPr>
        <w:pStyle w:val="BodyText"/>
      </w:pPr>
      <w:r>
        <w:t>Under this initiative</w:t>
      </w:r>
      <w:r w:rsidRPr="00624B99">
        <w:t xml:space="preserve">, the South East Tasmanian Aboriginal Corporation </w:t>
      </w:r>
      <w:r>
        <w:t>will</w:t>
      </w:r>
      <w:r w:rsidRPr="00624B99">
        <w:t xml:space="preserve"> deliver the Bark Hut primary prevention </w:t>
      </w:r>
      <w:r>
        <w:t xml:space="preserve">and early intervention </w:t>
      </w:r>
      <w:r w:rsidRPr="00624B99">
        <w:t>project</w:t>
      </w:r>
      <w:r>
        <w:t xml:space="preserve"> in the south of the state</w:t>
      </w:r>
      <w:r w:rsidRPr="00624B99">
        <w:t xml:space="preserve">. </w:t>
      </w:r>
    </w:p>
    <w:p w14:paraId="7DA2D083" w14:textId="3C075641" w:rsidR="00807360" w:rsidRDefault="00807360" w:rsidP="00807360">
      <w:pPr>
        <w:pStyle w:val="NoSpacing"/>
      </w:pPr>
      <w:r w:rsidRPr="00624B99">
        <w:t>The project commenced in October 2021 and will engage Aboriginal community members and families affected or at-risk of family violence through the building of traditional Tasmanian Aboriginal bark huts. The activity will explore the purpose a home serves, what makes a safe home, what values are required to create a safe space and culture of respect for all family members. Through engaging in this activity, issues impacting family violence in the Aboriginal context will be explored and deconstructed. The project aligns with Our Watch</w:t>
      </w:r>
      <w:r w:rsidRPr="00624B99">
        <w:rPr>
          <w:rFonts w:hint="cs"/>
        </w:rPr>
        <w:t>’</w:t>
      </w:r>
      <w:r w:rsidRPr="00624B99">
        <w:t>s Changing the Picture, the national framework for the prevention of violence against Aboriginal and Torres Strait Islander women and their children and as part and as part of the initiative, Our Watch will provide support for the project evaluation.</w:t>
      </w:r>
    </w:p>
    <w:p w14:paraId="02A69374" w14:textId="49C3F535" w:rsidR="00434FBF" w:rsidRDefault="003714A8" w:rsidP="00623C63">
      <w:pPr>
        <w:pStyle w:val="NoSpacing"/>
      </w:pPr>
      <w:r>
        <w:br w:type="column"/>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67475C" w:rsidRPr="00B172F4" w14:paraId="7F2EB57A" w14:textId="77777777" w:rsidTr="00B24F5E">
        <w:tc>
          <w:tcPr>
            <w:tcW w:w="3810" w:type="pct"/>
            <w:shd w:val="clear" w:color="auto" w:fill="074A43" w:themeFill="text2"/>
            <w:tcMar>
              <w:top w:w="0" w:type="dxa"/>
              <w:bottom w:w="0" w:type="dxa"/>
            </w:tcMar>
            <w:vAlign w:val="center"/>
          </w:tcPr>
          <w:p w14:paraId="183058BD" w14:textId="28637012" w:rsidR="0067475C" w:rsidRDefault="00C9505F" w:rsidP="00991893">
            <w:pPr>
              <w:pStyle w:val="HeadingLevel4NoNumber"/>
              <w:spacing w:before="120"/>
            </w:pPr>
            <w:r>
              <w:br w:type="column"/>
            </w:r>
            <w:r w:rsidR="006B6395">
              <w:t>Elevating Aboriginal and Torres Strait Islander women’s voices</w:t>
            </w:r>
          </w:p>
        </w:tc>
        <w:tc>
          <w:tcPr>
            <w:tcW w:w="821" w:type="pct"/>
            <w:shd w:val="clear" w:color="auto" w:fill="5AB575" w:themeFill="background2"/>
            <w:tcMar>
              <w:top w:w="0" w:type="dxa"/>
              <w:left w:w="0" w:type="dxa"/>
              <w:bottom w:w="0" w:type="dxa"/>
              <w:right w:w="0" w:type="dxa"/>
            </w:tcMar>
            <w:vAlign w:val="center"/>
          </w:tcPr>
          <w:p w14:paraId="11C90389" w14:textId="77777777" w:rsidR="0067475C" w:rsidRDefault="0067475C" w:rsidP="00B24F5E">
            <w:pPr>
              <w:pStyle w:val="BodyText"/>
              <w:jc w:val="center"/>
            </w:pPr>
            <w:r>
              <w:rPr>
                <w:noProof/>
                <w:lang w:eastAsia="en-AU"/>
              </w:rPr>
              <w:drawing>
                <wp:inline distT="0" distB="0" distL="0" distR="0" wp14:anchorId="40F554EF" wp14:editId="35FB83E3">
                  <wp:extent cx="342900" cy="342900"/>
                  <wp:effectExtent l="0" t="0" r="0" b="0"/>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67994D13" w14:textId="77777777" w:rsidR="0067475C" w:rsidRDefault="0067475C" w:rsidP="00B24F5E">
            <w:pPr>
              <w:pStyle w:val="BodyText"/>
            </w:pPr>
          </w:p>
        </w:tc>
      </w:tr>
    </w:tbl>
    <w:p w14:paraId="576CBB38" w14:textId="77777777" w:rsidR="00807360" w:rsidRPr="004A75AA" w:rsidRDefault="00807360" w:rsidP="00807360">
      <w:pPr>
        <w:pStyle w:val="BodyText"/>
      </w:pPr>
      <w:r w:rsidRPr="004A75AA">
        <w:t xml:space="preserve">Since 2018, the Aboriginal and Torres Strait Islander Social Justice Commissioner June Oscar AO has led the </w:t>
      </w:r>
      <w:proofErr w:type="spellStart"/>
      <w:r w:rsidRPr="004A75AA">
        <w:t>Wiyi</w:t>
      </w:r>
      <w:proofErr w:type="spellEnd"/>
      <w:r w:rsidRPr="004A75AA">
        <w:t xml:space="preserve"> </w:t>
      </w:r>
      <w:proofErr w:type="spellStart"/>
      <w:r w:rsidRPr="004A75AA">
        <w:t>Yani</w:t>
      </w:r>
      <w:proofErr w:type="spellEnd"/>
      <w:r w:rsidRPr="004A75AA">
        <w:t xml:space="preserve"> U </w:t>
      </w:r>
      <w:proofErr w:type="spellStart"/>
      <w:r w:rsidRPr="004A75AA">
        <w:t>Thangani</w:t>
      </w:r>
      <w:proofErr w:type="spellEnd"/>
      <w:r w:rsidRPr="004A75AA">
        <w:t xml:space="preserve"> (Women</w:t>
      </w:r>
      <w:r w:rsidRPr="004A75AA">
        <w:rPr>
          <w:rFonts w:hint="cs"/>
        </w:rPr>
        <w:t>’</w:t>
      </w:r>
      <w:r w:rsidRPr="004A75AA">
        <w:t>s Voices) national conversation. Working with 2,300 Aboriginal and Torres Strait Islander women and girls, the Commissioner has sought to engage on the issues that matter to them, their families</w:t>
      </w:r>
      <w:r>
        <w:t>,</w:t>
      </w:r>
      <w:r w:rsidRPr="004A75AA">
        <w:t xml:space="preserve"> and communities.</w:t>
      </w:r>
    </w:p>
    <w:p w14:paraId="0CAEC830" w14:textId="77777777" w:rsidR="00807360" w:rsidRDefault="00807360" w:rsidP="00807360">
      <w:pPr>
        <w:pStyle w:val="BodyText"/>
      </w:pPr>
      <w:r w:rsidRPr="004A75AA">
        <w:t>The Commissioner</w:t>
      </w:r>
      <w:r w:rsidRPr="004A75AA">
        <w:rPr>
          <w:rFonts w:hint="cs"/>
        </w:rPr>
        <w:t>’</w:t>
      </w:r>
      <w:r w:rsidRPr="004A75AA">
        <w:t>s consultations have explored Indigenous women and girls</w:t>
      </w:r>
      <w:r w:rsidRPr="004A75AA">
        <w:rPr>
          <w:rFonts w:hint="cs"/>
        </w:rPr>
        <w:t>’</w:t>
      </w:r>
      <w:r w:rsidRPr="004A75AA">
        <w:t xml:space="preserve"> experiences, including their strengths, challenges and aspirations for the future. The consultations have informed the delivery of the </w:t>
      </w:r>
      <w:proofErr w:type="spellStart"/>
      <w:r w:rsidRPr="004A75AA">
        <w:t>Wiyi</w:t>
      </w:r>
      <w:proofErr w:type="spellEnd"/>
      <w:r w:rsidRPr="004A75AA">
        <w:t xml:space="preserve"> </w:t>
      </w:r>
      <w:proofErr w:type="spellStart"/>
      <w:r w:rsidRPr="004A75AA">
        <w:t>Yani</w:t>
      </w:r>
      <w:proofErr w:type="spellEnd"/>
      <w:r w:rsidRPr="004A75AA">
        <w:t xml:space="preserve"> U </w:t>
      </w:r>
      <w:proofErr w:type="spellStart"/>
      <w:r w:rsidRPr="004A75AA">
        <w:t>Thangani</w:t>
      </w:r>
      <w:proofErr w:type="spellEnd"/>
      <w:r w:rsidRPr="004A75AA">
        <w:t xml:space="preserve"> (Women</w:t>
      </w:r>
      <w:r w:rsidRPr="004A75AA">
        <w:rPr>
          <w:rFonts w:hint="cs"/>
        </w:rPr>
        <w:t>’</w:t>
      </w:r>
      <w:r w:rsidRPr="004A75AA">
        <w:t xml:space="preserve">s Voices) Report which was tabled in Parliament on 9 December 2020. </w:t>
      </w:r>
    </w:p>
    <w:p w14:paraId="7B7A9266" w14:textId="48A9DA8A" w:rsidR="00807360" w:rsidRDefault="00807360" w:rsidP="00807360">
      <w:pPr>
        <w:pStyle w:val="BodyText"/>
      </w:pPr>
      <w:r w:rsidRPr="004A75AA">
        <w:t xml:space="preserve">The Hon Ken Wyatt AM MP and the National Indigenous Australians Agency (NIAA) are leading the </w:t>
      </w:r>
      <w:r w:rsidR="00E0740F">
        <w:t xml:space="preserve">Australia </w:t>
      </w:r>
      <w:r w:rsidRPr="004A75AA">
        <w:t xml:space="preserve">Government’s response to the Report. </w:t>
      </w:r>
      <w:r>
        <w:t xml:space="preserve">The </w:t>
      </w:r>
      <w:r w:rsidRPr="004A75AA">
        <w:t xml:space="preserve">NIAA </w:t>
      </w:r>
      <w:r>
        <w:t>is</w:t>
      </w:r>
      <w:r w:rsidRPr="004A75AA">
        <w:t xml:space="preserve"> also supporting the Commissioner to build on the national conversation in collaboration with other </w:t>
      </w:r>
      <w:r w:rsidR="00E0740F">
        <w:t xml:space="preserve">Commonwealth </w:t>
      </w:r>
      <w:r>
        <w:t xml:space="preserve">agencies </w:t>
      </w:r>
      <w:r w:rsidRPr="004A75AA">
        <w:t>to continue to drive change in this critical area</w:t>
      </w:r>
      <w:r w:rsidRPr="00F93C17">
        <w:t>.</w:t>
      </w:r>
    </w:p>
    <w:p w14:paraId="6578A7D4" w14:textId="59C4E265" w:rsidR="002E3C85" w:rsidRDefault="002E3C85" w:rsidP="00807360">
      <w:pPr>
        <w:pStyle w:val="BodyText"/>
      </w:pPr>
      <w:r w:rsidRPr="00785015">
        <w:t xml:space="preserve">The Australian Government has provided $2.8 million for the delivery of Stage 3 of the </w:t>
      </w:r>
      <w:proofErr w:type="spellStart"/>
      <w:r w:rsidRPr="00785015">
        <w:t>Wiyi</w:t>
      </w:r>
      <w:proofErr w:type="spellEnd"/>
      <w:r>
        <w:t xml:space="preserve"> </w:t>
      </w:r>
      <w:proofErr w:type="spellStart"/>
      <w:r>
        <w:t>Yani</w:t>
      </w:r>
      <w:proofErr w:type="spellEnd"/>
      <w:r>
        <w:t xml:space="preserve"> U </w:t>
      </w:r>
      <w:proofErr w:type="spellStart"/>
      <w:r>
        <w:t>Thangani</w:t>
      </w:r>
      <w:proofErr w:type="spellEnd"/>
      <w:r>
        <w:t xml:space="preserve"> (Women’s Voices) Project, which includes</w:t>
      </w:r>
      <w:r w:rsidRPr="00F9379B">
        <w:t xml:space="preserve"> the delivery of a National Aboriginal and Torres Strait Islander Women’s Leadership Summit and a research project to identify effective strengths</w:t>
      </w:r>
      <w:r w:rsidR="00F9379B">
        <w:t>-</w:t>
      </w:r>
      <w:r w:rsidRPr="00F9379B">
        <w:t xml:space="preserve">based programs and approaches for Aboriginal and Torres Strait Islander women and girls. </w:t>
      </w:r>
    </w:p>
    <w:p w14:paraId="478924A1" w14:textId="47B81140" w:rsidR="00E252C2" w:rsidRPr="008C6B2E" w:rsidRDefault="003714A8" w:rsidP="0029442C">
      <w:pPr>
        <w:pStyle w:val="HeadingLevel3NoNumber"/>
        <w:spacing w:line="216" w:lineRule="auto"/>
        <w:rPr>
          <w:color w:val="5AB575" w:themeColor="background2"/>
          <w:spacing w:val="2"/>
        </w:rPr>
      </w:pPr>
      <w:r>
        <w:br w:type="column"/>
      </w:r>
      <w:r w:rsidR="00E252C2" w:rsidRPr="00B172F4">
        <w:t xml:space="preserve">Action 5: </w:t>
      </w:r>
      <w:r w:rsidR="00186423">
        <w:br/>
      </w:r>
      <w:r w:rsidR="00E252C2" w:rsidRPr="00067FD3">
        <w:rPr>
          <w:spacing w:val="2"/>
        </w:rPr>
        <w:t>Promote healthy and safe relationships and build gender equitable values through initiatives for children and young people</w:t>
      </w:r>
    </w:p>
    <w:p w14:paraId="6D99978C" w14:textId="3EAD6F78" w:rsidR="00E252C2" w:rsidRPr="0029442C" w:rsidRDefault="00E252C2" w:rsidP="0029442C">
      <w:pPr>
        <w:pStyle w:val="BodyText"/>
      </w:pPr>
      <w:r w:rsidRPr="0029442C">
        <w:t xml:space="preserve">Under the NIP, </w:t>
      </w:r>
      <w:r w:rsidR="009F2609" w:rsidRPr="0029442C">
        <w:t>1</w:t>
      </w:r>
      <w:r w:rsidR="00FE2990" w:rsidRPr="0029442C">
        <w:t>2</w:t>
      </w:r>
      <w:r w:rsidRPr="0029442C">
        <w:t xml:space="preserve"> </w:t>
      </w:r>
      <w:r w:rsidR="00DD2AB6" w:rsidRPr="0029442C">
        <w:t xml:space="preserve">initiatives </w:t>
      </w:r>
      <w:r w:rsidR="00DA0266" w:rsidRPr="0029442C">
        <w:t xml:space="preserve">focus </w:t>
      </w:r>
      <w:r w:rsidR="0007630C" w:rsidRPr="0029442C">
        <w:t xml:space="preserve">on education </w:t>
      </w:r>
      <w:r w:rsidR="00DD2AB6" w:rsidRPr="0029442C">
        <w:t xml:space="preserve">programs </w:t>
      </w:r>
      <w:r w:rsidR="0007630C" w:rsidRPr="0029442C">
        <w:t>for children and young people</w:t>
      </w:r>
      <w:r w:rsidRPr="0029442C">
        <w:t xml:space="preserve"> </w:t>
      </w:r>
      <w:r w:rsidR="00982FC5" w:rsidRPr="0029442C">
        <w:t xml:space="preserve">under Action </w:t>
      </w:r>
      <w:r w:rsidRPr="0029442C">
        <w:t>5</w:t>
      </w:r>
      <w:r w:rsidR="00081A6F" w:rsidRPr="0029442C">
        <w:t xml:space="preserve">. </w:t>
      </w:r>
      <w:r w:rsidR="00E93FFC" w:rsidRPr="0029442C">
        <w:t xml:space="preserve">The relevant outputs associated with this action are initiatives focussed on </w:t>
      </w:r>
      <w:r w:rsidR="00081A6F" w:rsidRPr="0029442C">
        <w:t>promot</w:t>
      </w:r>
      <w:r w:rsidR="00E93FFC" w:rsidRPr="0029442C">
        <w:t>ing</w:t>
      </w:r>
      <w:r w:rsidR="00081A6F" w:rsidRPr="0029442C">
        <w:t xml:space="preserve"> healthy relationships and embed messages of gender equality. Of these initiatives,</w:t>
      </w:r>
      <w:r w:rsidRPr="0029442C">
        <w:t xml:space="preserve"> </w:t>
      </w:r>
      <w:r w:rsidR="009A2473" w:rsidRPr="0029442C">
        <w:t>two have</w:t>
      </w:r>
      <w:r w:rsidRPr="0029442C">
        <w:t xml:space="preserve"> been completed </w:t>
      </w:r>
      <w:r w:rsidR="00362978" w:rsidRPr="0029442C">
        <w:t>(as per</w:t>
      </w:r>
      <w:r w:rsidRPr="0029442C">
        <w:t xml:space="preserve"> schedule</w:t>
      </w:r>
      <w:r w:rsidR="00362978" w:rsidRPr="0029442C">
        <w:t>)</w:t>
      </w:r>
      <w:r w:rsidRPr="0029442C">
        <w:t xml:space="preserve"> </w:t>
      </w:r>
      <w:r w:rsidR="00DD5112" w:rsidRPr="0029442C">
        <w:t>and 10</w:t>
      </w:r>
      <w:r w:rsidR="00F86537" w:rsidRPr="0029442C">
        <w:t xml:space="preserve"> </w:t>
      </w:r>
      <w:r w:rsidRPr="0029442C">
        <w:t xml:space="preserve">are in progress (on track). </w:t>
      </w:r>
    </w:p>
    <w:p w14:paraId="2B983A71" w14:textId="77777777" w:rsidR="00AE08B6" w:rsidRPr="00B172F4" w:rsidRDefault="00AE08B6" w:rsidP="0029442C">
      <w:pPr>
        <w:pStyle w:val="HeadingLevel4NoNumber"/>
        <w:spacing w:before="120" w:after="60"/>
      </w:pPr>
      <w:r>
        <w:t>Key achievements</w:t>
      </w:r>
    </w:p>
    <w:p w14:paraId="321FED39" w14:textId="3D26FCC7" w:rsidR="005F2A2B" w:rsidRDefault="00C03998" w:rsidP="0029442C">
      <w:pPr>
        <w:pStyle w:val="BodyText"/>
        <w:spacing w:before="80" w:after="60"/>
      </w:pPr>
      <w:r>
        <w:t>Key a</w:t>
      </w:r>
      <w:r w:rsidR="00AA7C24">
        <w:t>chievements under this action</w:t>
      </w:r>
      <w:r w:rsidR="006B2F6E">
        <w:t xml:space="preserve"> </w:t>
      </w:r>
      <w:r w:rsidR="005F2A2B">
        <w:t>include:</w:t>
      </w:r>
    </w:p>
    <w:p w14:paraId="7BD05AF7" w14:textId="511D52F2" w:rsidR="0097278E" w:rsidRDefault="0097278E" w:rsidP="0029442C">
      <w:pPr>
        <w:pStyle w:val="Bullet1stlevel"/>
        <w:spacing w:before="80"/>
      </w:pPr>
      <w:r w:rsidRPr="00787A40">
        <w:t>In June 2020, the Tasmanian Government signed a Memorandum of Understanding to support development and delivery of national prevention activities, including a new sexual violence campaign</w:t>
      </w:r>
      <w:r w:rsidR="006A7772" w:rsidRPr="00787A40">
        <w:t>.</w:t>
      </w:r>
    </w:p>
    <w:p w14:paraId="6D03FDC8" w14:textId="549C9211" w:rsidR="00006BD3" w:rsidRPr="00342583" w:rsidRDefault="00006BD3" w:rsidP="0029442C">
      <w:pPr>
        <w:pStyle w:val="Bullet1stlevel"/>
        <w:spacing w:before="80"/>
      </w:pPr>
      <w:r w:rsidRPr="00434FBF">
        <w:rPr>
          <w:spacing w:val="-2"/>
          <w14:props3d w14:extrusionH="0" w14:contourW="0" w14:prstMaterial="matte"/>
        </w:rPr>
        <w:t xml:space="preserve">The Western Australian Government continued </w:t>
      </w:r>
      <w:r>
        <w:rPr>
          <w:spacing w:val="-2"/>
          <w14:props3d w14:extrusionH="0" w14:contourW="0" w14:prstMaterial="matte"/>
        </w:rPr>
        <w:t>piloting its</w:t>
      </w:r>
      <w:r w:rsidRPr="00434FBF">
        <w:rPr>
          <w:spacing w:val="-2"/>
          <w14:props3d w14:extrusionH="0" w14:contourW="0" w14:prstMaterial="matte"/>
        </w:rPr>
        <w:t xml:space="preserve"> Respectful Relationships Teaching Support Program</w:t>
      </w:r>
      <w:r>
        <w:rPr>
          <w:spacing w:val="-2"/>
          <w14:props3d w14:extrusionH="0" w14:contourW="0" w14:prstMaterial="matte"/>
        </w:rPr>
        <w:t>.</w:t>
      </w:r>
    </w:p>
    <w:p w14:paraId="159C6E38" w14:textId="149E58E3" w:rsidR="00006BD3" w:rsidRPr="00342583" w:rsidRDefault="00006BD3" w:rsidP="0029442C">
      <w:pPr>
        <w:pStyle w:val="Bullet1stlevel"/>
        <w:spacing w:before="80"/>
      </w:pPr>
      <w:r w:rsidRPr="00D32AF2">
        <w:rPr>
          <w:lang w:val="en-GB"/>
        </w:rPr>
        <w:t xml:space="preserve">The NSW Government </w:t>
      </w:r>
      <w:r>
        <w:rPr>
          <w:lang w:val="en-GB"/>
        </w:rPr>
        <w:t>has rolled out a</w:t>
      </w:r>
      <w:r w:rsidRPr="00D32AF2">
        <w:rPr>
          <w:lang w:val="en-GB"/>
        </w:rPr>
        <w:t xml:space="preserve"> child protection education</w:t>
      </w:r>
      <w:r w:rsidR="00342583">
        <w:rPr>
          <w:lang w:val="en-GB"/>
        </w:rPr>
        <w:t xml:space="preserve"> program</w:t>
      </w:r>
      <w:r w:rsidRPr="00D32AF2">
        <w:rPr>
          <w:lang w:val="en-GB"/>
        </w:rPr>
        <w:t xml:space="preserve"> </w:t>
      </w:r>
      <w:r w:rsidR="00342583">
        <w:rPr>
          <w:lang w:val="en-GB"/>
        </w:rPr>
        <w:t>for</w:t>
      </w:r>
      <w:r w:rsidRPr="00D32AF2">
        <w:rPr>
          <w:lang w:val="en-GB"/>
        </w:rPr>
        <w:t xml:space="preserve"> all schools in NSW</w:t>
      </w:r>
      <w:r w:rsidR="00342583">
        <w:rPr>
          <w:lang w:val="en-GB"/>
        </w:rPr>
        <w:t>.</w:t>
      </w:r>
    </w:p>
    <w:p w14:paraId="19C4C945" w14:textId="5177E9FC" w:rsidR="00342583" w:rsidRDefault="00342583" w:rsidP="0029442C">
      <w:pPr>
        <w:pStyle w:val="Bullet1stlevel"/>
        <w:spacing w:before="80"/>
      </w:pPr>
      <w:r>
        <w:rPr>
          <w:lang w:val="en-GB"/>
        </w:rPr>
        <w:t>In Queensland, w</w:t>
      </w:r>
      <w:r w:rsidRPr="00342583">
        <w:rPr>
          <w:lang w:val="en-GB"/>
        </w:rPr>
        <w:t xml:space="preserve">ork to revise and enhance </w:t>
      </w:r>
      <w:r>
        <w:rPr>
          <w:lang w:val="en-GB"/>
        </w:rPr>
        <w:t>the state’s r</w:t>
      </w:r>
      <w:r w:rsidRPr="00342583">
        <w:rPr>
          <w:lang w:val="en-GB"/>
        </w:rPr>
        <w:t>espectful relationships education program is currently underway.</w:t>
      </w:r>
      <w:r>
        <w:rPr>
          <w:lang w:val="en-GB"/>
        </w:rPr>
        <w:t xml:space="preserve"> The update will include </w:t>
      </w:r>
      <w:r w:rsidRPr="00342583">
        <w:rPr>
          <w:lang w:val="en-GB"/>
        </w:rPr>
        <w:t>age-appropriate, real life scenarios that support students in building respectful, safe relationships</w:t>
      </w:r>
      <w:r>
        <w:rPr>
          <w:lang w:val="en-GB"/>
        </w:rPr>
        <w:t>.</w:t>
      </w:r>
    </w:p>
    <w:p w14:paraId="0EEBEF8F" w14:textId="6A202E46" w:rsidR="00573C2C" w:rsidRPr="00573C2C" w:rsidRDefault="00573C2C" w:rsidP="00573C2C">
      <w:pPr>
        <w:numPr>
          <w:ilvl w:val="0"/>
          <w:numId w:val="1"/>
        </w:numPr>
        <w:ind w:left="284" w:hanging="284"/>
        <w:rPr>
          <w:rFonts w:cs="Arial"/>
        </w:rPr>
      </w:pPr>
      <w:r w:rsidRPr="00E1787B">
        <w:t>An evaluation of</w:t>
      </w:r>
      <w:r w:rsidRPr="00E1787B">
        <w:rPr>
          <w:b/>
        </w:rPr>
        <w:t xml:space="preserve"> </w:t>
      </w:r>
      <w:r w:rsidRPr="00E1787B">
        <w:t>Our Watch’s No Excuse for Abuse campaign</w:t>
      </w:r>
      <w:r w:rsidR="0016733C">
        <w:t>,</w:t>
      </w:r>
      <w:r w:rsidRPr="00E1787B">
        <w:t xml:space="preserve"> which </w:t>
      </w:r>
      <w:r w:rsidR="0016733C" w:rsidRPr="0016733C">
        <w:t xml:space="preserve">delivered two bursts in May and September 2020, </w:t>
      </w:r>
      <w:r w:rsidRPr="00E1787B">
        <w:t>showed the campaign achieved its objectives in raising awareness of 18-44 year old Australians of non-physical forms of violence are harmful, serious and inexcusable.</w:t>
      </w:r>
    </w:p>
    <w:p w14:paraId="02245194" w14:textId="33B3C8B7" w:rsidR="00573C2C" w:rsidRDefault="00573C2C" w:rsidP="00573C2C">
      <w:pPr>
        <w:pStyle w:val="Bullet1stlevel"/>
      </w:pPr>
      <w:r w:rsidRPr="00E1787B">
        <w:t>Our Watch has partnered with the South East Tasmanian Aboriginal Cooperation, Fijian Association of Victoria and Lebanese Muslim Association of NSW to engage in its Connected Communities project which will support the development of skills and expertise to understand the drivers of violence against women and encourage community-led or tailored approaches to prevention</w:t>
      </w:r>
      <w:r w:rsidR="002C1C0A">
        <w:t>.</w:t>
      </w:r>
    </w:p>
    <w:p w14:paraId="64BAFDC5" w14:textId="00584CCE" w:rsidR="00AB1363" w:rsidRDefault="00342583" w:rsidP="00AB1363">
      <w:pPr>
        <w:pStyle w:val="HeadingLevel4NoNumber"/>
      </w:pPr>
      <w:r>
        <w:br w:type="column"/>
      </w:r>
      <w:r w:rsidR="00AB1363" w:rsidRPr="00B172F4">
        <w:lastRenderedPageBreak/>
        <w:t>Case stud</w:t>
      </w:r>
      <w:r w:rsidR="00AB1363">
        <w:t xml:space="preserve">ies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113" w:type="dxa"/>
          <w:right w:w="170" w:type="dxa"/>
        </w:tblCellMar>
        <w:tblLook w:val="04A0" w:firstRow="1" w:lastRow="0" w:firstColumn="1" w:lastColumn="0" w:noHBand="0" w:noVBand="1"/>
      </w:tblPr>
      <w:tblGrid>
        <w:gridCol w:w="3456"/>
        <w:gridCol w:w="745"/>
        <w:gridCol w:w="335"/>
      </w:tblGrid>
      <w:tr w:rsidR="00723827" w:rsidRPr="00B172F4" w14:paraId="50103E5A" w14:textId="77777777" w:rsidTr="002C1C0A">
        <w:tc>
          <w:tcPr>
            <w:tcW w:w="3810" w:type="pct"/>
            <w:shd w:val="clear" w:color="auto" w:fill="074A43" w:themeFill="text2"/>
            <w:tcMar>
              <w:top w:w="0" w:type="dxa"/>
              <w:bottom w:w="0" w:type="dxa"/>
            </w:tcMar>
            <w:vAlign w:val="center"/>
          </w:tcPr>
          <w:p w14:paraId="229B8B8A" w14:textId="2A98E042" w:rsidR="00723827" w:rsidRDefault="00723827" w:rsidP="002C1C0A">
            <w:pPr>
              <w:pStyle w:val="HeadingLevel4NoNumber"/>
              <w:spacing w:before="120"/>
            </w:pPr>
            <w:r>
              <w:t>Community awareness and outreach</w:t>
            </w:r>
            <w:r w:rsidR="00050889">
              <w:t xml:space="preserve"> prevention act</w:t>
            </w:r>
            <w:r w:rsidR="00060B56">
              <w:t>i</w:t>
            </w:r>
            <w:r w:rsidR="00050889">
              <w:t>vities</w:t>
            </w:r>
          </w:p>
        </w:tc>
        <w:tc>
          <w:tcPr>
            <w:tcW w:w="821" w:type="pct"/>
            <w:shd w:val="clear" w:color="auto" w:fill="5AB575" w:themeFill="background2"/>
            <w:tcMar>
              <w:top w:w="0" w:type="dxa"/>
              <w:left w:w="0" w:type="dxa"/>
              <w:bottom w:w="0" w:type="dxa"/>
              <w:right w:w="0" w:type="dxa"/>
            </w:tcMar>
            <w:vAlign w:val="center"/>
          </w:tcPr>
          <w:p w14:paraId="4444F31E" w14:textId="77777777" w:rsidR="00723827" w:rsidRDefault="00723827" w:rsidP="002C1C0A">
            <w:pPr>
              <w:pStyle w:val="BodyText"/>
              <w:jc w:val="center"/>
            </w:pPr>
            <w:r>
              <w:rPr>
                <w:noProof/>
                <w:lang w:eastAsia="en-AU"/>
              </w:rPr>
              <w:drawing>
                <wp:inline distT="0" distB="0" distL="0" distR="0" wp14:anchorId="6B097614" wp14:editId="0CFF6A85">
                  <wp:extent cx="342900" cy="342900"/>
                  <wp:effectExtent l="0" t="0" r="0" b="0"/>
                  <wp:docPr id="56" name="Graphic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6">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242F9267" w14:textId="77777777" w:rsidR="00723827" w:rsidRDefault="00723827" w:rsidP="002C1C0A">
            <w:pPr>
              <w:pStyle w:val="BodyText"/>
            </w:pPr>
          </w:p>
        </w:tc>
      </w:tr>
    </w:tbl>
    <w:p w14:paraId="3CA729EA" w14:textId="77777777" w:rsidR="00807360" w:rsidRDefault="00807360" w:rsidP="00807360">
      <w:pPr>
        <w:pStyle w:val="BodyText"/>
        <w:spacing w:before="80" w:after="80" w:line="228" w:lineRule="auto"/>
        <w:rPr>
          <w:spacing w:val="-2"/>
          <w14:props3d w14:extrusionH="0" w14:contourW="0" w14:prstMaterial="matte"/>
        </w:rPr>
      </w:pPr>
      <w:r w:rsidRPr="004B48B1">
        <w:rPr>
          <w:spacing w:val="-2"/>
          <w14:props3d w14:extrusionH="0" w14:contourW="0" w14:prstMaterial="matte"/>
        </w:rPr>
        <w:t xml:space="preserve">As part of the Commonwealth’s Community awareness and outreach prevention activities initiative, </w:t>
      </w:r>
      <w:r w:rsidRPr="00A05E9E">
        <w:rPr>
          <w:spacing w:val="-2"/>
          <w14:props3d w14:extrusionH="0" w14:contourW="0" w14:prstMaterial="matte"/>
        </w:rPr>
        <w:t xml:space="preserve">Our Watch delivered two bursts of No Excuse for Abuse in </w:t>
      </w:r>
      <w:r>
        <w:rPr>
          <w:spacing w:val="-2"/>
          <w14:props3d w14:extrusionH="0" w14:contourW="0" w14:prstMaterial="matte"/>
        </w:rPr>
        <w:t xml:space="preserve">May and September </w:t>
      </w:r>
      <w:r w:rsidRPr="00A05E9E">
        <w:rPr>
          <w:spacing w:val="-2"/>
          <w14:props3d w14:extrusionH="0" w14:contourW="0" w14:prstMaterial="matte"/>
        </w:rPr>
        <w:t xml:space="preserve">2020 to support the Government’s pandemic response. </w:t>
      </w:r>
    </w:p>
    <w:p w14:paraId="73FFBE63" w14:textId="77777777" w:rsidR="00807360" w:rsidRDefault="00807360" w:rsidP="00807360">
      <w:pPr>
        <w:pStyle w:val="BodyText"/>
        <w:spacing w:before="80" w:after="240" w:line="228" w:lineRule="auto"/>
        <w:rPr>
          <w:spacing w:val="-2"/>
          <w14:props3d w14:extrusionH="0" w14:contourW="0" w14:prstMaterial="matte"/>
        </w:rPr>
      </w:pPr>
      <w:r>
        <w:rPr>
          <w:rFonts w:cs="Arial"/>
          <w:szCs w:val="20"/>
        </w:rPr>
        <w:t>A final evaluation report was provided in June 2021, comprising evaluation findings across both campaign bursts.</w:t>
      </w:r>
      <w:r w:rsidRPr="00A05E9E">
        <w:rPr>
          <w:spacing w:val="-2"/>
          <w14:props3d w14:extrusionH="0" w14:contourW="0" w14:prstMaterial="matte"/>
        </w:rPr>
        <w:t xml:space="preserve"> </w:t>
      </w:r>
    </w:p>
    <w:p w14:paraId="3537C7A3" w14:textId="77777777" w:rsidR="00807360" w:rsidRPr="00A05E9E" w:rsidRDefault="00807360" w:rsidP="00807360">
      <w:pPr>
        <w:pStyle w:val="BodyText"/>
        <w:keepNext/>
        <w:spacing w:before="80" w:after="80" w:line="228" w:lineRule="auto"/>
        <w:rPr>
          <w:spacing w:val="-2"/>
          <w14:props3d w14:extrusionH="0" w14:contourW="0" w14:prstMaterial="matte"/>
        </w:rPr>
      </w:pPr>
      <w:r w:rsidRPr="00A05E9E">
        <w:rPr>
          <w:spacing w:val="-2"/>
          <w14:props3d w14:extrusionH="0" w14:contourW="0" w14:prstMaterial="matte"/>
        </w:rPr>
        <w:t xml:space="preserve">The evaluation found: </w:t>
      </w:r>
    </w:p>
    <w:p w14:paraId="37F292CE" w14:textId="77777777" w:rsidR="00807360" w:rsidRPr="00A05E9E" w:rsidRDefault="00807360" w:rsidP="00807360">
      <w:pPr>
        <w:pStyle w:val="Bullet1stlevel"/>
        <w:numPr>
          <w:ilvl w:val="0"/>
          <w:numId w:val="19"/>
        </w:numPr>
        <w:rPr>
          <w14:props3d w14:extrusionH="0" w14:contourW="0" w14:prstMaterial="matte"/>
        </w:rPr>
      </w:pPr>
      <w:r w:rsidRPr="00A05E9E">
        <w:rPr>
          <w14:props3d w14:extrusionH="0" w14:contourW="0" w14:prstMaterial="matte"/>
        </w:rPr>
        <w:t xml:space="preserve">The campaign achieved its objectives of raising awareness/recognition by its target audience of 18–44-year-old Australians of non-physical forms of violence, and increasing belief that these forms of violence are harmful, serious and inexcusable.  </w:t>
      </w:r>
    </w:p>
    <w:p w14:paraId="6FF6B376" w14:textId="77777777" w:rsidR="00807360" w:rsidRPr="00A05E9E" w:rsidRDefault="00807360" w:rsidP="00807360">
      <w:pPr>
        <w:pStyle w:val="Bullet1stlevel"/>
        <w:numPr>
          <w:ilvl w:val="0"/>
          <w:numId w:val="19"/>
        </w:numPr>
        <w:rPr>
          <w14:props3d w14:extrusionH="0" w14:contourW="0" w14:prstMaterial="matte"/>
        </w:rPr>
      </w:pPr>
      <w:r w:rsidRPr="00A05E9E">
        <w:rPr>
          <w14:props3d w14:extrusionH="0" w14:contourW="0" w14:prstMaterial="matte"/>
        </w:rPr>
        <w:t xml:space="preserve">The overall 2020 campaign achieved approximately 46.3 million individual exposures </w:t>
      </w:r>
    </w:p>
    <w:p w14:paraId="664FB2C5" w14:textId="77777777" w:rsidR="00807360" w:rsidRPr="00A05E9E" w:rsidRDefault="00807360" w:rsidP="00807360">
      <w:pPr>
        <w:pStyle w:val="Bullet1stlevel"/>
        <w:numPr>
          <w:ilvl w:val="0"/>
          <w:numId w:val="19"/>
        </w:numPr>
        <w:rPr>
          <w14:props3d w14:extrusionH="0" w14:contourW="0" w14:prstMaterial="matte"/>
        </w:rPr>
      </w:pPr>
      <w:r w:rsidRPr="00A05E9E">
        <w:rPr>
          <w14:props3d w14:extrusionH="0" w14:contourW="0" w14:prstMaterial="matte"/>
        </w:rPr>
        <w:t xml:space="preserve">Approximately 59% of the combined market research sample reported increased knowledge of non-physical forms of violence from seeing the ads.  </w:t>
      </w:r>
    </w:p>
    <w:p w14:paraId="1A8A27FB" w14:textId="77777777" w:rsidR="00807360" w:rsidRPr="00434FBF" w:rsidRDefault="00807360" w:rsidP="00807360">
      <w:pPr>
        <w:pStyle w:val="BodyText"/>
        <w:numPr>
          <w:ilvl w:val="0"/>
          <w:numId w:val="19"/>
        </w:numPr>
        <w:spacing w:before="80" w:after="240" w:line="228" w:lineRule="auto"/>
        <w:rPr>
          <w:spacing w:val="-2"/>
        </w:rPr>
      </w:pPr>
      <w:r w:rsidRPr="00A05E9E">
        <w:rPr>
          <w:spacing w:val="-2"/>
          <w14:props3d w14:extrusionH="0" w14:contourW="0" w14:prstMaterial="matte"/>
        </w:rPr>
        <w:t>Approximately 63% of the combined market research sample reported changed attitudes regarding non-physical forms of violence after seeing the ads in terms of increased belief that these forms are harmful, serious and inexcusable</w:t>
      </w:r>
      <w:r>
        <w:rPr>
          <w:spacing w:val="-2"/>
          <w14:props3d w14:extrusionH="0" w14:contourW="0" w14:prstMaterial="matte"/>
        </w:rPr>
        <w:t>.</w:t>
      </w:r>
    </w:p>
    <w:p w14:paraId="219F77F2" w14:textId="77777777" w:rsidR="00807360" w:rsidRDefault="00807360" w:rsidP="00665C32">
      <w:pPr>
        <w:pStyle w:val="BodyText"/>
        <w:spacing w:before="0" w:after="0"/>
      </w:pPr>
    </w:p>
    <w:p w14:paraId="6A8A2D85" w14:textId="5FBE4665" w:rsidR="00723827" w:rsidRDefault="00597F56" w:rsidP="00665C32">
      <w:pPr>
        <w:pStyle w:val="BodyText"/>
        <w:spacing w:before="0" w:after="0"/>
      </w:pPr>
      <w:r>
        <w:br w:type="column"/>
      </w:r>
    </w:p>
    <w:p w14:paraId="26AF6EF9" w14:textId="33410061" w:rsidR="00597F56" w:rsidRDefault="00597F56" w:rsidP="00665C32">
      <w:pPr>
        <w:pStyle w:val="BodyText"/>
        <w:spacing w:before="0" w:after="0"/>
        <w:rPr>
          <w:sz w:val="2"/>
          <w:szCs w:val="2"/>
        </w:rPr>
      </w:pPr>
    </w:p>
    <w:p w14:paraId="5FB84C5F" w14:textId="3C56CF20" w:rsidR="00597F56" w:rsidRDefault="00597F56" w:rsidP="00665C32">
      <w:pPr>
        <w:pStyle w:val="BodyText"/>
        <w:spacing w:before="0" w:after="0"/>
        <w:rPr>
          <w:sz w:val="2"/>
          <w:szCs w:val="2"/>
        </w:rPr>
      </w:pPr>
    </w:p>
    <w:p w14:paraId="6954C6B4" w14:textId="7457DD8D" w:rsidR="00597F56" w:rsidRDefault="00597F56" w:rsidP="00665C32">
      <w:pPr>
        <w:pStyle w:val="BodyText"/>
        <w:spacing w:before="0" w:after="0"/>
        <w:rPr>
          <w:sz w:val="2"/>
          <w:szCs w:val="2"/>
        </w:rPr>
      </w:pPr>
    </w:p>
    <w:p w14:paraId="69DB5538" w14:textId="1E612DDF" w:rsidR="00597F56" w:rsidRDefault="00597F56" w:rsidP="00665C32">
      <w:pPr>
        <w:pStyle w:val="BodyText"/>
        <w:spacing w:before="0" w:after="0"/>
        <w:rPr>
          <w:sz w:val="2"/>
          <w:szCs w:val="2"/>
        </w:rPr>
      </w:pPr>
    </w:p>
    <w:p w14:paraId="11298667" w14:textId="77777777" w:rsidR="00597F56" w:rsidRPr="00597F56" w:rsidRDefault="00597F56" w:rsidP="00665C32">
      <w:pPr>
        <w:pStyle w:val="BodyText"/>
        <w:spacing w:before="0" w:after="0"/>
        <w:rPr>
          <w:sz w:val="2"/>
          <w:szCs w:val="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113" w:type="dxa"/>
          <w:right w:w="170" w:type="dxa"/>
        </w:tblCellMar>
        <w:tblLook w:val="04A0" w:firstRow="1" w:lastRow="0" w:firstColumn="1" w:lastColumn="0" w:noHBand="0" w:noVBand="1"/>
      </w:tblPr>
      <w:tblGrid>
        <w:gridCol w:w="3456"/>
        <w:gridCol w:w="745"/>
        <w:gridCol w:w="335"/>
      </w:tblGrid>
      <w:tr w:rsidR="00723827" w:rsidRPr="00B172F4" w14:paraId="5557151F" w14:textId="77777777" w:rsidTr="002C1C0A">
        <w:tc>
          <w:tcPr>
            <w:tcW w:w="3810" w:type="pct"/>
            <w:shd w:val="clear" w:color="auto" w:fill="074A43" w:themeFill="text2"/>
            <w:tcMar>
              <w:top w:w="0" w:type="dxa"/>
              <w:bottom w:w="0" w:type="dxa"/>
            </w:tcMar>
            <w:vAlign w:val="center"/>
          </w:tcPr>
          <w:p w14:paraId="19FE7EAB" w14:textId="77777777" w:rsidR="00723827" w:rsidRDefault="00723827" w:rsidP="002C1C0A">
            <w:pPr>
              <w:pStyle w:val="HeadingLevel4NoNumber"/>
              <w:spacing w:before="120"/>
            </w:pPr>
            <w:r w:rsidRPr="00CC2A91">
              <w:t xml:space="preserve">Respectful </w:t>
            </w:r>
            <w:r>
              <w:t>r</w:t>
            </w:r>
            <w:r w:rsidRPr="00CC2A91">
              <w:t xml:space="preserve">elationships </w:t>
            </w:r>
            <w:r>
              <w:t>t</w:t>
            </w:r>
            <w:r w:rsidRPr="00CC2A91">
              <w:t>eaching</w:t>
            </w:r>
            <w:r>
              <w:t> s</w:t>
            </w:r>
            <w:r w:rsidRPr="00CC2A91">
              <w:t>upport</w:t>
            </w:r>
          </w:p>
        </w:tc>
        <w:tc>
          <w:tcPr>
            <w:tcW w:w="821" w:type="pct"/>
            <w:shd w:val="clear" w:color="auto" w:fill="5AB575" w:themeFill="background2"/>
            <w:tcMar>
              <w:top w:w="0" w:type="dxa"/>
              <w:left w:w="0" w:type="dxa"/>
              <w:bottom w:w="0" w:type="dxa"/>
              <w:right w:w="0" w:type="dxa"/>
            </w:tcMar>
            <w:vAlign w:val="center"/>
          </w:tcPr>
          <w:p w14:paraId="534E2CB4" w14:textId="77777777" w:rsidR="00723827" w:rsidRDefault="00723827" w:rsidP="002C1C0A">
            <w:pPr>
              <w:pStyle w:val="BodyText"/>
              <w:jc w:val="center"/>
            </w:pPr>
            <w:r>
              <w:rPr>
                <w:noProof/>
                <w:lang w:eastAsia="en-AU"/>
              </w:rPr>
              <w:drawing>
                <wp:inline distT="0" distB="0" distL="0" distR="0" wp14:anchorId="5B5BC8D9" wp14:editId="3DA615A2">
                  <wp:extent cx="342900" cy="34290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7915D346" w14:textId="77777777" w:rsidR="00723827" w:rsidRDefault="00723827" w:rsidP="002C1C0A">
            <w:pPr>
              <w:pStyle w:val="BodyText"/>
            </w:pPr>
          </w:p>
        </w:tc>
      </w:tr>
    </w:tbl>
    <w:p w14:paraId="1F853625" w14:textId="77777777" w:rsidR="00807360" w:rsidRPr="00434FBF" w:rsidRDefault="00807360" w:rsidP="00807360">
      <w:pPr>
        <w:pStyle w:val="BodyText"/>
        <w:spacing w:before="80" w:after="80" w:line="228" w:lineRule="auto"/>
        <w:rPr>
          <w:spacing w:val="-2"/>
        </w:rPr>
      </w:pPr>
      <w:r w:rsidRPr="00434FBF">
        <w:rPr>
          <w:spacing w:val="-2"/>
          <w14:props3d w14:extrusionH="0" w14:contourW="0" w14:prstMaterial="matte"/>
        </w:rPr>
        <w:t xml:space="preserve">The Western Australian Government has continued the pilot Respectful Relationships Teaching Support Program, which </w:t>
      </w:r>
      <w:r w:rsidRPr="00434FBF">
        <w:rPr>
          <w:spacing w:val="-2"/>
        </w:rPr>
        <w:t xml:space="preserve">was informed by a growing body of research and policy and practice in primary prevention in school settings. The Program is specifically tailored to Western Australia’s educational context and curriculum, with delivery including e-learning, face-to-face workshops, and ongoing program support, including an online forum and resources, email, phone and school visits tailored to the specific needs of participating schools. </w:t>
      </w:r>
    </w:p>
    <w:p w14:paraId="547AEB27" w14:textId="77777777" w:rsidR="00807360" w:rsidRDefault="00807360" w:rsidP="00217F2E">
      <w:pPr>
        <w:pStyle w:val="BodyText"/>
      </w:pPr>
      <w:r w:rsidRPr="00BB6CF2">
        <w:t xml:space="preserve">Program delivery and support is provided by a local </w:t>
      </w:r>
      <w:r>
        <w:t>DFV</w:t>
      </w:r>
      <w:r w:rsidRPr="00BB6CF2">
        <w:t xml:space="preserve"> organisation with experience in violence prevention education.</w:t>
      </w:r>
    </w:p>
    <w:p w14:paraId="31110934" w14:textId="21FD179D" w:rsidR="00807360" w:rsidRDefault="00807360" w:rsidP="00217F2E">
      <w:pPr>
        <w:pStyle w:val="BodyText"/>
      </w:pPr>
      <w:r w:rsidRPr="00434FBF">
        <w:rPr>
          <w:spacing w:val="-2"/>
        </w:rPr>
        <w:t>The pilot program commenced in the 2019 school year with 42 primary and secondary schools, from across the state selecting to participate to date. As of July 2021, 21 schools have completed the program in full. The pilot was due for completion in mid-2022, however the Western Australian Government committed to continuing the program past June 2022 and expanding its reach to an additional 12 schools per year. An independent evaluation of the Respectful Relationships Teaching Support Program is being undertaken and will inform the program expansion.</w:t>
      </w:r>
    </w:p>
    <w:p w14:paraId="28849158" w14:textId="77777777" w:rsidR="00421619" w:rsidRDefault="00421619" w:rsidP="00217F2E">
      <w:pPr>
        <w:pStyle w:val="BodyText"/>
      </w:pPr>
    </w:p>
    <w:p w14:paraId="27F16EDA" w14:textId="5DB828C1" w:rsidR="00597F56" w:rsidRDefault="00597F56" w:rsidP="00217F2E">
      <w:pPr>
        <w:pStyle w:val="BodyText"/>
        <w:rPr>
          <w:sz w:val="2"/>
          <w:szCs w:val="2"/>
        </w:rPr>
      </w:pPr>
      <w:r>
        <w:br w:type="page"/>
      </w:r>
    </w:p>
    <w:p w14:paraId="7D006AB9" w14:textId="77777777" w:rsidR="00421619" w:rsidRDefault="00421619" w:rsidP="00CD6049">
      <w:pPr>
        <w:pStyle w:val="Gap"/>
      </w:pPr>
    </w:p>
    <w:p w14:paraId="4FEC6265" w14:textId="4671DDCF" w:rsidR="00701E02" w:rsidRDefault="00701E02" w:rsidP="00CD6049">
      <w:pPr>
        <w:pStyle w:val="Gap"/>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113" w:type="dxa"/>
          <w:right w:w="170" w:type="dxa"/>
        </w:tblCellMar>
        <w:tblLook w:val="04A0" w:firstRow="1" w:lastRow="0" w:firstColumn="1" w:lastColumn="0" w:noHBand="0" w:noVBand="1"/>
      </w:tblPr>
      <w:tblGrid>
        <w:gridCol w:w="3456"/>
        <w:gridCol w:w="745"/>
        <w:gridCol w:w="335"/>
      </w:tblGrid>
      <w:tr w:rsidR="00701E02" w:rsidRPr="00B172F4" w14:paraId="48273398" w14:textId="77777777" w:rsidTr="00A90EAB">
        <w:tc>
          <w:tcPr>
            <w:tcW w:w="3810" w:type="pct"/>
            <w:shd w:val="clear" w:color="auto" w:fill="074A43" w:themeFill="text2"/>
            <w:tcMar>
              <w:top w:w="0" w:type="dxa"/>
              <w:bottom w:w="0" w:type="dxa"/>
            </w:tcMar>
            <w:vAlign w:val="center"/>
          </w:tcPr>
          <w:p w14:paraId="3A878D64" w14:textId="35F56DCF" w:rsidR="00701E02" w:rsidRDefault="00701E02" w:rsidP="00A90EAB">
            <w:pPr>
              <w:pStyle w:val="HeadingLevel4NoNumber"/>
              <w:spacing w:before="120"/>
            </w:pPr>
            <w:r w:rsidRPr="000C06A4">
              <w:t>Child protection education in schools</w:t>
            </w:r>
          </w:p>
        </w:tc>
        <w:tc>
          <w:tcPr>
            <w:tcW w:w="821" w:type="pct"/>
            <w:shd w:val="clear" w:color="auto" w:fill="5AB575" w:themeFill="background2"/>
            <w:tcMar>
              <w:top w:w="0" w:type="dxa"/>
              <w:left w:w="0" w:type="dxa"/>
              <w:bottom w:w="0" w:type="dxa"/>
              <w:right w:w="0" w:type="dxa"/>
            </w:tcMar>
            <w:vAlign w:val="center"/>
          </w:tcPr>
          <w:p w14:paraId="7D4800DA" w14:textId="77777777" w:rsidR="00701E02" w:rsidRDefault="00701E02" w:rsidP="00A90EAB">
            <w:pPr>
              <w:pStyle w:val="BodyText"/>
              <w:jc w:val="center"/>
            </w:pPr>
            <w:r>
              <w:rPr>
                <w:noProof/>
                <w:lang w:eastAsia="en-AU"/>
              </w:rPr>
              <w:drawing>
                <wp:inline distT="0" distB="0" distL="0" distR="0" wp14:anchorId="0225BDD1" wp14:editId="2798ACDD">
                  <wp:extent cx="342900" cy="342900"/>
                  <wp:effectExtent l="0" t="0" r="0" b="0"/>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4E55AEFE" w14:textId="77777777" w:rsidR="00701E02" w:rsidRDefault="00701E02" w:rsidP="00A90EAB">
            <w:pPr>
              <w:pStyle w:val="BodyText"/>
            </w:pPr>
          </w:p>
        </w:tc>
      </w:tr>
    </w:tbl>
    <w:p w14:paraId="6D583832" w14:textId="77777777" w:rsidR="00807360" w:rsidRPr="00D32AF2" w:rsidRDefault="00807360" w:rsidP="00807360">
      <w:pPr>
        <w:pStyle w:val="BodyText"/>
        <w:rPr>
          <w:lang w:val="en-GB"/>
        </w:rPr>
      </w:pPr>
      <w:r w:rsidRPr="00D32AF2">
        <w:rPr>
          <w:lang w:val="en-GB"/>
        </w:rPr>
        <w:t>The NSW Government has provided a proactive and comprehensive program for child protection education which is taught in all schools in NSW as part of the mandatory Kindergarten to Year 10 Personal Development, Health and Physical Education syllabus. This syllabus was updated in 2018 and implemented for students in Years 7 and 9 in 2019 and Kindergarten to Year 10 in 2020. The syllabus provides opportunities for students to learn the knowledge, understanding</w:t>
      </w:r>
      <w:r>
        <w:rPr>
          <w:lang w:val="en-GB"/>
        </w:rPr>
        <w:t>,</w:t>
      </w:r>
      <w:r w:rsidRPr="00D32AF2">
        <w:rPr>
          <w:lang w:val="en-GB"/>
        </w:rPr>
        <w:t xml:space="preserve"> and skills needed to protect themselves and others from abuse in an online environment and strategies for building respectful relationships and resilience, as well as building skills in recognising and responding to unsafe situations and effectively seeking assistance appropriate to their age and stage of learning. </w:t>
      </w:r>
    </w:p>
    <w:p w14:paraId="6C70BADE" w14:textId="77777777" w:rsidR="00807360" w:rsidRPr="00D32AF2" w:rsidRDefault="00807360" w:rsidP="00807360">
      <w:pPr>
        <w:pStyle w:val="BodyText"/>
        <w:rPr>
          <w:lang w:val="en-GB"/>
        </w:rPr>
      </w:pPr>
      <w:r w:rsidRPr="00D32AF2">
        <w:rPr>
          <w:lang w:val="en-GB"/>
        </w:rPr>
        <w:t xml:space="preserve">The NSW Department of Education allocated $160,000 for the review and redevelopment of child protection education materials to support effective teaching and student learning. These Child Protection Education curriculum support materials provide explicit instruction for teaching concepts related to respectful relationships, abuse, power and protective strategies, including in online environments. </w:t>
      </w:r>
    </w:p>
    <w:p w14:paraId="3BBDB549" w14:textId="77777777" w:rsidR="00807360" w:rsidRPr="00D32AF2" w:rsidRDefault="00807360" w:rsidP="00807360">
      <w:pPr>
        <w:pStyle w:val="BodyText"/>
        <w:rPr>
          <w:lang w:val="en-GB"/>
        </w:rPr>
      </w:pPr>
      <w:r w:rsidRPr="00D32AF2">
        <w:rPr>
          <w:lang w:val="en-GB"/>
        </w:rPr>
        <w:t xml:space="preserve">The trialling and finalisation of these materials were completed in 2020. These updated resources were launched in September 2020 and are publicly available for all schools to access in 2021 from the NSW Department of Education website. </w:t>
      </w:r>
    </w:p>
    <w:p w14:paraId="77E074E1" w14:textId="77777777" w:rsidR="00807360" w:rsidRPr="00D32AF2" w:rsidRDefault="00807360" w:rsidP="00807360">
      <w:pPr>
        <w:pStyle w:val="BodyText"/>
        <w:rPr>
          <w:lang w:val="en-GB"/>
        </w:rPr>
      </w:pPr>
      <w:r w:rsidRPr="00D32AF2">
        <w:rPr>
          <w:lang w:val="en-GB"/>
        </w:rPr>
        <w:t>The Department of Education</w:t>
      </w:r>
      <w:r w:rsidRPr="00D32AF2">
        <w:rPr>
          <w:rFonts w:hint="cs"/>
          <w:lang w:val="en-GB"/>
        </w:rPr>
        <w:t>’</w:t>
      </w:r>
      <w:r w:rsidRPr="00D32AF2">
        <w:rPr>
          <w:lang w:val="en-GB"/>
        </w:rPr>
        <w:t>s Regulatory Authority for early childhood education and care has led the development of new resources on the child safe standards and has had a seminar with sector leaders to ensure they understand their obligations.</w:t>
      </w:r>
    </w:p>
    <w:p w14:paraId="717E0220" w14:textId="4724CD0F" w:rsidR="00807360" w:rsidRDefault="00807360" w:rsidP="00807360">
      <w:pPr>
        <w:spacing w:before="0" w:after="0"/>
      </w:pPr>
      <w:r w:rsidRPr="00D32AF2">
        <w:rPr>
          <w:lang w:val="en-GB"/>
        </w:rPr>
        <w:t>Annual mandatory child protection training has been delivered for all staff in 2021, including staff who have no contact with children and staff in non-child related positions. Principals in schools and Directors in non-school settings monitor staff completion of training. In 2021, a dashboard to assist principals to monitor staff completion of mandatory training has been developed.</w:t>
      </w:r>
      <w:r>
        <w:rPr>
          <w:lang w:val="en-GB"/>
        </w:rPr>
        <w:t xml:space="preserve"> </w:t>
      </w:r>
      <w:r w:rsidRPr="00D32AF2">
        <w:rPr>
          <w:lang w:val="en-GB"/>
        </w:rPr>
        <w:t>In 2021,</w:t>
      </w:r>
      <w:r>
        <w:rPr>
          <w:lang w:val="en-GB"/>
        </w:rPr>
        <w:t xml:space="preserve"> one of those focus areas of</w:t>
      </w:r>
      <w:r w:rsidRPr="00D32AF2">
        <w:rPr>
          <w:lang w:val="en-GB"/>
        </w:rPr>
        <w:t xml:space="preserve"> the training </w:t>
      </w:r>
      <w:r>
        <w:rPr>
          <w:lang w:val="en-GB"/>
        </w:rPr>
        <w:t>was</w:t>
      </w:r>
      <w:r w:rsidRPr="00D32AF2">
        <w:rPr>
          <w:lang w:val="en-GB"/>
        </w:rPr>
        <w:t xml:space="preserve"> </w:t>
      </w:r>
      <w:r>
        <w:rPr>
          <w:lang w:val="en-GB"/>
        </w:rPr>
        <w:t>DFV</w:t>
      </w:r>
      <w:r w:rsidRPr="00D32AF2">
        <w:rPr>
          <w:lang w:val="en-GB"/>
        </w:rPr>
        <w:t xml:space="preserve">, as a response to recommendation 24 of </w:t>
      </w:r>
      <w:r>
        <w:rPr>
          <w:lang w:val="en-GB"/>
        </w:rPr>
        <w:t>NSW’s</w:t>
      </w:r>
      <w:r w:rsidRPr="00D32AF2">
        <w:rPr>
          <w:lang w:val="en-GB"/>
        </w:rPr>
        <w:t xml:space="preserve"> 2017-2019 Domestic Violence Death Review Team report</w:t>
      </w:r>
      <w:r>
        <w:rPr>
          <w:lang w:val="en-GB"/>
        </w:rPr>
        <w:t>.</w:t>
      </w:r>
    </w:p>
    <w:p w14:paraId="4D1F7FBD" w14:textId="6D6908A8" w:rsidR="00B67A0C" w:rsidRPr="00B67A0C" w:rsidRDefault="00B67A0C" w:rsidP="00B67A0C">
      <w:pPr>
        <w:spacing w:before="0" w:after="0"/>
        <w:rPr>
          <w:sz w:val="2"/>
          <w:szCs w:val="2"/>
        </w:rPr>
      </w:pPr>
      <w:r>
        <w:br w:type="column"/>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113" w:type="dxa"/>
          <w:right w:w="170" w:type="dxa"/>
        </w:tblCellMar>
        <w:tblLook w:val="04A0" w:firstRow="1" w:lastRow="0" w:firstColumn="1" w:lastColumn="0" w:noHBand="0" w:noVBand="1"/>
      </w:tblPr>
      <w:tblGrid>
        <w:gridCol w:w="3456"/>
        <w:gridCol w:w="745"/>
        <w:gridCol w:w="335"/>
      </w:tblGrid>
      <w:tr w:rsidR="00194828" w:rsidRPr="00B172F4" w14:paraId="079BE5E1" w14:textId="77777777" w:rsidTr="00CA6DCC">
        <w:tc>
          <w:tcPr>
            <w:tcW w:w="3810" w:type="pct"/>
            <w:shd w:val="clear" w:color="auto" w:fill="074A43" w:themeFill="text2"/>
            <w:tcMar>
              <w:top w:w="0" w:type="dxa"/>
              <w:bottom w:w="0" w:type="dxa"/>
            </w:tcMar>
            <w:vAlign w:val="center"/>
          </w:tcPr>
          <w:p w14:paraId="40EEE730" w14:textId="7F8704DA" w:rsidR="00194828" w:rsidRDefault="00DA65A2" w:rsidP="00CA6DCC">
            <w:pPr>
              <w:pStyle w:val="HeadingLevel4NoNumber"/>
              <w:spacing w:before="120"/>
            </w:pPr>
            <w:r w:rsidRPr="00DA65A2">
              <w:t>Focus on respectful relationships education</w:t>
            </w:r>
          </w:p>
        </w:tc>
        <w:tc>
          <w:tcPr>
            <w:tcW w:w="821" w:type="pct"/>
            <w:shd w:val="clear" w:color="auto" w:fill="5AB575" w:themeFill="background2"/>
            <w:tcMar>
              <w:top w:w="0" w:type="dxa"/>
              <w:left w:w="0" w:type="dxa"/>
              <w:bottom w:w="0" w:type="dxa"/>
              <w:right w:w="0" w:type="dxa"/>
            </w:tcMar>
            <w:vAlign w:val="center"/>
          </w:tcPr>
          <w:p w14:paraId="28280111" w14:textId="77777777" w:rsidR="00194828" w:rsidRDefault="00194828" w:rsidP="00CA6DCC">
            <w:pPr>
              <w:pStyle w:val="BodyText"/>
              <w:jc w:val="center"/>
            </w:pPr>
            <w:r>
              <w:rPr>
                <w:noProof/>
                <w:lang w:eastAsia="en-AU"/>
              </w:rPr>
              <w:drawing>
                <wp:inline distT="0" distB="0" distL="0" distR="0" wp14:anchorId="38FB0774" wp14:editId="272C58ED">
                  <wp:extent cx="342900" cy="342900"/>
                  <wp:effectExtent l="0" t="0" r="0" b="0"/>
                  <wp:docPr id="36"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21BDC0D8" w14:textId="77777777" w:rsidR="00194828" w:rsidRDefault="00194828" w:rsidP="00CA6DCC">
            <w:pPr>
              <w:pStyle w:val="BodyText"/>
            </w:pPr>
          </w:p>
        </w:tc>
      </w:tr>
    </w:tbl>
    <w:p w14:paraId="2188BA6B" w14:textId="77777777" w:rsidR="00807360" w:rsidRPr="006D3B24" w:rsidRDefault="00807360" w:rsidP="00807360">
      <w:pPr>
        <w:pStyle w:val="BodyText"/>
        <w:spacing w:before="80" w:after="80" w:line="228" w:lineRule="auto"/>
        <w:rPr>
          <w:spacing w:val="-2"/>
          <w14:props3d w14:extrusionH="0" w14:contourW="0" w14:prstMaterial="matte"/>
        </w:rPr>
      </w:pPr>
      <w:r w:rsidRPr="006D3B24">
        <w:rPr>
          <w:spacing w:val="-2"/>
          <w14:props3d w14:extrusionH="0" w14:contourW="0" w14:prstMaterial="matte"/>
        </w:rPr>
        <w:t>In March 2021, the Queensland Government tasked the Queensland Department of Education with reviewing respectful relationships education to ensure it adequately addressed the issues of sexual consent, help-seeking</w:t>
      </w:r>
      <w:r>
        <w:rPr>
          <w:spacing w:val="-2"/>
          <w14:props3d w14:extrusionH="0" w14:contourW="0" w14:prstMaterial="matte"/>
        </w:rPr>
        <w:t>,</w:t>
      </w:r>
      <w:r w:rsidRPr="006D3B24">
        <w:rPr>
          <w:spacing w:val="-2"/>
          <w14:props3d w14:extrusionH="0" w14:contourW="0" w14:prstMaterial="matte"/>
        </w:rPr>
        <w:t xml:space="preserve"> and reporting of sexual assault.</w:t>
      </w:r>
    </w:p>
    <w:p w14:paraId="156457A4" w14:textId="77777777" w:rsidR="00807360" w:rsidRPr="006D3B24" w:rsidRDefault="00807360" w:rsidP="00807360">
      <w:pPr>
        <w:pStyle w:val="BodyText"/>
        <w:spacing w:before="80" w:after="80" w:line="228" w:lineRule="auto"/>
        <w:rPr>
          <w:spacing w:val="-2"/>
          <w14:props3d w14:extrusionH="0" w14:contourW="0" w14:prstMaterial="matte"/>
        </w:rPr>
      </w:pPr>
      <w:r w:rsidRPr="006D3B24">
        <w:rPr>
          <w:spacing w:val="-2"/>
          <w14:props3d w14:extrusionH="0" w14:contourW="0" w14:prstMaterial="matte"/>
        </w:rPr>
        <w:t>Extensive consultation was undertaken with a range of internal and external stakeholders.</w:t>
      </w:r>
    </w:p>
    <w:p w14:paraId="4582EDF8" w14:textId="77777777" w:rsidR="00807360" w:rsidRPr="006D3B24" w:rsidRDefault="00807360" w:rsidP="00807360">
      <w:pPr>
        <w:pStyle w:val="BodyText"/>
        <w:spacing w:before="80" w:after="80" w:line="228" w:lineRule="auto"/>
        <w:rPr>
          <w:spacing w:val="-2"/>
          <w14:props3d w14:extrusionH="0" w14:contourW="0" w14:prstMaterial="matte"/>
        </w:rPr>
      </w:pPr>
      <w:r w:rsidRPr="006D3B24">
        <w:rPr>
          <w:spacing w:val="-2"/>
          <w14:props3d w14:extrusionH="0" w14:contourW="0" w14:prstMaterial="matte"/>
        </w:rPr>
        <w:t>Support was provided to strengthen content on these topics, ensuring that materials also examined the drivers that underpin gender-based violence.</w:t>
      </w:r>
    </w:p>
    <w:p w14:paraId="4AF01032" w14:textId="77777777" w:rsidR="00807360" w:rsidRPr="006D3B24" w:rsidRDefault="00807360" w:rsidP="00807360">
      <w:pPr>
        <w:pStyle w:val="BodyText"/>
        <w:spacing w:before="80" w:after="80" w:line="228" w:lineRule="auto"/>
        <w:rPr>
          <w:spacing w:val="-2"/>
          <w14:props3d w14:extrusionH="0" w14:contourW="0" w14:prstMaterial="matte"/>
        </w:rPr>
      </w:pPr>
      <w:r w:rsidRPr="006D3B24">
        <w:rPr>
          <w:spacing w:val="-2"/>
          <w14:props3d w14:extrusionH="0" w14:contourW="0" w14:prstMaterial="matte"/>
        </w:rPr>
        <w:t xml:space="preserve">Work to revise and enhance Queensland’s Respectful relationships education program to include age-appropriate, real life scenarios that support students in building respectful, safe relationships is currently underway. </w:t>
      </w:r>
    </w:p>
    <w:p w14:paraId="76AA247A" w14:textId="77777777" w:rsidR="00807360" w:rsidRPr="006D3B24" w:rsidRDefault="00807360" w:rsidP="00807360">
      <w:pPr>
        <w:pStyle w:val="BodyText"/>
        <w:spacing w:before="80" w:after="80" w:line="228" w:lineRule="auto"/>
        <w:rPr>
          <w:spacing w:val="-2"/>
          <w14:props3d w14:extrusionH="0" w14:contourW="0" w14:prstMaterial="matte"/>
        </w:rPr>
      </w:pPr>
      <w:r w:rsidRPr="006D3B24">
        <w:rPr>
          <w:spacing w:val="-2"/>
          <w14:props3d w14:extrusionH="0" w14:contourW="0" w14:prstMaterial="matte"/>
        </w:rPr>
        <w:t xml:space="preserve">A range of strategies to strengthen school and teacher capability to deliver respectful relationships education have also been identified and are being developed. </w:t>
      </w:r>
    </w:p>
    <w:p w14:paraId="4EB09550" w14:textId="3FC841E0" w:rsidR="00807360" w:rsidRDefault="00807360" w:rsidP="00807360">
      <w:pPr>
        <w:pStyle w:val="BodyText"/>
        <w:rPr>
          <w:bCs/>
        </w:rPr>
      </w:pPr>
      <w:r w:rsidRPr="006D3B24">
        <w:rPr>
          <w:spacing w:val="-2"/>
          <w14:props3d w14:extrusionH="0" w14:contourW="0" w14:prstMaterial="matte"/>
        </w:rPr>
        <w:t xml:space="preserve">These strategies have been informed by opportunities identified in the Our Watch </w:t>
      </w:r>
      <w:r>
        <w:rPr>
          <w:spacing w:val="-2"/>
          <w14:props3d w14:extrusionH="0" w14:contourW="0" w14:prstMaterial="matte"/>
        </w:rPr>
        <w:t xml:space="preserve">report, </w:t>
      </w:r>
      <w:r w:rsidRPr="007C3277">
        <w:rPr>
          <w:i/>
          <w:iCs/>
          <w:spacing w:val="-2"/>
          <w14:props3d w14:extrusionH="0" w14:contourW="0" w14:prstMaterial="matte"/>
        </w:rPr>
        <w:t>Respectful relationships education to prevent gender-based violence: Lessons from a multi-year pilot in primary schools</w:t>
      </w:r>
      <w:r w:rsidRPr="006D3B24">
        <w:rPr>
          <w:spacing w:val="-2"/>
          <w14:props3d w14:extrusionH="0" w14:contourW="0" w14:prstMaterial="matte"/>
        </w:rPr>
        <w:t>, released in September 2020</w:t>
      </w:r>
      <w:r w:rsidRPr="00434FBF">
        <w:rPr>
          <w:spacing w:val="-2"/>
        </w:rPr>
        <w:t>.</w:t>
      </w:r>
    </w:p>
    <w:p w14:paraId="5292F835" w14:textId="77777777" w:rsidR="00807360" w:rsidRDefault="00807360" w:rsidP="007C3277">
      <w:pPr>
        <w:pStyle w:val="BodyText"/>
        <w:rPr>
          <w:bCs/>
        </w:rPr>
      </w:pPr>
    </w:p>
    <w:p w14:paraId="38F75123" w14:textId="3D3C6F9F" w:rsidR="00807360" w:rsidRPr="00194828" w:rsidRDefault="00807360" w:rsidP="007C3277">
      <w:pPr>
        <w:pStyle w:val="BodyText"/>
        <w:rPr>
          <w:bCs/>
        </w:rPr>
        <w:sectPr w:rsidR="00807360" w:rsidRPr="00194828" w:rsidSect="00D0740C">
          <w:type w:val="continuous"/>
          <w:pgSz w:w="11906" w:h="16838"/>
          <w:pgMar w:top="1134" w:right="1134" w:bottom="1134" w:left="1134" w:header="709" w:footer="454" w:gutter="0"/>
          <w:cols w:num="2" w:space="566"/>
          <w:docGrid w:linePitch="360"/>
        </w:sectPr>
      </w:pPr>
    </w:p>
    <w:p w14:paraId="6F5AE0C8" w14:textId="29FF9434" w:rsidR="006904A3" w:rsidRPr="00B172F4" w:rsidRDefault="00CF688B" w:rsidP="00A0263C">
      <w:pPr>
        <w:pStyle w:val="HeadingLevel2NoNumber"/>
      </w:pPr>
      <w:bookmarkStart w:id="8" w:name="_Toc88212656"/>
      <w:r>
        <w:lastRenderedPageBreak/>
        <w:t>Priority 2</w:t>
      </w:r>
      <w:r w:rsidR="19656447" w:rsidRPr="00B172F4">
        <w:t xml:space="preserve">: </w:t>
      </w:r>
      <w:r w:rsidR="006904A3" w:rsidRPr="00B172F4">
        <w:t>Support Aboriginal and Torres Strait Islander women and their children</w:t>
      </w:r>
      <w:bookmarkEnd w:id="8"/>
    </w:p>
    <w:p w14:paraId="5CD5F945" w14:textId="77777777" w:rsidR="00CD081D" w:rsidRDefault="00CD081D" w:rsidP="00A0263C">
      <w:pPr>
        <w:pStyle w:val="BodyText"/>
        <w:sectPr w:rsidR="00CD081D" w:rsidSect="00D0740C">
          <w:pgSz w:w="11906" w:h="16838" w:code="9"/>
          <w:pgMar w:top="1134" w:right="1134" w:bottom="1021" w:left="1134" w:header="709" w:footer="454" w:gutter="0"/>
          <w:cols w:space="566"/>
          <w:docGrid w:linePitch="360"/>
        </w:sectPr>
      </w:pPr>
    </w:p>
    <w:p w14:paraId="3D17670A" w14:textId="3731CB22" w:rsidR="00276181" w:rsidRDefault="00CF688B" w:rsidP="00A241DD">
      <w:pPr>
        <w:pStyle w:val="BodyText"/>
      </w:pPr>
      <w:r>
        <w:t>Priority 2</w:t>
      </w:r>
      <w:r w:rsidR="00F105A4">
        <w:t xml:space="preserve"> of the 4AP </w:t>
      </w:r>
      <w:r w:rsidR="0057027C" w:rsidRPr="00B172F4">
        <w:t xml:space="preserve">aims to better </w:t>
      </w:r>
      <w:r w:rsidR="00FF39AC">
        <w:t xml:space="preserve">support </w:t>
      </w:r>
      <w:r w:rsidR="0057027C" w:rsidRPr="00B172F4">
        <w:t>Aboriginal and Torres Strait Islander women and children</w:t>
      </w:r>
      <w:r w:rsidR="00FF39AC">
        <w:t xml:space="preserve"> impacted by violence</w:t>
      </w:r>
      <w:r w:rsidR="0057027C">
        <w:t>.</w:t>
      </w:r>
      <w:r w:rsidR="00D930BE">
        <w:t xml:space="preserve"> </w:t>
      </w:r>
      <w:r w:rsidR="0064180A">
        <w:t>There are</w:t>
      </w:r>
      <w:r w:rsidR="00F74B17">
        <w:t xml:space="preserve"> four actions under this</w:t>
      </w:r>
      <w:r w:rsidR="0057027C">
        <w:t xml:space="preserve"> priority </w:t>
      </w:r>
      <w:r w:rsidR="00F74B17">
        <w:t xml:space="preserve">which </w:t>
      </w:r>
      <w:r w:rsidR="0057027C">
        <w:t xml:space="preserve">acknowledge the </w:t>
      </w:r>
      <w:r w:rsidR="0057027C" w:rsidRPr="00B0123C">
        <w:t>disproportionately high rates of violence</w:t>
      </w:r>
      <w:r w:rsidR="0057027C">
        <w:t xml:space="preserve"> for </w:t>
      </w:r>
      <w:r w:rsidR="00B0123C" w:rsidRPr="00B0123C">
        <w:t>Aboriginal and Torres Strait Islander women,</w:t>
      </w:r>
      <w:r w:rsidR="00B0123C">
        <w:t xml:space="preserve"> </w:t>
      </w:r>
      <w:r w:rsidR="00B0123C" w:rsidRPr="00B0123C">
        <w:t>children</w:t>
      </w:r>
      <w:r w:rsidR="004E0383">
        <w:t>,</w:t>
      </w:r>
      <w:r w:rsidR="00B0123C" w:rsidRPr="00B0123C">
        <w:t xml:space="preserve"> and communities</w:t>
      </w:r>
      <w:r w:rsidR="00F74B17">
        <w:t xml:space="preserve"> and</w:t>
      </w:r>
      <w:r w:rsidR="00045560">
        <w:t xml:space="preserve"> </w:t>
      </w:r>
      <w:r w:rsidR="00494256">
        <w:t xml:space="preserve">the </w:t>
      </w:r>
      <w:r w:rsidR="00045560">
        <w:t>ongoing</w:t>
      </w:r>
      <w:r w:rsidR="00494256">
        <w:t xml:space="preserve"> impact of</w:t>
      </w:r>
      <w:r w:rsidR="00D930BE">
        <w:t xml:space="preserve"> </w:t>
      </w:r>
      <w:r w:rsidR="00045560">
        <w:t>d</w:t>
      </w:r>
      <w:r w:rsidR="00B0123C" w:rsidRPr="00B0123C">
        <w:t>iscrimination, racism and intergenerational</w:t>
      </w:r>
      <w:r w:rsidR="00B0123C">
        <w:t xml:space="preserve"> </w:t>
      </w:r>
      <w:r w:rsidR="00B0123C" w:rsidRPr="00B0123C">
        <w:t xml:space="preserve">trauma </w:t>
      </w:r>
      <w:r w:rsidR="00D46A2E">
        <w:t xml:space="preserve">on </w:t>
      </w:r>
      <w:r w:rsidR="00B0123C" w:rsidRPr="00B0123C">
        <w:t xml:space="preserve">Indigenous </w:t>
      </w:r>
      <w:r w:rsidR="002E3C85">
        <w:t>communities</w:t>
      </w:r>
      <w:r w:rsidR="00B0123C" w:rsidRPr="00B0123C">
        <w:t>.</w:t>
      </w:r>
    </w:p>
    <w:p w14:paraId="077F3B1D" w14:textId="77777777" w:rsidR="00CD081D" w:rsidRDefault="00276181" w:rsidP="00A241DD">
      <w:pPr>
        <w:pStyle w:val="BodyText"/>
        <w:rPr>
          <w:spacing w:val="-2"/>
        </w:rPr>
      </w:pPr>
      <w:r>
        <w:rPr>
          <w:spacing w:val="-2"/>
        </w:rPr>
        <w:fldChar w:fldCharType="begin" w:fldLock="1"/>
      </w:r>
      <w:r>
        <w:rPr>
          <w:spacing w:val="-2"/>
        </w:rPr>
        <w:instrText xml:space="preserve"> REF _Ref59034334 \h </w:instrText>
      </w:r>
      <w:r>
        <w:rPr>
          <w:spacing w:val="-2"/>
        </w:rPr>
      </w:r>
      <w:r>
        <w:rPr>
          <w:spacing w:val="-2"/>
        </w:rPr>
        <w:fldChar w:fldCharType="separate"/>
      </w:r>
      <w:r>
        <w:t xml:space="preserve">Figure </w:t>
      </w:r>
      <w:r>
        <w:rPr>
          <w:noProof/>
        </w:rPr>
        <w:t>6</w:t>
      </w:r>
      <w:r>
        <w:rPr>
          <w:spacing w:val="-2"/>
        </w:rPr>
        <w:fldChar w:fldCharType="end"/>
      </w:r>
      <w:r>
        <w:rPr>
          <w:spacing w:val="-2"/>
        </w:rPr>
        <w:t xml:space="preserve"> </w:t>
      </w:r>
      <w:r w:rsidR="5574BD60" w:rsidRPr="00CD081D">
        <w:rPr>
          <w:spacing w:val="-2"/>
        </w:rPr>
        <w:t>outlines the program logic for Priority 2</w:t>
      </w:r>
      <w:r w:rsidR="00B02434" w:rsidRPr="00CD081D">
        <w:rPr>
          <w:spacing w:val="-2"/>
        </w:rPr>
        <w:t>.</w:t>
      </w:r>
      <w:r w:rsidR="00081A6F" w:rsidRPr="00CD081D">
        <w:rPr>
          <w:spacing w:val="-2"/>
        </w:rPr>
        <w:t xml:space="preserve"> </w:t>
      </w:r>
      <w:r w:rsidR="00B02434" w:rsidRPr="00CD081D">
        <w:rPr>
          <w:spacing w:val="-2"/>
        </w:rPr>
        <w:t xml:space="preserve">Success under this priority </w:t>
      </w:r>
      <w:r w:rsidR="39993F47" w:rsidRPr="00CD081D">
        <w:rPr>
          <w:spacing w:val="-2"/>
        </w:rPr>
        <w:t xml:space="preserve">will </w:t>
      </w:r>
      <w:r w:rsidR="00B02434" w:rsidRPr="00CD081D">
        <w:rPr>
          <w:spacing w:val="-2"/>
        </w:rPr>
        <w:t xml:space="preserve">be </w:t>
      </w:r>
      <w:r w:rsidR="00081A6F" w:rsidRPr="00CD081D">
        <w:rPr>
          <w:spacing w:val="-2"/>
        </w:rPr>
        <w:t xml:space="preserve">seen in </w:t>
      </w:r>
      <w:r w:rsidR="473AC4B2" w:rsidRPr="00CD081D">
        <w:rPr>
          <w:spacing w:val="-2"/>
        </w:rPr>
        <w:t>strong partnerships an</w:t>
      </w:r>
      <w:r w:rsidR="00F74B17" w:rsidRPr="00CD081D">
        <w:rPr>
          <w:spacing w:val="-2"/>
        </w:rPr>
        <w:t>d</w:t>
      </w:r>
      <w:r w:rsidR="473AC4B2" w:rsidRPr="00CD081D">
        <w:rPr>
          <w:spacing w:val="-2"/>
        </w:rPr>
        <w:t xml:space="preserve"> collaborations between Aboriginal and Torres Strait Islander communities and services, with initiatives being co-designed and community</w:t>
      </w:r>
      <w:r w:rsidR="0066636D">
        <w:rPr>
          <w:spacing w:val="-2"/>
        </w:rPr>
        <w:t>-</w:t>
      </w:r>
      <w:r w:rsidR="473AC4B2" w:rsidRPr="00CD081D">
        <w:rPr>
          <w:spacing w:val="-2"/>
        </w:rPr>
        <w:t xml:space="preserve">led </w:t>
      </w:r>
      <w:r w:rsidR="30A66964" w:rsidRPr="00CD081D">
        <w:rPr>
          <w:spacing w:val="-2"/>
        </w:rPr>
        <w:t xml:space="preserve">in providing culturally safe supports for victims, their children and perpetrators. </w:t>
      </w:r>
      <w:bookmarkStart w:id="9" w:name="_Ref50621573"/>
    </w:p>
    <w:p w14:paraId="0A4367EB" w14:textId="38EB5A21" w:rsidR="00FF39AC" w:rsidRPr="00E32A99" w:rsidRDefault="00FF39AC" w:rsidP="00A241DD">
      <w:pPr>
        <w:pStyle w:val="BodyText"/>
        <w:rPr>
          <w:spacing w:val="-2"/>
        </w:rPr>
        <w:sectPr w:rsidR="00FF39AC" w:rsidRPr="00E32A99" w:rsidSect="00D0740C">
          <w:type w:val="continuous"/>
          <w:pgSz w:w="11906" w:h="16838"/>
          <w:pgMar w:top="1134" w:right="1134" w:bottom="1134" w:left="1134" w:header="709" w:footer="454" w:gutter="0"/>
          <w:cols w:num="2" w:space="566"/>
          <w:docGrid w:linePitch="360"/>
        </w:sectPr>
      </w:pPr>
    </w:p>
    <w:p w14:paraId="2D325D5E" w14:textId="77777777" w:rsidR="00991893" w:rsidRDefault="00991893" w:rsidP="00991893">
      <w:pPr>
        <w:pStyle w:val="BodyText"/>
      </w:pPr>
      <w:bookmarkStart w:id="10" w:name="_Ref59034334"/>
      <w:bookmarkEnd w:id="9"/>
    </w:p>
    <w:p w14:paraId="0034B5FF" w14:textId="1CC1968B" w:rsidR="00991893" w:rsidRDefault="00991893" w:rsidP="00991893">
      <w:pPr>
        <w:pStyle w:val="Caption"/>
        <w:spacing w:before="0" w:after="60"/>
        <w:jc w:val="both"/>
      </w:pPr>
      <w:r>
        <w:t xml:space="preserve">Figure </w:t>
      </w:r>
      <w:r>
        <w:fldChar w:fldCharType="begin"/>
      </w:r>
      <w:r>
        <w:instrText>SEQ Figure \* ARABIC</w:instrText>
      </w:r>
      <w:r>
        <w:fldChar w:fldCharType="separate"/>
      </w:r>
      <w:r w:rsidR="00970C3C">
        <w:rPr>
          <w:noProof/>
        </w:rPr>
        <w:t>6</w:t>
      </w:r>
      <w:r>
        <w:fldChar w:fldCharType="end"/>
      </w:r>
      <w:bookmarkEnd w:id="10"/>
      <w:r>
        <w:t>: Priority 2 Program logic</w:t>
      </w:r>
    </w:p>
    <w:p w14:paraId="7A1DCD90" w14:textId="1DB2BB05" w:rsidR="00E93FFC" w:rsidRDefault="00126C39" w:rsidP="004A08CD">
      <w:pPr>
        <w:spacing w:before="60" w:after="0"/>
      </w:pPr>
      <w:r w:rsidRPr="00126C39">
        <w:rPr>
          <w:noProof/>
        </w:rPr>
        <w:drawing>
          <wp:inline distT="0" distB="0" distL="0" distR="0" wp14:anchorId="6CBD5F11" wp14:editId="37F50E7B">
            <wp:extent cx="6096528" cy="5143946"/>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96528" cy="5143946"/>
                    </a:xfrm>
                    <a:prstGeom prst="rect">
                      <a:avLst/>
                    </a:prstGeom>
                  </pic:spPr>
                </pic:pic>
              </a:graphicData>
            </a:graphic>
          </wp:inline>
        </w:drawing>
      </w:r>
    </w:p>
    <w:p w14:paraId="631DD411" w14:textId="77DFCA22" w:rsidR="00A0049A" w:rsidRPr="00B172F4" w:rsidRDefault="00A0049A" w:rsidP="004A08CD">
      <w:pPr>
        <w:pStyle w:val="Source"/>
        <w:spacing w:before="60"/>
      </w:pPr>
      <w:r>
        <w:t xml:space="preserve">Source: </w:t>
      </w:r>
      <w:r w:rsidR="00E1490E">
        <w:t>Performance Monitoring and Reporting Framework</w:t>
      </w:r>
    </w:p>
    <w:p w14:paraId="3F9AFCB2" w14:textId="77777777" w:rsidR="00926E42" w:rsidRDefault="00926E42" w:rsidP="00A0263C">
      <w:pPr>
        <w:pStyle w:val="BodyText"/>
        <w:sectPr w:rsidR="00926E42" w:rsidSect="00D0740C">
          <w:type w:val="continuous"/>
          <w:pgSz w:w="11906" w:h="16838"/>
          <w:pgMar w:top="1134" w:right="1134" w:bottom="1134" w:left="1134" w:header="709" w:footer="454" w:gutter="0"/>
          <w:cols w:space="566"/>
          <w:docGrid w:linePitch="360"/>
        </w:sectPr>
      </w:pPr>
    </w:p>
    <w:p w14:paraId="7C56D4E5" w14:textId="77777777" w:rsidR="00276181" w:rsidRDefault="00276181">
      <w:pPr>
        <w:spacing w:before="0" w:after="0"/>
      </w:pPr>
      <w:r>
        <w:br w:type="page"/>
      </w:r>
    </w:p>
    <w:p w14:paraId="0399E07A" w14:textId="65D5489D" w:rsidR="008E0DE2" w:rsidRDefault="004D1892" w:rsidP="00A0263C">
      <w:pPr>
        <w:pStyle w:val="BodyText"/>
      </w:pPr>
      <w:r>
        <w:lastRenderedPageBreak/>
        <w:t xml:space="preserve">There are </w:t>
      </w:r>
      <w:r w:rsidR="002E2B47">
        <w:t xml:space="preserve">30 initiatives relating to the second priority. </w:t>
      </w:r>
      <w:r w:rsidR="008E0DE2">
        <w:t>I</w:t>
      </w:r>
      <w:r w:rsidR="00081A6F">
        <w:t xml:space="preserve">nitiatives </w:t>
      </w:r>
      <w:r w:rsidR="008E0DE2">
        <w:t xml:space="preserve">under this priority </w:t>
      </w:r>
      <w:r w:rsidR="000719CE">
        <w:t xml:space="preserve">seek to </w:t>
      </w:r>
      <w:r w:rsidR="00081A6F">
        <w:t xml:space="preserve">involve Aboriginal and Torres Strait Islander people and communities in the design and delivery </w:t>
      </w:r>
      <w:r w:rsidR="000719CE">
        <w:t xml:space="preserve">and governance </w:t>
      </w:r>
      <w:r w:rsidR="00081A6F">
        <w:t xml:space="preserve">of programs, </w:t>
      </w:r>
      <w:r w:rsidR="009D465F">
        <w:t xml:space="preserve">as well as </w:t>
      </w:r>
      <w:r w:rsidR="00081A6F">
        <w:t>focus on collective action</w:t>
      </w:r>
      <w:r w:rsidR="000719CE">
        <w:t xml:space="preserve"> and the co-location of</w:t>
      </w:r>
      <w:r w:rsidR="006B2F6E">
        <w:t xml:space="preserve"> </w:t>
      </w:r>
      <w:r w:rsidR="00081A6F">
        <w:t>services for greater access</w:t>
      </w:r>
      <w:r w:rsidR="000719CE">
        <w:t xml:space="preserve">. </w:t>
      </w:r>
      <w:r w:rsidR="008D55D6">
        <w:t>As noted previously</w:t>
      </w:r>
      <w:r w:rsidR="008D55D6" w:rsidRPr="00768A7E">
        <w:t>, for each priority, it is expected that progress will primar</w:t>
      </w:r>
      <w:r w:rsidR="008D55D6">
        <w:t>il</w:t>
      </w:r>
      <w:r w:rsidR="008D55D6" w:rsidRPr="00768A7E">
        <w:t>y be observed in outputs; that is, implementation of initiatives under the NIP.</w:t>
      </w:r>
    </w:p>
    <w:p w14:paraId="5F96D1BA" w14:textId="3F2C2548" w:rsidR="009B447F" w:rsidRDefault="008E0DE2" w:rsidP="00926E42">
      <w:pPr>
        <w:pStyle w:val="BodyText"/>
      </w:pPr>
      <w:r>
        <w:t>As demonstrated in</w:t>
      </w:r>
      <w:r w:rsidR="00276181">
        <w:t xml:space="preserve"> </w:t>
      </w:r>
      <w:r w:rsidR="00276181">
        <w:fldChar w:fldCharType="begin" w:fldLock="1"/>
      </w:r>
      <w:r w:rsidR="00276181">
        <w:instrText xml:space="preserve"> REF _Ref57640071 \h </w:instrText>
      </w:r>
      <w:r w:rsidR="00276181">
        <w:fldChar w:fldCharType="separate"/>
      </w:r>
      <w:r w:rsidR="00276181">
        <w:t xml:space="preserve">Figure </w:t>
      </w:r>
      <w:r w:rsidR="00276181">
        <w:rPr>
          <w:noProof/>
        </w:rPr>
        <w:t>7</w:t>
      </w:r>
      <w:r w:rsidR="00276181">
        <w:fldChar w:fldCharType="end"/>
      </w:r>
      <w:r>
        <w:t xml:space="preserve">, </w:t>
      </w:r>
      <w:r w:rsidR="00C42E0E">
        <w:t xml:space="preserve">63 per cent </w:t>
      </w:r>
      <w:r w:rsidR="006C5C72">
        <w:t xml:space="preserve">of initiatives have been completed or are </w:t>
      </w:r>
      <w:r w:rsidR="006A7772">
        <w:t>o</w:t>
      </w:r>
      <w:r w:rsidR="006C5C72">
        <w:t>n track</w:t>
      </w:r>
      <w:r w:rsidR="00C42E0E">
        <w:t xml:space="preserve">, </w:t>
      </w:r>
      <w:r w:rsidR="00990084">
        <w:t>down from 77 per cent in the previous year</w:t>
      </w:r>
      <w:r w:rsidR="006C5C72">
        <w:t xml:space="preserve">. </w:t>
      </w:r>
      <w:r w:rsidR="00AA3E11">
        <w:t>Initiatives that have been delayed largely attribute this to COVID-19</w:t>
      </w:r>
      <w:r w:rsidR="00893349">
        <w:t>, with restrictions impacting on working closely with Aboriginal and Torres Strait Islander communities</w:t>
      </w:r>
      <w:r w:rsidR="00CE4D7E">
        <w:t xml:space="preserve">. </w:t>
      </w:r>
    </w:p>
    <w:p w14:paraId="7A69A81D" w14:textId="1868CC2D" w:rsidR="00926E42" w:rsidRDefault="00946426" w:rsidP="00926E42">
      <w:pPr>
        <w:pStyle w:val="BodyText"/>
        <w:rPr>
          <w:rFonts w:cs="Arial"/>
        </w:rPr>
      </w:pPr>
      <w:r>
        <w:t xml:space="preserve">The figure </w:t>
      </w:r>
      <w:r>
        <w:rPr>
          <w:rFonts w:cs="Arial"/>
        </w:rPr>
        <w:t>h</w:t>
      </w:r>
      <w:r w:rsidR="008E0DE2">
        <w:rPr>
          <w:rFonts w:cs="Arial"/>
        </w:rPr>
        <w:t xml:space="preserve">ighlights </w:t>
      </w:r>
      <w:r>
        <w:rPr>
          <w:rFonts w:cs="Arial"/>
        </w:rPr>
        <w:t xml:space="preserve">the </w:t>
      </w:r>
      <w:r w:rsidR="008E0DE2">
        <w:rPr>
          <w:rFonts w:cs="Arial"/>
        </w:rPr>
        <w:t>achievements</w:t>
      </w:r>
      <w:r w:rsidR="00172932">
        <w:rPr>
          <w:rFonts w:cs="Arial"/>
        </w:rPr>
        <w:t>,</w:t>
      </w:r>
      <w:r w:rsidR="008E0DE2">
        <w:rPr>
          <w:rFonts w:cs="Arial"/>
        </w:rPr>
        <w:t xml:space="preserve"> and examples of progress </w:t>
      </w:r>
      <w:r w:rsidR="008E0DE2" w:rsidRPr="00B172F4">
        <w:rPr>
          <w:rFonts w:cs="Arial"/>
        </w:rPr>
        <w:t xml:space="preserve">under each </w:t>
      </w:r>
      <w:r w:rsidR="008E0DE2">
        <w:rPr>
          <w:rFonts w:cs="Arial"/>
        </w:rPr>
        <w:t xml:space="preserve">action </w:t>
      </w:r>
      <w:r w:rsidR="008E0DE2" w:rsidRPr="00B172F4">
        <w:rPr>
          <w:rFonts w:cs="Arial"/>
        </w:rPr>
        <w:t>are provided in the sub-sections below.</w:t>
      </w:r>
      <w:r w:rsidR="006B2F6E">
        <w:rPr>
          <w:rFonts w:cs="Arial"/>
        </w:rPr>
        <w:t xml:space="preserve"> </w:t>
      </w:r>
    </w:p>
    <w:p w14:paraId="1F720473" w14:textId="165BC2D9" w:rsidR="00312A68" w:rsidRDefault="0026249A" w:rsidP="00926E42">
      <w:pPr>
        <w:pStyle w:val="Caption"/>
        <w:rPr>
          <w:rFonts w:cs="Arial"/>
        </w:rPr>
      </w:pPr>
      <w:bookmarkStart w:id="11" w:name="_Ref57640071"/>
      <w:r w:rsidRPr="0026249A">
        <w:rPr>
          <w:noProof/>
          <w:lang w:eastAsia="en-AU"/>
        </w:rPr>
        <w:drawing>
          <wp:anchor distT="0" distB="0" distL="114300" distR="114300" simplePos="0" relativeHeight="251658242" behindDoc="0" locked="0" layoutInCell="1" allowOverlap="1" wp14:anchorId="5B90DBE8" wp14:editId="106DD50D">
            <wp:simplePos x="0" y="0"/>
            <wp:positionH relativeFrom="margin">
              <wp:posOffset>-135890</wp:posOffset>
            </wp:positionH>
            <wp:positionV relativeFrom="margin">
              <wp:posOffset>4751108</wp:posOffset>
            </wp:positionV>
            <wp:extent cx="4632960" cy="4505288"/>
            <wp:effectExtent l="0" t="0" r="0" b="0"/>
            <wp:wrapNone/>
            <wp:docPr id="175" name="Picture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37558" cy="450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926E42">
        <w:rPr>
          <w:rFonts w:cs="Arial"/>
        </w:rPr>
        <w:br w:type="column"/>
      </w:r>
      <w:r w:rsidR="00312A68">
        <w:t xml:space="preserve">Figure </w:t>
      </w:r>
      <w:r>
        <w:fldChar w:fldCharType="begin"/>
      </w:r>
      <w:r>
        <w:instrText>SEQ Figure \* ARABIC</w:instrText>
      </w:r>
      <w:r>
        <w:fldChar w:fldCharType="separate"/>
      </w:r>
      <w:r w:rsidR="00970C3C">
        <w:rPr>
          <w:noProof/>
        </w:rPr>
        <w:t>7</w:t>
      </w:r>
      <w:r>
        <w:fldChar w:fldCharType="end"/>
      </w:r>
      <w:bookmarkEnd w:id="11"/>
      <w:r w:rsidR="00312A68">
        <w:t>: Progress of initiatives under priority 2</w:t>
      </w:r>
    </w:p>
    <w:p w14:paraId="5CC1C3FC" w14:textId="221B5B26" w:rsidR="00065F86" w:rsidRDefault="000000E0" w:rsidP="00A0263C">
      <w:pPr>
        <w:pStyle w:val="Source"/>
      </w:pPr>
      <w:r>
        <w:rPr>
          <w:noProof/>
          <w:lang w:eastAsia="en-AU"/>
        </w:rPr>
        <w:drawing>
          <wp:inline distT="0" distB="0" distL="0" distR="0" wp14:anchorId="0E847C3A" wp14:editId="267D8D6F">
            <wp:extent cx="2880360" cy="1741714"/>
            <wp:effectExtent l="0" t="0" r="0" b="0"/>
            <wp:docPr id="158" name="Chart 158" descr="This chart shows progress of actions under Priority 2. 15 are in progress and on track, 11 are in progress but delayed, and 4 have been completed according to schedule.">
              <a:extLst xmlns:a="http://schemas.openxmlformats.org/drawingml/2006/main">
                <a:ext uri="{FF2B5EF4-FFF2-40B4-BE49-F238E27FC236}">
                  <a16:creationId xmlns:a16="http://schemas.microsoft.com/office/drawing/2014/main" id="{EE10744F-85C1-4EE4-97E8-B7F24D34C5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F626C5D" w14:textId="42BCB6E8" w:rsidR="00312A68" w:rsidRDefault="00312A68" w:rsidP="00A0263C">
      <w:pPr>
        <w:pStyle w:val="Source"/>
      </w:pPr>
      <w:r w:rsidRPr="006C3A96">
        <w:t xml:space="preserve">Source: </w:t>
      </w:r>
      <w:r w:rsidR="004A08CD">
        <w:t>Jurisdictional input</w:t>
      </w:r>
    </w:p>
    <w:p w14:paraId="70F4E33C" w14:textId="4240493D" w:rsidR="00926E42" w:rsidRDefault="00926E42" w:rsidP="006A7772">
      <w:pPr>
        <w:pStyle w:val="BodyText"/>
      </w:pPr>
      <w:r>
        <w:br w:type="page"/>
      </w:r>
    </w:p>
    <w:p w14:paraId="75CC37EB" w14:textId="74508080" w:rsidR="00D71689" w:rsidRPr="004B2CD1" w:rsidRDefault="00D71689" w:rsidP="006A0F65">
      <w:pPr>
        <w:pStyle w:val="HeadingLevel3NoNumber"/>
        <w:rPr>
          <w:spacing w:val="-2"/>
        </w:rPr>
      </w:pPr>
      <w:r w:rsidRPr="00B172F4">
        <w:lastRenderedPageBreak/>
        <w:t xml:space="preserve">Action </w:t>
      </w:r>
      <w:r w:rsidR="00D60EF6" w:rsidRPr="00B172F4">
        <w:t>6</w:t>
      </w:r>
      <w:r w:rsidRPr="00B172F4">
        <w:t>:</w:t>
      </w:r>
      <w:r w:rsidR="00D60EF6" w:rsidRPr="00B172F4">
        <w:t xml:space="preserve"> </w:t>
      </w:r>
      <w:r w:rsidR="004B2CD1">
        <w:br/>
      </w:r>
      <w:r w:rsidR="00D60EF6" w:rsidRPr="00067FD3">
        <w:rPr>
          <w:spacing w:val="-2"/>
        </w:rPr>
        <w:t>Value and engage the expertise of</w:t>
      </w:r>
      <w:r w:rsidR="004B2CD1" w:rsidRPr="00067FD3">
        <w:rPr>
          <w:spacing w:val="-2"/>
        </w:rPr>
        <w:t> </w:t>
      </w:r>
      <w:r w:rsidR="00D60EF6" w:rsidRPr="00067FD3">
        <w:rPr>
          <w:spacing w:val="-2"/>
        </w:rPr>
        <w:t>Aboriginal and Torres Strait Islander women and men, communities and organisations to</w:t>
      </w:r>
      <w:r w:rsidR="004B2CD1" w:rsidRPr="00067FD3">
        <w:rPr>
          <w:spacing w:val="-2"/>
        </w:rPr>
        <w:t> </w:t>
      </w:r>
      <w:r w:rsidR="00D60EF6" w:rsidRPr="00067FD3">
        <w:rPr>
          <w:spacing w:val="-2"/>
        </w:rPr>
        <w:t xml:space="preserve">lead in the creation and implementation of </w:t>
      </w:r>
      <w:r w:rsidR="00F82DC1" w:rsidRPr="00067FD3">
        <w:rPr>
          <w:spacing w:val="-2"/>
        </w:rPr>
        <w:t>community</w:t>
      </w:r>
      <w:r w:rsidR="00D60EF6" w:rsidRPr="00067FD3">
        <w:rPr>
          <w:spacing w:val="-2"/>
        </w:rPr>
        <w:t>-led</w:t>
      </w:r>
      <w:r w:rsidR="004B2CD1" w:rsidRPr="00067FD3">
        <w:rPr>
          <w:spacing w:val="-2"/>
        </w:rPr>
        <w:t> </w:t>
      </w:r>
      <w:r w:rsidR="00D60EF6" w:rsidRPr="00067FD3">
        <w:rPr>
          <w:spacing w:val="-2"/>
        </w:rPr>
        <w:t>solutions to build and manage</w:t>
      </w:r>
      <w:r w:rsidR="004B2CD1" w:rsidRPr="00067FD3">
        <w:rPr>
          <w:spacing w:val="-2"/>
        </w:rPr>
        <w:t> </w:t>
      </w:r>
      <w:r w:rsidR="00D60EF6" w:rsidRPr="00067FD3">
        <w:rPr>
          <w:spacing w:val="-2"/>
        </w:rPr>
        <w:t>change</w:t>
      </w:r>
      <w:r w:rsidRPr="00067FD3">
        <w:rPr>
          <w:spacing w:val="-2"/>
        </w:rPr>
        <w:t xml:space="preserve"> </w:t>
      </w:r>
    </w:p>
    <w:p w14:paraId="0BDC908B" w14:textId="0E40D94C" w:rsidR="008E7AE2" w:rsidRPr="00B172F4" w:rsidRDefault="00CE204A" w:rsidP="00991893">
      <w:pPr>
        <w:pStyle w:val="BodyText"/>
      </w:pPr>
      <w:r>
        <w:t xml:space="preserve">Initiatives under this action include </w:t>
      </w:r>
      <w:r w:rsidR="008B3B62">
        <w:t>efforts to better engage Aboriginal and Torres Strait Islander communities in</w:t>
      </w:r>
      <w:r w:rsidR="00791570">
        <w:t xml:space="preserve"> </w:t>
      </w:r>
      <w:r w:rsidR="008B3B62">
        <w:t>the responses that impact them.</w:t>
      </w:r>
      <w:r>
        <w:t xml:space="preserve"> </w:t>
      </w:r>
      <w:r w:rsidR="008E7AE2" w:rsidRPr="00B172F4">
        <w:t xml:space="preserve">Under the NIP, </w:t>
      </w:r>
      <w:r w:rsidR="008E7AE2" w:rsidRPr="00A92378">
        <w:t>1</w:t>
      </w:r>
      <w:r w:rsidR="006E02EF" w:rsidRPr="00A92378">
        <w:t>2</w:t>
      </w:r>
      <w:r w:rsidR="008E7AE2" w:rsidRPr="00A92378">
        <w:t xml:space="preserve"> initiatives </w:t>
      </w:r>
      <w:r w:rsidR="00B9149A" w:rsidRPr="00A92378">
        <w:t>relate</w:t>
      </w:r>
      <w:r w:rsidR="00562FF9" w:rsidRPr="00A92378">
        <w:t xml:space="preserve"> </w:t>
      </w:r>
      <w:r w:rsidR="008E7AE2" w:rsidRPr="00A92378">
        <w:t xml:space="preserve">to </w:t>
      </w:r>
      <w:r w:rsidR="00D3047B">
        <w:t>A</w:t>
      </w:r>
      <w:r w:rsidR="008E7AE2" w:rsidRPr="00A92378">
        <w:t xml:space="preserve">ction </w:t>
      </w:r>
      <w:r w:rsidR="00F61B1D" w:rsidRPr="00A92378">
        <w:t>6</w:t>
      </w:r>
      <w:r w:rsidR="008E7AE2" w:rsidRPr="00A92378">
        <w:t xml:space="preserve">, </w:t>
      </w:r>
      <w:r w:rsidR="00055F65" w:rsidRPr="00A92378">
        <w:t>with</w:t>
      </w:r>
      <w:r w:rsidR="008E7AE2" w:rsidRPr="00A92378">
        <w:t xml:space="preserve"> </w:t>
      </w:r>
      <w:r w:rsidR="00A92378" w:rsidRPr="00A92378">
        <w:t>one</w:t>
      </w:r>
      <w:r w:rsidR="008E7AE2" w:rsidRPr="00A92378">
        <w:t xml:space="preserve"> </w:t>
      </w:r>
      <w:r w:rsidR="00055F65" w:rsidRPr="00A92378">
        <w:t>being</w:t>
      </w:r>
      <w:r w:rsidR="008E7AE2" w:rsidRPr="00A92378">
        <w:t xml:space="preserve"> </w:t>
      </w:r>
      <w:r w:rsidR="00A92378" w:rsidRPr="00A92378">
        <w:t>completed (</w:t>
      </w:r>
      <w:r w:rsidR="00702917">
        <w:t>as per</w:t>
      </w:r>
      <w:r w:rsidR="00A92378" w:rsidRPr="00A92378">
        <w:t xml:space="preserve"> schedule), </w:t>
      </w:r>
      <w:r w:rsidR="0059044D" w:rsidRPr="00A92378">
        <w:t>four</w:t>
      </w:r>
      <w:r w:rsidR="008E7AE2" w:rsidRPr="00A92378">
        <w:t xml:space="preserve"> </w:t>
      </w:r>
      <w:r w:rsidR="00055F65" w:rsidRPr="00A92378">
        <w:t>being</w:t>
      </w:r>
      <w:r w:rsidR="008E7AE2" w:rsidRPr="00A92378">
        <w:t xml:space="preserve"> in progress (on track) and </w:t>
      </w:r>
      <w:r w:rsidR="0007125D" w:rsidRPr="00A92378">
        <w:t>seven</w:t>
      </w:r>
      <w:r w:rsidR="008E7AE2" w:rsidRPr="00A92378">
        <w:t xml:space="preserve"> </w:t>
      </w:r>
      <w:r w:rsidR="007E28B7">
        <w:t xml:space="preserve">are </w:t>
      </w:r>
      <w:r w:rsidR="008E7AE2" w:rsidRPr="00A92378">
        <w:t xml:space="preserve">in progress (delayed). </w:t>
      </w:r>
      <w:r w:rsidR="00946426" w:rsidRPr="003146FD">
        <w:t xml:space="preserve">The associated outputs in this action are initiatives that involve Aboriginal and Torres Strait Islander people in the design and delivery and Aboriginal </w:t>
      </w:r>
      <w:r w:rsidR="00F56EC1">
        <w:t xml:space="preserve">and Torres Strait Islander </w:t>
      </w:r>
      <w:r w:rsidR="00946426" w:rsidRPr="003146FD">
        <w:t>led community solutions to build and manage change.</w:t>
      </w:r>
      <w:r w:rsidR="00946426">
        <w:t xml:space="preserve"> </w:t>
      </w:r>
    </w:p>
    <w:p w14:paraId="596743AC" w14:textId="77777777" w:rsidR="002A0971" w:rsidRPr="00B172F4" w:rsidRDefault="002A0971" w:rsidP="000B4ED2">
      <w:pPr>
        <w:pStyle w:val="HeadingLevel4NoNumber"/>
      </w:pPr>
      <w:r>
        <w:t>Key achievements</w:t>
      </w:r>
    </w:p>
    <w:p w14:paraId="02466DEA" w14:textId="31F5B0E9" w:rsidR="005F2A2B" w:rsidRDefault="00AA7C24" w:rsidP="00A0263C">
      <w:pPr>
        <w:pStyle w:val="BodyText"/>
      </w:pPr>
      <w:r>
        <w:t xml:space="preserve">Achievements under this action </w:t>
      </w:r>
      <w:r w:rsidR="005F2A2B">
        <w:t>include</w:t>
      </w:r>
      <w:r w:rsidR="00CC458E">
        <w:t xml:space="preserve"> a range of initiatives to empower </w:t>
      </w:r>
      <w:r w:rsidR="004E0383">
        <w:t xml:space="preserve">Aboriginal and Torres Strait Islander </w:t>
      </w:r>
      <w:r w:rsidR="00CC458E">
        <w:t>people and communities in developing and implementing solutions that impact their communities</w:t>
      </w:r>
      <w:r w:rsidR="005F2A2B">
        <w:t>:</w:t>
      </w:r>
    </w:p>
    <w:p w14:paraId="62DDAC21" w14:textId="01D2DA49" w:rsidR="007B75F2" w:rsidRDefault="000C6782" w:rsidP="00C9505F">
      <w:pPr>
        <w:pStyle w:val="Bullet1stlevel"/>
        <w:spacing w:before="60" w:after="60"/>
        <w:rPr>
          <w:spacing w:val="-4"/>
          <w14:props3d w14:extrusionH="0" w14:contourW="0" w14:prstMaterial="matte"/>
        </w:rPr>
      </w:pPr>
      <w:r w:rsidRPr="000C6782">
        <w:rPr>
          <w:spacing w:val="-4"/>
          <w14:props3d w14:extrusionH="0" w14:contourW="0" w14:prstMaterial="matte"/>
        </w:rPr>
        <w:t xml:space="preserve">Eight </w:t>
      </w:r>
      <w:r w:rsidR="004B48B1">
        <w:rPr>
          <w:spacing w:val="-4"/>
          <w14:props3d w14:extrusionH="0" w14:contourW="0" w14:prstMaterial="matte"/>
        </w:rPr>
        <w:t>ACCOs</w:t>
      </w:r>
      <w:r w:rsidRPr="000C6782">
        <w:rPr>
          <w:spacing w:val="-4"/>
          <w14:props3d w14:extrusionH="0" w14:contourW="0" w14:prstMaterial="matte"/>
        </w:rPr>
        <w:t xml:space="preserve"> across Australia are helping to raise awareness of, and address, technology-facilitated abuse in their communities through the eSafety Commissioner’s Dedicated Project Officer grants</w:t>
      </w:r>
      <w:r w:rsidR="00E5672A">
        <w:rPr>
          <w:spacing w:val="-4"/>
          <w14:props3d w14:extrusionH="0" w14:contourW="0" w14:prstMaterial="matte"/>
        </w:rPr>
        <w:t>.</w:t>
      </w:r>
    </w:p>
    <w:p w14:paraId="71CD5A48" w14:textId="0C4A9984" w:rsidR="00B12549" w:rsidRPr="007B75F2" w:rsidRDefault="00B12549" w:rsidP="00C9505F">
      <w:pPr>
        <w:pStyle w:val="Bullet1stlevel"/>
        <w:spacing w:before="60" w:after="60"/>
        <w:rPr>
          <w:spacing w:val="-4"/>
          <w14:props3d w14:extrusionH="0" w14:contourW="0" w14:prstMaterial="matte"/>
        </w:rPr>
      </w:pPr>
      <w:r>
        <w:rPr>
          <w:spacing w:val="-4"/>
          <w14:props3d w14:extrusionH="0" w14:contourW="0" w14:prstMaterial="matte"/>
        </w:rPr>
        <w:t>Following a co-design process</w:t>
      </w:r>
      <w:r w:rsidR="00017909">
        <w:rPr>
          <w:spacing w:val="-4"/>
          <w14:props3d w14:extrusionH="0" w14:contourW="0" w14:prstMaterial="matte"/>
        </w:rPr>
        <w:t xml:space="preserve">, the </w:t>
      </w:r>
      <w:r w:rsidR="006A7772">
        <w:rPr>
          <w:spacing w:val="-4"/>
          <w14:props3d w14:extrusionH="0" w14:contourW="0" w14:prstMaterial="matte"/>
        </w:rPr>
        <w:t>NIAA</w:t>
      </w:r>
      <w:r w:rsidR="00017909" w:rsidRPr="00017909">
        <w:rPr>
          <w:spacing w:val="-4"/>
          <w14:props3d w14:extrusionH="0" w14:contourW="0" w14:prstMaterial="matte"/>
        </w:rPr>
        <w:t xml:space="preserve"> </w:t>
      </w:r>
      <w:r w:rsidR="00017909">
        <w:rPr>
          <w:spacing w:val="-4"/>
          <w14:props3d w14:extrusionH="0" w14:contourW="0" w14:prstMaterial="matte"/>
        </w:rPr>
        <w:t xml:space="preserve">continues to work with Aboriginal and Torres Strait Islander service providers to implement </w:t>
      </w:r>
      <w:r w:rsidR="007C395A">
        <w:rPr>
          <w:spacing w:val="-4"/>
          <w14:props3d w14:extrusionH="0" w14:contourW="0" w14:prstMaterial="matte"/>
        </w:rPr>
        <w:t>family safety</w:t>
      </w:r>
      <w:r w:rsidR="00C11533">
        <w:rPr>
          <w:spacing w:val="-4"/>
          <w14:props3d w14:extrusionH="0" w14:contourW="0" w14:prstMaterial="matte"/>
        </w:rPr>
        <w:t xml:space="preserve"> activities</w:t>
      </w:r>
      <w:r w:rsidR="00E5672A">
        <w:rPr>
          <w:spacing w:val="-4"/>
          <w14:props3d w14:extrusionH="0" w14:contourW="0" w14:prstMaterial="matte"/>
        </w:rPr>
        <w:t>.</w:t>
      </w:r>
    </w:p>
    <w:p w14:paraId="465CDBEA" w14:textId="24F01F57" w:rsidR="00DA33BF" w:rsidRDefault="000A128F" w:rsidP="000A128F">
      <w:pPr>
        <w:pStyle w:val="Bullet1stlevel"/>
      </w:pPr>
      <w:r>
        <w:t>The Queensland Government has committed to support</w:t>
      </w:r>
      <w:r w:rsidR="00144625">
        <w:t>ing</w:t>
      </w:r>
      <w:r>
        <w:t xml:space="preserve"> the development of community-led </w:t>
      </w:r>
      <w:r w:rsidR="00900FD1">
        <w:t xml:space="preserve">DFV </w:t>
      </w:r>
      <w:r>
        <w:t>action plans</w:t>
      </w:r>
      <w:r w:rsidR="00900FD1">
        <w:t xml:space="preserve"> in Aboriginal and Torres Strait Islander communities</w:t>
      </w:r>
      <w:r>
        <w:t>.</w:t>
      </w:r>
    </w:p>
    <w:p w14:paraId="3456EC38" w14:textId="4F64CB72" w:rsidR="000A128F" w:rsidRPr="000A128F" w:rsidRDefault="00DA33BF" w:rsidP="00B35629">
      <w:pPr>
        <w:pStyle w:val="Bullet1stlevel"/>
        <w:keepLines/>
      </w:pPr>
      <w:r w:rsidRPr="004A09EF">
        <w:t xml:space="preserve">In October 2020, the </w:t>
      </w:r>
      <w:r>
        <w:t xml:space="preserve">ACT </w:t>
      </w:r>
      <w:r w:rsidRPr="004A09EF">
        <w:t>Domestic Violence Prevention Council supported the</w:t>
      </w:r>
      <w:r>
        <w:t xml:space="preserve"> Aboriginal and Torres Strait Islander Domestic Violence Prevention Council Reference </w:t>
      </w:r>
      <w:r w:rsidRPr="004A09EF">
        <w:t xml:space="preserve">Group to hold community consultations with Aboriginal and Torres Strait Islander </w:t>
      </w:r>
      <w:r>
        <w:t xml:space="preserve">community members. The aim was to identify priority areas for action to strengthen responses to DFV experienced by members of the Aboriginal and Torres Strait Islander community. To support community-led development and implementation of initiatives to respond to these recommendations, the ACT Government has committed $790,000 over four years from the 2021-22 budget. </w:t>
      </w:r>
      <w:r w:rsidRPr="005E110A">
        <w:t>An additional $198,000 has also been rolled over from 2020-21 to further boost delivery against the recommendations.</w:t>
      </w:r>
      <w:r>
        <w:t xml:space="preserve"> </w:t>
      </w:r>
      <w:r w:rsidR="000A128F">
        <w:t xml:space="preserve"> </w:t>
      </w:r>
    </w:p>
    <w:p w14:paraId="162F0C39" w14:textId="33EA64DC" w:rsidR="00E635C8" w:rsidRDefault="00C9505F" w:rsidP="000B4ED2">
      <w:pPr>
        <w:pStyle w:val="HeadingLevel4NoNumber"/>
      </w:pPr>
      <w:r w:rsidRPr="00B172F4">
        <w:t>Case stud</w:t>
      </w:r>
      <w:r w:rsidR="001D7BD2">
        <w:t>y</w:t>
      </w:r>
      <w: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CD504E" w:rsidRPr="00B172F4" w14:paraId="56E22F04" w14:textId="77777777" w:rsidTr="002C1C0A">
        <w:tc>
          <w:tcPr>
            <w:tcW w:w="3810" w:type="pct"/>
            <w:shd w:val="clear" w:color="auto" w:fill="074A43" w:themeFill="text2"/>
            <w:tcMar>
              <w:top w:w="0" w:type="dxa"/>
              <w:bottom w:w="0" w:type="dxa"/>
            </w:tcMar>
            <w:vAlign w:val="center"/>
          </w:tcPr>
          <w:p w14:paraId="17DC5E80" w14:textId="3C96D63F" w:rsidR="00CD504E" w:rsidRDefault="00FA472F" w:rsidP="002C1C0A">
            <w:pPr>
              <w:pStyle w:val="HeadingLevel4NoNumber"/>
              <w:spacing w:before="120"/>
            </w:pPr>
            <w:r>
              <w:t xml:space="preserve">Resources on technology-facilitated abuse for </w:t>
            </w:r>
            <w:r w:rsidR="006821BC" w:rsidRPr="006821BC">
              <w:t>Aboriginal and Torres Strait Islander women</w:t>
            </w:r>
          </w:p>
        </w:tc>
        <w:tc>
          <w:tcPr>
            <w:tcW w:w="821" w:type="pct"/>
            <w:shd w:val="clear" w:color="auto" w:fill="5AB575" w:themeFill="background2"/>
            <w:tcMar>
              <w:top w:w="0" w:type="dxa"/>
              <w:left w:w="0" w:type="dxa"/>
              <w:bottom w:w="0" w:type="dxa"/>
              <w:right w:w="0" w:type="dxa"/>
            </w:tcMar>
            <w:vAlign w:val="center"/>
          </w:tcPr>
          <w:p w14:paraId="7C2225A5" w14:textId="77777777" w:rsidR="00CD504E" w:rsidRDefault="00CD504E" w:rsidP="002C1C0A">
            <w:pPr>
              <w:pStyle w:val="BodyText"/>
              <w:jc w:val="center"/>
            </w:pPr>
            <w:r>
              <w:rPr>
                <w:noProof/>
                <w:lang w:eastAsia="en-AU"/>
              </w:rPr>
              <w:drawing>
                <wp:inline distT="0" distB="0" distL="0" distR="0" wp14:anchorId="5AC25867" wp14:editId="6B5C503D">
                  <wp:extent cx="342900" cy="342900"/>
                  <wp:effectExtent l="0" t="0" r="0" b="0"/>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450B2047" w14:textId="77777777" w:rsidR="00CD504E" w:rsidRDefault="00CD504E" w:rsidP="002C1C0A">
            <w:pPr>
              <w:pStyle w:val="BodyText"/>
            </w:pPr>
          </w:p>
        </w:tc>
      </w:tr>
    </w:tbl>
    <w:p w14:paraId="173DC349" w14:textId="77777777" w:rsidR="00807360" w:rsidRDefault="00807360" w:rsidP="00807360">
      <w:r>
        <w:t xml:space="preserve">Eight community-led projects are raising awareness of how to identify and seek help for technology-facilitated abuse. Under the program, each ACCO engages a project officer. The project officer works within their community to co-design culturally appropriate resources and training to support Aboriginal and Torres Strait Islander women experiencing technology-facilitated abuse as an extension of domestic and family violence. The resources being developed are place-based, designed by and for Aboriginal and Torres Strait Islander communities. </w:t>
      </w:r>
    </w:p>
    <w:p w14:paraId="346EDE8A" w14:textId="4DC613E6" w:rsidR="00807360" w:rsidRPr="00807360" w:rsidRDefault="00807360" w:rsidP="00807360">
      <w:pPr>
        <w:pStyle w:val="BodyText"/>
      </w:pPr>
      <w:r>
        <w:t>The eSafety Commissioner supports the organisations by providing best practice advice on addressing technology-facilitated abuse, delivering capacity-building training to each organisation, and commissioning research to support the evidence-base. For example, in August 2021 eSafety released research into the experiences of technology-facilitated abuse among Aboriginal and Torres Strait Islander women from regional and remote areas.</w:t>
      </w:r>
    </w:p>
    <w:p w14:paraId="1543E36A" w14:textId="2B1E9923" w:rsidR="00890EE0" w:rsidRPr="004B2CD1" w:rsidRDefault="00C9505F" w:rsidP="006A0F65">
      <w:pPr>
        <w:pStyle w:val="HeadingLevel3NoNumber"/>
        <w:rPr>
          <w:color w:val="5AB575" w:themeColor="background2"/>
          <w:spacing w:val="-2"/>
        </w:rPr>
      </w:pPr>
      <w:r>
        <w:br w:type="column"/>
      </w:r>
      <w:r w:rsidR="00890EE0" w:rsidRPr="00B172F4">
        <w:lastRenderedPageBreak/>
        <w:t xml:space="preserve">Action </w:t>
      </w:r>
      <w:r w:rsidR="00922A3F" w:rsidRPr="00B172F4">
        <w:t>7</w:t>
      </w:r>
      <w:r w:rsidR="00890EE0" w:rsidRPr="00B172F4">
        <w:t xml:space="preserve">: </w:t>
      </w:r>
      <w:r w:rsidR="004B2CD1">
        <w:br/>
      </w:r>
      <w:r w:rsidR="00922A3F" w:rsidRPr="00067FD3">
        <w:rPr>
          <w:spacing w:val="-4"/>
        </w:rPr>
        <w:t>Build the workforce capability to ensure delivery of high quality, holistic, trauma-informed and culturally safe supports that respond to the complex needs of Aboriginal and Torres Strait Islander women and their children</w:t>
      </w:r>
    </w:p>
    <w:p w14:paraId="40D8BC90" w14:textId="41DD3860" w:rsidR="0040556B" w:rsidRDefault="006638EC" w:rsidP="00991893">
      <w:pPr>
        <w:pStyle w:val="BodyText"/>
      </w:pPr>
      <w:r w:rsidRPr="00B172F4">
        <w:t xml:space="preserve">Under the NIP, </w:t>
      </w:r>
      <w:r w:rsidRPr="00116EC6">
        <w:t>nine</w:t>
      </w:r>
      <w:r w:rsidRPr="00B172F4">
        <w:t xml:space="preserve"> initiatives</w:t>
      </w:r>
      <w:r w:rsidR="00E93FFC">
        <w:t xml:space="preserve"> sit within this action, the outputs of which</w:t>
      </w:r>
      <w:r w:rsidR="00951074">
        <w:t xml:space="preserve"> </w:t>
      </w:r>
      <w:r w:rsidR="000403A8">
        <w:t xml:space="preserve">aim to build workforce capability and capacity </w:t>
      </w:r>
      <w:r w:rsidR="00246D82">
        <w:t xml:space="preserve">sit under </w:t>
      </w:r>
      <w:r w:rsidR="00D3047B">
        <w:t>A</w:t>
      </w:r>
      <w:r w:rsidRPr="00692E5F">
        <w:t>ction</w:t>
      </w:r>
      <w:r w:rsidRPr="00B172F4">
        <w:t xml:space="preserve"> </w:t>
      </w:r>
      <w:r w:rsidR="002C180C" w:rsidRPr="00B172F4">
        <w:t>7</w:t>
      </w:r>
      <w:r w:rsidR="00951074">
        <w:t>.</w:t>
      </w:r>
      <w:r w:rsidR="00D930BE">
        <w:t xml:space="preserve"> </w:t>
      </w:r>
      <w:r w:rsidR="007215F1" w:rsidRPr="00116EC6">
        <w:t>Six</w:t>
      </w:r>
      <w:r w:rsidR="00CA7774" w:rsidRPr="00116EC6">
        <w:t xml:space="preserve"> of </w:t>
      </w:r>
      <w:r w:rsidR="00951074" w:rsidRPr="00116EC6">
        <w:t>these initiatives are</w:t>
      </w:r>
      <w:r w:rsidR="00081A6F" w:rsidRPr="00116EC6">
        <w:t xml:space="preserve"> </w:t>
      </w:r>
      <w:r w:rsidRPr="00116EC6">
        <w:t xml:space="preserve">in </w:t>
      </w:r>
      <w:r w:rsidR="00BF4C4C" w:rsidRPr="00116EC6">
        <w:t>p</w:t>
      </w:r>
      <w:r w:rsidR="002C180C" w:rsidRPr="00116EC6">
        <w:t>rogress</w:t>
      </w:r>
      <w:r w:rsidRPr="00116EC6">
        <w:t xml:space="preserve"> (on track</w:t>
      </w:r>
      <w:r w:rsidR="002C180C" w:rsidRPr="00116EC6">
        <w:t>)</w:t>
      </w:r>
      <w:r w:rsidR="00CA7774" w:rsidRPr="00116EC6">
        <w:t xml:space="preserve"> and </w:t>
      </w:r>
      <w:r w:rsidR="00116EC6" w:rsidRPr="00116EC6">
        <w:t>three are</w:t>
      </w:r>
      <w:r w:rsidR="00BC3B5A" w:rsidRPr="00116EC6">
        <w:t xml:space="preserve"> in progress (delayed)</w:t>
      </w:r>
      <w:r w:rsidR="00951074" w:rsidRPr="00116EC6">
        <w:t>.</w:t>
      </w:r>
    </w:p>
    <w:p w14:paraId="72DB4BE5" w14:textId="6D8FA24F" w:rsidR="0040556B" w:rsidRDefault="0040556B" w:rsidP="000B4ED2">
      <w:pPr>
        <w:pStyle w:val="HeadingLevel4NoNumber"/>
      </w:pPr>
      <w:r>
        <w:t>Key achievements</w:t>
      </w:r>
    </w:p>
    <w:p w14:paraId="61FB7292" w14:textId="7A1207B9" w:rsidR="0040556B" w:rsidRPr="0040556B" w:rsidRDefault="000906F5" w:rsidP="004B2CD1">
      <w:pPr>
        <w:pStyle w:val="BodyText"/>
        <w:spacing w:before="60" w:after="60"/>
      </w:pPr>
      <w:r>
        <w:t>Highlights under this</w:t>
      </w:r>
      <w:r w:rsidR="006B2F6E">
        <w:t xml:space="preserve"> </w:t>
      </w:r>
      <w:r w:rsidR="00AA7C24">
        <w:t>action</w:t>
      </w:r>
      <w:r w:rsidR="006B2F6E">
        <w:t xml:space="preserve"> </w:t>
      </w:r>
      <w:r w:rsidR="0040556B">
        <w:t>include:</w:t>
      </w:r>
    </w:p>
    <w:p w14:paraId="5935D7D6" w14:textId="30DE8930" w:rsidR="002C1C0A" w:rsidRDefault="00D949CB" w:rsidP="00F172A1">
      <w:pPr>
        <w:pStyle w:val="Bullet1stlevel"/>
        <w:rPr>
          <w14:props3d w14:extrusionH="0" w14:contourW="0" w14:prstMaterial="matte"/>
        </w:rPr>
      </w:pPr>
      <w:r w:rsidRPr="003539CB">
        <w:rPr>
          <w14:props3d w14:extrusionH="0" w14:contourW="0" w14:prstMaterial="matte"/>
        </w:rPr>
        <w:t>Between 1 July 2013 and 30 June 2021</w:t>
      </w:r>
      <w:r w:rsidR="004422FF" w:rsidRPr="003539CB">
        <w:rPr>
          <w14:props3d w14:extrusionH="0" w14:contourW="0" w14:prstMaterial="matte"/>
        </w:rPr>
        <w:t>,</w:t>
      </w:r>
      <w:r w:rsidRPr="003539CB">
        <w:rPr>
          <w14:props3d w14:extrusionH="0" w14:contourW="0" w14:prstMaterial="matte"/>
        </w:rPr>
        <w:t xml:space="preserve"> Lifeline trained over 39,810 frontline workers through over 2,655 workshops and awareness sessions</w:t>
      </w:r>
      <w:r w:rsidR="00506B2F" w:rsidRPr="00923D30">
        <w:rPr>
          <w14:props3d w14:extrusionH="0" w14:contourW="0" w14:prstMaterial="matte"/>
        </w:rPr>
        <w:t>, as part of the Commonwealth’s DV-Alert program</w:t>
      </w:r>
      <w:r w:rsidRPr="003539CB">
        <w:rPr>
          <w14:props3d w14:extrusionH="0" w14:contourW="0" w14:prstMaterial="matte"/>
        </w:rPr>
        <w:t>. This includes up-to</w:t>
      </w:r>
      <w:r w:rsidRPr="00BF0A04">
        <w:rPr>
          <w14:props3d w14:extrusionH="0" w14:contourW="0" w14:prstMaterial="matte"/>
        </w:rPr>
        <w:t xml:space="preserve"> 830 </w:t>
      </w:r>
      <w:r w:rsidRPr="00F172A1">
        <w:t>sessions</w:t>
      </w:r>
      <w:r w:rsidRPr="00BF0A04">
        <w:rPr>
          <w14:props3d w14:extrusionH="0" w14:contourW="0" w14:prstMaterial="matte"/>
        </w:rPr>
        <w:t xml:space="preserve"> to over 12,480 frontline workers since 1 July 2019 to 30 June 2021. </w:t>
      </w:r>
    </w:p>
    <w:p w14:paraId="6C2201D9" w14:textId="6BEFB69B" w:rsidR="00C11533" w:rsidRPr="00A365A6" w:rsidRDefault="00D949CB" w:rsidP="00F172A1">
      <w:pPr>
        <w:pStyle w:val="Bullet2ndlevel"/>
        <w:rPr>
          <w14:props3d w14:extrusionH="0" w14:contourW="0" w14:prstMaterial="matte"/>
        </w:rPr>
      </w:pPr>
      <w:r w:rsidRPr="00A365A6">
        <w:rPr>
          <w14:props3d w14:extrusionH="0" w14:contourW="0" w14:prstMaterial="matte"/>
        </w:rPr>
        <w:t xml:space="preserve">Of those who attended training between 1 July 2019 </w:t>
      </w:r>
      <w:r w:rsidRPr="00F172A1">
        <w:t>to</w:t>
      </w:r>
      <w:r w:rsidRPr="00A365A6">
        <w:rPr>
          <w14:props3d w14:extrusionH="0" w14:contourW="0" w14:prstMaterial="matte"/>
        </w:rPr>
        <w:t xml:space="preserve"> 30 June </w:t>
      </w:r>
      <w:r w:rsidRPr="00F172A1">
        <w:t>2021</w:t>
      </w:r>
      <w:r w:rsidRPr="00A365A6">
        <w:rPr>
          <w14:props3d w14:extrusionH="0" w14:contourW="0" w14:prstMaterial="matte"/>
        </w:rPr>
        <w:t xml:space="preserve">, 1,202 attended awareness training on </w:t>
      </w:r>
      <w:r w:rsidR="004422FF" w:rsidRPr="00A365A6">
        <w:rPr>
          <w14:props3d w14:extrusionH="0" w14:contourW="0" w14:prstMaterial="matte"/>
        </w:rPr>
        <w:t>DFV</w:t>
      </w:r>
      <w:r w:rsidRPr="00A365A6">
        <w:rPr>
          <w14:props3d w14:extrusionH="0" w14:contourW="0" w14:prstMaterial="matte"/>
        </w:rPr>
        <w:t xml:space="preserve"> and how it affects Aboriginal and Torres Strait Islander families</w:t>
      </w:r>
      <w:r w:rsidR="002C1C0A" w:rsidRPr="00A365A6">
        <w:rPr>
          <w14:props3d w14:extrusionH="0" w14:contourW="0" w14:prstMaterial="matte"/>
        </w:rPr>
        <w:t>.</w:t>
      </w:r>
    </w:p>
    <w:p w14:paraId="0D1C8B75" w14:textId="2AEF23E6" w:rsidR="00012D85" w:rsidRDefault="00012D85" w:rsidP="00F172A1">
      <w:pPr>
        <w:pStyle w:val="Bullet1stlevel"/>
        <w:rPr>
          <w14:props3d w14:extrusionH="0" w14:contourW="0" w14:prstMaterial="matte"/>
        </w:rPr>
      </w:pPr>
      <w:r w:rsidRPr="00A365A6">
        <w:rPr>
          <w14:props3d w14:extrusionH="0" w14:contourW="0" w14:prstMaterial="matte"/>
        </w:rPr>
        <w:t xml:space="preserve">In March 2021, the Minister </w:t>
      </w:r>
      <w:r w:rsidR="00FC2A22" w:rsidRPr="00A365A6">
        <w:rPr>
          <w14:props3d w14:extrusionH="0" w14:contourW="0" w14:prstMaterial="matte"/>
        </w:rPr>
        <w:t>for Territory</w:t>
      </w:r>
      <w:r w:rsidR="00FC2A22" w:rsidRPr="00FC2A22">
        <w:rPr>
          <w14:props3d w14:extrusionH="0" w14:contourW="0" w14:prstMaterial="matte"/>
        </w:rPr>
        <w:t xml:space="preserve"> Families </w:t>
      </w:r>
      <w:r w:rsidRPr="00012D85">
        <w:rPr>
          <w14:props3d w14:extrusionH="0" w14:contourW="0" w14:prstMaterial="matte"/>
        </w:rPr>
        <w:t xml:space="preserve">launched the </w:t>
      </w:r>
      <w:r w:rsidR="00FC2A22">
        <w:rPr>
          <w14:props3d w14:extrusionH="0" w14:contourW="0" w14:prstMaterial="matte"/>
        </w:rPr>
        <w:t>Northern Territory</w:t>
      </w:r>
      <w:r w:rsidRPr="00012D85">
        <w:rPr>
          <w14:props3d w14:extrusionH="0" w14:contourW="0" w14:prstMaterial="matte"/>
        </w:rPr>
        <w:t xml:space="preserve"> </w:t>
      </w:r>
      <w:r w:rsidR="00FC2A22">
        <w:rPr>
          <w14:props3d w14:extrusionH="0" w14:contourW="0" w14:prstMaterial="matte"/>
        </w:rPr>
        <w:t>Domestic, Family, and Sexual Violence</w:t>
      </w:r>
      <w:r w:rsidRPr="00012D85">
        <w:rPr>
          <w14:props3d w14:extrusionH="0" w14:contourW="0" w14:prstMaterial="matte"/>
        </w:rPr>
        <w:t xml:space="preserve"> Workforce and Sector </w:t>
      </w:r>
      <w:r w:rsidR="00FC2A22">
        <w:rPr>
          <w14:props3d w14:extrusionH="0" w14:contourW="0" w14:prstMaterial="matte"/>
        </w:rPr>
        <w:t>D</w:t>
      </w:r>
      <w:r w:rsidRPr="00012D85">
        <w:rPr>
          <w14:props3d w14:extrusionH="0" w14:contourW="0" w14:prstMaterial="matte"/>
        </w:rPr>
        <w:t xml:space="preserve">evelopment Plan, which sets out goals and priority actions aimed at strengthening and supporting the </w:t>
      </w:r>
      <w:r w:rsidR="00FC2A22">
        <w:rPr>
          <w14:props3d w14:extrusionH="0" w14:contourW="0" w14:prstMaterial="matte"/>
        </w:rPr>
        <w:t>FDSV</w:t>
      </w:r>
      <w:r w:rsidRPr="00012D85">
        <w:rPr>
          <w14:props3d w14:extrusionH="0" w14:contourW="0" w14:prstMaterial="matte"/>
        </w:rPr>
        <w:t xml:space="preserve"> workforce and sector</w:t>
      </w:r>
      <w:r w:rsidR="00692E5F">
        <w:rPr>
          <w14:props3d w14:extrusionH="0" w14:contourW="0" w14:prstMaterial="matte"/>
        </w:rPr>
        <w:t>.</w:t>
      </w:r>
    </w:p>
    <w:p w14:paraId="24998B5A" w14:textId="78940B9B" w:rsidR="00923D30" w:rsidRPr="00923D30" w:rsidRDefault="00923D30" w:rsidP="00F172A1">
      <w:pPr>
        <w:pStyle w:val="Bullet1stlevel"/>
        <w:rPr>
          <w14:props3d w14:extrusionH="0" w14:contourW="0" w14:prstMaterial="matte"/>
        </w:rPr>
      </w:pPr>
      <w:r>
        <w:t xml:space="preserve">The Western Australian Government has provided $1.5 million for </w:t>
      </w:r>
      <w:r w:rsidRPr="006C644B">
        <w:t>the Culturally Appropriate Family and Domestic Violence Support Services Grants Program</w:t>
      </w:r>
      <w:r>
        <w:t>.</w:t>
      </w:r>
    </w:p>
    <w:p w14:paraId="628E27C0" w14:textId="09C9B760" w:rsidR="00923D30" w:rsidRPr="007834F6" w:rsidRDefault="00923D30" w:rsidP="00F172A1">
      <w:pPr>
        <w:pStyle w:val="Bullet1stlevel"/>
        <w:rPr>
          <w14:props3d w14:extrusionH="0" w14:contourW="0" w14:prstMaterial="matte"/>
        </w:rPr>
      </w:pPr>
      <w:r w:rsidRPr="007834F6">
        <w:t>The NSW Government co-design</w:t>
      </w:r>
      <w:r w:rsidR="008F3439" w:rsidRPr="007834F6">
        <w:t xml:space="preserve"> </w:t>
      </w:r>
      <w:r w:rsidRPr="007834F6">
        <w:t xml:space="preserve">is a program for children under 10 years of age with problematic or harmful sexual behaviours and their families, called Safe </w:t>
      </w:r>
      <w:proofErr w:type="spellStart"/>
      <w:r w:rsidRPr="007834F6">
        <w:t>Wayz</w:t>
      </w:r>
      <w:proofErr w:type="spellEnd"/>
      <w:r w:rsidRPr="007834F6">
        <w:t>.</w:t>
      </w:r>
    </w:p>
    <w:p w14:paraId="749E064F" w14:textId="29ADBC5B" w:rsidR="00AF4BFF" w:rsidRDefault="00AF4BFF" w:rsidP="00991893">
      <w:pPr>
        <w:pStyle w:val="Bullet1stlevel"/>
        <w:rPr>
          <w14:props3d w14:extrusionH="0" w14:contourW="0" w14:prstMaterial="matte"/>
        </w:rPr>
      </w:pPr>
      <w:proofErr w:type="spellStart"/>
      <w:r w:rsidRPr="00AF4BFF">
        <w:rPr>
          <w14:props3d w14:extrusionH="0" w14:contourW="0" w14:prstMaterial="matte"/>
        </w:rPr>
        <w:t>WorkUP</w:t>
      </w:r>
      <w:proofErr w:type="spellEnd"/>
      <w:r w:rsidRPr="00AF4BFF">
        <w:rPr>
          <w14:props3d w14:extrusionH="0" w14:contourW="0" w14:prstMaterial="matte"/>
        </w:rPr>
        <w:t xml:space="preserve"> Queensland </w:t>
      </w:r>
      <w:r>
        <w:rPr>
          <w14:props3d w14:extrusionH="0" w14:contourW="0" w14:prstMaterial="matte"/>
        </w:rPr>
        <w:t xml:space="preserve">hosted </w:t>
      </w:r>
      <w:r w:rsidRPr="00AF4BFF">
        <w:rPr>
          <w14:props3d w14:extrusionH="0" w14:contourW="0" w14:prstMaterial="matte"/>
        </w:rPr>
        <w:t xml:space="preserve">a series of knowledge circles with Aboriginal and Torres Strait Islander service providers, focusing on collaboratively sharing and building knowledge on topics such as professional development and self-care, workforce planning, and responding to </w:t>
      </w:r>
      <w:r>
        <w:rPr>
          <w14:props3d w14:extrusionH="0" w14:contourW="0" w14:prstMaterial="matte"/>
        </w:rPr>
        <w:t xml:space="preserve">the impacts of </w:t>
      </w:r>
      <w:r w:rsidRPr="00AF4BFF">
        <w:rPr>
          <w14:props3d w14:extrusionH="0" w14:contourW="0" w14:prstMaterial="matte"/>
        </w:rPr>
        <w:t>COVID-19</w:t>
      </w:r>
      <w:r w:rsidR="00491100">
        <w:rPr>
          <w14:props3d w14:extrusionH="0" w14:contourW="0" w14:prstMaterial="matte"/>
        </w:rPr>
        <w:t>.</w:t>
      </w:r>
    </w:p>
    <w:p w14:paraId="74E38ED1" w14:textId="17B14819" w:rsidR="008623E5" w:rsidRPr="00AF4BFF" w:rsidRDefault="008623E5" w:rsidP="00991893">
      <w:pPr>
        <w:pStyle w:val="Bullet1stlevel"/>
        <w:rPr>
          <w14:props3d w14:extrusionH="0" w14:contourW="0" w14:prstMaterial="matte"/>
        </w:rPr>
      </w:pPr>
      <w:r>
        <w:rPr>
          <w14:props3d w14:extrusionH="0" w14:contourW="0" w14:prstMaterial="matte"/>
        </w:rPr>
        <w:t xml:space="preserve">The Victorian Government continues to implement </w:t>
      </w:r>
      <w:r w:rsidR="0088601A" w:rsidRPr="0088601A">
        <w:rPr>
          <w:i/>
          <w:iCs/>
          <w14:props3d w14:extrusionH="0" w14:contourW="0" w14:prstMaterial="matte"/>
        </w:rPr>
        <w:t xml:space="preserve">Building from Strength </w:t>
      </w:r>
      <w:r w:rsidR="0088601A" w:rsidRPr="0088601A">
        <w:rPr>
          <w:rFonts w:hint="cs"/>
          <w:i/>
          <w:iCs/>
          <w14:props3d w14:extrusionH="0" w14:contourW="0" w14:prstMaterial="matte"/>
        </w:rPr>
        <w:t>–</w:t>
      </w:r>
      <w:r w:rsidR="0088601A" w:rsidRPr="0088601A">
        <w:rPr>
          <w:i/>
          <w:iCs/>
          <w14:props3d w14:extrusionH="0" w14:contourW="0" w14:prstMaterial="matte"/>
        </w:rPr>
        <w:t xml:space="preserve"> 10-Year Industry Plan for Family Violence Prevention </w:t>
      </w:r>
      <w:r w:rsidR="0088601A" w:rsidRPr="0088601A">
        <w:rPr>
          <w:i/>
          <w:iCs/>
          <w14:props3d w14:extrusionH="0" w14:contourW="0" w14:prstMaterial="matte"/>
        </w:rPr>
        <w:t>and Response</w:t>
      </w:r>
      <w:r w:rsidR="0088601A">
        <w:rPr>
          <w14:props3d w14:extrusionH="0" w14:contourW="0" w14:prstMaterial="matte"/>
        </w:rPr>
        <w:t xml:space="preserve">. Achievements include the </w:t>
      </w:r>
      <w:r w:rsidR="0088601A" w:rsidRPr="0088601A">
        <w:rPr>
          <w14:props3d w14:extrusionH="0" w14:contourW="0" w14:prstMaterial="matte"/>
        </w:rPr>
        <w:t>Victorian Census of Workforces that Intersect with Family Violence to build an evidence base to inform workforce and sector planning and development</w:t>
      </w:r>
      <w:r w:rsidR="006D0B8F">
        <w:rPr>
          <w14:props3d w14:extrusionH="0" w14:contourW="0" w14:prstMaterial="matte"/>
        </w:rPr>
        <w:t>;</w:t>
      </w:r>
      <w:r w:rsidR="0088601A">
        <w:rPr>
          <w14:props3d w14:extrusionH="0" w14:contourW="0" w14:prstMaterial="matte"/>
        </w:rPr>
        <w:t xml:space="preserve"> </w:t>
      </w:r>
      <w:r w:rsidR="006D0B8F">
        <w:rPr>
          <w14:props3d w14:extrusionH="0" w14:contourW="0" w14:prstMaterial="matte"/>
        </w:rPr>
        <w:t>d</w:t>
      </w:r>
      <w:r w:rsidR="006D0B8F" w:rsidRPr="006D0B8F">
        <w:rPr>
          <w14:props3d w14:extrusionH="0" w14:contourW="0" w14:prstMaterial="matte"/>
        </w:rPr>
        <w:t>evelopment of the first accredited vocational education and training courses that deliver family violence response knowledge and skills</w:t>
      </w:r>
      <w:r w:rsidR="006D0B8F">
        <w:rPr>
          <w14:props3d w14:extrusionH="0" w14:contourW="0" w14:prstMaterial="matte"/>
        </w:rPr>
        <w:t>;</w:t>
      </w:r>
      <w:r w:rsidR="00F76F45">
        <w:rPr>
          <w14:props3d w14:extrusionH="0" w14:contourW="0" w14:prstMaterial="matte"/>
        </w:rPr>
        <w:t xml:space="preserve"> and the commencement of the </w:t>
      </w:r>
      <w:r w:rsidR="00F76F45" w:rsidRPr="00F76F45">
        <w:rPr>
          <w14:props3d w14:extrusionH="0" w14:contourW="0" w14:prstMaterial="matte"/>
        </w:rPr>
        <w:t>Family Violence Graduate Program</w:t>
      </w:r>
      <w:r w:rsidR="00F76F45">
        <w:rPr>
          <w14:props3d w14:extrusionH="0" w14:contourW="0" w14:prstMaterial="matte"/>
        </w:rPr>
        <w:t>.</w:t>
      </w:r>
    </w:p>
    <w:p w14:paraId="1DC66CEC" w14:textId="5B157AA3" w:rsidR="00C9505F" w:rsidRDefault="005553E8" w:rsidP="000B4ED2">
      <w:pPr>
        <w:pStyle w:val="HeadingLevel4NoNumber"/>
      </w:pPr>
      <w:r>
        <w:br w:type="column"/>
      </w:r>
      <w:r w:rsidR="00C9505F" w:rsidRPr="00B172F4">
        <w:lastRenderedPageBreak/>
        <w:t>Case stud</w:t>
      </w:r>
      <w:r w:rsidR="00B404BE">
        <w:t>ies</w:t>
      </w:r>
      <w:r w:rsidR="00C9505F">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C9505F" w:rsidRPr="00B172F4" w14:paraId="16550133" w14:textId="77777777" w:rsidTr="00B24F5E">
        <w:tc>
          <w:tcPr>
            <w:tcW w:w="3810" w:type="pct"/>
            <w:shd w:val="clear" w:color="auto" w:fill="074A43" w:themeFill="text2"/>
            <w:tcMar>
              <w:top w:w="0" w:type="dxa"/>
              <w:bottom w:w="0" w:type="dxa"/>
            </w:tcMar>
            <w:vAlign w:val="center"/>
          </w:tcPr>
          <w:p w14:paraId="604D6C14" w14:textId="686A9743" w:rsidR="00C9505F" w:rsidRDefault="00D8269C" w:rsidP="00991893">
            <w:pPr>
              <w:pStyle w:val="HeadingLevel4NoNumber"/>
              <w:spacing w:before="120"/>
            </w:pPr>
            <w:r>
              <w:t xml:space="preserve">Grants </w:t>
            </w:r>
            <w:r w:rsidR="00426E77">
              <w:t>to support culturally appropriate DFV programs</w:t>
            </w:r>
          </w:p>
        </w:tc>
        <w:tc>
          <w:tcPr>
            <w:tcW w:w="821" w:type="pct"/>
            <w:shd w:val="clear" w:color="auto" w:fill="5AB575" w:themeFill="background2"/>
            <w:tcMar>
              <w:top w:w="0" w:type="dxa"/>
              <w:left w:w="0" w:type="dxa"/>
              <w:bottom w:w="0" w:type="dxa"/>
              <w:right w:w="0" w:type="dxa"/>
            </w:tcMar>
            <w:vAlign w:val="center"/>
          </w:tcPr>
          <w:p w14:paraId="15382D02" w14:textId="77777777" w:rsidR="00C9505F" w:rsidRDefault="00C9505F" w:rsidP="00B24F5E">
            <w:pPr>
              <w:pStyle w:val="BodyText"/>
              <w:jc w:val="center"/>
            </w:pPr>
            <w:r>
              <w:rPr>
                <w:noProof/>
                <w:lang w:eastAsia="en-AU"/>
              </w:rPr>
              <w:drawing>
                <wp:inline distT="0" distB="0" distL="0" distR="0" wp14:anchorId="1C8EB228" wp14:editId="4F7F33B0">
                  <wp:extent cx="342900" cy="342900"/>
                  <wp:effectExtent l="0" t="0" r="0" b="0"/>
                  <wp:docPr id="35" name="Graphic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2723753A" w14:textId="77777777" w:rsidR="00C9505F" w:rsidRDefault="00C9505F" w:rsidP="00B24F5E">
            <w:pPr>
              <w:pStyle w:val="BodyText"/>
            </w:pPr>
          </w:p>
        </w:tc>
      </w:tr>
    </w:tbl>
    <w:p w14:paraId="01469F2B" w14:textId="77777777" w:rsidR="00807360" w:rsidRDefault="00807360" w:rsidP="00807360">
      <w:pPr>
        <w:pStyle w:val="BodyText"/>
      </w:pPr>
      <w:r>
        <w:t xml:space="preserve">The Western Australian Government has provided $1.5 million for </w:t>
      </w:r>
      <w:r w:rsidRPr="006C644B">
        <w:t>the Culturally Appropriate Family and Domestic Violence Support Services Grants Program</w:t>
      </w:r>
      <w:r>
        <w:t>. Two organisations were successful in securing this grant funding, which will support them to improve service pathways and reduce barriers to access support services for women and children from Aboriginal and CALD backgrounds experiencing DFV, provide training to increase competency levels for service providers who are likely to come into contact with potential or possible CALD victims of DFV and build the capacity of community leaders and elders in Western Australia’s Aboriginal and CALD communities to help address DFV.</w:t>
      </w:r>
    </w:p>
    <w:p w14:paraId="2B7D31D0" w14:textId="0E58AD40" w:rsidR="00807360" w:rsidRDefault="00807360" w:rsidP="00807360">
      <w:pPr>
        <w:pStyle w:val="BodyText"/>
      </w:pPr>
      <w:r>
        <w:t xml:space="preserve">One program being delivered is the Family Safety project, aiming to improve </w:t>
      </w:r>
      <w:r w:rsidRPr="00752066">
        <w:t xml:space="preserve">the safety and wellbeing of Aboriginal women experiencing family violence using a co-designed approach to build cross-cultural awareness of </w:t>
      </w:r>
      <w:r>
        <w:t>DFV</w:t>
      </w:r>
      <w:r w:rsidRPr="00752066">
        <w:t xml:space="preserve"> and help victims get the support they need, through the development of an Aboriginal Family Safety program</w:t>
      </w:r>
      <w:r>
        <w:t xml:space="preserve">. </w:t>
      </w:r>
      <w:r w:rsidRPr="00F11AB2">
        <w:t>The Aboriginal Family Safety Project has delivered a total of 14 workshops with 101 participants.</w:t>
      </w:r>
    </w:p>
    <w:p w14:paraId="1B4203CD" w14:textId="1D2B9198" w:rsidR="004B2CD1" w:rsidRDefault="00CB3E4A" w:rsidP="00A0263C">
      <w:pPr>
        <w:pStyle w:val="BodyText"/>
      </w:pPr>
      <w:r>
        <w:br w:type="column"/>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B404BE" w:rsidRPr="00B172F4" w14:paraId="73B3D5EF" w14:textId="77777777" w:rsidTr="00CA6DCC">
        <w:tc>
          <w:tcPr>
            <w:tcW w:w="3810" w:type="pct"/>
            <w:shd w:val="clear" w:color="auto" w:fill="074A43" w:themeFill="text2"/>
            <w:tcMar>
              <w:top w:w="0" w:type="dxa"/>
              <w:bottom w:w="0" w:type="dxa"/>
            </w:tcMar>
            <w:vAlign w:val="center"/>
          </w:tcPr>
          <w:p w14:paraId="1E01FCC4" w14:textId="36CB4F5E" w:rsidR="00B404BE" w:rsidRDefault="00BD6799" w:rsidP="00CA6DCC">
            <w:pPr>
              <w:pStyle w:val="HeadingLevel4NoNumber"/>
              <w:spacing w:before="120"/>
            </w:pPr>
            <w:r>
              <w:t xml:space="preserve">Culturally safe responses for children with </w:t>
            </w:r>
            <w:r w:rsidRPr="0099361C">
              <w:rPr>
                <w:lang w:val="en-GB"/>
              </w:rPr>
              <w:t>problematic or harmful sexual behaviours</w:t>
            </w:r>
          </w:p>
        </w:tc>
        <w:tc>
          <w:tcPr>
            <w:tcW w:w="821" w:type="pct"/>
            <w:shd w:val="clear" w:color="auto" w:fill="5AB575" w:themeFill="background2"/>
            <w:tcMar>
              <w:top w:w="0" w:type="dxa"/>
              <w:left w:w="0" w:type="dxa"/>
              <w:bottom w:w="0" w:type="dxa"/>
              <w:right w:w="0" w:type="dxa"/>
            </w:tcMar>
            <w:vAlign w:val="center"/>
          </w:tcPr>
          <w:p w14:paraId="4D4AB18F" w14:textId="77777777" w:rsidR="00B404BE" w:rsidRDefault="00B404BE" w:rsidP="00CA6DCC">
            <w:pPr>
              <w:pStyle w:val="BodyText"/>
              <w:jc w:val="center"/>
            </w:pPr>
            <w:r>
              <w:rPr>
                <w:noProof/>
                <w:lang w:eastAsia="en-AU"/>
              </w:rPr>
              <w:drawing>
                <wp:inline distT="0" distB="0" distL="0" distR="0" wp14:anchorId="19DD0E2A" wp14:editId="5DEEC6C5">
                  <wp:extent cx="342900" cy="342900"/>
                  <wp:effectExtent l="0" t="0" r="0" b="0"/>
                  <wp:docPr id="34" name="Graphic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458AAA4B" w14:textId="77777777" w:rsidR="00B404BE" w:rsidRDefault="00B404BE" w:rsidP="00CA6DCC">
            <w:pPr>
              <w:pStyle w:val="BodyText"/>
            </w:pPr>
          </w:p>
        </w:tc>
      </w:tr>
    </w:tbl>
    <w:p w14:paraId="756464BA" w14:textId="77777777" w:rsidR="00807360" w:rsidRDefault="00807360" w:rsidP="00807360">
      <w:pPr>
        <w:pStyle w:val="BodyText"/>
        <w:rPr>
          <w:lang w:val="en-GB"/>
        </w:rPr>
      </w:pPr>
      <w:r w:rsidRPr="0099361C">
        <w:rPr>
          <w:lang w:val="en-GB"/>
        </w:rPr>
        <w:t xml:space="preserve">Safe </w:t>
      </w:r>
      <w:proofErr w:type="spellStart"/>
      <w:r w:rsidRPr="0099361C">
        <w:rPr>
          <w:lang w:val="en-GB"/>
        </w:rPr>
        <w:t>Wayz</w:t>
      </w:r>
      <w:proofErr w:type="spellEnd"/>
      <w:r>
        <w:rPr>
          <w:lang w:val="en-GB"/>
        </w:rPr>
        <w:t xml:space="preserve"> is a program for </w:t>
      </w:r>
      <w:r w:rsidRPr="0099361C">
        <w:rPr>
          <w:lang w:val="en-GB"/>
        </w:rPr>
        <w:t>children under 10 years of age with problematic or harmful sexual behaviours and their families.</w:t>
      </w:r>
      <w:r>
        <w:rPr>
          <w:lang w:val="en-GB"/>
        </w:rPr>
        <w:t xml:space="preserve"> </w:t>
      </w:r>
    </w:p>
    <w:p w14:paraId="27793353" w14:textId="77777777" w:rsidR="00807360" w:rsidRDefault="00807360" w:rsidP="00807360">
      <w:pPr>
        <w:pStyle w:val="BodyText"/>
      </w:pPr>
      <w:r>
        <w:t xml:space="preserve">The Safe </w:t>
      </w:r>
      <w:proofErr w:type="spellStart"/>
      <w:r>
        <w:t>Wayz</w:t>
      </w:r>
      <w:proofErr w:type="spellEnd"/>
      <w:r>
        <w:t xml:space="preserve"> program model was developed through co-design with key stakeholders, including consultation with an Aboriginal Expert Group convened by the </w:t>
      </w:r>
      <w:r w:rsidRPr="00F172A1">
        <w:t>NSW</w:t>
      </w:r>
      <w:r>
        <w:t xml:space="preserve"> Health Education Centre Against Violence. This co-design process has embedded principles of cultural safety in each of the elements of the Safe </w:t>
      </w:r>
      <w:proofErr w:type="spellStart"/>
      <w:r>
        <w:t>Wayz</w:t>
      </w:r>
      <w:proofErr w:type="spellEnd"/>
      <w:r>
        <w:t xml:space="preserve"> program, including prevention, early support and specialist counselling. The Aboriginal Expert Group provides leadership on the ongoing maturation and implementation of work to improve access and workforce capacity within NSW Health Sexual Assault Services. </w:t>
      </w:r>
    </w:p>
    <w:p w14:paraId="7C5639AE" w14:textId="384DC5DD" w:rsidR="00807360" w:rsidRPr="00A0263C" w:rsidRDefault="00807360" w:rsidP="00807360">
      <w:pPr>
        <w:pStyle w:val="BodyText"/>
      </w:pPr>
      <w:r>
        <w:t xml:space="preserve">All NSW Local Health Districts have developed Safe </w:t>
      </w:r>
      <w:proofErr w:type="spellStart"/>
      <w:r>
        <w:t>Wayz</w:t>
      </w:r>
      <w:proofErr w:type="spellEnd"/>
      <w:r>
        <w:t xml:space="preserve"> Program Implementation Plans and begun to conduct readiness activities before this program's launch. The NSW Ministry of Health has also funded the Sydney Children's Hospitals Network to recruit two clinical advisor positions to provide statewide clinical support and leadership to the Districts. One of these positions will be Aboriginal-identified and will focus on cultural as well as clinical support</w:t>
      </w:r>
      <w:r w:rsidRPr="00F11AB2">
        <w:t>.</w:t>
      </w:r>
    </w:p>
    <w:p w14:paraId="68A1C626" w14:textId="534B63B9" w:rsidR="00922A3F" w:rsidRPr="004B2CD1" w:rsidRDefault="008053CE" w:rsidP="004B2CD1">
      <w:pPr>
        <w:pStyle w:val="HeadingLevel3NoNumber"/>
        <w:rPr>
          <w:color w:val="5AB575" w:themeColor="background2"/>
        </w:rPr>
      </w:pPr>
      <w:r>
        <w:rPr>
          <w:noProof/>
          <w:lang w:eastAsia="en-AU"/>
        </w:rPr>
        <w:drawing>
          <wp:anchor distT="0" distB="0" distL="114300" distR="114300" simplePos="0" relativeHeight="251658250" behindDoc="0" locked="0" layoutInCell="1" allowOverlap="1" wp14:anchorId="7FABE9F9" wp14:editId="6093040D">
            <wp:simplePos x="0" y="0"/>
            <wp:positionH relativeFrom="margin">
              <wp:posOffset>-635</wp:posOffset>
            </wp:positionH>
            <wp:positionV relativeFrom="margin">
              <wp:posOffset>6605270</wp:posOffset>
            </wp:positionV>
            <wp:extent cx="3552190" cy="2639695"/>
            <wp:effectExtent l="0" t="0" r="0" b="8255"/>
            <wp:wrapSquare wrapText="bothSides"/>
            <wp:docPr id="47" name="Graphic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c 47">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3552190" cy="2639695"/>
                    </a:xfrm>
                    <a:prstGeom prst="rect">
                      <a:avLst/>
                    </a:prstGeom>
                  </pic:spPr>
                </pic:pic>
              </a:graphicData>
            </a:graphic>
            <wp14:sizeRelH relativeFrom="page">
              <wp14:pctWidth>0</wp14:pctWidth>
            </wp14:sizeRelH>
            <wp14:sizeRelV relativeFrom="page">
              <wp14:pctHeight>0</wp14:pctHeight>
            </wp14:sizeRelV>
          </wp:anchor>
        </w:drawing>
      </w:r>
      <w:r w:rsidR="004B2CD1">
        <w:br w:type="column"/>
      </w:r>
      <w:r w:rsidR="00922A3F" w:rsidRPr="00B172F4">
        <w:lastRenderedPageBreak/>
        <w:t xml:space="preserve">Action 8: </w:t>
      </w:r>
      <w:r w:rsidR="004B2CD1">
        <w:br/>
      </w:r>
      <w:r w:rsidR="00922A3F" w:rsidRPr="00067FD3">
        <w:t>Develop innovative and alternative models for victim and perpetrator support that contribute to safe healing and sustainable behaviour change</w:t>
      </w:r>
    </w:p>
    <w:p w14:paraId="16D95419" w14:textId="091FB75E" w:rsidR="00036C5B" w:rsidRPr="00B172F4" w:rsidRDefault="00036C5B" w:rsidP="00991893">
      <w:pPr>
        <w:pStyle w:val="BodyText"/>
        <w:spacing w:line="240" w:lineRule="auto"/>
        <w:outlineLvl w:val="3"/>
      </w:pPr>
      <w:r w:rsidRPr="00B172F4">
        <w:t xml:space="preserve">Under the NIP, </w:t>
      </w:r>
      <w:r w:rsidRPr="00670637">
        <w:t>1</w:t>
      </w:r>
      <w:r w:rsidR="00FB1D18" w:rsidRPr="00670637">
        <w:t>1</w:t>
      </w:r>
      <w:r w:rsidRPr="00B172F4">
        <w:t xml:space="preserve"> initiatives </w:t>
      </w:r>
      <w:r w:rsidR="00B91EAC">
        <w:t>relate</w:t>
      </w:r>
      <w:r w:rsidR="006B2F6E">
        <w:t xml:space="preserve"> </w:t>
      </w:r>
      <w:r w:rsidRPr="00B172F4">
        <w:t xml:space="preserve">to </w:t>
      </w:r>
      <w:r w:rsidR="009329AD">
        <w:t>A</w:t>
      </w:r>
      <w:r w:rsidRPr="009329AD">
        <w:t>ction</w:t>
      </w:r>
      <w:r w:rsidRPr="00B172F4">
        <w:t xml:space="preserve"> </w:t>
      </w:r>
      <w:r w:rsidR="00B2746B" w:rsidRPr="00B172F4">
        <w:t>8</w:t>
      </w:r>
      <w:r w:rsidRPr="00B172F4">
        <w:t xml:space="preserve">, </w:t>
      </w:r>
      <w:r w:rsidR="00582C69">
        <w:t>rang</w:t>
      </w:r>
      <w:r w:rsidR="00BD62B2">
        <w:t>i</w:t>
      </w:r>
      <w:r w:rsidR="00582C69">
        <w:t xml:space="preserve">ng from culturally appropriate programs to </w:t>
      </w:r>
      <w:r w:rsidR="00107943">
        <w:t>the establishment of specialist positions</w:t>
      </w:r>
      <w:r w:rsidR="007B5704">
        <w:t>.</w:t>
      </w:r>
      <w:r w:rsidR="00D930BE">
        <w:t xml:space="preserve"> </w:t>
      </w:r>
      <w:r w:rsidR="00081A6F">
        <w:t xml:space="preserve">These initiatives aim to enable behaviour change through innovative interventions. </w:t>
      </w:r>
      <w:r w:rsidR="00582C69">
        <w:t>Of these,</w:t>
      </w:r>
      <w:r w:rsidRPr="00B172F4">
        <w:t xml:space="preserve"> </w:t>
      </w:r>
      <w:r w:rsidR="00445DF8" w:rsidRPr="00670637">
        <w:t>three</w:t>
      </w:r>
      <w:r w:rsidR="00B2746B" w:rsidRPr="00670637">
        <w:t xml:space="preserve"> </w:t>
      </w:r>
      <w:r w:rsidR="00582C69" w:rsidRPr="00670637">
        <w:t xml:space="preserve">have been </w:t>
      </w:r>
      <w:r w:rsidR="00B2746B" w:rsidRPr="00670637">
        <w:t xml:space="preserve">completed </w:t>
      </w:r>
      <w:r w:rsidR="00753728">
        <w:t>(as per</w:t>
      </w:r>
      <w:r w:rsidR="00B2746B" w:rsidRPr="00670637">
        <w:t xml:space="preserve"> schedule</w:t>
      </w:r>
      <w:r w:rsidR="00753728">
        <w:t>)</w:t>
      </w:r>
      <w:r w:rsidR="00B2746B" w:rsidRPr="00670637">
        <w:t xml:space="preserve">, </w:t>
      </w:r>
      <w:r w:rsidR="002B2B84" w:rsidRPr="00670637">
        <w:t>five</w:t>
      </w:r>
      <w:r w:rsidRPr="00670637">
        <w:t xml:space="preserve"> being in progress (on track) and </w:t>
      </w:r>
      <w:r w:rsidR="00670637" w:rsidRPr="00670637">
        <w:t>three</w:t>
      </w:r>
      <w:r w:rsidRPr="00670637">
        <w:t xml:space="preserve"> in progress (delayed).</w:t>
      </w:r>
      <w:r w:rsidRPr="00B172F4">
        <w:t xml:space="preserve"> </w:t>
      </w:r>
    </w:p>
    <w:p w14:paraId="33319123" w14:textId="0AC1F72E" w:rsidR="006C2371" w:rsidRPr="00B172F4" w:rsidRDefault="006C2371" w:rsidP="000B4ED2">
      <w:pPr>
        <w:pStyle w:val="HeadingLevel4NoNumber"/>
      </w:pPr>
      <w:r>
        <w:t>Key achievements</w:t>
      </w:r>
    </w:p>
    <w:p w14:paraId="0C9BF6E0" w14:textId="40D6DC73" w:rsidR="005F2A2B" w:rsidRDefault="00B91EAC" w:rsidP="00991893">
      <w:pPr>
        <w:pStyle w:val="BodyText"/>
        <w:spacing w:line="240" w:lineRule="auto"/>
        <w:outlineLvl w:val="3"/>
      </w:pPr>
      <w:r>
        <w:t>Some key a</w:t>
      </w:r>
      <w:r w:rsidR="00AA7C24">
        <w:t>chievements under this action</w:t>
      </w:r>
      <w:r w:rsidR="006B2F6E">
        <w:t xml:space="preserve"> </w:t>
      </w:r>
      <w:r w:rsidR="005F2A2B">
        <w:t>include:</w:t>
      </w:r>
    </w:p>
    <w:p w14:paraId="6D1F2C1A" w14:textId="75B0D5AB" w:rsidR="00DF2CD9" w:rsidRDefault="00DF2CD9" w:rsidP="00991893">
      <w:pPr>
        <w:pStyle w:val="Bullet1stlevel"/>
        <w:rPr>
          <w14:props3d w14:extrusionH="0" w14:contourW="0" w14:prstMaterial="matte"/>
        </w:rPr>
      </w:pPr>
      <w:r w:rsidRPr="00DF2CD9">
        <w:rPr>
          <w14:props3d w14:extrusionH="0" w14:contourW="0" w14:prstMaterial="matte"/>
        </w:rPr>
        <w:t xml:space="preserve">The </w:t>
      </w:r>
      <w:r w:rsidR="009D19E7" w:rsidRPr="009D19E7">
        <w:rPr>
          <w14:props3d w14:extrusionH="0" w14:contourW="0" w14:prstMaterial="matte"/>
        </w:rPr>
        <w:t xml:space="preserve">Kimberley Family Violence Service </w:t>
      </w:r>
      <w:r w:rsidRPr="00DF2CD9">
        <w:rPr>
          <w14:props3d w14:extrusionH="0" w14:contourW="0" w14:prstMaterial="matte"/>
        </w:rPr>
        <w:t xml:space="preserve">model has been refined in partnership with </w:t>
      </w:r>
      <w:r w:rsidR="00D801C6">
        <w:rPr>
          <w14:props3d w14:extrusionH="0" w14:contourW="0" w14:prstMaterial="matte"/>
        </w:rPr>
        <w:t>ACCOs</w:t>
      </w:r>
      <w:r w:rsidRPr="00DF2CD9">
        <w:rPr>
          <w14:props3d w14:extrusionH="0" w14:contourW="0" w14:prstMaterial="matte"/>
        </w:rPr>
        <w:t xml:space="preserve"> and pathways established to promote collaboration towards outcomes-based, regionally informed investment, through the two Kimberley District Leadership Groups and the Family and Domestic Violence Priority Working Groups. Two Kimberley based community service providers will partner with </w:t>
      </w:r>
      <w:r w:rsidR="00D801C6">
        <w:rPr>
          <w14:props3d w14:extrusionH="0" w14:contourW="0" w14:prstMaterial="matte"/>
        </w:rPr>
        <w:t>ACCOs</w:t>
      </w:r>
      <w:r w:rsidRPr="00DF2CD9">
        <w:rPr>
          <w14:props3d w14:extrusionH="0" w14:contourW="0" w14:prstMaterial="matte"/>
        </w:rPr>
        <w:t xml:space="preserve"> to provide localised programs for </w:t>
      </w:r>
      <w:r w:rsidR="003722B4">
        <w:rPr>
          <w14:props3d w14:extrusionH="0" w14:contourW="0" w14:prstMaterial="matte"/>
        </w:rPr>
        <w:t>DFV</w:t>
      </w:r>
      <w:r w:rsidRPr="00DF2CD9">
        <w:rPr>
          <w14:props3d w14:extrusionH="0" w14:contourW="0" w14:prstMaterial="matte"/>
        </w:rPr>
        <w:t xml:space="preserve"> intervention and support.</w:t>
      </w:r>
    </w:p>
    <w:p w14:paraId="1C01F9D5" w14:textId="4E86C37E" w:rsidR="00E46191" w:rsidRDefault="00E46191" w:rsidP="00991893">
      <w:pPr>
        <w:pStyle w:val="Bullet1stlevel"/>
        <w:rPr>
          <w14:props3d w14:extrusionH="0" w14:contourW="0" w14:prstMaterial="matte"/>
        </w:rPr>
      </w:pPr>
      <w:r>
        <w:rPr>
          <w14:props3d w14:extrusionH="0" w14:contourW="0" w14:prstMaterial="matte"/>
        </w:rPr>
        <w:t xml:space="preserve">The Queensland Government has embedded </w:t>
      </w:r>
      <w:r w:rsidRPr="00E46191">
        <w:rPr>
          <w14:props3d w14:extrusionH="0" w14:contourW="0" w14:prstMaterial="matte"/>
        </w:rPr>
        <w:t>DFV specialist positions within community-controlled Aboriginal and Torres Strait Islander Family Wellbeing Services</w:t>
      </w:r>
      <w:r>
        <w:rPr>
          <w14:props3d w14:extrusionH="0" w14:contourW="0" w14:prstMaterial="matte"/>
        </w:rPr>
        <w:t>.</w:t>
      </w:r>
    </w:p>
    <w:p w14:paraId="23068C8C" w14:textId="093CF2FF" w:rsidR="00E46191" w:rsidRPr="00DF2CD9" w:rsidRDefault="00E46191" w:rsidP="00991893">
      <w:pPr>
        <w:pStyle w:val="Bullet1stlevel"/>
        <w:rPr>
          <w14:props3d w14:extrusionH="0" w14:contourW="0" w14:prstMaterial="matte"/>
        </w:rPr>
      </w:pPr>
      <w:r>
        <w:rPr>
          <w14:props3d w14:extrusionH="0" w14:contourW="0" w14:prstMaterial="matte"/>
        </w:rPr>
        <w:t>In South Australia, t</w:t>
      </w:r>
      <w:r w:rsidRPr="00E46191">
        <w:rPr>
          <w14:props3d w14:extrusionH="0" w14:contourW="0" w14:prstMaterial="matte"/>
        </w:rPr>
        <w:t xml:space="preserve">he </w:t>
      </w:r>
      <w:proofErr w:type="spellStart"/>
      <w:r w:rsidRPr="00E46191">
        <w:rPr>
          <w14:props3d w14:extrusionH="0" w14:contourW="0" w14:prstMaterial="matte"/>
        </w:rPr>
        <w:t>Tiraapendi</w:t>
      </w:r>
      <w:proofErr w:type="spellEnd"/>
      <w:r w:rsidRPr="00E46191">
        <w:rPr>
          <w14:props3d w14:extrusionH="0" w14:contourW="0" w14:prstMaterial="matte"/>
        </w:rPr>
        <w:t xml:space="preserve"> </w:t>
      </w:r>
      <w:proofErr w:type="spellStart"/>
      <w:r w:rsidRPr="00E46191">
        <w:rPr>
          <w14:props3d w14:extrusionH="0" w14:contourW="0" w14:prstMaterial="matte"/>
        </w:rPr>
        <w:t>Wodli</w:t>
      </w:r>
      <w:proofErr w:type="spellEnd"/>
      <w:r w:rsidRPr="00E46191">
        <w:rPr>
          <w14:props3d w14:extrusionH="0" w14:contourW="0" w14:prstMaterial="matte"/>
        </w:rPr>
        <w:t xml:space="preserve"> Port Adelaide Justice reinvestment project provides culturally connected and coordinated support to Aboriginal women, men, children, young people and families.</w:t>
      </w:r>
    </w:p>
    <w:p w14:paraId="201A89FB" w14:textId="681CB224" w:rsidR="00AB03A1" w:rsidRPr="00AB03A1" w:rsidRDefault="00AB03A1" w:rsidP="00991893">
      <w:pPr>
        <w:pStyle w:val="Bullet1stlevel"/>
        <w:rPr>
          <w14:props3d w14:extrusionH="0" w14:contourW="0" w14:prstMaterial="matte"/>
        </w:rPr>
      </w:pPr>
      <w:r w:rsidRPr="00AB03A1">
        <w:rPr>
          <w14:props3d w14:extrusionH="0" w14:contourW="0" w14:prstMaterial="matte"/>
        </w:rPr>
        <w:t xml:space="preserve">The </w:t>
      </w:r>
      <w:proofErr w:type="spellStart"/>
      <w:r w:rsidRPr="00AB03A1">
        <w:rPr>
          <w14:props3d w14:extrusionH="0" w14:contourW="0" w14:prstMaterial="matte"/>
        </w:rPr>
        <w:t>Tangentyere</w:t>
      </w:r>
      <w:proofErr w:type="spellEnd"/>
      <w:r w:rsidRPr="00AB03A1">
        <w:rPr>
          <w14:props3d w14:extrusionH="0" w14:contourW="0" w14:prstMaterial="matte"/>
        </w:rPr>
        <w:t xml:space="preserve"> Council </w:t>
      </w:r>
      <w:r w:rsidR="00B03491">
        <w:t>Aboriginal Corporation</w:t>
      </w:r>
      <w:r w:rsidR="00B03491" w:rsidRPr="00AB03A1">
        <w:rPr>
          <w14:props3d w14:extrusionH="0" w14:contourW="0" w14:prstMaterial="matte"/>
        </w:rPr>
        <w:t xml:space="preserve"> </w:t>
      </w:r>
      <w:r w:rsidRPr="00AB03A1">
        <w:rPr>
          <w14:props3d w14:extrusionH="0" w14:contourW="0" w14:prstMaterial="matte"/>
        </w:rPr>
        <w:t xml:space="preserve">in Alice Springs has been running the men’s behaviour change program since 2015. In 2018, the Northern Territory Government expanded the men’s behaviour change program to Darwin by funding a perpetrator intervention service run by </w:t>
      </w:r>
      <w:proofErr w:type="spellStart"/>
      <w:r w:rsidRPr="00AB03A1">
        <w:rPr>
          <w14:props3d w14:extrusionH="0" w14:contourW="0" w14:prstMaterial="matte"/>
        </w:rPr>
        <w:t>CatholicCare</w:t>
      </w:r>
      <w:proofErr w:type="spellEnd"/>
      <w:r w:rsidRPr="00AB03A1">
        <w:rPr>
          <w14:props3d w14:extrusionH="0" w14:contourW="0" w14:prstMaterial="matte"/>
        </w:rPr>
        <w:t xml:space="preserve"> NT.</w:t>
      </w:r>
      <w:r>
        <w:rPr>
          <w14:props3d w14:extrusionH="0" w14:contourW="0" w14:prstMaterial="matte"/>
        </w:rPr>
        <w:t xml:space="preserve"> </w:t>
      </w:r>
      <w:r w:rsidRPr="00AB03A1">
        <w:rPr>
          <w14:props3d w14:extrusionH="0" w14:contourW="0" w14:prstMaterial="matte"/>
        </w:rPr>
        <w:t xml:space="preserve">Since 2018, </w:t>
      </w:r>
      <w:r w:rsidR="00FC5E84">
        <w:rPr>
          <w14:props3d w14:extrusionH="0" w14:contourW="0" w14:prstMaterial="matte"/>
        </w:rPr>
        <w:t>413</w:t>
      </w:r>
      <w:r w:rsidR="00FC5E84" w:rsidRPr="00AB03A1">
        <w:rPr>
          <w14:props3d w14:extrusionH="0" w14:contourW="0" w14:prstMaterial="matte"/>
        </w:rPr>
        <w:t xml:space="preserve"> </w:t>
      </w:r>
      <w:r w:rsidRPr="00AB03A1">
        <w:rPr>
          <w14:props3d w14:extrusionH="0" w14:contourW="0" w14:prstMaterial="matte"/>
        </w:rPr>
        <w:t xml:space="preserve">men have engaged in the men’s behaviour change programs in Alice Springs and Darwin and </w:t>
      </w:r>
      <w:r w:rsidR="00FC5E84">
        <w:rPr>
          <w14:props3d w14:extrusionH="0" w14:contourW="0" w14:prstMaterial="matte"/>
        </w:rPr>
        <w:t>81</w:t>
      </w:r>
      <w:r w:rsidR="00FC5E84" w:rsidRPr="00AB03A1">
        <w:rPr>
          <w14:props3d w14:extrusionH="0" w14:contourW="0" w14:prstMaterial="matte"/>
        </w:rPr>
        <w:t xml:space="preserve"> </w:t>
      </w:r>
      <w:r w:rsidRPr="00AB03A1">
        <w:rPr>
          <w14:props3d w14:extrusionH="0" w14:contourW="0" w14:prstMaterial="matte"/>
        </w:rPr>
        <w:t>have completed the program.</w:t>
      </w:r>
    </w:p>
    <w:p w14:paraId="251463AC" w14:textId="4CAB9CA8" w:rsidR="00B35629" w:rsidRDefault="00B35629" w:rsidP="000B4ED2">
      <w:pPr>
        <w:pStyle w:val="HeadingLevel4NoNumber"/>
      </w:pPr>
    </w:p>
    <w:p w14:paraId="70EB5BB5" w14:textId="6EA5BE42" w:rsidR="0019441A" w:rsidRDefault="00E46191" w:rsidP="000B4ED2">
      <w:pPr>
        <w:pStyle w:val="HeadingLevel4NoNumber"/>
      </w:pPr>
      <w:r>
        <w:br w:type="column"/>
      </w:r>
      <w:r w:rsidR="0019441A" w:rsidRPr="00B172F4">
        <w:t>Case stud</w:t>
      </w:r>
      <w:r w:rsidR="0019441A">
        <w:t xml:space="preserve">ies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19441A" w:rsidRPr="00B172F4" w14:paraId="13BCDE53" w14:textId="77777777" w:rsidTr="00B24F5E">
        <w:tc>
          <w:tcPr>
            <w:tcW w:w="3810" w:type="pct"/>
            <w:shd w:val="clear" w:color="auto" w:fill="074A43" w:themeFill="text2"/>
            <w:tcMar>
              <w:top w:w="0" w:type="dxa"/>
              <w:bottom w:w="0" w:type="dxa"/>
            </w:tcMar>
            <w:vAlign w:val="center"/>
          </w:tcPr>
          <w:p w14:paraId="102A255E" w14:textId="6FCD4F1A" w:rsidR="0019441A" w:rsidRDefault="00F33F56" w:rsidP="00991893">
            <w:pPr>
              <w:pStyle w:val="HeadingLevel4NoNumber"/>
              <w:spacing w:before="120"/>
            </w:pPr>
            <w:r w:rsidRPr="00F33F56">
              <w:t>DFV specialist positions in Aboriginal and Torres Strait Islander Family Wellbeing Services</w:t>
            </w:r>
          </w:p>
        </w:tc>
        <w:tc>
          <w:tcPr>
            <w:tcW w:w="821" w:type="pct"/>
            <w:shd w:val="clear" w:color="auto" w:fill="5AB575" w:themeFill="background2"/>
            <w:tcMar>
              <w:top w:w="0" w:type="dxa"/>
              <w:left w:w="0" w:type="dxa"/>
              <w:bottom w:w="0" w:type="dxa"/>
              <w:right w:w="0" w:type="dxa"/>
            </w:tcMar>
            <w:vAlign w:val="center"/>
          </w:tcPr>
          <w:p w14:paraId="3BE84F4E" w14:textId="77777777" w:rsidR="0019441A" w:rsidRDefault="0019441A" w:rsidP="00B24F5E">
            <w:pPr>
              <w:pStyle w:val="BodyText"/>
              <w:jc w:val="center"/>
            </w:pPr>
            <w:r>
              <w:rPr>
                <w:noProof/>
                <w:lang w:eastAsia="en-AU"/>
              </w:rPr>
              <w:drawing>
                <wp:inline distT="0" distB="0" distL="0" distR="0" wp14:anchorId="12566341" wp14:editId="2C4C599F">
                  <wp:extent cx="342900" cy="342900"/>
                  <wp:effectExtent l="0" t="0" r="0" b="0"/>
                  <wp:docPr id="43" name="Graphic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3">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5A373A1A" w14:textId="77777777" w:rsidR="0019441A" w:rsidRDefault="0019441A" w:rsidP="00B24F5E">
            <w:pPr>
              <w:pStyle w:val="BodyText"/>
            </w:pPr>
          </w:p>
        </w:tc>
      </w:tr>
    </w:tbl>
    <w:p w14:paraId="2A52DF44" w14:textId="77777777" w:rsidR="00807360" w:rsidRDefault="00807360" w:rsidP="00807360">
      <w:pPr>
        <w:pStyle w:val="BodyText"/>
      </w:pPr>
      <w:r w:rsidRPr="007C32EC">
        <w:t>DFV specialist positions are embedded within community-controlled Aboriginal and Torres Strait Islander Family Wellbeing Services</w:t>
      </w:r>
      <w:r>
        <w:t xml:space="preserve"> in Queensland</w:t>
      </w:r>
      <w:r w:rsidRPr="007C32EC">
        <w:t>, which work with families that may be experiencing vulnerability to assist them through access to culturally responsive support.</w:t>
      </w:r>
      <w:r>
        <w:t xml:space="preserve"> </w:t>
      </w:r>
      <w:r w:rsidRPr="008B631D">
        <w:t xml:space="preserve">The specialist positions commenced in June 2020, with service delivery trials commencing in the Gold Coast, Toowoomba, Rockhampton, Townsville and the Bowen regions. </w:t>
      </w:r>
    </w:p>
    <w:p w14:paraId="420992EC" w14:textId="77777777" w:rsidR="00807360" w:rsidRDefault="00807360" w:rsidP="00807360">
      <w:pPr>
        <w:pStyle w:val="BodyText"/>
      </w:pPr>
      <w:r w:rsidRPr="008B631D">
        <w:t>The services established under this initiative have experienced an increase in demand for DFV support since COVID-19, and has received an additional $2.7million across 33 Aboriginal and Torres Strait Islander Family Wellbeing Services as part of the COVID-19 response to enable temporary appointment of additional DFV specialist positions.</w:t>
      </w:r>
    </w:p>
    <w:p w14:paraId="64189733" w14:textId="777441B4" w:rsidR="00807360" w:rsidRDefault="00807360" w:rsidP="00807360">
      <w:pPr>
        <w:pStyle w:val="BodyText"/>
      </w:pPr>
      <w:r w:rsidRPr="008B631D">
        <w:t xml:space="preserve">A reference group has been formed, and comprises five Family Wellbeing Service providers, the Department of Children, Youth Justice and Multicultural Affairs, and the Queensland Aboriginal and Torres Strait Islander Child Protection Peak. The Reference Group meets to ensure effective ongoing co-design of the model and progresses agree initiative intent, and clarification of outcomes for service delivery, determination of best approach for reporting to ensure case studies and other reports are capturing information on achievements, in keeping with the development of an evaluation plan and captures learnings to inform the development of a culturally appropriate </w:t>
      </w:r>
      <w:r>
        <w:t>DFV</w:t>
      </w:r>
      <w:r w:rsidRPr="008B631D">
        <w:t xml:space="preserve"> framework for working with Aboriginal and Torres Strait Islander families and communities</w:t>
      </w:r>
      <w:r>
        <w:t xml:space="preserve">. </w:t>
      </w:r>
    </w:p>
    <w:p w14:paraId="1BAC0E30" w14:textId="7D489211" w:rsidR="00B35629" w:rsidRDefault="00B35629" w:rsidP="00B35629">
      <w:pPr>
        <w:pStyle w:val="HeadingLevel4NoNumber"/>
      </w:pPr>
      <w:r>
        <w:br w:type="column"/>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CE5456" w14:paraId="0AEAB7A6" w14:textId="77777777" w:rsidTr="00B24F5E">
        <w:tc>
          <w:tcPr>
            <w:tcW w:w="3810" w:type="pct"/>
            <w:shd w:val="clear" w:color="auto" w:fill="074A43" w:themeFill="text2"/>
            <w:tcMar>
              <w:top w:w="0" w:type="dxa"/>
              <w:bottom w:w="0" w:type="dxa"/>
            </w:tcMar>
            <w:vAlign w:val="center"/>
          </w:tcPr>
          <w:p w14:paraId="558A65A0" w14:textId="0F611CBE" w:rsidR="00CE5456" w:rsidRDefault="00426E77" w:rsidP="00991893">
            <w:pPr>
              <w:pStyle w:val="HeadingLevel4NoNumber"/>
              <w:spacing w:before="120"/>
            </w:pPr>
            <w:r w:rsidRPr="008840CD">
              <w:t>J</w:t>
            </w:r>
            <w:r w:rsidR="00CE5456" w:rsidRPr="008840CD">
              <w:t>ustice reinvestment</w:t>
            </w:r>
            <w:r w:rsidR="00CE5456" w:rsidRPr="002A3499">
              <w:t xml:space="preserve"> </w:t>
            </w:r>
          </w:p>
        </w:tc>
        <w:tc>
          <w:tcPr>
            <w:tcW w:w="821" w:type="pct"/>
            <w:shd w:val="clear" w:color="auto" w:fill="5AB575" w:themeFill="background2"/>
            <w:tcMar>
              <w:top w:w="0" w:type="dxa"/>
              <w:left w:w="0" w:type="dxa"/>
              <w:bottom w:w="0" w:type="dxa"/>
              <w:right w:w="0" w:type="dxa"/>
            </w:tcMar>
            <w:vAlign w:val="center"/>
          </w:tcPr>
          <w:p w14:paraId="39699586" w14:textId="77777777" w:rsidR="00CE5456" w:rsidRDefault="00CE5456" w:rsidP="00B24F5E">
            <w:pPr>
              <w:pStyle w:val="BodyText"/>
              <w:jc w:val="center"/>
            </w:pPr>
            <w:r>
              <w:rPr>
                <w:noProof/>
                <w:lang w:eastAsia="en-AU"/>
              </w:rPr>
              <w:drawing>
                <wp:inline distT="0" distB="0" distL="0" distR="0" wp14:anchorId="76AB768B" wp14:editId="0816EB60">
                  <wp:extent cx="342900" cy="342900"/>
                  <wp:effectExtent l="0" t="0" r="0" b="0"/>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229A0CD3" w14:textId="77777777" w:rsidR="00CE5456" w:rsidRDefault="00CE5456" w:rsidP="00B24F5E">
            <w:pPr>
              <w:pStyle w:val="BodyText"/>
            </w:pPr>
          </w:p>
        </w:tc>
      </w:tr>
    </w:tbl>
    <w:p w14:paraId="37CD94D0" w14:textId="77777777" w:rsidR="00807360" w:rsidRDefault="00807360" w:rsidP="00807360">
      <w:pPr>
        <w:pStyle w:val="BodyText"/>
      </w:pPr>
      <w:r w:rsidRPr="005357AD">
        <w:t xml:space="preserve">The </w:t>
      </w:r>
      <w:proofErr w:type="spellStart"/>
      <w:r>
        <w:t>Tiraapendi</w:t>
      </w:r>
      <w:proofErr w:type="spellEnd"/>
      <w:r>
        <w:t xml:space="preserve"> </w:t>
      </w:r>
      <w:proofErr w:type="spellStart"/>
      <w:r>
        <w:t>Wodli</w:t>
      </w:r>
      <w:proofErr w:type="spellEnd"/>
      <w:r>
        <w:t xml:space="preserve"> Port Adelaide Justice reinvestment project </w:t>
      </w:r>
      <w:r w:rsidRPr="005357AD">
        <w:t>provides culturally connected and coordinated support to Aboriginal women, men, children, young people and families to improve outcomes across education, child protection, justice and family safety.</w:t>
      </w:r>
    </w:p>
    <w:p w14:paraId="7CCD082C" w14:textId="0F3322E0" w:rsidR="00807360" w:rsidRDefault="00807360" w:rsidP="00807360">
      <w:pPr>
        <w:pStyle w:val="BodyText"/>
      </w:pPr>
      <w:r>
        <w:t xml:space="preserve">The </w:t>
      </w:r>
      <w:proofErr w:type="spellStart"/>
      <w:r>
        <w:t>Tiraapendi</w:t>
      </w:r>
      <w:proofErr w:type="spellEnd"/>
      <w:r>
        <w:t xml:space="preserve"> </w:t>
      </w:r>
      <w:proofErr w:type="spellStart"/>
      <w:r>
        <w:t>Wodli</w:t>
      </w:r>
      <w:proofErr w:type="spellEnd"/>
      <w:r>
        <w:t xml:space="preserve"> Port Adelaide Justice reinvestment project will develop the next iteration of the Action Plan (2021-23), with a focus on strengthening community governance and local decision making, elevating the profile of the Community Hub, and further developing Aboriginal Community Advocates as part of the peer based Aboriginal Families Thrive Program.</w:t>
      </w:r>
    </w:p>
    <w:p w14:paraId="79D82009" w14:textId="42F2EF24" w:rsidR="00922A3F" w:rsidRPr="00464F19" w:rsidRDefault="00C27389" w:rsidP="006A0F65">
      <w:pPr>
        <w:pStyle w:val="HeadingLevel3NoNumber"/>
        <w:rPr>
          <w:color w:val="5AB575" w:themeColor="background2"/>
        </w:rPr>
      </w:pPr>
      <w:r>
        <w:br w:type="column"/>
      </w:r>
      <w:r w:rsidR="00922A3F" w:rsidRPr="00B172F4">
        <w:t xml:space="preserve">Action </w:t>
      </w:r>
      <w:r w:rsidR="00D85FE2" w:rsidRPr="00B172F4">
        <w:t>9</w:t>
      </w:r>
      <w:r w:rsidR="00922A3F" w:rsidRPr="00B172F4">
        <w:t xml:space="preserve">: </w:t>
      </w:r>
      <w:r w:rsidR="00464F19">
        <w:br/>
      </w:r>
      <w:r w:rsidR="00D85FE2" w:rsidRPr="00067FD3">
        <w:t>Address both the immediate impacts and deep underlying drivers of family violence in Aboriginal and Torres Strait Islander communities through collective action with governments, service providers and communities</w:t>
      </w:r>
    </w:p>
    <w:p w14:paraId="7DE78B85" w14:textId="42905061" w:rsidR="00D351FF" w:rsidRDefault="008E2D2A" w:rsidP="00991893">
      <w:pPr>
        <w:pStyle w:val="BodyText"/>
      </w:pPr>
      <w:r w:rsidRPr="00B172F4">
        <w:t xml:space="preserve">Under the NIP, </w:t>
      </w:r>
      <w:r w:rsidR="00B34395">
        <w:t>nine</w:t>
      </w:r>
      <w:r w:rsidR="00A93F07" w:rsidRPr="00B172F4">
        <w:t xml:space="preserve"> </w:t>
      </w:r>
      <w:r w:rsidRPr="00B172F4">
        <w:t>initiatives</w:t>
      </w:r>
      <w:r w:rsidR="003F2BF6">
        <w:t xml:space="preserve"> under </w:t>
      </w:r>
      <w:r w:rsidR="008B0F0A">
        <w:t>A</w:t>
      </w:r>
      <w:r w:rsidR="003F2BF6" w:rsidRPr="008B0F0A">
        <w:t>ction</w:t>
      </w:r>
      <w:r w:rsidR="003F2BF6">
        <w:t xml:space="preserve"> 9</w:t>
      </w:r>
      <w:r w:rsidR="00E6325F">
        <w:t xml:space="preserve"> </w:t>
      </w:r>
      <w:r w:rsidR="006A0828">
        <w:t>aim to better engage and support Aboriginal and Torres Strait Islander communities</w:t>
      </w:r>
      <w:r w:rsidR="00E4550B">
        <w:t xml:space="preserve"> in addressing the drivers of violence</w:t>
      </w:r>
      <w:r w:rsidR="003F2BF6">
        <w:t>.</w:t>
      </w:r>
      <w:r w:rsidR="00D930BE">
        <w:t xml:space="preserve"> </w:t>
      </w:r>
      <w:r w:rsidR="003F2BF6" w:rsidRPr="00AF7C23">
        <w:t>Of these,</w:t>
      </w:r>
      <w:r w:rsidR="00E6325F" w:rsidRPr="00AF7C23">
        <w:t xml:space="preserve"> </w:t>
      </w:r>
      <w:r w:rsidR="00A446CE" w:rsidRPr="00AF7C23">
        <w:t>four</w:t>
      </w:r>
      <w:r w:rsidR="004619B4" w:rsidRPr="00AF7C23">
        <w:t xml:space="preserve"> </w:t>
      </w:r>
      <w:r w:rsidR="003F2BF6" w:rsidRPr="00AF7C23">
        <w:t>are</w:t>
      </w:r>
      <w:r w:rsidRPr="00AF7C23">
        <w:t xml:space="preserve"> in progress (on track) and </w:t>
      </w:r>
      <w:r w:rsidR="0081008E" w:rsidRPr="00AF7C23">
        <w:t>five</w:t>
      </w:r>
      <w:r w:rsidRPr="00AF7C23">
        <w:t xml:space="preserve"> in progress (delayed).</w:t>
      </w:r>
      <w:r w:rsidRPr="00B172F4">
        <w:t xml:space="preserve"> </w:t>
      </w:r>
    </w:p>
    <w:p w14:paraId="3E33F549" w14:textId="77777777" w:rsidR="006C2371" w:rsidRPr="00B172F4" w:rsidRDefault="006C2371" w:rsidP="000B4ED2">
      <w:pPr>
        <w:pStyle w:val="HeadingLevel4NoNumber"/>
      </w:pPr>
      <w:r>
        <w:t>Key achievements</w:t>
      </w:r>
    </w:p>
    <w:p w14:paraId="0695AB1D" w14:textId="354C5D2B" w:rsidR="005F2A2B" w:rsidRDefault="00AA7C24" w:rsidP="00991893">
      <w:pPr>
        <w:pStyle w:val="BodyText"/>
      </w:pPr>
      <w:r>
        <w:t>Achievements under this action have</w:t>
      </w:r>
      <w:r w:rsidR="005F2A2B">
        <w:t xml:space="preserve"> included:</w:t>
      </w:r>
    </w:p>
    <w:p w14:paraId="5C57232C" w14:textId="3340F97C" w:rsidR="00E46191" w:rsidRPr="00E46191" w:rsidRDefault="00E46191" w:rsidP="00F41586">
      <w:pPr>
        <w:pStyle w:val="Bullet1stlevel"/>
        <w:spacing w:before="60" w:after="60"/>
        <w:rPr>
          <w:spacing w:val="-4"/>
          <w14:props3d w14:extrusionH="0" w14:contourW="0" w14:prstMaterial="matte"/>
        </w:rPr>
      </w:pPr>
      <w:r>
        <w:t xml:space="preserve">The NIAA worked with </w:t>
      </w:r>
      <w:r w:rsidR="00144625">
        <w:t xml:space="preserve">nine </w:t>
      </w:r>
      <w:r>
        <w:t xml:space="preserve">service providers </w:t>
      </w:r>
      <w:r w:rsidR="00144625">
        <w:t xml:space="preserve">across </w:t>
      </w:r>
      <w:r>
        <w:t>eight regional and remote areas to co-design family safety services working with Aboriginal and Torres Strait Islander families.</w:t>
      </w:r>
    </w:p>
    <w:p w14:paraId="059ABA5D" w14:textId="68DF5F47" w:rsidR="00497C23" w:rsidRDefault="00F41586" w:rsidP="00F41586">
      <w:pPr>
        <w:pStyle w:val="Bullet1stlevel"/>
        <w:spacing w:before="60" w:after="60"/>
        <w:rPr>
          <w:spacing w:val="-4"/>
          <w14:props3d w14:extrusionH="0" w14:contourW="0" w14:prstMaterial="matte"/>
        </w:rPr>
      </w:pPr>
      <w:r>
        <w:rPr>
          <w:spacing w:val="-4"/>
          <w14:props3d w14:extrusionH="0" w14:contourW="0" w14:prstMaterial="matte"/>
        </w:rPr>
        <w:t xml:space="preserve">Victoria’s </w:t>
      </w:r>
      <w:r w:rsidRPr="002775D8">
        <w:rPr>
          <w:spacing w:val="-4"/>
          <w14:props3d w14:extrusionH="0" w14:contourW="0" w14:prstMaterial="matte"/>
        </w:rPr>
        <w:t>Dhelk Dja Family Violence Fund provide</w:t>
      </w:r>
      <w:r w:rsidR="003D121D">
        <w:rPr>
          <w:spacing w:val="-4"/>
          <w14:props3d w14:extrusionH="0" w14:contourW="0" w14:prstMaterial="matte"/>
        </w:rPr>
        <w:t>d</w:t>
      </w:r>
      <w:r w:rsidRPr="002775D8">
        <w:rPr>
          <w:spacing w:val="-4"/>
          <w14:props3d w14:extrusionH="0" w14:contourW="0" w14:prstMaterial="matte"/>
        </w:rPr>
        <w:t xml:space="preserve"> $13.8 million in funding to more than 45 Aboriginal-led initiatives and services. This funding supports Victorian Aboriginal organisations to deliver culturally appropriate, Aboriginal-led tailored responses across victim survivors and people who use violence, including for women, men, children and young people</w:t>
      </w:r>
      <w:r>
        <w:rPr>
          <w:spacing w:val="-4"/>
          <w14:props3d w14:extrusionH="0" w14:contourW="0" w14:prstMaterial="matte"/>
        </w:rPr>
        <w:t>.</w:t>
      </w:r>
    </w:p>
    <w:p w14:paraId="1EF60C65" w14:textId="39A1C25A" w:rsidR="00F41586" w:rsidRDefault="00497C23" w:rsidP="00F41586">
      <w:pPr>
        <w:pStyle w:val="Bullet1stlevel"/>
        <w:spacing w:before="60" w:after="60"/>
        <w:rPr>
          <w:spacing w:val="-4"/>
          <w14:props3d w14:extrusionH="0" w14:contourW="0" w14:prstMaterial="matte"/>
        </w:rPr>
      </w:pPr>
      <w:r>
        <w:rPr>
          <w:spacing w:val="-4"/>
          <w14:props3d w14:extrusionH="0" w14:contourW="0" w14:prstMaterial="matte"/>
        </w:rPr>
        <w:t xml:space="preserve">The </w:t>
      </w:r>
      <w:r w:rsidRPr="00F24A2C">
        <w:rPr>
          <w:spacing w:val="-4"/>
          <w14:props3d w14:extrusionH="0" w14:contourW="0" w14:prstMaterial="matte"/>
        </w:rPr>
        <w:t>Preventing the Cycle of Violence Aboriginal Fund was established in 2018 and support</w:t>
      </w:r>
      <w:r>
        <w:rPr>
          <w:spacing w:val="-4"/>
          <w14:props3d w14:extrusionH="0" w14:contourW="0" w14:prstMaterial="matte"/>
        </w:rPr>
        <w:t>ed</w:t>
      </w:r>
      <w:r w:rsidRPr="00F24A2C">
        <w:rPr>
          <w:spacing w:val="-4"/>
          <w14:props3d w14:extrusionH="0" w14:contourW="0" w14:prstMaterial="matte"/>
        </w:rPr>
        <w:t xml:space="preserve"> Aboriginal-led family violence prevention and early intervention initiatives. $2.7 million was invested over two years to support 11 projects</w:t>
      </w:r>
      <w:r>
        <w:rPr>
          <w:spacing w:val="-4"/>
          <w14:props3d w14:extrusionH="0" w14:contourW="0" w14:prstMaterial="matte"/>
        </w:rPr>
        <w:t xml:space="preserve"> with a reach of at least 50,000 people across Victoria.</w:t>
      </w:r>
      <w:r w:rsidR="00F41586" w:rsidRPr="002775D8">
        <w:rPr>
          <w:spacing w:val="-4"/>
          <w14:props3d w14:extrusionH="0" w14:contourW="0" w14:prstMaterial="matte"/>
        </w:rPr>
        <w:t xml:space="preserve"> </w:t>
      </w:r>
    </w:p>
    <w:p w14:paraId="64626C37" w14:textId="6E39E2A8" w:rsidR="005F5DE2" w:rsidRPr="00A021BC" w:rsidRDefault="009329AD" w:rsidP="00282AB0">
      <w:pPr>
        <w:pStyle w:val="Bullet1stlevel"/>
        <w:spacing w:before="60" w:after="60"/>
        <w:rPr>
          <w:spacing w:val="-4"/>
          <w14:props3d w14:extrusionH="0" w14:contourW="0" w14:prstMaterial="matte"/>
        </w:rPr>
      </w:pPr>
      <w:r>
        <w:rPr>
          <w:spacing w:val="-4"/>
          <w14:props3d w14:extrusionH="0" w14:contourW="0" w14:prstMaterial="matte"/>
        </w:rPr>
        <w:t>Implementation continues against</w:t>
      </w:r>
      <w:r w:rsidR="00781E9B" w:rsidRPr="00A021BC">
        <w:rPr>
          <w:spacing w:val="-4"/>
          <w14:props3d w14:extrusionH="0" w14:contourW="0" w14:prstMaterial="matte"/>
        </w:rPr>
        <w:t xml:space="preserve"> Queensland</w:t>
      </w:r>
      <w:r w:rsidR="00781E9B" w:rsidRPr="00A021BC">
        <w:rPr>
          <w:rFonts w:hint="cs"/>
          <w:spacing w:val="-4"/>
          <w14:props3d w14:extrusionH="0" w14:contourW="0" w14:prstMaterial="matte"/>
        </w:rPr>
        <w:t>’</w:t>
      </w:r>
      <w:r w:rsidR="00781E9B" w:rsidRPr="00A021BC">
        <w:rPr>
          <w:spacing w:val="-4"/>
          <w14:props3d w14:extrusionH="0" w14:contourW="0" w14:prstMaterial="matte"/>
        </w:rPr>
        <w:t xml:space="preserve">s </w:t>
      </w:r>
      <w:r w:rsidR="00781E9B" w:rsidRPr="002716CD">
        <w:rPr>
          <w:i/>
          <w:spacing w:val="-4"/>
          <w14:props3d w14:extrusionH="0" w14:contourW="0" w14:prstMaterial="matte"/>
        </w:rPr>
        <w:t xml:space="preserve">Framework for Action </w:t>
      </w:r>
      <w:r w:rsidR="00781E9B" w:rsidRPr="002716CD">
        <w:rPr>
          <w:rFonts w:hint="cs"/>
          <w:i/>
          <w:spacing w:val="-4"/>
          <w14:props3d w14:extrusionH="0" w14:contourW="0" w14:prstMaterial="matte"/>
        </w:rPr>
        <w:t>–</w:t>
      </w:r>
      <w:r w:rsidR="00781E9B" w:rsidRPr="002716CD">
        <w:rPr>
          <w:i/>
          <w:spacing w:val="-4"/>
          <w14:props3d w14:extrusionH="0" w14:contourW="0" w14:prstMaterial="matte"/>
        </w:rPr>
        <w:t xml:space="preserve"> Reshaping our approach to Aboriginal and Torres Strait Islander </w:t>
      </w:r>
      <w:r w:rsidR="003722B4" w:rsidRPr="002716CD">
        <w:rPr>
          <w:i/>
          <w:iCs/>
          <w:spacing w:val="-4"/>
          <w14:props3d w14:extrusionH="0" w14:contourW="0" w14:prstMaterial="matte"/>
        </w:rPr>
        <w:t>D</w:t>
      </w:r>
      <w:r w:rsidR="002716CD">
        <w:rPr>
          <w:i/>
          <w:iCs/>
          <w:spacing w:val="-4"/>
          <w14:props3d w14:extrusionH="0" w14:contourW="0" w14:prstMaterial="matte"/>
        </w:rPr>
        <w:t>omestic and Family Violence</w:t>
      </w:r>
      <w:r>
        <w:rPr>
          <w:spacing w:val="-4"/>
          <w14:props3d w14:extrusionH="0" w14:contourW="0" w14:prstMaterial="matte"/>
        </w:rPr>
        <w:t>, which outlines</w:t>
      </w:r>
      <w:r w:rsidR="00781E9B" w:rsidRPr="00A021BC">
        <w:rPr>
          <w:spacing w:val="-4"/>
          <w14:props3d w14:extrusionH="0" w14:contourW="0" w14:prstMaterial="matte"/>
        </w:rPr>
        <w:t xml:space="preserve"> </w:t>
      </w:r>
      <w:r w:rsidR="0025066E">
        <w:rPr>
          <w:spacing w:val="-4"/>
          <w14:props3d w14:extrusionH="0" w14:contourW="0" w14:prstMaterial="matte"/>
        </w:rPr>
        <w:t>the state’s</w:t>
      </w:r>
      <w:r w:rsidR="0025066E" w:rsidRPr="00A021BC">
        <w:rPr>
          <w:spacing w:val="-4"/>
          <w14:props3d w14:extrusionH="0" w14:contourW="0" w14:prstMaterial="matte"/>
        </w:rPr>
        <w:t xml:space="preserve"> </w:t>
      </w:r>
      <w:r w:rsidR="00781E9B" w:rsidRPr="00A021BC">
        <w:rPr>
          <w:spacing w:val="-4"/>
          <w14:props3d w14:extrusionH="0" w14:contourW="0" w14:prstMaterial="matte"/>
        </w:rPr>
        <w:t xml:space="preserve">commitment to a new way of working </w:t>
      </w:r>
      <w:r w:rsidR="002C21BC">
        <w:rPr>
          <w:spacing w:val="-4"/>
          <w14:props3d w14:extrusionH="0" w14:contourW="0" w14:prstMaterial="matte"/>
        </w:rPr>
        <w:t xml:space="preserve">in genuine partnership and collaboration </w:t>
      </w:r>
      <w:r w:rsidR="00781E9B" w:rsidRPr="00A021BC">
        <w:rPr>
          <w:spacing w:val="-4"/>
          <w14:props3d w14:extrusionH="0" w14:contourW="0" w14:prstMaterial="matte"/>
        </w:rPr>
        <w:t xml:space="preserve">with Aboriginal and Torres Strait Islander peoples, families and communities to address the causes, prevalence and impacts of </w:t>
      </w:r>
      <w:r w:rsidR="003722B4">
        <w:rPr>
          <w:spacing w:val="-4"/>
          <w14:props3d w14:extrusionH="0" w14:contourW="0" w14:prstMaterial="matte"/>
        </w:rPr>
        <w:t>DFV</w:t>
      </w:r>
      <w:r w:rsidR="00781E9B" w:rsidRPr="00A021BC">
        <w:rPr>
          <w:spacing w:val="-4"/>
          <w14:props3d w14:extrusionH="0" w14:contourW="0" w14:prstMaterial="matte"/>
        </w:rPr>
        <w:t>.</w:t>
      </w:r>
    </w:p>
    <w:p w14:paraId="13A51B70" w14:textId="78FFC246" w:rsidR="00C9505F" w:rsidRDefault="005553E8" w:rsidP="000B4ED2">
      <w:pPr>
        <w:pStyle w:val="HeadingLevel4NoNumber"/>
      </w:pPr>
      <w:r>
        <w:br w:type="column"/>
      </w:r>
      <w:r w:rsidR="00C9505F" w:rsidRPr="00B172F4">
        <w:lastRenderedPageBreak/>
        <w:t>Case stud</w:t>
      </w:r>
      <w:r w:rsidR="001D7BD2">
        <w:t>y</w:t>
      </w:r>
      <w:r w:rsidR="00C9505F">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C9505F" w:rsidRPr="00B172F4" w14:paraId="3D898D3A" w14:textId="77777777" w:rsidTr="00B24F5E">
        <w:tc>
          <w:tcPr>
            <w:tcW w:w="3810" w:type="pct"/>
            <w:shd w:val="clear" w:color="auto" w:fill="074A43" w:themeFill="text2"/>
            <w:tcMar>
              <w:top w:w="0" w:type="dxa"/>
              <w:bottom w:w="0" w:type="dxa"/>
            </w:tcMar>
            <w:vAlign w:val="center"/>
          </w:tcPr>
          <w:p w14:paraId="401A6670" w14:textId="1B98604B" w:rsidR="00C9505F" w:rsidRDefault="00551A4C" w:rsidP="00991893">
            <w:pPr>
              <w:pStyle w:val="HeadingLevel4NoNumber"/>
              <w:spacing w:before="120"/>
            </w:pPr>
            <w:r w:rsidRPr="00551A4C">
              <w:t xml:space="preserve">Greater support for Aboriginal and Torres Strait Islander women and children in remote areas of high need </w:t>
            </w:r>
          </w:p>
        </w:tc>
        <w:tc>
          <w:tcPr>
            <w:tcW w:w="821" w:type="pct"/>
            <w:shd w:val="clear" w:color="auto" w:fill="5AB575" w:themeFill="background2"/>
            <w:tcMar>
              <w:top w:w="0" w:type="dxa"/>
              <w:left w:w="0" w:type="dxa"/>
              <w:bottom w:w="0" w:type="dxa"/>
              <w:right w:w="0" w:type="dxa"/>
            </w:tcMar>
            <w:vAlign w:val="center"/>
          </w:tcPr>
          <w:p w14:paraId="4FD8ACDB" w14:textId="77777777" w:rsidR="00C9505F" w:rsidRDefault="00C9505F" w:rsidP="00B24F5E">
            <w:pPr>
              <w:pStyle w:val="BodyText"/>
              <w:jc w:val="center"/>
            </w:pPr>
            <w:r>
              <w:rPr>
                <w:noProof/>
                <w:lang w:eastAsia="en-AU"/>
              </w:rPr>
              <w:drawing>
                <wp:inline distT="0" distB="0" distL="0" distR="0" wp14:anchorId="51C9B792" wp14:editId="725087B5">
                  <wp:extent cx="342900" cy="342900"/>
                  <wp:effectExtent l="0" t="0" r="0" b="0"/>
                  <wp:docPr id="37"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466C230D" w14:textId="77777777" w:rsidR="00C9505F" w:rsidRDefault="00C9505F" w:rsidP="00B24F5E">
            <w:pPr>
              <w:pStyle w:val="BodyText"/>
            </w:pPr>
          </w:p>
        </w:tc>
      </w:tr>
    </w:tbl>
    <w:p w14:paraId="48C4A1AA" w14:textId="35FB4C78" w:rsidR="00807360" w:rsidRDefault="00807360" w:rsidP="00807360">
      <w:pPr>
        <w:pStyle w:val="BodyText"/>
      </w:pPr>
      <w:r>
        <w:t xml:space="preserve">In 2020, the Australian Government through the NIAA worked with </w:t>
      </w:r>
      <w:r w:rsidR="00144625">
        <w:t xml:space="preserve">nine </w:t>
      </w:r>
      <w:r>
        <w:t xml:space="preserve">service providers </w:t>
      </w:r>
      <w:r w:rsidR="00144625">
        <w:t xml:space="preserve">across </w:t>
      </w:r>
      <w:r>
        <w:t xml:space="preserve">eight regional and remote areas to co-design family safety services working with Aboriginal and Torres Strait Islander families. The </w:t>
      </w:r>
      <w:r w:rsidR="000C3467">
        <w:t>S</w:t>
      </w:r>
      <w:r>
        <w:t xml:space="preserve">ervice </w:t>
      </w:r>
      <w:r w:rsidR="000C3467">
        <w:t>P</w:t>
      </w:r>
      <w:r>
        <w:t>roviders are located in Port Augusta and Ceduna (South Australia); Gove Peninsula, Darwin, and Katherine (Northern Territory); Townsville and Mackay (Queensland); and Kununurra (Western Australia).</w:t>
      </w:r>
    </w:p>
    <w:p w14:paraId="3A7AD2FF" w14:textId="77777777" w:rsidR="00807360" w:rsidRDefault="00807360" w:rsidP="00807360">
      <w:pPr>
        <w:pStyle w:val="BodyText"/>
      </w:pPr>
      <w:r>
        <w:t>Australian Government representatives joined service providers in facilitated workshops to develop locally tailored, culturally safe, trauma-informed service delivery models that met the intent of the Indigenous-specific measures under the 4AP. Due to the impacts of COVID-19, the co-design workshops were delivered virtually, and every effort was made to ensure the participants</w:t>
      </w:r>
      <w:r>
        <w:rPr>
          <w:rFonts w:hint="cs"/>
        </w:rPr>
        <w:t>’</w:t>
      </w:r>
      <w:r>
        <w:t xml:space="preserve"> experience was inclusive, safe and supportive, engaging and as </w:t>
      </w:r>
      <w:r>
        <w:rPr>
          <w:rFonts w:hint="cs"/>
        </w:rPr>
        <w:t>‘</w:t>
      </w:r>
      <w:r>
        <w:t>real</w:t>
      </w:r>
      <w:r>
        <w:rPr>
          <w:rFonts w:hint="cs"/>
        </w:rPr>
        <w:t>’</w:t>
      </w:r>
      <w:r>
        <w:t xml:space="preserve"> as possible.</w:t>
      </w:r>
    </w:p>
    <w:p w14:paraId="14FD4B1E" w14:textId="77777777" w:rsidR="00807360" w:rsidRDefault="00807360" w:rsidP="00807360">
      <w:pPr>
        <w:pStyle w:val="BodyText"/>
      </w:pPr>
      <w:r>
        <w:t xml:space="preserve">Service providers have commenced delivering co-designed early intervention and prevention family safety activities, including programs such as Women's Healthy Relationships Groups, education and early intervention support for young people aged 12 to 18 years, community awareness and education activities, men's behaviour change programs, Women's and Men's Healing Programs, Safe-House Partnership Programs, trauma-informed case management and early intervention rehabilitation, and a Gay Men and Sister-Girls program. </w:t>
      </w:r>
    </w:p>
    <w:p w14:paraId="53CD6480" w14:textId="04B169A5" w:rsidR="00807360" w:rsidRDefault="00807360" w:rsidP="00807360">
      <w:pPr>
        <w:pStyle w:val="BodyText"/>
      </w:pPr>
      <w:r>
        <w:t xml:space="preserve">The Gay Men and Sister-Girls program operates weekly group yarning circles and provides general support, mentoring and case management to 17 clients. Ten of those clients are receiving mentoring and case management, and eight are receiving individual counselling. </w:t>
      </w:r>
      <w:r w:rsidR="000C3467">
        <w:t>Over a six-month period, t</w:t>
      </w:r>
      <w:r>
        <w:t xml:space="preserve">here have also been 196 interactions with the service by telephone, email, social media and messenger as word about the project spread quickly amongst the gay community as it has linked in with the local private gay social media network to engage LGBTIQ+ people. </w:t>
      </w:r>
    </w:p>
    <w:p w14:paraId="37A3941D" w14:textId="698CA61C" w:rsidR="00807360" w:rsidRDefault="00807360" w:rsidP="00464F19">
      <w:pPr>
        <w:pStyle w:val="BodyText"/>
        <w:sectPr w:rsidR="00807360" w:rsidSect="00D0740C">
          <w:type w:val="continuous"/>
          <w:pgSz w:w="11906" w:h="16838"/>
          <w:pgMar w:top="1134" w:right="1134" w:bottom="1134" w:left="1134" w:header="709" w:footer="454" w:gutter="0"/>
          <w:cols w:num="2" w:space="566"/>
          <w:docGrid w:linePitch="360"/>
        </w:sectPr>
      </w:pPr>
    </w:p>
    <w:p w14:paraId="2B51A8D4" w14:textId="77777777" w:rsidR="00E46191" w:rsidRDefault="00E46191" w:rsidP="00A0263C">
      <w:pPr>
        <w:pStyle w:val="HeadingLevel2NoNumber"/>
        <w:sectPr w:rsidR="00E46191" w:rsidSect="00D0740C">
          <w:type w:val="continuous"/>
          <w:pgSz w:w="11906" w:h="16838"/>
          <w:pgMar w:top="1134" w:right="1134" w:bottom="1134" w:left="1134" w:header="709" w:footer="454" w:gutter="0"/>
          <w:cols w:space="566"/>
          <w:docGrid w:linePitch="360"/>
        </w:sectPr>
      </w:pPr>
      <w:bookmarkStart w:id="12" w:name="_Toc88212657"/>
    </w:p>
    <w:p w14:paraId="0031433A" w14:textId="41B08100" w:rsidR="006904A3" w:rsidRPr="00B172F4" w:rsidRDefault="00CF688B" w:rsidP="00A0263C">
      <w:pPr>
        <w:pStyle w:val="HeadingLevel2NoNumber"/>
      </w:pPr>
      <w:r>
        <w:lastRenderedPageBreak/>
        <w:t>Priority 3</w:t>
      </w:r>
      <w:r w:rsidR="52D29E0C" w:rsidRPr="00B172F4">
        <w:t xml:space="preserve">: </w:t>
      </w:r>
      <w:r w:rsidR="006904A3" w:rsidRPr="00B172F4">
        <w:t>Respect, listen and respond to the diverse lived experience and knowledge of women and their children affected by violence</w:t>
      </w:r>
      <w:bookmarkEnd w:id="12"/>
    </w:p>
    <w:p w14:paraId="62ABB79B" w14:textId="77777777" w:rsidR="00464F19" w:rsidRDefault="00464F19" w:rsidP="00A0263C">
      <w:pPr>
        <w:pStyle w:val="BodyText"/>
        <w:sectPr w:rsidR="00464F19" w:rsidSect="00D0740C">
          <w:pgSz w:w="11906" w:h="16838"/>
          <w:pgMar w:top="1134" w:right="1134" w:bottom="1134" w:left="1134" w:header="709" w:footer="454" w:gutter="0"/>
          <w:cols w:space="566"/>
          <w:docGrid w:linePitch="360"/>
        </w:sectPr>
      </w:pPr>
    </w:p>
    <w:p w14:paraId="6F36868A" w14:textId="252E8E73" w:rsidR="00276181" w:rsidRDefault="00C92288" w:rsidP="00991893">
      <w:pPr>
        <w:pStyle w:val="BodyText"/>
      </w:pPr>
      <w:r w:rsidRPr="2F201535">
        <w:t>Race, sexuality, gender</w:t>
      </w:r>
      <w:r w:rsidR="0044246A">
        <w:t>,</w:t>
      </w:r>
      <w:r w:rsidRPr="2F201535">
        <w:t xml:space="preserve"> and disability, amongst other forms of identity, can impact the way a woman experiences violence. In recognition of this, </w:t>
      </w:r>
      <w:r w:rsidR="00786213">
        <w:t xml:space="preserve">the three </w:t>
      </w:r>
      <w:r w:rsidRPr="2F201535">
        <w:t>a</w:t>
      </w:r>
      <w:r w:rsidR="00941170" w:rsidRPr="2F201535">
        <w:t xml:space="preserve">ctions sitting within this priority area range from community-led initiatives, </w:t>
      </w:r>
      <w:r w:rsidR="00991090">
        <w:t>ser</w:t>
      </w:r>
      <w:r w:rsidR="004711ED">
        <w:t xml:space="preserve">vices that </w:t>
      </w:r>
      <w:r w:rsidR="00941170" w:rsidRPr="2F201535">
        <w:t>respond to high-risk groups, and</w:t>
      </w:r>
      <w:r w:rsidR="006B2F6E">
        <w:t xml:space="preserve"> </w:t>
      </w:r>
      <w:r w:rsidR="00837F5D" w:rsidRPr="2F201535">
        <w:t xml:space="preserve">sector capacity </w:t>
      </w:r>
      <w:r w:rsidR="004711ED">
        <w:t xml:space="preserve">building </w:t>
      </w:r>
      <w:r w:rsidR="00D357B8">
        <w:t>initiatives</w:t>
      </w:r>
      <w:r w:rsidR="004711ED">
        <w:t xml:space="preserve"> </w:t>
      </w:r>
      <w:r w:rsidR="00837F5D" w:rsidRPr="2F201535">
        <w:t>to respond to cultural and complex forms of violence.</w:t>
      </w:r>
    </w:p>
    <w:p w14:paraId="616ACFEE" w14:textId="061B8B67" w:rsidR="003136C6" w:rsidRPr="00C27389" w:rsidRDefault="00276181" w:rsidP="00991893">
      <w:pPr>
        <w:pStyle w:val="BodyText"/>
        <w:sectPr w:rsidR="003136C6" w:rsidRPr="00C27389" w:rsidSect="00D0740C">
          <w:type w:val="continuous"/>
          <w:pgSz w:w="11906" w:h="16838"/>
          <w:pgMar w:top="1134" w:right="1134" w:bottom="1134" w:left="1134" w:header="709" w:footer="454" w:gutter="0"/>
          <w:cols w:num="2" w:space="566"/>
          <w:docGrid w:linePitch="360"/>
        </w:sectPr>
      </w:pPr>
      <w:r>
        <w:fldChar w:fldCharType="begin" w:fldLock="1"/>
      </w:r>
      <w:r>
        <w:instrText xml:space="preserve"> REF _Ref59034539 \h </w:instrText>
      </w:r>
      <w:r>
        <w:fldChar w:fldCharType="separate"/>
      </w:r>
      <w:r>
        <w:t xml:space="preserve">Figure </w:t>
      </w:r>
      <w:r>
        <w:rPr>
          <w:noProof/>
        </w:rPr>
        <w:t>8</w:t>
      </w:r>
      <w:r>
        <w:fldChar w:fldCharType="end"/>
      </w:r>
      <w:r w:rsidR="00193A15">
        <w:t xml:space="preserve"> </w:t>
      </w:r>
      <w:r w:rsidR="6D116415">
        <w:t>outlines the program logic for Priority 3</w:t>
      </w:r>
      <w:r w:rsidR="00546ADB">
        <w:t>.</w:t>
      </w:r>
      <w:r w:rsidR="00081A6F">
        <w:t xml:space="preserve"> </w:t>
      </w:r>
      <w:r w:rsidR="00546ADB">
        <w:t>Priority 3</w:t>
      </w:r>
      <w:r w:rsidR="00081A6F">
        <w:t xml:space="preserve"> </w:t>
      </w:r>
      <w:r w:rsidR="6D116415">
        <w:t xml:space="preserve">will be successful </w:t>
      </w:r>
      <w:r w:rsidR="12C2C4CF">
        <w:t xml:space="preserve">when people from </w:t>
      </w:r>
      <w:r w:rsidR="000C3467">
        <w:t xml:space="preserve">different </w:t>
      </w:r>
      <w:r w:rsidR="12C2C4CF">
        <w:t xml:space="preserve">communities </w:t>
      </w:r>
      <w:r w:rsidR="00081A6F">
        <w:t>and at-risk groups</w:t>
      </w:r>
      <w:r w:rsidR="12C2C4CF">
        <w:t xml:space="preserve"> are empowered to lead and develop their own </w:t>
      </w:r>
      <w:r w:rsidR="12C2C4CF">
        <w:t>initiative</w:t>
      </w:r>
      <w:r w:rsidR="6EADDB77">
        <w:t xml:space="preserve">s to address </w:t>
      </w:r>
      <w:r w:rsidR="00DB7B81" w:rsidRPr="00323C03">
        <w:t>FDSV</w:t>
      </w:r>
      <w:r w:rsidR="6EADDB77">
        <w:t xml:space="preserve">, </w:t>
      </w:r>
      <w:r w:rsidR="00081A6F">
        <w:t>with</w:t>
      </w:r>
      <w:r w:rsidR="6EADDB77">
        <w:t xml:space="preserve"> access to culturally appropriate and safe supports. The actions in Priority 3 </w:t>
      </w:r>
      <w:r w:rsidR="7F7B1C6D">
        <w:t>seek to implement tailored initiatives to address the unique experiences and needs of communities affected by multiple forms of discrimination and inequality</w:t>
      </w:r>
      <w:r w:rsidR="07E6425B">
        <w:t>, deliver policies to address this disproportionate impact, and better equip the service system</w:t>
      </w:r>
      <w:r w:rsidR="6D116415">
        <w:t xml:space="preserve"> to </w:t>
      </w:r>
      <w:r w:rsidR="07E6425B">
        <w:t>respond</w:t>
      </w:r>
      <w:r w:rsidR="6D116415">
        <w:t xml:space="preserve"> to </w:t>
      </w:r>
      <w:r w:rsidR="07E6425B">
        <w:t xml:space="preserve">the unique needs of </w:t>
      </w:r>
      <w:r w:rsidR="6D116415">
        <w:t xml:space="preserve">these </w:t>
      </w:r>
      <w:r w:rsidR="07E6425B">
        <w:t>groups.</w:t>
      </w:r>
      <w:r w:rsidR="6D116415">
        <w:t xml:space="preserve"> This figure also notes the outputs</w:t>
      </w:r>
      <w:r w:rsidR="0019698E">
        <w:t xml:space="preserve"> or initiatives</w:t>
      </w:r>
      <w:r w:rsidR="00E46DFA">
        <w:t xml:space="preserve"> that</w:t>
      </w:r>
      <w:r w:rsidR="0019698E">
        <w:t xml:space="preserve"> are observable when these actions are put in into place</w:t>
      </w:r>
      <w:r w:rsidR="6D116415">
        <w:t xml:space="preserve"> </w:t>
      </w:r>
      <w:r w:rsidR="004711ED">
        <w:t>as well as</w:t>
      </w:r>
      <w:r w:rsidR="00AA16E4">
        <w:t xml:space="preserve"> identifying</w:t>
      </w:r>
      <w:r w:rsidR="004711ED">
        <w:t xml:space="preserve"> short</w:t>
      </w:r>
      <w:r w:rsidR="00570B9A">
        <w:t>-</w:t>
      </w:r>
      <w:r w:rsidR="004711ED">
        <w:t xml:space="preserve"> and </w:t>
      </w:r>
      <w:r w:rsidR="00731C0C">
        <w:t>medium-term</w:t>
      </w:r>
      <w:r w:rsidR="004711ED">
        <w:t xml:space="preserve"> outcomes</w:t>
      </w:r>
      <w:r w:rsidR="6D116415">
        <w:t>.</w:t>
      </w:r>
      <w:r w:rsidR="006B2F6E">
        <w:t xml:space="preserve"> </w:t>
      </w:r>
      <w:bookmarkStart w:id="13" w:name="_Ref50621833"/>
    </w:p>
    <w:p w14:paraId="58BF82CB" w14:textId="77777777" w:rsidR="005553E8" w:rsidRDefault="005553E8" w:rsidP="005553E8">
      <w:pPr>
        <w:pStyle w:val="BodyText"/>
      </w:pPr>
      <w:bookmarkStart w:id="14" w:name="_Ref59034539"/>
    </w:p>
    <w:p w14:paraId="20B0C158" w14:textId="490A2351" w:rsidR="00193A15" w:rsidRDefault="00193A15" w:rsidP="00193A15">
      <w:pPr>
        <w:pStyle w:val="Caption"/>
        <w:jc w:val="both"/>
      </w:pPr>
      <w:r>
        <w:t xml:space="preserve">Figure </w:t>
      </w:r>
      <w:r>
        <w:fldChar w:fldCharType="begin"/>
      </w:r>
      <w:r>
        <w:instrText>SEQ Figure \* ARABIC</w:instrText>
      </w:r>
      <w:r>
        <w:fldChar w:fldCharType="separate"/>
      </w:r>
      <w:r w:rsidR="00970C3C">
        <w:rPr>
          <w:noProof/>
        </w:rPr>
        <w:t>8</w:t>
      </w:r>
      <w:r>
        <w:fldChar w:fldCharType="end"/>
      </w:r>
      <w:bookmarkEnd w:id="13"/>
      <w:bookmarkEnd w:id="14"/>
      <w:r>
        <w:t xml:space="preserve">: Priority 3 </w:t>
      </w:r>
      <w:r w:rsidR="00B9406B">
        <w:t>Program logic</w:t>
      </w:r>
    </w:p>
    <w:p w14:paraId="24F9B83D" w14:textId="3DA6BE23" w:rsidR="00F14A60" w:rsidRPr="00F14A60" w:rsidRDefault="00812FA0" w:rsidP="00F14A60">
      <w:r w:rsidRPr="00812FA0">
        <w:rPr>
          <w:noProof/>
        </w:rPr>
        <w:drawing>
          <wp:inline distT="0" distB="0" distL="0" distR="0" wp14:anchorId="40D928E5" wp14:editId="68557B8C">
            <wp:extent cx="6120000" cy="3771451"/>
            <wp:effectExtent l="0" t="0" r="0" b="63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000" cy="3771451"/>
                    </a:xfrm>
                    <a:prstGeom prst="rect">
                      <a:avLst/>
                    </a:prstGeom>
                  </pic:spPr>
                </pic:pic>
              </a:graphicData>
            </a:graphic>
          </wp:inline>
        </w:drawing>
      </w:r>
    </w:p>
    <w:p w14:paraId="28C61912" w14:textId="0E9A1AFD" w:rsidR="00E93FFC" w:rsidRDefault="00E93FFC" w:rsidP="00A0263C">
      <w:pPr>
        <w:pStyle w:val="BodyText"/>
        <w:sectPr w:rsidR="00E93FFC" w:rsidSect="00D0740C">
          <w:type w:val="continuous"/>
          <w:pgSz w:w="11906" w:h="16838"/>
          <w:pgMar w:top="1134" w:right="1134" w:bottom="1134" w:left="1134" w:header="709" w:footer="454" w:gutter="0"/>
          <w:cols w:space="566"/>
          <w:docGrid w:linePitch="360"/>
        </w:sectPr>
      </w:pPr>
    </w:p>
    <w:p w14:paraId="146B9730" w14:textId="289FF5E6" w:rsidR="003E1F93" w:rsidRDefault="00A0049A" w:rsidP="004818B9">
      <w:pPr>
        <w:pStyle w:val="Source"/>
        <w:rPr>
          <w:iCs w:val="0"/>
        </w:rPr>
        <w:sectPr w:rsidR="003E1F93" w:rsidSect="00D0740C">
          <w:type w:val="continuous"/>
          <w:pgSz w:w="11906" w:h="16838"/>
          <w:pgMar w:top="1134" w:right="1134" w:bottom="1134" w:left="1134" w:header="709" w:footer="454" w:gutter="0"/>
          <w:cols w:space="566"/>
          <w:docGrid w:linePitch="360"/>
        </w:sectPr>
      </w:pPr>
      <w:r>
        <w:t xml:space="preserve">Source: </w:t>
      </w:r>
      <w:r w:rsidR="004A08CD">
        <w:rPr>
          <w:spacing w:val="-2"/>
        </w:rPr>
        <w:t>Performance Monitoring and Reporting Framework</w:t>
      </w:r>
    </w:p>
    <w:p w14:paraId="17281F05" w14:textId="77777777" w:rsidR="00276181" w:rsidRDefault="00276181">
      <w:pPr>
        <w:spacing w:before="0" w:after="0"/>
      </w:pPr>
      <w:r>
        <w:br w:type="page"/>
      </w:r>
    </w:p>
    <w:p w14:paraId="27A405EF" w14:textId="4CD13C00" w:rsidR="00312A68" w:rsidRDefault="00925C30" w:rsidP="00A0263C">
      <w:pPr>
        <w:pStyle w:val="BodyText"/>
      </w:pPr>
      <w:r>
        <w:lastRenderedPageBreak/>
        <w:t>Thirty-</w:t>
      </w:r>
      <w:r w:rsidR="00ED0042">
        <w:t>four</w:t>
      </w:r>
      <w:r w:rsidR="00211253">
        <w:t xml:space="preserve"> </w:t>
      </w:r>
      <w:r>
        <w:t xml:space="preserve">initiatives are aligned to </w:t>
      </w:r>
      <w:r w:rsidR="000B10EC">
        <w:t>Priorit</w:t>
      </w:r>
      <w:r w:rsidR="004A0950">
        <w:t>y</w:t>
      </w:r>
      <w:r w:rsidR="000C0CF8">
        <w:t xml:space="preserve"> </w:t>
      </w:r>
      <w:r w:rsidR="007A4E0C">
        <w:t>3</w:t>
      </w:r>
      <w:r w:rsidR="000B10EC">
        <w:t xml:space="preserve">. </w:t>
      </w:r>
      <w:r w:rsidR="00661621">
        <w:t>I</w:t>
      </w:r>
      <w:r w:rsidR="00081A6F">
        <w:t xml:space="preserve">nitiatives </w:t>
      </w:r>
      <w:r w:rsidR="00661621">
        <w:t xml:space="preserve">under this priority </w:t>
      </w:r>
      <w:r w:rsidR="00081A6F">
        <w:t>aim to encourage the establishment of programs that are designed and developed by the communities they are targeting</w:t>
      </w:r>
      <w:r w:rsidR="001B65F9">
        <w:t xml:space="preserve"> to help them</w:t>
      </w:r>
      <w:r w:rsidR="006B2F6E">
        <w:t xml:space="preserve"> </w:t>
      </w:r>
      <w:r w:rsidR="00081A6F">
        <w:t>develop culturally appropriate and culturally safe services and better equip services to deal with complex forms of violence and harmful cultural practices.</w:t>
      </w:r>
      <w:r w:rsidR="0074095D">
        <w:t xml:space="preserve"> </w:t>
      </w:r>
      <w:r w:rsidR="00AA16E4">
        <w:t>As noted previously</w:t>
      </w:r>
      <w:r w:rsidR="008D55D6" w:rsidRPr="00768A7E">
        <w:t>, for each priority, it is expected that progress will primar</w:t>
      </w:r>
      <w:r w:rsidR="006F677B">
        <w:t>il</w:t>
      </w:r>
      <w:r w:rsidR="008D55D6" w:rsidRPr="00768A7E">
        <w:t>y be observed in outputs; that is, implementation of initiatives under the NIP.</w:t>
      </w:r>
    </w:p>
    <w:p w14:paraId="218B16A9" w14:textId="00B2A674" w:rsidR="000A268C" w:rsidRDefault="00C61015" w:rsidP="00A0263C">
      <w:pPr>
        <w:pStyle w:val="BodyText"/>
      </w:pPr>
      <w:r>
        <w:t xml:space="preserve">As demonstrated in the figure below, </w:t>
      </w:r>
      <w:r w:rsidR="00A04BE1">
        <w:t xml:space="preserve">the vast majority </w:t>
      </w:r>
      <w:r w:rsidR="00EC7757">
        <w:t>(</w:t>
      </w:r>
      <w:r w:rsidR="00F5713F">
        <w:t xml:space="preserve">85 per cent) </w:t>
      </w:r>
      <w:r w:rsidR="00A04BE1">
        <w:t>of initiatives under this priority are on track or have been</w:t>
      </w:r>
      <w:r w:rsidR="001E1548">
        <w:t xml:space="preserve"> completed</w:t>
      </w:r>
      <w:r w:rsidR="00F5713F">
        <w:t>, slightly down from 89 per cent last year</w:t>
      </w:r>
      <w:r w:rsidR="008B1224">
        <w:t>.</w:t>
      </w:r>
      <w:r w:rsidR="001E1548">
        <w:t xml:space="preserve"> Some initiatives have experienced delays due to COVID-19 and </w:t>
      </w:r>
      <w:r w:rsidR="0088304E">
        <w:t>its resulting resourcing impacts on government agencies</w:t>
      </w:r>
      <w:r w:rsidR="008B1224">
        <w:t xml:space="preserve"> </w:t>
      </w:r>
    </w:p>
    <w:p w14:paraId="1AA41897" w14:textId="1D4BEF97" w:rsidR="00C61015" w:rsidRPr="0067771A" w:rsidRDefault="00C61015" w:rsidP="00A0263C">
      <w:pPr>
        <w:pStyle w:val="BodyText"/>
      </w:pPr>
      <w:r>
        <w:rPr>
          <w:rFonts w:cs="Arial"/>
        </w:rPr>
        <w:t xml:space="preserve">Highlights of achievements and examples of progress </w:t>
      </w:r>
      <w:r w:rsidRPr="00B172F4">
        <w:rPr>
          <w:rFonts w:cs="Arial"/>
        </w:rPr>
        <w:t xml:space="preserve">under each </w:t>
      </w:r>
      <w:r>
        <w:rPr>
          <w:rFonts w:cs="Arial"/>
        </w:rPr>
        <w:t xml:space="preserve">action </w:t>
      </w:r>
      <w:r w:rsidRPr="00B172F4">
        <w:rPr>
          <w:rFonts w:cs="Arial"/>
        </w:rPr>
        <w:t>are provided in the sub-sections below.</w:t>
      </w:r>
      <w:r w:rsidR="006B2F6E">
        <w:rPr>
          <w:rFonts w:cs="Arial"/>
        </w:rPr>
        <w:t xml:space="preserve"> </w:t>
      </w:r>
    </w:p>
    <w:p w14:paraId="4D597EAC" w14:textId="2AC93438" w:rsidR="00312A68" w:rsidRDefault="00312A68" w:rsidP="00312A68">
      <w:pPr>
        <w:pStyle w:val="Caption"/>
        <w:rPr>
          <w:rFonts w:cs="Arial"/>
        </w:rPr>
      </w:pPr>
      <w:r w:rsidRPr="00043BCB">
        <w:t>Figure</w:t>
      </w:r>
      <w:r>
        <w:t xml:space="preserve"> </w:t>
      </w:r>
      <w:r>
        <w:fldChar w:fldCharType="begin"/>
      </w:r>
      <w:r>
        <w:instrText>SEQ Figure \* ARABIC</w:instrText>
      </w:r>
      <w:r>
        <w:fldChar w:fldCharType="separate"/>
      </w:r>
      <w:r w:rsidR="00970C3C">
        <w:rPr>
          <w:noProof/>
        </w:rPr>
        <w:t>9</w:t>
      </w:r>
      <w:r>
        <w:fldChar w:fldCharType="end"/>
      </w:r>
      <w:r>
        <w:t>: Progress of initiatives under priority 3</w:t>
      </w:r>
    </w:p>
    <w:p w14:paraId="0D459413" w14:textId="4F408312" w:rsidR="00645B55" w:rsidRDefault="0009478F" w:rsidP="00A0263C">
      <w:pPr>
        <w:pStyle w:val="Source"/>
      </w:pPr>
      <w:r w:rsidRPr="0009478F">
        <w:rPr>
          <w:noProof/>
          <w:lang w:eastAsia="en-AU"/>
        </w:rPr>
        <w:drawing>
          <wp:inline distT="0" distB="0" distL="0" distR="0" wp14:anchorId="78F13788" wp14:editId="13CCE409">
            <wp:extent cx="2880360" cy="1774190"/>
            <wp:effectExtent l="0" t="0" r="0" b="0"/>
            <wp:docPr id="61" name="Chart 61" descr="This chart shows progress of actions under Priority 3. 22 are in progress and on track, 5 are in progress but delayed, 2 were completed ahead of schedule, 4 have been completed according to schedule, and 1 was completed but delayed.">
              <a:extLst xmlns:a="http://schemas.openxmlformats.org/drawingml/2006/main">
                <a:ext uri="{FF2B5EF4-FFF2-40B4-BE49-F238E27FC236}">
                  <a16:creationId xmlns:a16="http://schemas.microsoft.com/office/drawing/2014/main" id="{05881FCD-7E29-48B0-9BA6-5A7EC14C09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1FA9D89" w14:textId="692D6341" w:rsidR="00312A68" w:rsidRDefault="00312A68" w:rsidP="00A0263C">
      <w:pPr>
        <w:pStyle w:val="Source"/>
      </w:pPr>
      <w:r w:rsidRPr="006C3A96">
        <w:t xml:space="preserve">Source: </w:t>
      </w:r>
      <w:r w:rsidR="004A08CD">
        <w:t>Jurisdictional input</w:t>
      </w:r>
    </w:p>
    <w:p w14:paraId="03720367" w14:textId="589DC083" w:rsidR="004312E7" w:rsidRPr="00D12892" w:rsidRDefault="00D12892" w:rsidP="00D12892">
      <w:pPr>
        <w:pStyle w:val="HeadingLevel3NoNumber"/>
        <w:rPr>
          <w:color w:val="5AB575" w:themeColor="background2"/>
          <w:spacing w:val="2"/>
        </w:rPr>
      </w:pPr>
      <w:r>
        <w:br w:type="column"/>
      </w:r>
      <w:r w:rsidR="004312E7" w:rsidRPr="00B172F4">
        <w:t xml:space="preserve">Action 10: </w:t>
      </w:r>
      <w:r>
        <w:br/>
      </w:r>
      <w:r w:rsidR="001E0079" w:rsidRPr="00067FD3">
        <w:rPr>
          <w:spacing w:val="2"/>
        </w:rPr>
        <w:t>Implement community-led and tailored initiatives to address the unique experiences and needs of communities affected by multiple forms of discrimination or inequality</w:t>
      </w:r>
    </w:p>
    <w:p w14:paraId="2E68F5B4" w14:textId="05E7262B" w:rsidR="00F4716D" w:rsidRPr="00B172F4" w:rsidRDefault="00837F5D" w:rsidP="00991893">
      <w:pPr>
        <w:pStyle w:val="BodyText"/>
      </w:pPr>
      <w:r>
        <w:t xml:space="preserve">Initiatives under this action </w:t>
      </w:r>
      <w:r w:rsidR="00CB5FCA">
        <w:t xml:space="preserve">support </w:t>
      </w:r>
      <w:r w:rsidR="00D87DC3">
        <w:t xml:space="preserve">people from </w:t>
      </w:r>
      <w:r w:rsidR="00597626">
        <w:t xml:space="preserve">diverse </w:t>
      </w:r>
      <w:r w:rsidR="00D87DC3">
        <w:t>groups</w:t>
      </w:r>
      <w:r w:rsidR="00597626">
        <w:t xml:space="preserve"> at risk of violence,</w:t>
      </w:r>
      <w:r w:rsidR="00D87DC3">
        <w:t xml:space="preserve"> </w:t>
      </w:r>
      <w:r w:rsidR="005D5559">
        <w:t>such as children and young people, people with disability, and people who identify as LGBTIQ</w:t>
      </w:r>
      <w:r w:rsidR="0038279E">
        <w:t>+</w:t>
      </w:r>
      <w:r w:rsidR="005D5559">
        <w:t>.</w:t>
      </w:r>
      <w:r>
        <w:t xml:space="preserve"> </w:t>
      </w:r>
      <w:r w:rsidR="00F4716D" w:rsidRPr="00B172F4">
        <w:t xml:space="preserve">Under the NIP, </w:t>
      </w:r>
      <w:r w:rsidR="00F4716D" w:rsidRPr="003302AA">
        <w:t>1</w:t>
      </w:r>
      <w:r w:rsidR="004E023A" w:rsidRPr="003302AA">
        <w:t>2</w:t>
      </w:r>
      <w:r w:rsidR="00F4716D" w:rsidRPr="003302AA">
        <w:t xml:space="preserve"> initiatives </w:t>
      </w:r>
      <w:r w:rsidR="007F0D87" w:rsidRPr="003302AA">
        <w:t xml:space="preserve">relate to </w:t>
      </w:r>
      <w:r w:rsidR="00F4716D" w:rsidRPr="003302AA">
        <w:t xml:space="preserve">action 10, with </w:t>
      </w:r>
      <w:r w:rsidR="005E4D65" w:rsidRPr="003302AA">
        <w:t>nine</w:t>
      </w:r>
      <w:r w:rsidR="00F4716D" w:rsidRPr="003302AA">
        <w:t xml:space="preserve"> being in progress (on track) and </w:t>
      </w:r>
      <w:r w:rsidR="003302AA" w:rsidRPr="003302AA">
        <w:t>three</w:t>
      </w:r>
      <w:r w:rsidR="001A54EA" w:rsidRPr="003302AA">
        <w:t xml:space="preserve"> being</w:t>
      </w:r>
      <w:r w:rsidR="00F4716D" w:rsidRPr="003302AA">
        <w:t xml:space="preserve"> in progress (delayed). </w:t>
      </w:r>
      <w:r w:rsidR="0019698E" w:rsidRPr="003302AA">
        <w:t xml:space="preserve">The associated outputs for </w:t>
      </w:r>
      <w:r w:rsidR="00E93FFC" w:rsidRPr="003302AA">
        <w:t>A</w:t>
      </w:r>
      <w:r w:rsidR="0019698E" w:rsidRPr="003302AA">
        <w:t>ction 10 are initiatives designed by people affected by multiple forms of discrimination or inequality</w:t>
      </w:r>
      <w:r w:rsidR="00970FB3" w:rsidRPr="003302AA">
        <w:t>.</w:t>
      </w:r>
      <w:r w:rsidR="00970FB3">
        <w:t xml:space="preserve"> </w:t>
      </w:r>
    </w:p>
    <w:p w14:paraId="2F087AEA" w14:textId="3D124DCF" w:rsidR="00AD4159" w:rsidRPr="00B172F4" w:rsidRDefault="00AD4159" w:rsidP="000B4ED2">
      <w:pPr>
        <w:pStyle w:val="HeadingLevel4NoNumber"/>
      </w:pPr>
      <w:r>
        <w:t>Key achievements</w:t>
      </w:r>
    </w:p>
    <w:p w14:paraId="5262D162" w14:textId="63B92023" w:rsidR="005F2A2B" w:rsidRDefault="00AA7C24" w:rsidP="00A0263C">
      <w:pPr>
        <w:pStyle w:val="BodyText"/>
      </w:pPr>
      <w:r>
        <w:t xml:space="preserve">Achievements </w:t>
      </w:r>
      <w:r w:rsidR="00C32655">
        <w:t xml:space="preserve">to date </w:t>
      </w:r>
      <w:r>
        <w:t xml:space="preserve">under this action </w:t>
      </w:r>
      <w:r w:rsidR="00C32655">
        <w:t>by jurisdictions</w:t>
      </w:r>
      <w:r w:rsidR="006B2F6E">
        <w:t xml:space="preserve"> </w:t>
      </w:r>
      <w:r w:rsidR="005F2A2B">
        <w:t>include:</w:t>
      </w:r>
    </w:p>
    <w:p w14:paraId="684659F9" w14:textId="2F910666" w:rsidR="00E46191" w:rsidRDefault="00E46191" w:rsidP="00441F89">
      <w:pPr>
        <w:pStyle w:val="Bullet1stlevel"/>
        <w:numPr>
          <w:ilvl w:val="0"/>
          <w:numId w:val="31"/>
        </w:numPr>
        <w:rPr>
          <w14:props3d w14:extrusionH="0" w14:contourW="0" w14:prstMaterial="matte"/>
        </w:rPr>
      </w:pPr>
      <w:r>
        <w:rPr>
          <w14:props3d w14:extrusionH="0" w14:contourW="0" w14:prstMaterial="matte"/>
        </w:rPr>
        <w:t>T</w:t>
      </w:r>
      <w:r w:rsidRPr="00E46191">
        <w:rPr>
          <w14:props3d w14:extrusionH="0" w14:contourW="0" w14:prstMaterial="matte"/>
        </w:rPr>
        <w:t xml:space="preserve">he ACT’s Family Safety Hub </w:t>
      </w:r>
      <w:r>
        <w:rPr>
          <w14:props3d w14:extrusionH="0" w14:contourW="0" w14:prstMaterial="matte"/>
        </w:rPr>
        <w:t>is piloting</w:t>
      </w:r>
      <w:r w:rsidRPr="00E46191">
        <w:rPr>
          <w14:props3d w14:extrusionH="0" w14:contourW="0" w14:prstMaterial="matte"/>
        </w:rPr>
        <w:t xml:space="preserve"> a new health justice partnership to provide early intervention for pregnant women and new parents experiencing or at risk of DFV. </w:t>
      </w:r>
    </w:p>
    <w:p w14:paraId="69213D5D" w14:textId="57D6D8C1" w:rsidR="00DA74DA" w:rsidRPr="001979AF" w:rsidRDefault="00AD3794" w:rsidP="00441F89">
      <w:pPr>
        <w:pStyle w:val="Bullet1stlevel"/>
        <w:numPr>
          <w:ilvl w:val="0"/>
          <w:numId w:val="31"/>
        </w:numPr>
        <w:rPr>
          <w14:props3d w14:extrusionH="0" w14:contourW="0" w14:prstMaterial="matte"/>
        </w:rPr>
      </w:pPr>
      <w:r w:rsidRPr="001979AF">
        <w:rPr>
          <w14:props3d w14:extrusionH="0" w14:contourW="0" w14:prstMaterial="matte"/>
        </w:rPr>
        <w:t>In Tasmania,</w:t>
      </w:r>
      <w:r w:rsidR="00F94D87" w:rsidRPr="001979AF">
        <w:rPr>
          <w14:props3d w14:extrusionH="0" w14:contourW="0" w14:prstMaterial="matte"/>
        </w:rPr>
        <w:t xml:space="preserve"> </w:t>
      </w:r>
      <w:r w:rsidR="001979AF">
        <w:rPr>
          <w14:props3d w14:extrusionH="0" w14:contourW="0" w14:prstMaterial="matte"/>
        </w:rPr>
        <w:t>the</w:t>
      </w:r>
      <w:r w:rsidRPr="001979AF">
        <w:rPr>
          <w14:props3d w14:extrusionH="0" w14:contourW="0" w14:prstMaterial="matte"/>
        </w:rPr>
        <w:t xml:space="preserve"> Safe Choices </w:t>
      </w:r>
      <w:r w:rsidR="008C7A38">
        <w:rPr>
          <w14:props3d w14:extrusionH="0" w14:contourW="0" w14:prstMaterial="matte"/>
        </w:rPr>
        <w:t xml:space="preserve">Local Support Coordinator service </w:t>
      </w:r>
      <w:r w:rsidRPr="001979AF">
        <w:rPr>
          <w14:props3d w14:extrusionH="0" w14:contourW="0" w14:prstMaterial="matte"/>
        </w:rPr>
        <w:t>deliver</w:t>
      </w:r>
      <w:r w:rsidR="004C08B6" w:rsidRPr="001979AF">
        <w:rPr>
          <w14:props3d w14:extrusionH="0" w14:contourW="0" w14:prstMaterial="matte"/>
        </w:rPr>
        <w:t>s</w:t>
      </w:r>
      <w:r w:rsidRPr="001979AF">
        <w:rPr>
          <w14:props3d w14:extrusionH="0" w14:contourW="0" w14:prstMaterial="matte"/>
        </w:rPr>
        <w:t xml:space="preserve"> </w:t>
      </w:r>
      <w:r w:rsidR="004C08B6" w:rsidRPr="001979AF">
        <w:rPr>
          <w14:props3d w14:extrusionH="0" w14:contourW="0" w14:prstMaterial="matte"/>
        </w:rPr>
        <w:t xml:space="preserve">support for </w:t>
      </w:r>
      <w:r w:rsidRPr="001979AF">
        <w:rPr>
          <w14:props3d w14:extrusionH="0" w14:contourW="0" w14:prstMaterial="matte"/>
        </w:rPr>
        <w:t xml:space="preserve">women with disability experiencing </w:t>
      </w:r>
      <w:r w:rsidR="002716CD" w:rsidRPr="001979AF">
        <w:rPr>
          <w14:props3d w14:extrusionH="0" w14:contourW="0" w14:prstMaterial="matte"/>
        </w:rPr>
        <w:t>DFV</w:t>
      </w:r>
      <w:r w:rsidRPr="001979AF">
        <w:rPr>
          <w14:props3d w14:extrusionH="0" w14:contourW="0" w14:prstMaterial="matte"/>
        </w:rPr>
        <w:t xml:space="preserve">. </w:t>
      </w:r>
    </w:p>
    <w:p w14:paraId="136E27ED" w14:textId="46F09179" w:rsidR="00A32E5A" w:rsidRDefault="00EF2CE3" w:rsidP="00991893">
      <w:pPr>
        <w:pStyle w:val="Bullet1stlevel"/>
        <w:rPr>
          <w:spacing w:val="-4"/>
          <w14:props3d w14:extrusionH="0" w14:contourW="0" w14:prstMaterial="matte"/>
        </w:rPr>
      </w:pPr>
      <w:r w:rsidRPr="00991893">
        <w:rPr>
          <w:spacing w:val="-4"/>
          <w14:props3d w14:extrusionH="0" w14:contourW="0" w14:prstMaterial="matte"/>
        </w:rPr>
        <w:t>In South Australia, Child and Family Safety Networks – which bring together government non-government services – are in place in regions across the state to identify and support families with young children at high risk of FDSV</w:t>
      </w:r>
      <w:r w:rsidR="00983A2C" w:rsidRPr="00991893">
        <w:rPr>
          <w:spacing w:val="-4"/>
          <w14:props3d w14:extrusionH="0" w14:contourW="0" w14:prstMaterial="matte"/>
        </w:rPr>
        <w:t>.</w:t>
      </w:r>
    </w:p>
    <w:p w14:paraId="1609AE45" w14:textId="45CB1D12" w:rsidR="00E46191" w:rsidRPr="00991893" w:rsidRDefault="00E46191" w:rsidP="00991893">
      <w:pPr>
        <w:pStyle w:val="Bullet1stlevel"/>
        <w:rPr>
          <w:spacing w:val="-4"/>
          <w14:props3d w14:extrusionH="0" w14:contourW="0" w14:prstMaterial="matte"/>
        </w:rPr>
      </w:pPr>
      <w:r w:rsidRPr="00E46191">
        <w:rPr>
          <w:spacing w:val="-4"/>
          <w14:props3d w14:extrusionH="0" w14:contourW="0" w14:prstMaterial="matte"/>
        </w:rPr>
        <w:t xml:space="preserve">The NSW Government has engaged ACON to support frontline professionals </w:t>
      </w:r>
      <w:r>
        <w:rPr>
          <w:spacing w:val="-4"/>
          <w14:props3d w14:extrusionH="0" w14:contourW="0" w14:prstMaterial="matte"/>
        </w:rPr>
        <w:t xml:space="preserve">working </w:t>
      </w:r>
      <w:r w:rsidRPr="00E46191">
        <w:rPr>
          <w:spacing w:val="-4"/>
          <w14:props3d w14:extrusionH="0" w14:contourW="0" w14:prstMaterial="matte"/>
        </w:rPr>
        <w:t>with people from the lesbian, gay, bisexual, transgender, and queer (LGBTQ+) communities regarding sexual assault.</w:t>
      </w:r>
    </w:p>
    <w:p w14:paraId="59E6819B" w14:textId="257DF22C" w:rsidR="00D45ECE" w:rsidRDefault="00D45ECE" w:rsidP="00991893">
      <w:pPr>
        <w:pStyle w:val="Bullet1stlevel"/>
        <w:rPr>
          <w14:props3d w14:extrusionH="0" w14:contourW="0" w14:prstMaterial="matte"/>
        </w:rPr>
      </w:pPr>
      <w:r>
        <w:rPr>
          <w14:props3d w14:extrusionH="0" w14:contourW="0" w14:prstMaterial="matte"/>
        </w:rPr>
        <w:t>Victoria’s</w:t>
      </w:r>
      <w:r w:rsidRPr="00D45ECE">
        <w:rPr>
          <w14:props3d w14:extrusionH="0" w14:contourW="0" w14:prstMaterial="matte"/>
        </w:rPr>
        <w:t xml:space="preserve"> NDIS Family Violence Workforce Capacity Building project has been funded to deliver tailored learning and resources and to build the capacity of the family violence sector to support clients with disabilities and to work with the NDIS</w:t>
      </w:r>
      <w:r w:rsidR="00983A2C">
        <w:rPr>
          <w14:props3d w14:extrusionH="0" w14:contourW="0" w14:prstMaterial="matte"/>
        </w:rPr>
        <w:t>.</w:t>
      </w:r>
    </w:p>
    <w:p w14:paraId="243647B6" w14:textId="452EC25A" w:rsidR="003D1571" w:rsidRDefault="003D1571" w:rsidP="00991893">
      <w:pPr>
        <w:pStyle w:val="Bullet1stlevel"/>
        <w:rPr>
          <w14:props3d w14:extrusionH="0" w14:contourW="0" w14:prstMaterial="matte"/>
        </w:rPr>
      </w:pPr>
      <w:r>
        <w:rPr>
          <w14:props3d w14:extrusionH="0" w14:contourW="0" w14:prstMaterial="matte"/>
        </w:rPr>
        <w:t xml:space="preserve">Also in Victoria, </w:t>
      </w:r>
      <w:r w:rsidRPr="003D1571">
        <w:rPr>
          <w14:props3d w14:extrusionH="0" w14:contourW="0" w14:prstMaterial="matte"/>
        </w:rPr>
        <w:t xml:space="preserve">26 family violence services </w:t>
      </w:r>
      <w:r>
        <w:rPr>
          <w14:props3d w14:extrusionH="0" w14:contourW="0" w14:prstMaterial="matte"/>
        </w:rPr>
        <w:t xml:space="preserve">– </w:t>
      </w:r>
      <w:r w:rsidRPr="003D1571">
        <w:rPr>
          <w14:props3d w14:extrusionH="0" w14:contourW="0" w14:prstMaterial="matte"/>
        </w:rPr>
        <w:t xml:space="preserve">including six Aboriginal services </w:t>
      </w:r>
      <w:r>
        <w:rPr>
          <w14:props3d w14:extrusionH="0" w14:contourW="0" w14:prstMaterial="matte"/>
        </w:rPr>
        <w:t xml:space="preserve">– </w:t>
      </w:r>
      <w:r w:rsidRPr="003D1571">
        <w:rPr>
          <w14:props3d w14:extrusionH="0" w14:contourW="0" w14:prstMaterial="matte"/>
        </w:rPr>
        <w:t>were funded to undertake Rainbow Tick accreditation aimed at assisting organisations to become safer and more inclusive of LGBTIQ</w:t>
      </w:r>
      <w:r w:rsidR="00C50004">
        <w:rPr>
          <w14:props3d w14:extrusionH="0" w14:contourW="0" w14:prstMaterial="matte"/>
        </w:rPr>
        <w:t>+</w:t>
      </w:r>
      <w:r w:rsidRPr="003D1571">
        <w:rPr>
          <w14:props3d w14:extrusionH="0" w14:contourW="0" w14:prstMaterial="matte"/>
        </w:rPr>
        <w:t xml:space="preserve"> communities.</w:t>
      </w:r>
    </w:p>
    <w:p w14:paraId="0DF2A58C" w14:textId="3AE89C5E" w:rsidR="00C9505F" w:rsidRDefault="00001B12" w:rsidP="000B4ED2">
      <w:pPr>
        <w:pStyle w:val="HeadingLevel4NoNumber"/>
      </w:pPr>
      <w:r>
        <w:br w:type="column"/>
      </w:r>
      <w:r w:rsidR="00C9505F" w:rsidRPr="00B172F4">
        <w:lastRenderedPageBreak/>
        <w:t>Case stud</w:t>
      </w:r>
      <w:r w:rsidR="00C9505F">
        <w:t xml:space="preserve">ies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C9505F" w:rsidRPr="00B172F4" w14:paraId="1EA568BE" w14:textId="77777777" w:rsidTr="00B24F5E">
        <w:tc>
          <w:tcPr>
            <w:tcW w:w="3810" w:type="pct"/>
            <w:shd w:val="clear" w:color="auto" w:fill="074A43" w:themeFill="text2"/>
            <w:tcMar>
              <w:top w:w="0" w:type="dxa"/>
              <w:bottom w:w="0" w:type="dxa"/>
            </w:tcMar>
            <w:vAlign w:val="center"/>
          </w:tcPr>
          <w:p w14:paraId="30C5B13F" w14:textId="7180B786" w:rsidR="00C9505F" w:rsidRDefault="00F506D3" w:rsidP="00991893">
            <w:pPr>
              <w:pStyle w:val="HeadingLevel4NoNumber"/>
              <w:spacing w:before="120"/>
            </w:pPr>
            <w:r>
              <w:t>Addressing intersecting health and legal issues</w:t>
            </w:r>
          </w:p>
        </w:tc>
        <w:tc>
          <w:tcPr>
            <w:tcW w:w="821" w:type="pct"/>
            <w:shd w:val="clear" w:color="auto" w:fill="5AB575" w:themeFill="background2"/>
            <w:tcMar>
              <w:top w:w="0" w:type="dxa"/>
              <w:left w:w="0" w:type="dxa"/>
              <w:bottom w:w="0" w:type="dxa"/>
              <w:right w:w="0" w:type="dxa"/>
            </w:tcMar>
            <w:vAlign w:val="center"/>
          </w:tcPr>
          <w:p w14:paraId="2B2D7902" w14:textId="77777777" w:rsidR="00C9505F" w:rsidRDefault="00C9505F" w:rsidP="00B24F5E">
            <w:pPr>
              <w:pStyle w:val="BodyText"/>
              <w:jc w:val="center"/>
            </w:pPr>
            <w:r>
              <w:rPr>
                <w:noProof/>
                <w:lang w:eastAsia="en-AU"/>
              </w:rPr>
              <w:drawing>
                <wp:inline distT="0" distB="0" distL="0" distR="0" wp14:anchorId="5AF43A15" wp14:editId="16730FAF">
                  <wp:extent cx="342900" cy="342900"/>
                  <wp:effectExtent l="0" t="0" r="0" b="0"/>
                  <wp:docPr id="40" name="Graphic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0A880145" w14:textId="77777777" w:rsidR="00C9505F" w:rsidRDefault="00C9505F" w:rsidP="00B24F5E">
            <w:pPr>
              <w:pStyle w:val="BodyText"/>
            </w:pPr>
          </w:p>
        </w:tc>
      </w:tr>
    </w:tbl>
    <w:p w14:paraId="239A163D" w14:textId="77777777" w:rsidR="00807360" w:rsidRDefault="00807360" w:rsidP="00807360">
      <w:pPr>
        <w:pStyle w:val="BodyText"/>
      </w:pPr>
      <w:r>
        <w:t>Beginning in 2019, the ACT’s Family Safety Hub piloted a new health justice partnership to</w:t>
      </w:r>
      <w:r w:rsidRPr="0008314B">
        <w:t xml:space="preserve"> provide early intervention for pregnant women and new parents experiencing or at risk of </w:t>
      </w:r>
      <w:r>
        <w:t xml:space="preserve">DFV. </w:t>
      </w:r>
      <w:r w:rsidRPr="005A4A42">
        <w:t xml:space="preserve">The pilot embedded lawyers into health care sites across Canberra to provide free access to legal information. A review of the initial six-month pilot identified the service reached people who would otherwise not receive any support, was supporting people with complex and intersecting health and legal problems and </w:t>
      </w:r>
      <w:r>
        <w:t>was</w:t>
      </w:r>
      <w:r w:rsidRPr="005A4A42">
        <w:t xml:space="preserve"> more effective than an outreach model where a lawyer is only onsite irregularly.</w:t>
      </w:r>
    </w:p>
    <w:p w14:paraId="6953DD80" w14:textId="77777777" w:rsidR="00807360" w:rsidRDefault="00807360" w:rsidP="00807360">
      <w:pPr>
        <w:pStyle w:val="BodyText"/>
      </w:pPr>
      <w:r>
        <w:t>T</w:t>
      </w:r>
      <w:r w:rsidRPr="00FD41DB">
        <w:t>he services were extended and have now become embedded in the ACT service system</w:t>
      </w:r>
      <w:r>
        <w:t xml:space="preserve">, with strong relationships between healthcare professionals and legal staff. </w:t>
      </w:r>
      <w:r w:rsidRPr="00AB0717">
        <w:t>The partnerships put help right in front of those who need it, in a place they are comfortable and have established and trusted relationships.</w:t>
      </w:r>
      <w:r>
        <w:t xml:space="preserve"> So far, over 500 people have been supported through the partnerships.</w:t>
      </w:r>
    </w:p>
    <w:p w14:paraId="12F72FAC" w14:textId="3BDF0F60" w:rsidR="00807360" w:rsidRDefault="00807360" w:rsidP="00807360">
      <w:pPr>
        <w:pStyle w:val="BodyText"/>
      </w:pPr>
      <w:r>
        <w:t xml:space="preserve">Additionally, the legal staff have provided training to healthcare workers </w:t>
      </w:r>
      <w:r w:rsidRPr="00EB29E2">
        <w:t xml:space="preserve">on the complexities of </w:t>
      </w:r>
      <w:r>
        <w:t>DFV</w:t>
      </w:r>
      <w:r w:rsidRPr="00EB29E2">
        <w:t xml:space="preserve">, family law, and care and protection. This </w:t>
      </w:r>
      <w:r>
        <w:t>has given</w:t>
      </w:r>
      <w:r w:rsidRPr="00EB29E2">
        <w:t xml:space="preserve"> healthcare staff a greater awareness of legal issues and options for their patients, and a confidential source of advice and support while working with women who may be at risk of </w:t>
      </w:r>
      <w:r>
        <w:t>DFV</w:t>
      </w:r>
      <w:r w:rsidRPr="00EB29E2">
        <w:t xml:space="preserve"> and dealing with intersecting health and legal issues.</w:t>
      </w:r>
    </w:p>
    <w:p w14:paraId="50FF64B5" w14:textId="77777777" w:rsidR="00C01243" w:rsidRDefault="00001B12" w:rsidP="00B35629">
      <w:pPr>
        <w:pStyle w:val="HeadingLevel4NoNumber"/>
      </w:pPr>
      <w:r>
        <w:br w:type="column"/>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C01243" w:rsidRPr="00B172F4" w14:paraId="170E42B4" w14:textId="77777777" w:rsidTr="00B24F5E">
        <w:tc>
          <w:tcPr>
            <w:tcW w:w="3810" w:type="pct"/>
            <w:shd w:val="clear" w:color="auto" w:fill="074A43" w:themeFill="text2"/>
            <w:tcMar>
              <w:top w:w="0" w:type="dxa"/>
              <w:bottom w:w="0" w:type="dxa"/>
            </w:tcMar>
            <w:vAlign w:val="center"/>
          </w:tcPr>
          <w:p w14:paraId="17F77D38" w14:textId="21C372C1" w:rsidR="00C01243" w:rsidRDefault="005600E9" w:rsidP="00991893">
            <w:pPr>
              <w:pStyle w:val="HeadingLevel4NoNumber"/>
              <w:spacing w:before="120"/>
            </w:pPr>
            <w:r w:rsidRPr="005600E9">
              <w:t>Improving services working with LGBTQ</w:t>
            </w:r>
            <w:r w:rsidR="0038279E">
              <w:t>+</w:t>
            </w:r>
            <w:r w:rsidRPr="005600E9">
              <w:t xml:space="preserve"> communities</w:t>
            </w:r>
          </w:p>
        </w:tc>
        <w:tc>
          <w:tcPr>
            <w:tcW w:w="821" w:type="pct"/>
            <w:shd w:val="clear" w:color="auto" w:fill="5AB575" w:themeFill="background2"/>
            <w:tcMar>
              <w:top w:w="0" w:type="dxa"/>
              <w:left w:w="0" w:type="dxa"/>
              <w:bottom w:w="0" w:type="dxa"/>
              <w:right w:w="0" w:type="dxa"/>
            </w:tcMar>
            <w:vAlign w:val="center"/>
          </w:tcPr>
          <w:p w14:paraId="0C8B8C83" w14:textId="77777777" w:rsidR="00C01243" w:rsidRDefault="00C01243" w:rsidP="00B24F5E">
            <w:pPr>
              <w:pStyle w:val="BodyText"/>
              <w:jc w:val="center"/>
            </w:pPr>
            <w:r>
              <w:rPr>
                <w:noProof/>
                <w:lang w:eastAsia="en-AU"/>
              </w:rPr>
              <w:drawing>
                <wp:inline distT="0" distB="0" distL="0" distR="0" wp14:anchorId="6C2934D2" wp14:editId="572D79D3">
                  <wp:extent cx="342900" cy="342900"/>
                  <wp:effectExtent l="0" t="0" r="0" b="0"/>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609A35C9" w14:textId="77777777" w:rsidR="00C01243" w:rsidRDefault="00C01243" w:rsidP="00B24F5E">
            <w:pPr>
              <w:pStyle w:val="BodyText"/>
            </w:pPr>
          </w:p>
        </w:tc>
      </w:tr>
    </w:tbl>
    <w:p w14:paraId="6056D5FF" w14:textId="77777777" w:rsidR="00807360" w:rsidRDefault="00807360" w:rsidP="00807360">
      <w:pPr>
        <w:pStyle w:val="BodyText"/>
      </w:pPr>
      <w:r>
        <w:t>The NSW Government has engaged ACON to support frontline professionals t</w:t>
      </w:r>
      <w:r w:rsidRPr="004A6DEF">
        <w:t xml:space="preserve">o work meaningfully and effectively with people from </w:t>
      </w:r>
      <w:r w:rsidRPr="001B2B25">
        <w:t>LGBTQ</w:t>
      </w:r>
      <w:r>
        <w:t>+</w:t>
      </w:r>
      <w:r w:rsidRPr="001B2B25">
        <w:t xml:space="preserve"> </w:t>
      </w:r>
      <w:r w:rsidRPr="004A6DEF">
        <w:t>communities regarding sexual assault</w:t>
      </w:r>
      <w:r>
        <w:t xml:space="preserve">. This initiative is part of the </w:t>
      </w:r>
      <w:r w:rsidRPr="00A10B50">
        <w:rPr>
          <w:i/>
        </w:rPr>
        <w:t>NSW Sexual Assault Strategy 2018-2021</w:t>
      </w:r>
      <w:r>
        <w:t xml:space="preserve">. </w:t>
      </w:r>
    </w:p>
    <w:p w14:paraId="7E5C80AF" w14:textId="77777777" w:rsidR="00807360" w:rsidRDefault="00807360" w:rsidP="00807360">
      <w:pPr>
        <w:pStyle w:val="BodyText"/>
      </w:pPr>
      <w:r>
        <w:t>ACON has progressed a number of activities relating to this initiative, including:</w:t>
      </w:r>
    </w:p>
    <w:p w14:paraId="3DC1ACBD" w14:textId="77777777" w:rsidR="00807360" w:rsidRDefault="00807360" w:rsidP="00807360">
      <w:pPr>
        <w:pStyle w:val="Bullet1stlevel"/>
      </w:pPr>
      <w:r>
        <w:t>C</w:t>
      </w:r>
      <w:r w:rsidRPr="008903F9">
        <w:t>ompleted a policy and practice review project to build the capacity of a frontline DFV service in regional NSW</w:t>
      </w:r>
    </w:p>
    <w:p w14:paraId="4A0CAF8B" w14:textId="77777777" w:rsidR="00807360" w:rsidRDefault="00807360" w:rsidP="00807360">
      <w:pPr>
        <w:pStyle w:val="Bullet1stlevel"/>
      </w:pPr>
      <w:r>
        <w:t>A</w:t>
      </w:r>
      <w:r w:rsidRPr="001B2B25">
        <w:t xml:space="preserve">dvised on policy through ACON’s active involvement in both the NSW </w:t>
      </w:r>
      <w:r>
        <w:t>DFV</w:t>
      </w:r>
      <w:r w:rsidRPr="001B2B25">
        <w:t xml:space="preserve"> and Sexual Assault Council, and monthly meetings</w:t>
      </w:r>
      <w:r>
        <w:t xml:space="preserve"> between the sector and the NSW Government</w:t>
      </w:r>
      <w:r w:rsidRPr="001B2B25">
        <w:t>.</w:t>
      </w:r>
    </w:p>
    <w:p w14:paraId="63B73C03" w14:textId="77777777" w:rsidR="00807360" w:rsidRDefault="00807360" w:rsidP="00807360">
      <w:pPr>
        <w:pStyle w:val="Bullet1stlevel"/>
      </w:pPr>
      <w:r>
        <w:t>P</w:t>
      </w:r>
      <w:r w:rsidRPr="001B2B25">
        <w:t>artnered with the University of Tasmania on a research project to build an understanding of the nature and dynamics of sexual assault in LGBTQ</w:t>
      </w:r>
      <w:r>
        <w:t>+</w:t>
      </w:r>
      <w:r w:rsidRPr="001B2B25">
        <w:t xml:space="preserve"> communities. </w:t>
      </w:r>
      <w:r>
        <w:t>As part of this work, t</w:t>
      </w:r>
      <w:r w:rsidRPr="001B2B25">
        <w:t>hey are preparing to conduct a community survey.</w:t>
      </w:r>
    </w:p>
    <w:p w14:paraId="07863B1A" w14:textId="77777777" w:rsidR="00807360" w:rsidRDefault="00807360" w:rsidP="00807360">
      <w:pPr>
        <w:pStyle w:val="Bullet1stlevel"/>
      </w:pPr>
      <w:r w:rsidRPr="00034706">
        <w:t>Develop</w:t>
      </w:r>
      <w:r>
        <w:t>ed</w:t>
      </w:r>
      <w:r w:rsidRPr="00034706">
        <w:t xml:space="preserve"> a Sexual Assault toolkit, which focuses on assisting LGBTQ</w:t>
      </w:r>
      <w:r>
        <w:t>+</w:t>
      </w:r>
      <w:r w:rsidRPr="00034706">
        <w:t xml:space="preserve"> communities to recognise and respond to sexual assault with a focus on dating apps, sex on premises venues</w:t>
      </w:r>
      <w:r>
        <w:t>,</w:t>
      </w:r>
      <w:r w:rsidRPr="00034706">
        <w:t xml:space="preserve"> and the party scene</w:t>
      </w:r>
      <w:r>
        <w:t>.</w:t>
      </w:r>
    </w:p>
    <w:p w14:paraId="4395F929" w14:textId="77777777" w:rsidR="00807360" w:rsidRDefault="00807360" w:rsidP="00807360">
      <w:pPr>
        <w:pStyle w:val="Bullet1stlevel"/>
      </w:pPr>
      <w:r>
        <w:t>D</w:t>
      </w:r>
      <w:r w:rsidRPr="00034706">
        <w:t>eveloped the Sexual Assault in LGBTQ</w:t>
      </w:r>
      <w:r>
        <w:t>+</w:t>
      </w:r>
      <w:r w:rsidRPr="00034706">
        <w:t xml:space="preserve"> Communities e-learning in collaboration with professionals working in the sector and LGBTQ</w:t>
      </w:r>
      <w:r>
        <w:t>+</w:t>
      </w:r>
      <w:r w:rsidRPr="00034706">
        <w:t xml:space="preserve"> community members who have experienced sexual assaul</w:t>
      </w:r>
      <w:r>
        <w:t>t.</w:t>
      </w:r>
    </w:p>
    <w:p w14:paraId="6B8473E2" w14:textId="77777777" w:rsidR="00807360" w:rsidRDefault="00807360" w:rsidP="00807360">
      <w:pPr>
        <w:pStyle w:val="Bullet1stlevel"/>
      </w:pPr>
      <w:r>
        <w:t>Finalised</w:t>
      </w:r>
      <w:r w:rsidRPr="00102367">
        <w:t xml:space="preserve"> the Proud Partners Program which will be rolled out in the first quarter of 2022</w:t>
      </w:r>
      <w:r>
        <w:t>.</w:t>
      </w:r>
    </w:p>
    <w:p w14:paraId="535E84B6" w14:textId="77777777" w:rsidR="00807360" w:rsidRDefault="00807360" w:rsidP="00807360">
      <w:pPr>
        <w:pStyle w:val="Bullet1stlevel"/>
      </w:pPr>
      <w:r>
        <w:t>Implemented</w:t>
      </w:r>
      <w:r w:rsidRPr="00102367">
        <w:t xml:space="preserve"> support groups for LGBTQ</w:t>
      </w:r>
      <w:r>
        <w:t>+</w:t>
      </w:r>
      <w:r w:rsidRPr="00102367">
        <w:t xml:space="preserve"> victim/survivors of sexual assault, intimate partner and/or family violence in Sydney, Hunter and Northern Rivers. </w:t>
      </w:r>
    </w:p>
    <w:p w14:paraId="6C160B43" w14:textId="77777777" w:rsidR="00807360" w:rsidRPr="00B172F4" w:rsidRDefault="00807360" w:rsidP="00807360">
      <w:pPr>
        <w:pStyle w:val="Bullet1stlevel"/>
      </w:pPr>
      <w:r>
        <w:t>Continuing to work</w:t>
      </w:r>
      <w:r w:rsidRPr="00E9426D">
        <w:t xml:space="preserve"> with frontline </w:t>
      </w:r>
      <w:r>
        <w:t>DFV</w:t>
      </w:r>
      <w:r w:rsidRPr="00E9426D">
        <w:t xml:space="preserve"> services to build the capacity of staff and improve their organisations</w:t>
      </w:r>
      <w:r w:rsidRPr="00E9426D">
        <w:rPr>
          <w:rFonts w:hint="cs"/>
        </w:rPr>
        <w:t>’</w:t>
      </w:r>
      <w:r w:rsidRPr="00E9426D">
        <w:t xml:space="preserve"> policies and practices to better serve the LGBTQ community</w:t>
      </w:r>
      <w:r>
        <w:t>.</w:t>
      </w:r>
    </w:p>
    <w:p w14:paraId="48076182" w14:textId="77777777" w:rsidR="00807360" w:rsidRDefault="00807360" w:rsidP="007F5096">
      <w:pPr>
        <w:pStyle w:val="NoSpacing"/>
      </w:pPr>
    </w:p>
    <w:p w14:paraId="09703551" w14:textId="1C76579F" w:rsidR="004312E7" w:rsidRPr="00F53A26" w:rsidRDefault="00C9505F" w:rsidP="006A0F65">
      <w:pPr>
        <w:pStyle w:val="HeadingLevel3NoNumber"/>
        <w:rPr>
          <w:color w:val="5AB575" w:themeColor="background2"/>
        </w:rPr>
      </w:pPr>
      <w:r>
        <w:br w:type="column"/>
      </w:r>
      <w:r w:rsidR="004312E7" w:rsidRPr="00B172F4">
        <w:lastRenderedPageBreak/>
        <w:t xml:space="preserve">Action 11: </w:t>
      </w:r>
      <w:r w:rsidR="00D12892">
        <w:br/>
      </w:r>
      <w:r w:rsidR="00890EE0" w:rsidRPr="00067FD3">
        <w:t xml:space="preserve">Deliver policies and services to address the disproportionate impact of violence on </w:t>
      </w:r>
      <w:r w:rsidR="00731C0C" w:rsidRPr="00067FD3">
        <w:t>particular groups</w:t>
      </w:r>
    </w:p>
    <w:p w14:paraId="2288C203" w14:textId="09030130" w:rsidR="00D83DEF" w:rsidRPr="00B172F4" w:rsidRDefault="004512F0" w:rsidP="00A0263C">
      <w:pPr>
        <w:pStyle w:val="BodyText"/>
      </w:pPr>
      <w:r w:rsidRPr="00B172F4">
        <w:t xml:space="preserve">Under the NIP, </w:t>
      </w:r>
      <w:r w:rsidR="008F5D83" w:rsidRPr="00B172F4">
        <w:t>2</w:t>
      </w:r>
      <w:r w:rsidR="00FA5FD3">
        <w:t>3</w:t>
      </w:r>
      <w:r w:rsidRPr="00B172F4">
        <w:t xml:space="preserve"> initiatives </w:t>
      </w:r>
      <w:r w:rsidR="00D337E1">
        <w:t xml:space="preserve">relate to </w:t>
      </w:r>
      <w:r w:rsidR="00FF143F">
        <w:t>A</w:t>
      </w:r>
      <w:r w:rsidRPr="00FF143F">
        <w:t>ction</w:t>
      </w:r>
      <w:r w:rsidRPr="00B172F4">
        <w:t xml:space="preserve"> 1</w:t>
      </w:r>
      <w:r w:rsidR="00F47C61" w:rsidRPr="00B172F4">
        <w:t>1</w:t>
      </w:r>
      <w:r w:rsidRPr="00B172F4">
        <w:t xml:space="preserve"> </w:t>
      </w:r>
      <w:r w:rsidR="00DD240A">
        <w:t xml:space="preserve">ranging from </w:t>
      </w:r>
      <w:r w:rsidR="00C269A8">
        <w:t xml:space="preserve">innovation funds and </w:t>
      </w:r>
      <w:r w:rsidR="00E90424">
        <w:t xml:space="preserve">program extensions, </w:t>
      </w:r>
      <w:r w:rsidR="00FA436F">
        <w:t>service gap identification, and program redesigns.</w:t>
      </w:r>
      <w:r w:rsidR="00DD240A" w:rsidRPr="00B172F4">
        <w:t xml:space="preserve"> </w:t>
      </w:r>
      <w:r w:rsidR="00081A6F">
        <w:t xml:space="preserve">These aim to deliver supports to communities and groups that are particularly vulnerable to violence. </w:t>
      </w:r>
      <w:r w:rsidR="00F2752B" w:rsidRPr="007C3277">
        <w:t>Three</w:t>
      </w:r>
      <w:r w:rsidR="004C6EA8" w:rsidRPr="009D7FF4">
        <w:t xml:space="preserve"> </w:t>
      </w:r>
      <w:r w:rsidR="00DD240A" w:rsidRPr="0067136C">
        <w:t>of these initiatives ha</w:t>
      </w:r>
      <w:r w:rsidR="008931A9" w:rsidRPr="00DF3187">
        <w:t>ve</w:t>
      </w:r>
      <w:r w:rsidR="00DD240A" w:rsidRPr="005D1194">
        <w:t xml:space="preserve"> been</w:t>
      </w:r>
      <w:r w:rsidR="00D86F30" w:rsidRPr="005D1194">
        <w:t xml:space="preserve"> completed according to sche</w:t>
      </w:r>
      <w:r w:rsidR="00D86F30" w:rsidRPr="00645B55">
        <w:t>dule, two completed ahead of schedule</w:t>
      </w:r>
      <w:r w:rsidR="001E15A7" w:rsidRPr="00645B55">
        <w:t>, 1</w:t>
      </w:r>
      <w:r w:rsidR="00394C92" w:rsidRPr="00645B55">
        <w:t>4</w:t>
      </w:r>
      <w:r w:rsidRPr="00576906">
        <w:t xml:space="preserve"> </w:t>
      </w:r>
      <w:r w:rsidR="00DD240A" w:rsidRPr="00576906">
        <w:t xml:space="preserve">are </w:t>
      </w:r>
      <w:r w:rsidRPr="00576906">
        <w:t>in progress (on track)</w:t>
      </w:r>
      <w:r w:rsidR="00DD240A" w:rsidRPr="00576906">
        <w:t>,</w:t>
      </w:r>
      <w:r w:rsidRPr="00576906">
        <w:t xml:space="preserve"> and </w:t>
      </w:r>
      <w:r w:rsidR="00F13FF4" w:rsidRPr="007C3277">
        <w:t>four</w:t>
      </w:r>
      <w:r w:rsidR="00F13FF4" w:rsidRPr="009D7FF4">
        <w:t xml:space="preserve"> </w:t>
      </w:r>
      <w:r w:rsidR="00DD240A" w:rsidRPr="0067136C">
        <w:t xml:space="preserve">are </w:t>
      </w:r>
      <w:r w:rsidRPr="007A47D7">
        <w:t>in progress (delayed).</w:t>
      </w:r>
    </w:p>
    <w:p w14:paraId="51F8675E" w14:textId="77777777" w:rsidR="00082545" w:rsidRPr="00B172F4" w:rsidRDefault="00082545" w:rsidP="000B4ED2">
      <w:pPr>
        <w:pStyle w:val="HeadingLevel4NoNumber"/>
      </w:pPr>
      <w:r>
        <w:t>Key achievements</w:t>
      </w:r>
    </w:p>
    <w:p w14:paraId="35600C57" w14:textId="6A1632BE" w:rsidR="005F2A2B" w:rsidRDefault="0067771A" w:rsidP="00991893">
      <w:pPr>
        <w:pStyle w:val="BodyText"/>
      </w:pPr>
      <w:r>
        <w:t xml:space="preserve">Achievements </w:t>
      </w:r>
      <w:r w:rsidR="005F2A2B">
        <w:t>under this action include:</w:t>
      </w:r>
    </w:p>
    <w:p w14:paraId="5DF20375" w14:textId="4B261D98" w:rsidR="002716CD" w:rsidRDefault="002716CD" w:rsidP="00991893">
      <w:pPr>
        <w:pStyle w:val="Bullet1stlevel"/>
        <w:rPr>
          <w14:props3d w14:extrusionH="0" w14:contourW="0" w14:prstMaterial="matte"/>
        </w:rPr>
      </w:pPr>
      <w:r>
        <w:rPr>
          <w14:props3d w14:extrusionH="0" w14:contourW="0" w14:prstMaterial="matte"/>
        </w:rPr>
        <w:t>T</w:t>
      </w:r>
      <w:r w:rsidRPr="00C3184F">
        <w:rPr>
          <w14:props3d w14:extrusionH="0" w14:contourW="0" w14:prstMaterial="matte"/>
        </w:rPr>
        <w:t xml:space="preserve">he NSW Government allocated $10 million in recurrent annual funding for the Violence, Abuse and Neglect Redesign Program to enhance the capacity of the NSW public health system to provide 24-hour trauma-informed and trauma-specific integrated psychosocial, medical and forensic responses to sexual assault, </w:t>
      </w:r>
      <w:r>
        <w:rPr>
          <w14:props3d w14:extrusionH="0" w14:contourW="0" w14:prstMaterial="matte"/>
        </w:rPr>
        <w:t>DFV</w:t>
      </w:r>
      <w:r w:rsidRPr="00C3184F">
        <w:rPr>
          <w14:props3d w14:extrusionH="0" w14:contourW="0" w14:prstMaterial="matte"/>
        </w:rPr>
        <w:t xml:space="preserve">, child physical abuse and neglect, and </w:t>
      </w:r>
      <w:r>
        <w:rPr>
          <w14:props3d w14:extrusionH="0" w14:contourW="0" w14:prstMaterial="matte"/>
        </w:rPr>
        <w:t>c</w:t>
      </w:r>
      <w:r w:rsidRPr="00C3184F">
        <w:rPr>
          <w14:props3d w14:extrusionH="0" w14:contourW="0" w14:prstMaterial="matte"/>
        </w:rPr>
        <w:t>hildren and young people with problematic or harmful sexual behaviour.</w:t>
      </w:r>
    </w:p>
    <w:p w14:paraId="104A2C16" w14:textId="125825EA" w:rsidR="00260AB8" w:rsidRPr="007561BD" w:rsidRDefault="00260AB8" w:rsidP="00991893">
      <w:pPr>
        <w:pStyle w:val="Bullet1stlevel"/>
        <w:rPr>
          <w14:props3d w14:extrusionH="0" w14:contourW="0" w14:prstMaterial="matte"/>
        </w:rPr>
      </w:pPr>
      <w:r w:rsidRPr="004C1141">
        <w:rPr>
          <w14:props3d w14:extrusionH="0" w14:contourW="0" w14:prstMaterial="matte"/>
        </w:rPr>
        <w:t>Under the DFV Innovation Fund, the NSW Government has funded</w:t>
      </w:r>
      <w:r w:rsidRPr="007561BD">
        <w:t xml:space="preserve"> 20 projects over two rounds, including 14 projects focused on prevention and early intervention, and six projects focused on crisis response.</w:t>
      </w:r>
    </w:p>
    <w:p w14:paraId="24CF0E8A" w14:textId="77777777" w:rsidR="00260AB8" w:rsidRPr="00260AB8" w:rsidRDefault="00260AB8" w:rsidP="00991893">
      <w:pPr>
        <w:pStyle w:val="Bullet1stlevel"/>
        <w:rPr>
          <w14:props3d w14:extrusionH="0" w14:contourW="0" w14:prstMaterial="matte"/>
        </w:rPr>
      </w:pPr>
      <w:r w:rsidRPr="00374E33">
        <w:t>The Northern Territory Gender Equality Statement of Commitment was released in July 2020</w:t>
      </w:r>
      <w:r>
        <w:t>.</w:t>
      </w:r>
      <w:r w:rsidRPr="00374E33">
        <w:t xml:space="preserve"> </w:t>
      </w:r>
    </w:p>
    <w:p w14:paraId="13090029" w14:textId="40B96E73" w:rsidR="002716CD" w:rsidRPr="00C3184F" w:rsidRDefault="002716CD" w:rsidP="00991893">
      <w:pPr>
        <w:pStyle w:val="Bullet1stlevel"/>
        <w:rPr>
          <w14:props3d w14:extrusionH="0" w14:contourW="0" w14:prstMaterial="matte"/>
        </w:rPr>
      </w:pPr>
      <w:r>
        <w:rPr>
          <w14:props3d w14:extrusionH="0" w14:contourW="0" w14:prstMaterial="matte"/>
        </w:rPr>
        <w:t xml:space="preserve">In Victoria, </w:t>
      </w:r>
      <w:r w:rsidRPr="003D1571">
        <w:rPr>
          <w14:props3d w14:extrusionH="0" w14:contourW="0" w14:prstMaterial="matte"/>
        </w:rPr>
        <w:t xml:space="preserve">LGBTIQ+ </w:t>
      </w:r>
      <w:r>
        <w:rPr>
          <w14:props3d w14:extrusionH="0" w14:contourW="0" w14:prstMaterial="matte"/>
        </w:rPr>
        <w:t>DFV</w:t>
      </w:r>
      <w:r w:rsidRPr="003D1571">
        <w:rPr>
          <w14:props3d w14:extrusionH="0" w14:contourW="0" w14:prstMaterial="matte"/>
        </w:rPr>
        <w:t xml:space="preserve"> applicant and respondent practitioners have been funded at the Magistrates</w:t>
      </w:r>
      <w:r w:rsidRPr="003D1571">
        <w:rPr>
          <w:rFonts w:hint="cs"/>
          <w14:props3d w14:extrusionH="0" w14:contourW="0" w14:prstMaterial="matte"/>
        </w:rPr>
        <w:t>’</w:t>
      </w:r>
      <w:r w:rsidRPr="003D1571">
        <w:rPr>
          <w14:props3d w14:extrusionH="0" w14:contourW="0" w14:prstMaterial="matte"/>
        </w:rPr>
        <w:t xml:space="preserve"> Court of Victoria to ensure an inclusive service where LGBTIQ+ people have the information, advice and support they require when they come into contact with the court due to family violence</w:t>
      </w:r>
      <w:r w:rsidR="00FF143F">
        <w:rPr>
          <w14:props3d w14:extrusionH="0" w14:contourW="0" w14:prstMaterial="matte"/>
        </w:rPr>
        <w:t>.</w:t>
      </w:r>
    </w:p>
    <w:p w14:paraId="2C7125A4" w14:textId="65AFFFC4" w:rsidR="00E218C1" w:rsidRDefault="00E218C1" w:rsidP="00991893">
      <w:pPr>
        <w:pStyle w:val="Bullet1stlevel"/>
        <w:rPr>
          <w14:props3d w14:extrusionH="0" w14:contourW="0" w14:prstMaterial="matte"/>
        </w:rPr>
      </w:pPr>
      <w:r w:rsidRPr="00E218C1">
        <w:rPr>
          <w14:props3d w14:extrusionH="0" w14:contourW="0" w14:prstMaterial="matte"/>
        </w:rPr>
        <w:t xml:space="preserve">Youth on Track, </w:t>
      </w:r>
      <w:r>
        <w:rPr>
          <w14:props3d w14:extrusionH="0" w14:contourW="0" w14:prstMaterial="matte"/>
        </w:rPr>
        <w:t xml:space="preserve">a NSW </w:t>
      </w:r>
      <w:r w:rsidR="00DC0A76">
        <w:rPr>
          <w14:props3d w14:extrusionH="0" w14:contourW="0" w14:prstMaterial="matte"/>
        </w:rPr>
        <w:t xml:space="preserve">early </w:t>
      </w:r>
      <w:r w:rsidRPr="00E218C1">
        <w:rPr>
          <w14:props3d w14:extrusionH="0" w14:contourW="0" w14:prstMaterial="matte"/>
        </w:rPr>
        <w:t>intervention scheme for 10-17</w:t>
      </w:r>
      <w:r w:rsidR="006576EA">
        <w:rPr>
          <w14:props3d w14:extrusionH="0" w14:contourW="0" w14:prstMaterial="matte"/>
        </w:rPr>
        <w:t xml:space="preserve"> </w:t>
      </w:r>
      <w:r w:rsidRPr="00E218C1">
        <w:rPr>
          <w14:props3d w14:extrusionH="0" w14:contourW="0" w14:prstMaterial="matte"/>
        </w:rPr>
        <w:t>year olds that identifies and responds to young people at risk of long-term involvement in the criminal justice system</w:t>
      </w:r>
      <w:r>
        <w:rPr>
          <w14:props3d w14:extrusionH="0" w14:contourW="0" w14:prstMaterial="matte"/>
        </w:rPr>
        <w:t>,</w:t>
      </w:r>
      <w:r w:rsidRPr="00E218C1">
        <w:rPr>
          <w14:props3d w14:extrusionH="0" w14:contourW="0" w14:prstMaterial="matte"/>
        </w:rPr>
        <w:t xml:space="preserve"> continued to support young people who are victims of </w:t>
      </w:r>
      <w:r w:rsidR="003722B4">
        <w:rPr>
          <w14:props3d w14:extrusionH="0" w14:contourW="0" w14:prstMaterial="matte"/>
        </w:rPr>
        <w:t>DFV</w:t>
      </w:r>
      <w:r w:rsidR="006576EA">
        <w:rPr>
          <w14:props3d w14:extrusionH="0" w14:contourW="0" w14:prstMaterial="matte"/>
        </w:rPr>
        <w:t xml:space="preserve">, who comprise </w:t>
      </w:r>
      <w:r w:rsidRPr="00E218C1">
        <w:rPr>
          <w14:props3d w14:extrusionH="0" w14:contourW="0" w14:prstMaterial="matte"/>
        </w:rPr>
        <w:t>36</w:t>
      </w:r>
      <w:r w:rsidR="006576EA">
        <w:rPr>
          <w14:props3d w14:extrusionH="0" w14:contourW="0" w14:prstMaterial="matte"/>
        </w:rPr>
        <w:t xml:space="preserve"> per cent</w:t>
      </w:r>
      <w:r w:rsidRPr="00E218C1">
        <w:rPr>
          <w14:props3d w14:extrusionH="0" w14:contourW="0" w14:prstMaterial="matte"/>
        </w:rPr>
        <w:t xml:space="preserve"> of participants</w:t>
      </w:r>
      <w:r w:rsidR="00DC0A76">
        <w:rPr>
          <w14:props3d w14:extrusionH="0" w14:contourW="0" w14:prstMaterial="matte"/>
        </w:rPr>
        <w:t xml:space="preserve"> in 2020-21</w:t>
      </w:r>
      <w:r w:rsidR="00FF143F">
        <w:rPr>
          <w14:props3d w14:extrusionH="0" w14:contourW="0" w14:prstMaterial="matte"/>
        </w:rPr>
        <w:t>.</w:t>
      </w:r>
      <w:r w:rsidRPr="00E218C1">
        <w:rPr>
          <w14:props3d w14:extrusionH="0" w14:contourW="0" w14:prstMaterial="matte"/>
        </w:rPr>
        <w:t xml:space="preserve"> </w:t>
      </w:r>
    </w:p>
    <w:p w14:paraId="5FD581E0" w14:textId="3387E047" w:rsidR="00562C31" w:rsidRDefault="009B6272" w:rsidP="00991893">
      <w:pPr>
        <w:pStyle w:val="Bullet1stlevel"/>
        <w:rPr>
          <w14:props3d w14:extrusionH="0" w14:contourW="0" w14:prstMaterial="matte"/>
        </w:rPr>
      </w:pPr>
      <w:r>
        <w:rPr>
          <w14:props3d w14:extrusionH="0" w14:contourW="0" w14:prstMaterial="matte"/>
        </w:rPr>
        <w:t xml:space="preserve">The Queensland Government is delivering seven signature initiatives and 15 supporting initiatives as part of implementing </w:t>
      </w:r>
      <w:r w:rsidRPr="00200272">
        <w:rPr>
          <w:i/>
          <w:iCs/>
          <w14:props3d w14:extrusionH="0" w14:contourW="0" w14:prstMaterial="matte"/>
        </w:rPr>
        <w:t>Queensland’s plan to respond to domestic and family violence against people with disability</w:t>
      </w:r>
      <w:r>
        <w:rPr>
          <w14:props3d w14:extrusionH="0" w14:contourW="0" w14:prstMaterial="matte"/>
        </w:rPr>
        <w:t xml:space="preserve">. This includes </w:t>
      </w:r>
      <w:r w:rsidR="003722B4">
        <w:rPr>
          <w14:props3d w14:extrusionH="0" w14:contourW="0" w14:prstMaterial="matte"/>
        </w:rPr>
        <w:t>DFV</w:t>
      </w:r>
      <w:r w:rsidR="00E171AC" w:rsidRPr="00E171AC">
        <w:rPr>
          <w14:props3d w14:extrusionH="0" w14:contourW="0" w14:prstMaterial="matte"/>
        </w:rPr>
        <w:t xml:space="preserve"> high risk teams accessing</w:t>
      </w:r>
      <w:r w:rsidR="00E171AC">
        <w:rPr>
          <w14:props3d w14:extrusionH="0" w14:contourW="0" w14:prstMaterial="matte"/>
        </w:rPr>
        <w:t xml:space="preserve"> </w:t>
      </w:r>
      <w:r w:rsidR="00E171AC" w:rsidRPr="00E171AC">
        <w:rPr>
          <w14:props3d w14:extrusionH="0" w14:contourW="0" w14:prstMaterial="matte"/>
        </w:rPr>
        <w:t>disability service providers and/or professionals with appropriate levels of expertise to support multi-agency complex risk assessment and safety management planning</w:t>
      </w:r>
      <w:r w:rsidR="00FF143F">
        <w:rPr>
          <w14:props3d w14:extrusionH="0" w14:contourW="0" w14:prstMaterial="matte"/>
        </w:rPr>
        <w:t>.</w:t>
      </w:r>
    </w:p>
    <w:p w14:paraId="692C01B9" w14:textId="77777777" w:rsidR="00E066C3" w:rsidRDefault="00E066C3" w:rsidP="00E066C3">
      <w:pPr>
        <w:pStyle w:val="Bullet1stlevel"/>
        <w:ind w:left="284" w:hanging="284"/>
        <w:rPr>
          <w14:props3d w14:extrusionH="0" w14:contourW="0" w14:prstMaterial="matte"/>
        </w:rPr>
      </w:pPr>
      <w:r>
        <w:rPr>
          <w14:props3d w14:extrusionH="0" w14:contourW="0" w14:prstMaterial="matte"/>
        </w:rPr>
        <w:t xml:space="preserve">In 2019 the ACT held in-depth consultations with children and young people with lived experiences of DFV. Insights, expressed in the voices of children and young people, were distilled into a listening and learning report, which is informing further policy and program development. </w:t>
      </w:r>
    </w:p>
    <w:p w14:paraId="7291BE07" w14:textId="77777777" w:rsidR="001E6869" w:rsidRDefault="001E6869" w:rsidP="001E6869">
      <w:pPr>
        <w:pStyle w:val="Bullet1stlevel"/>
        <w:ind w:left="284" w:hanging="284"/>
        <w:rPr>
          <w14:props3d w14:extrusionH="0" w14:contourW="0" w14:prstMaterial="matte"/>
        </w:rPr>
      </w:pPr>
      <w:r>
        <w:rPr>
          <w14:props3d w14:extrusionH="0" w14:contourW="0" w14:prstMaterial="matte"/>
        </w:rPr>
        <w:t>In 2020 and 2021, the ACT Government allocated Commonwealth funds to support the Got Your Back group therapy program with Relationships Australia, for young people living with domestic and family violence. The format and content of the group sessions are decided by the young people participating, ensuring a response that is tailored to – and directed by – young people.</w:t>
      </w:r>
    </w:p>
    <w:p w14:paraId="2F706E05" w14:textId="16D8F8C6" w:rsidR="002716CD" w:rsidRDefault="002716CD" w:rsidP="00001B12">
      <w:pPr>
        <w:pStyle w:val="Bullet1stlevel"/>
        <w:keepLines/>
        <w:rPr>
          <w14:props3d w14:extrusionH="0" w14:contourW="0" w14:prstMaterial="matte"/>
        </w:rPr>
      </w:pPr>
      <w:r w:rsidRPr="002C0A3F">
        <w:rPr>
          <w14:props3d w14:extrusionH="0" w14:contourW="0" w14:prstMaterial="matte"/>
        </w:rPr>
        <w:t xml:space="preserve">Between 1 July 2019 and 31 December 2020, NSW’s Ageing and Disability Commission received 16,653 calls to the NSW Ageing and Disability Abuse Helpline and handled 6,240 matters. Of the 3,899 reports of abuse, neglect and exploitation of adults with disability and older people. </w:t>
      </w:r>
    </w:p>
    <w:p w14:paraId="17192570" w14:textId="628E4565" w:rsidR="00BA5880" w:rsidRPr="002716CD" w:rsidRDefault="00BA5880" w:rsidP="00001B12">
      <w:pPr>
        <w:pStyle w:val="Bullet1stlevel"/>
        <w:keepLines/>
        <w:rPr>
          <w14:props3d w14:extrusionH="0" w14:contourW="0" w14:prstMaterial="matte"/>
        </w:rPr>
      </w:pPr>
      <w:r w:rsidRPr="00BA5880">
        <w:rPr>
          <w14:props3d w14:extrusionH="0" w14:contourW="0" w14:prstMaterial="matte"/>
        </w:rPr>
        <w:t>Between 1 July 2019 and 30 June 2021, 1800RESPECT</w:t>
      </w:r>
      <w:r>
        <w:rPr>
          <w14:props3d w14:extrusionH="0" w14:contourW="0" w14:prstMaterial="matte"/>
        </w:rPr>
        <w:t xml:space="preserve"> –</w:t>
      </w:r>
      <w:r w:rsidRPr="00BA5880">
        <w:rPr>
          <w14:props3d w14:extrusionH="0" w14:contourW="0" w14:prstMaterial="matte"/>
        </w:rPr>
        <w:t xml:space="preserve"> the national sexual assault, domestic and family violence counselling service</w:t>
      </w:r>
      <w:r>
        <w:rPr>
          <w14:props3d w14:extrusionH="0" w14:contourW="0" w14:prstMaterial="matte"/>
        </w:rPr>
        <w:t xml:space="preserve"> –</w:t>
      </w:r>
      <w:r w:rsidRPr="00BA5880">
        <w:rPr>
          <w14:props3d w14:extrusionH="0" w14:contourW="0" w14:prstMaterial="matte"/>
        </w:rPr>
        <w:t xml:space="preserve"> answered over 550,000 contacts (telephone and online chats).</w:t>
      </w:r>
    </w:p>
    <w:p w14:paraId="06B5C491" w14:textId="3AAB887A" w:rsidR="00F87416" w:rsidRDefault="00F87416" w:rsidP="00F87416">
      <w:pPr>
        <w:pStyle w:val="Bullet1stlevel"/>
        <w:rPr>
          <w:spacing w:val="-4"/>
          <w14:props3d w14:extrusionH="0" w14:contourW="0" w14:prstMaterial="matte"/>
        </w:rPr>
      </w:pPr>
      <w:r w:rsidRPr="004D0472">
        <w:rPr>
          <w:spacing w:val="-4"/>
          <w14:props3d w14:extrusionH="0" w14:contourW="0" w14:prstMaterial="matte"/>
        </w:rPr>
        <w:t xml:space="preserve">In 2020-21, </w:t>
      </w:r>
      <w:r w:rsidRPr="008F2EDA">
        <w:rPr>
          <w:spacing w:val="-4"/>
          <w14:props3d w14:extrusionH="0" w14:contourW="0" w14:prstMaterial="matte"/>
        </w:rPr>
        <w:t xml:space="preserve">Specialised Family Violence Services </w:t>
      </w:r>
      <w:r w:rsidRPr="004D0472">
        <w:rPr>
          <w:spacing w:val="-4"/>
          <w14:props3d w14:extrusionH="0" w14:contourW="0" w14:prstMaterial="matte"/>
        </w:rPr>
        <w:t>saw 7,923 individual clients attending 34,998 sessions. This is an increase on 2019-20 when 6,313 i</w:t>
      </w:r>
      <w:r w:rsidR="002768AA">
        <w:rPr>
          <w:spacing w:val="-4"/>
          <w14:props3d w14:extrusionH="0" w14:contourW="0" w14:prstMaterial="matte"/>
        </w:rPr>
        <w:t>ndividual clients attended 25,75</w:t>
      </w:r>
      <w:r w:rsidRPr="004D0472">
        <w:rPr>
          <w:spacing w:val="-4"/>
          <w14:props3d w14:extrusionH="0" w14:contourW="0" w14:prstMaterial="matte"/>
        </w:rPr>
        <w:t>8 sessions</w:t>
      </w:r>
      <w:r>
        <w:rPr>
          <w:spacing w:val="-4"/>
          <w14:props3d w14:extrusionH="0" w14:contourW="0" w14:prstMaterial="matte"/>
        </w:rPr>
        <w:t>.</w:t>
      </w:r>
    </w:p>
    <w:p w14:paraId="3F078D43" w14:textId="603767A5" w:rsidR="00E46191" w:rsidRPr="00E46191" w:rsidRDefault="003D3592" w:rsidP="00E46191">
      <w:pPr>
        <w:pStyle w:val="Bullet1stlevel"/>
        <w:rPr>
          <w:spacing w:val="-4"/>
          <w14:props3d w14:extrusionH="0" w14:contourW="0" w14:prstMaterial="matte"/>
        </w:rPr>
      </w:pPr>
      <w:r w:rsidRPr="003D3592">
        <w:rPr>
          <w:spacing w:val="-4"/>
          <w14:props3d w14:extrusionH="0" w14:contourW="0" w14:prstMaterial="matte"/>
        </w:rPr>
        <w:t>Successful extension of eligibility for Partner Service Pension to those who were a de facto partner of a veteran, including:</w:t>
      </w:r>
      <w:r>
        <w:rPr>
          <w:spacing w:val="-4"/>
          <w14:props3d w14:extrusionH="0" w14:contourW="0" w14:prstMaterial="matte"/>
        </w:rPr>
        <w:t xml:space="preserve"> </w:t>
      </w:r>
    </w:p>
    <w:p w14:paraId="6C52F647" w14:textId="59E5B108" w:rsidR="00E46191" w:rsidRPr="00E46191" w:rsidRDefault="00E46191" w:rsidP="00E46191">
      <w:pPr>
        <w:pStyle w:val="Bullet2ndlevel"/>
        <w:rPr>
          <w14:props3d w14:extrusionH="0" w14:contourW="0" w14:prstMaterial="matte"/>
        </w:rPr>
      </w:pPr>
      <w:r w:rsidRPr="00E46191">
        <w:rPr>
          <w:spacing w:val="-4"/>
          <w14:props3d w14:extrusionH="0" w14:contourW="0" w14:prstMaterial="matte"/>
        </w:rPr>
        <w:t xml:space="preserve">Continued eligibility for 12 months past the separation, and/or </w:t>
      </w:r>
    </w:p>
    <w:p w14:paraId="7782D7DC" w14:textId="3D054694" w:rsidR="003D3592" w:rsidRPr="00260AB8" w:rsidRDefault="00E46191" w:rsidP="00260AB8">
      <w:pPr>
        <w:pStyle w:val="Bullet2ndlevel"/>
        <w:rPr>
          <w14:props3d w14:extrusionH="0" w14:contourW="0" w14:prstMaterial="matte"/>
        </w:rPr>
      </w:pPr>
      <w:r w:rsidRPr="00E46191">
        <w:rPr>
          <w:spacing w:val="-4"/>
          <w14:props3d w14:extrusionH="0" w14:contourW="0" w14:prstMaterial="matte"/>
        </w:rPr>
        <w:t>Continued eligibility for those who are leaving their relationship with the veteran due to family and/or domestic violence</w:t>
      </w:r>
      <w:r>
        <w:rPr>
          <w:spacing w:val="-4"/>
          <w14:props3d w14:extrusionH="0" w14:contourW="0" w14:prstMaterial="matte"/>
        </w:rPr>
        <w:t>.</w:t>
      </w:r>
    </w:p>
    <w:p w14:paraId="728F64D6" w14:textId="77777777" w:rsidR="00B35629" w:rsidRDefault="00B35629" w:rsidP="000B4ED2">
      <w:pPr>
        <w:pStyle w:val="HeadingLevel4NoNumber"/>
      </w:pPr>
      <w:r>
        <w:br w:type="page"/>
      </w:r>
    </w:p>
    <w:p w14:paraId="0C86F061" w14:textId="52431527" w:rsidR="00C9505F" w:rsidRDefault="00C9505F" w:rsidP="000B4ED2">
      <w:pPr>
        <w:pStyle w:val="HeadingLevel4NoNumber"/>
      </w:pPr>
      <w:r w:rsidRPr="00B172F4">
        <w:lastRenderedPageBreak/>
        <w:t>Case stud</w:t>
      </w:r>
      <w:r>
        <w:t xml:space="preserve">ies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AF36CE" w:rsidRPr="00B172F4" w14:paraId="3E0AE69F" w14:textId="77777777" w:rsidTr="00282AB0">
        <w:tc>
          <w:tcPr>
            <w:tcW w:w="3810" w:type="pct"/>
            <w:shd w:val="clear" w:color="auto" w:fill="074A43" w:themeFill="text2"/>
            <w:tcMar>
              <w:top w:w="0" w:type="dxa"/>
              <w:bottom w:w="0" w:type="dxa"/>
            </w:tcMar>
            <w:vAlign w:val="center"/>
          </w:tcPr>
          <w:p w14:paraId="2A87E9FC" w14:textId="6F994AB1" w:rsidR="00AF36CE" w:rsidRDefault="00A50CA6" w:rsidP="00991893">
            <w:pPr>
              <w:pStyle w:val="HeadingLevel4NoNumber"/>
              <w:spacing w:before="120"/>
            </w:pPr>
            <w:r w:rsidRPr="00A50CA6">
              <w:t>Preventing, addressing and reducing the impact of DFV on people with disability</w:t>
            </w:r>
          </w:p>
        </w:tc>
        <w:tc>
          <w:tcPr>
            <w:tcW w:w="821" w:type="pct"/>
            <w:shd w:val="clear" w:color="auto" w:fill="5AB575" w:themeFill="background2"/>
            <w:tcMar>
              <w:top w:w="0" w:type="dxa"/>
              <w:left w:w="0" w:type="dxa"/>
              <w:bottom w:w="0" w:type="dxa"/>
              <w:right w:w="0" w:type="dxa"/>
            </w:tcMar>
            <w:vAlign w:val="center"/>
          </w:tcPr>
          <w:p w14:paraId="3B28222B" w14:textId="77777777" w:rsidR="00AF36CE" w:rsidRDefault="00AF36CE" w:rsidP="00282AB0">
            <w:pPr>
              <w:pStyle w:val="BodyText"/>
              <w:jc w:val="center"/>
            </w:pPr>
            <w:r>
              <w:rPr>
                <w:noProof/>
                <w:lang w:eastAsia="en-AU"/>
              </w:rPr>
              <w:drawing>
                <wp:inline distT="0" distB="0" distL="0" distR="0" wp14:anchorId="6C811296" wp14:editId="06A777E9">
                  <wp:extent cx="342900" cy="342900"/>
                  <wp:effectExtent l="0" t="0" r="0" b="0"/>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0DB39940" w14:textId="77777777" w:rsidR="00AF36CE" w:rsidRDefault="00AF36CE" w:rsidP="00282AB0">
            <w:pPr>
              <w:pStyle w:val="BodyText"/>
            </w:pPr>
          </w:p>
        </w:tc>
      </w:tr>
    </w:tbl>
    <w:p w14:paraId="2B1A2EA6" w14:textId="2310EEC8" w:rsidR="00807360" w:rsidRDefault="00807360" w:rsidP="00807360">
      <w:pPr>
        <w:pStyle w:val="BodyText"/>
      </w:pPr>
      <w:r w:rsidRPr="00A50CA6">
        <w:t xml:space="preserve">The Queensland Government has invested $1.51 million since May 2019 to deliver </w:t>
      </w:r>
      <w:r w:rsidRPr="00F02D8A">
        <w:rPr>
          <w:i/>
          <w:iCs/>
        </w:rPr>
        <w:t>Queensland</w:t>
      </w:r>
      <w:r w:rsidR="00217F2E">
        <w:rPr>
          <w:i/>
          <w:iCs/>
        </w:rPr>
        <w:t>’</w:t>
      </w:r>
      <w:r w:rsidRPr="00F02D8A">
        <w:rPr>
          <w:i/>
          <w:iCs/>
        </w:rPr>
        <w:t>s plan to respond to DFV against people with disability</w:t>
      </w:r>
      <w:r w:rsidR="008E553C">
        <w:t xml:space="preserve"> </w:t>
      </w:r>
      <w:r w:rsidRPr="00A50CA6">
        <w:t xml:space="preserve">and drive actions to increase the awareness of, and better respond to, people with disability experiencing DFV. The </w:t>
      </w:r>
      <w:r w:rsidRPr="00301D56">
        <w:t>p</w:t>
      </w:r>
      <w:r w:rsidRPr="00723CCF">
        <w:t>lan</w:t>
      </w:r>
      <w:r>
        <w:t>’</w:t>
      </w:r>
      <w:r w:rsidRPr="00723CCF">
        <w:t>s</w:t>
      </w:r>
      <w:r w:rsidRPr="00A50CA6">
        <w:t xml:space="preserve"> implementation approach specifically identified and established opportunities for people with lived experience of disability and DFV to be involved in the design and development of practical solutions. </w:t>
      </w:r>
    </w:p>
    <w:p w14:paraId="267C571F" w14:textId="2F6CCD20" w:rsidR="00807360" w:rsidRDefault="00807360" w:rsidP="00807360">
      <w:pPr>
        <w:pStyle w:val="BodyText"/>
      </w:pPr>
      <w:r w:rsidRPr="00A50CA6">
        <w:t xml:space="preserve">As part of </w:t>
      </w:r>
      <w:r w:rsidR="008E553C">
        <w:t xml:space="preserve">the </w:t>
      </w:r>
      <w:r>
        <w:t xml:space="preserve">implementation of </w:t>
      </w:r>
      <w:r w:rsidRPr="00A50CA6">
        <w:t xml:space="preserve">the </w:t>
      </w:r>
      <w:r w:rsidRPr="00301D56">
        <w:t>p</w:t>
      </w:r>
      <w:r w:rsidRPr="00723CCF">
        <w:t>lan</w:t>
      </w:r>
      <w:r w:rsidRPr="00A50CA6">
        <w:t>, the Queensland Government has released accessible and inclusive DFV information and awareness resources for women with disability to improve the information available to people with disability about accessing DFV support. The resources are available online and in Easy-English formats to ensure accessibility for people of all abilities.</w:t>
      </w:r>
    </w:p>
    <w:p w14:paraId="0B26F850" w14:textId="77777777" w:rsidR="00807360" w:rsidRDefault="00807360" w:rsidP="00807360">
      <w:pPr>
        <w:pStyle w:val="BodyText"/>
      </w:pPr>
      <w:r w:rsidRPr="00A50CA6">
        <w:t>To supplement the</w:t>
      </w:r>
      <w:r>
        <w:t>se</w:t>
      </w:r>
      <w:r w:rsidRPr="00A50CA6">
        <w:t xml:space="preserve"> resources, training modules have been developed for the disability workforce to enable any person working with or supporting people with disability, to be DFV informed and capable of recognising the signs of DFV and </w:t>
      </w:r>
      <w:r>
        <w:t>referring</w:t>
      </w:r>
      <w:r w:rsidRPr="00A50CA6">
        <w:t xml:space="preserve"> to appropriate supports. </w:t>
      </w:r>
    </w:p>
    <w:p w14:paraId="478D3E01" w14:textId="2B26B09A" w:rsidR="00807360" w:rsidRDefault="00807360" w:rsidP="00807360">
      <w:pPr>
        <w:pStyle w:val="BodyText"/>
      </w:pPr>
      <w:r w:rsidRPr="00A50CA6">
        <w:t xml:space="preserve">These actions reflect a genuine co-design approach </w:t>
      </w:r>
      <w:r w:rsidRPr="001F7998">
        <w:t>–</w:t>
      </w:r>
      <w:r>
        <w:t xml:space="preserve"> </w:t>
      </w:r>
      <w:r w:rsidRPr="00A50CA6">
        <w:t>working with women with disability</w:t>
      </w:r>
      <w:r>
        <w:t>, disability and DFV service sectors</w:t>
      </w:r>
      <w:r w:rsidRPr="00A50CA6">
        <w:t xml:space="preserve"> </w:t>
      </w:r>
      <w:r w:rsidRPr="001F7998">
        <w:t>–</w:t>
      </w:r>
      <w:r>
        <w:t xml:space="preserve"> </w:t>
      </w:r>
      <w:r w:rsidRPr="00A50CA6">
        <w:t>to guide the development of these valuable resources to raise awareness and breakdown stereotypes</w:t>
      </w:r>
      <w:r w:rsidRPr="00A52119">
        <w:t>.</w:t>
      </w:r>
    </w:p>
    <w:p w14:paraId="4D9101A6" w14:textId="45F65DDD" w:rsidR="00B35629" w:rsidRDefault="00001B12" w:rsidP="00B35629">
      <w:pPr>
        <w:pStyle w:val="HeadingLevel4NoNumber"/>
      </w:pPr>
      <w:r>
        <w:br w:type="column"/>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C9505F" w:rsidRPr="00B172F4" w14:paraId="246BE0F2" w14:textId="77777777" w:rsidTr="00B24F5E">
        <w:tc>
          <w:tcPr>
            <w:tcW w:w="3810" w:type="pct"/>
            <w:shd w:val="clear" w:color="auto" w:fill="074A43" w:themeFill="text2"/>
            <w:tcMar>
              <w:top w:w="0" w:type="dxa"/>
              <w:bottom w:w="0" w:type="dxa"/>
            </w:tcMar>
            <w:vAlign w:val="center"/>
          </w:tcPr>
          <w:p w14:paraId="2FC06BE4" w14:textId="48A6C170" w:rsidR="00C9505F" w:rsidRDefault="00ED0124" w:rsidP="00991893">
            <w:pPr>
              <w:pStyle w:val="HeadingLevel4NoNumber"/>
              <w:spacing w:before="120"/>
            </w:pPr>
            <w:r w:rsidRPr="00ED0124">
              <w:t>Development of a Gender Equality Framework</w:t>
            </w:r>
            <w:r w:rsidR="00C9505F">
              <w:t xml:space="preserve"> </w:t>
            </w:r>
          </w:p>
        </w:tc>
        <w:tc>
          <w:tcPr>
            <w:tcW w:w="821" w:type="pct"/>
            <w:shd w:val="clear" w:color="auto" w:fill="5AB575" w:themeFill="background2"/>
            <w:tcMar>
              <w:top w:w="0" w:type="dxa"/>
              <w:left w:w="0" w:type="dxa"/>
              <w:bottom w:w="0" w:type="dxa"/>
              <w:right w:w="0" w:type="dxa"/>
            </w:tcMar>
            <w:vAlign w:val="center"/>
          </w:tcPr>
          <w:p w14:paraId="03F7DB94" w14:textId="77777777" w:rsidR="00C9505F" w:rsidRDefault="00C9505F" w:rsidP="00B24F5E">
            <w:pPr>
              <w:pStyle w:val="BodyText"/>
              <w:jc w:val="center"/>
            </w:pPr>
            <w:r>
              <w:rPr>
                <w:noProof/>
                <w:lang w:eastAsia="en-AU"/>
              </w:rPr>
              <w:drawing>
                <wp:inline distT="0" distB="0" distL="0" distR="0" wp14:anchorId="3321146B" wp14:editId="61AFDA78">
                  <wp:extent cx="342900" cy="342900"/>
                  <wp:effectExtent l="0" t="0" r="0" b="0"/>
                  <wp:docPr id="42" name="Graphic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2">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56AF76C2" w14:textId="77777777" w:rsidR="00C9505F" w:rsidRDefault="00C9505F" w:rsidP="00B24F5E">
            <w:pPr>
              <w:pStyle w:val="BodyText"/>
            </w:pPr>
          </w:p>
        </w:tc>
      </w:tr>
    </w:tbl>
    <w:p w14:paraId="42625699" w14:textId="77777777" w:rsidR="00807360" w:rsidRDefault="00807360" w:rsidP="00807360">
      <w:pPr>
        <w:pStyle w:val="BodyText"/>
      </w:pPr>
      <w:r>
        <w:t>T</w:t>
      </w:r>
      <w:r w:rsidRPr="001F7998">
        <w:t>he development and implementation of a Northern Territory Gender Equality Statement of Commitment and First Action Plan 2021 – 2024</w:t>
      </w:r>
      <w:r>
        <w:t xml:space="preserve"> sits under the </w:t>
      </w:r>
      <w:r w:rsidRPr="00BB4E1F">
        <w:t xml:space="preserve">Northern Territory’s </w:t>
      </w:r>
      <w:r w:rsidRPr="001833B8">
        <w:rPr>
          <w:i/>
        </w:rPr>
        <w:t>Domestic, Family and Sexual Violence Reduction Framework 2018- 2028 Safe, respected and free from violence</w:t>
      </w:r>
      <w:r>
        <w:t>. The Commitment was developed following extensive consultations with o</w:t>
      </w:r>
      <w:r w:rsidRPr="00A52119">
        <w:t>ver 300 women, men and gender diverse people across the Northern Territory</w:t>
      </w:r>
      <w:r w:rsidRPr="00374E33">
        <w:t>.</w:t>
      </w:r>
      <w:r>
        <w:t xml:space="preserve"> </w:t>
      </w:r>
    </w:p>
    <w:p w14:paraId="51A10139" w14:textId="77777777" w:rsidR="00807360" w:rsidRPr="00374E33" w:rsidRDefault="00807360" w:rsidP="00807360">
      <w:pPr>
        <w:pStyle w:val="BodyText"/>
      </w:pPr>
      <w:r w:rsidRPr="00374E33">
        <w:t>The Northern Territory Gender Equality Statement of Commitment was released in July 2020 and focuses on five key areas to improve gender equality: community engagement; health and wellbeing; safety; economic security; and leadership and participation.</w:t>
      </w:r>
    </w:p>
    <w:p w14:paraId="2BB520BF" w14:textId="2E80BE30" w:rsidR="00807360" w:rsidRDefault="00807360" w:rsidP="00807360">
      <w:pPr>
        <w:pStyle w:val="BodyText"/>
      </w:pPr>
      <w:r w:rsidRPr="00374E33">
        <w:rPr>
          <w:rFonts w:eastAsia="Times New Roman"/>
        </w:rPr>
        <w:t>It is expected that the first Gender Equality Action Plan will be released in late 2021 and deliver actions that respond to the five key areas to improve gender equality</w:t>
      </w:r>
      <w:r w:rsidR="008E553C">
        <w:rPr>
          <w:rFonts w:eastAsia="Times New Roman"/>
        </w:rPr>
        <w:t xml:space="preserve"> outcomes in the Northern Territory</w:t>
      </w:r>
      <w:r w:rsidRPr="00A52119">
        <w:t>.</w:t>
      </w:r>
    </w:p>
    <w:p w14:paraId="177BB0DE" w14:textId="5C290539" w:rsidR="00B35629" w:rsidRDefault="00B35629" w:rsidP="00B35629">
      <w:pPr>
        <w:pStyle w:val="HeadingLevel4NoNumber"/>
      </w:pPr>
      <w:r w:rsidRPr="006B3AB7">
        <w:rPr>
          <w:noProof/>
          <w:lang w:eastAsia="en-AU"/>
        </w:rPr>
        <w:drawing>
          <wp:anchor distT="0" distB="0" distL="114300" distR="114300" simplePos="0" relativeHeight="251658243" behindDoc="1" locked="0" layoutInCell="1" allowOverlap="1" wp14:anchorId="4C5F6025" wp14:editId="227AA891">
            <wp:simplePos x="0" y="0"/>
            <wp:positionH relativeFrom="margin">
              <wp:align>right</wp:align>
            </wp:positionH>
            <wp:positionV relativeFrom="margin">
              <wp:align>bottom</wp:align>
            </wp:positionV>
            <wp:extent cx="2631919" cy="3228975"/>
            <wp:effectExtent l="0" t="0" r="0" b="0"/>
            <wp:wrapNone/>
            <wp:docPr id="200" name="Picture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flipH="1">
                      <a:off x="0" y="0"/>
                      <a:ext cx="2631919" cy="322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001B12">
        <w:br w:type="column"/>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F33B2D" w14:paraId="693DC355" w14:textId="77777777" w:rsidTr="00B24F5E">
        <w:tc>
          <w:tcPr>
            <w:tcW w:w="3810" w:type="pct"/>
            <w:shd w:val="clear" w:color="auto" w:fill="074A43" w:themeFill="text2"/>
            <w:tcMar>
              <w:top w:w="0" w:type="dxa"/>
              <w:bottom w:w="0" w:type="dxa"/>
            </w:tcMar>
            <w:vAlign w:val="center"/>
          </w:tcPr>
          <w:p w14:paraId="6A491BEA" w14:textId="75263857" w:rsidR="00F33B2D" w:rsidRDefault="00F506D3" w:rsidP="00946FFE">
            <w:pPr>
              <w:pStyle w:val="HeadingLevel4NoNumber"/>
              <w:spacing w:before="120"/>
            </w:pPr>
            <w:r>
              <w:t>Grants to support innovation DFV projects</w:t>
            </w:r>
          </w:p>
        </w:tc>
        <w:tc>
          <w:tcPr>
            <w:tcW w:w="821" w:type="pct"/>
            <w:shd w:val="clear" w:color="auto" w:fill="5AB575" w:themeFill="background2"/>
            <w:tcMar>
              <w:top w:w="0" w:type="dxa"/>
              <w:left w:w="0" w:type="dxa"/>
              <w:bottom w:w="0" w:type="dxa"/>
              <w:right w:w="0" w:type="dxa"/>
            </w:tcMar>
            <w:vAlign w:val="center"/>
          </w:tcPr>
          <w:p w14:paraId="11C0C204" w14:textId="77777777" w:rsidR="00F33B2D" w:rsidRDefault="00F33B2D" w:rsidP="00B24F5E">
            <w:pPr>
              <w:pStyle w:val="BodyText"/>
              <w:jc w:val="center"/>
            </w:pPr>
            <w:r>
              <w:rPr>
                <w:noProof/>
                <w:lang w:eastAsia="en-AU"/>
              </w:rPr>
              <w:drawing>
                <wp:inline distT="0" distB="0" distL="0" distR="0" wp14:anchorId="3B6F8AF5" wp14:editId="325D099B">
                  <wp:extent cx="342900" cy="342900"/>
                  <wp:effectExtent l="0" t="0" r="0" b="0"/>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2ADFDD69" w14:textId="77777777" w:rsidR="00F33B2D" w:rsidRDefault="00F33B2D" w:rsidP="00B24F5E">
            <w:pPr>
              <w:pStyle w:val="BodyText"/>
            </w:pPr>
          </w:p>
        </w:tc>
      </w:tr>
    </w:tbl>
    <w:p w14:paraId="587BAC58" w14:textId="77777777" w:rsidR="00807360" w:rsidRPr="008F4F5C" w:rsidRDefault="00807360" w:rsidP="00807360">
      <w:pPr>
        <w:pStyle w:val="BodyText"/>
      </w:pPr>
      <w:r w:rsidRPr="00AD2486">
        <w:t xml:space="preserve">The $20 million </w:t>
      </w:r>
      <w:r>
        <w:t>DFV</w:t>
      </w:r>
      <w:r w:rsidRPr="00AD2486">
        <w:t xml:space="preserve"> Innovation Fund is a commitment under the </w:t>
      </w:r>
      <w:r w:rsidRPr="00AD2486">
        <w:rPr>
          <w:i/>
          <w:iCs/>
        </w:rPr>
        <w:t>NSW Domestic and Family Violence Blueprint for Reform 2016-2021: Safer Lives for Women, Men and Children</w:t>
      </w:r>
      <w:r w:rsidRPr="00AD2486">
        <w:t xml:space="preserve">. The Innovation Fund supports innovative early intervention, prevention and crisis solutions to </w:t>
      </w:r>
      <w:r>
        <w:t>DFV</w:t>
      </w:r>
      <w:r w:rsidRPr="00AD2486">
        <w:t xml:space="preserve">. It targets projects which focus on at-risk and diverse communities, including </w:t>
      </w:r>
      <w:r>
        <w:t>CALD</w:t>
      </w:r>
      <w:r w:rsidRPr="00AD2486">
        <w:t xml:space="preserve"> communities, Aboriginal and Torres Strait Islander communities and people with disability.</w:t>
      </w:r>
    </w:p>
    <w:p w14:paraId="1B8F8AAC" w14:textId="77777777" w:rsidR="00807360" w:rsidRDefault="00807360" w:rsidP="00807360">
      <w:pPr>
        <w:pStyle w:val="BodyText"/>
      </w:pPr>
      <w:r>
        <w:t>Twenty</w:t>
      </w:r>
      <w:r w:rsidRPr="00441B2D">
        <w:t xml:space="preserve"> projects </w:t>
      </w:r>
      <w:r>
        <w:t>were funded</w:t>
      </w:r>
      <w:r w:rsidRPr="00441B2D">
        <w:t xml:space="preserve"> over two rounds, including 14 projects focused on prevention and early intervention, and six projects focused on crisis response</w:t>
      </w:r>
      <w:r>
        <w:t>. P</w:t>
      </w:r>
      <w:r w:rsidRPr="00441B2D">
        <w:t>rojects are being independently evaluated and preliminary results have been positive</w:t>
      </w:r>
      <w:r>
        <w:t>.</w:t>
      </w:r>
    </w:p>
    <w:p w14:paraId="6CC7A373" w14:textId="77777777" w:rsidR="00807360" w:rsidRDefault="00807360" w:rsidP="00807360">
      <w:pPr>
        <w:pStyle w:val="BodyText"/>
      </w:pPr>
      <w:r>
        <w:t xml:space="preserve">One funded project, the </w:t>
      </w:r>
      <w:proofErr w:type="spellStart"/>
      <w:r>
        <w:t>ReThink</w:t>
      </w:r>
      <w:proofErr w:type="spellEnd"/>
      <w:r>
        <w:t xml:space="preserve">! Anti-Violence Project, aims to prevent violence amongst school aged children and young people. </w:t>
      </w:r>
    </w:p>
    <w:p w14:paraId="41D6711B" w14:textId="77777777" w:rsidR="00807360" w:rsidRDefault="00807360" w:rsidP="00807360">
      <w:pPr>
        <w:pStyle w:val="BodyText"/>
      </w:pPr>
      <w:r>
        <w:t>Peer educators from the project have found training valuable for both themselves and other young people. Peer educators have noted they have learned more about healthy relationships and how to identify toxic behaviours as a result of their participation in the project. This is being recognised locally, with one peer educator winning</w:t>
      </w:r>
      <w:r w:rsidRPr="006E6CD3">
        <w:t xml:space="preserve"> the Bayside Council Young Citizen of the Year Award for 2021</w:t>
      </w:r>
      <w:r>
        <w:t>.</w:t>
      </w:r>
    </w:p>
    <w:p w14:paraId="0817FA79" w14:textId="45828B6C" w:rsidR="00807360" w:rsidRDefault="00807360" w:rsidP="00807360">
      <w:pPr>
        <w:pStyle w:val="BodyText"/>
      </w:pPr>
      <w:r>
        <w:t>A number of projects from both funding rounds have been extended. Nine Round 2 projects and one Round 1 project have been extended until 31 March 2022, one Round 2 project has been extended until 30 June 2022, and one Round 1 project has been extended until 30 June 2023.</w:t>
      </w:r>
    </w:p>
    <w:p w14:paraId="1EF42D0D" w14:textId="39AB9FA3" w:rsidR="00444D94" w:rsidRDefault="00B35629" w:rsidP="00B35629">
      <w:pPr>
        <w:pStyle w:val="BodyText"/>
      </w:pPr>
      <w:r>
        <w:br w:type="column"/>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FA4439" w:rsidRPr="00B172F4" w14:paraId="405A43D1" w14:textId="77777777" w:rsidTr="002C1C0A">
        <w:tc>
          <w:tcPr>
            <w:tcW w:w="3810" w:type="pct"/>
            <w:shd w:val="clear" w:color="auto" w:fill="074A43" w:themeFill="text2"/>
            <w:tcMar>
              <w:top w:w="0" w:type="dxa"/>
              <w:bottom w:w="0" w:type="dxa"/>
            </w:tcMar>
            <w:vAlign w:val="center"/>
          </w:tcPr>
          <w:p w14:paraId="5222DBAF" w14:textId="77777777" w:rsidR="00FA4439" w:rsidRDefault="00FA4439" w:rsidP="002C1C0A">
            <w:pPr>
              <w:pStyle w:val="HeadingLevel4NoNumber"/>
              <w:spacing w:before="120"/>
            </w:pPr>
            <w:r>
              <w:t>Extending the Partner Service Pension</w:t>
            </w:r>
          </w:p>
        </w:tc>
        <w:tc>
          <w:tcPr>
            <w:tcW w:w="821" w:type="pct"/>
            <w:shd w:val="clear" w:color="auto" w:fill="5AB575" w:themeFill="background2"/>
            <w:tcMar>
              <w:top w:w="0" w:type="dxa"/>
              <w:left w:w="0" w:type="dxa"/>
              <w:bottom w:w="0" w:type="dxa"/>
              <w:right w:w="0" w:type="dxa"/>
            </w:tcMar>
            <w:vAlign w:val="center"/>
          </w:tcPr>
          <w:p w14:paraId="1E529FDE" w14:textId="77777777" w:rsidR="00FA4439" w:rsidRDefault="00FA4439" w:rsidP="002C1C0A">
            <w:pPr>
              <w:pStyle w:val="BodyText"/>
              <w:jc w:val="center"/>
            </w:pPr>
            <w:r>
              <w:rPr>
                <w:noProof/>
                <w:lang w:eastAsia="en-AU"/>
              </w:rPr>
              <w:drawing>
                <wp:inline distT="0" distB="0" distL="0" distR="0" wp14:anchorId="462B7F58" wp14:editId="36465B3F">
                  <wp:extent cx="342900" cy="342900"/>
                  <wp:effectExtent l="0" t="0" r="0" b="0"/>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62CBD293" w14:textId="77777777" w:rsidR="00FA4439" w:rsidRDefault="00FA4439" w:rsidP="002C1C0A">
            <w:pPr>
              <w:pStyle w:val="BodyText"/>
            </w:pPr>
          </w:p>
        </w:tc>
      </w:tr>
    </w:tbl>
    <w:p w14:paraId="38CF863D" w14:textId="1C0D0C55" w:rsidR="00807360" w:rsidRDefault="00807360" w:rsidP="00807360">
      <w:r>
        <w:t>The Department of Veterans’ Affairs has seen an increase in the number of de facto partners obtaining or remaining on the Partner Service Pension, allowing them to have financial support tha</w:t>
      </w:r>
      <w:r w:rsidR="008E553C">
        <w:t>t</w:t>
      </w:r>
      <w:r>
        <w:t xml:space="preserve"> would previously not have been available. </w:t>
      </w:r>
    </w:p>
    <w:p w14:paraId="008226B2" w14:textId="06EFCE71" w:rsidR="00807360" w:rsidRDefault="00807360" w:rsidP="00807360">
      <w:r>
        <w:t>For example, a female pension recipient and her three school age children had moved back in with her mother while awaiting dialysis for a kidney condition. The woman was expecting she would have to apply for a Social Security payment through Services Australia as her primary income. Upon further investigation by the Department, it identified the woman had been in a long-term de facto relationship with a veteran. The woman disclosed the reason for relationship breakdown was due to ongoing DFV. When the woman was told about her ongoing entitlement to the pension, she was incredibly grateful as she was expecting to lose access to any kind of support. The Department also provided other wrap around support including referral to Open Arms – Veteran &amp; Families Counselling for ongoing counselling for her and her children.</w:t>
      </w:r>
    </w:p>
    <w:p w14:paraId="70C1F8C4" w14:textId="191973F4" w:rsidR="00D71689" w:rsidRPr="00D12892" w:rsidRDefault="00C9505F" w:rsidP="006A0F65">
      <w:pPr>
        <w:pStyle w:val="HeadingLevel3NoNumber"/>
        <w:rPr>
          <w:color w:val="5AB575" w:themeColor="background2"/>
        </w:rPr>
      </w:pPr>
      <w:r>
        <w:br w:type="column"/>
      </w:r>
      <w:r w:rsidR="00D71689" w:rsidRPr="00B172F4">
        <w:lastRenderedPageBreak/>
        <w:t xml:space="preserve">Action </w:t>
      </w:r>
      <w:r w:rsidR="004312E7" w:rsidRPr="00B172F4">
        <w:t>12</w:t>
      </w:r>
      <w:r w:rsidR="00D71689" w:rsidRPr="00B172F4">
        <w:t xml:space="preserve">: </w:t>
      </w:r>
      <w:r w:rsidR="00D12892">
        <w:br/>
      </w:r>
      <w:r w:rsidR="00890EE0" w:rsidRPr="00067FD3">
        <w:t>Better equip the service system and communities to address complex forms of violence and harmful cultural practices including early and forced marriage, female genital mutilation/cutting, dowry abuse and human trafficking</w:t>
      </w:r>
    </w:p>
    <w:p w14:paraId="2C0A6E82" w14:textId="097D80C6" w:rsidR="007F07B4" w:rsidRPr="00F53A26" w:rsidRDefault="007F07B4" w:rsidP="00991893">
      <w:pPr>
        <w:pStyle w:val="BodyText"/>
      </w:pPr>
      <w:r w:rsidRPr="00F53A26">
        <w:t xml:space="preserve">Under the NIP, </w:t>
      </w:r>
      <w:r w:rsidR="00C44B0F">
        <w:t>six</w:t>
      </w:r>
      <w:r w:rsidRPr="00F53A26">
        <w:t xml:space="preserve"> initiatives </w:t>
      </w:r>
      <w:r w:rsidR="00AD4002" w:rsidRPr="00F53A26">
        <w:t xml:space="preserve">relate to </w:t>
      </w:r>
      <w:r w:rsidR="005F43D5" w:rsidRPr="00B14A8E">
        <w:t>A</w:t>
      </w:r>
      <w:r w:rsidRPr="005F43D5">
        <w:t>ction</w:t>
      </w:r>
      <w:r w:rsidRPr="00F53A26">
        <w:t xml:space="preserve"> 1</w:t>
      </w:r>
      <w:r w:rsidR="0082040B" w:rsidRPr="00F53A26">
        <w:t>2</w:t>
      </w:r>
      <w:r w:rsidRPr="00F53A26">
        <w:t xml:space="preserve">, </w:t>
      </w:r>
      <w:r w:rsidR="00FF6A07" w:rsidRPr="00F53A26">
        <w:t>including</w:t>
      </w:r>
      <w:r w:rsidR="00361998" w:rsidRPr="00F53A26">
        <w:t xml:space="preserve"> partnerships </w:t>
      </w:r>
      <w:r w:rsidRPr="00F53A26">
        <w:t xml:space="preserve">with </w:t>
      </w:r>
      <w:r w:rsidR="00361998" w:rsidRPr="00F53A26">
        <w:t>cultural leaders</w:t>
      </w:r>
      <w:r w:rsidR="001B3913" w:rsidRPr="00F53A26">
        <w:t xml:space="preserve">, </w:t>
      </w:r>
      <w:r w:rsidR="004229B5" w:rsidRPr="00F53A26">
        <w:t xml:space="preserve">and </w:t>
      </w:r>
      <w:r w:rsidR="00FF6A07" w:rsidRPr="00F53A26">
        <w:t>extending specialist programs.</w:t>
      </w:r>
      <w:r w:rsidR="00361998" w:rsidRPr="00F53A26">
        <w:t xml:space="preserve"> </w:t>
      </w:r>
      <w:r w:rsidR="00081A6F" w:rsidRPr="00F53A26">
        <w:t xml:space="preserve">These aim to support professionals and communities to better respond to complex and/or cultural forms of violence. </w:t>
      </w:r>
      <w:r w:rsidR="00361998" w:rsidRPr="00F53A26">
        <w:t xml:space="preserve">Of these, </w:t>
      </w:r>
      <w:r w:rsidR="00F151A7" w:rsidRPr="00261ABB">
        <w:t xml:space="preserve">one has </w:t>
      </w:r>
      <w:r w:rsidR="00361998" w:rsidRPr="00261ABB">
        <w:t xml:space="preserve">been </w:t>
      </w:r>
      <w:r w:rsidR="00723F41" w:rsidRPr="00261ABB">
        <w:t xml:space="preserve">completed </w:t>
      </w:r>
      <w:r w:rsidR="00AD5239" w:rsidRPr="00261ABB">
        <w:t>(</w:t>
      </w:r>
      <w:r w:rsidR="00345DC5">
        <w:t>as per</w:t>
      </w:r>
      <w:r w:rsidR="00AD5239" w:rsidRPr="00261ABB">
        <w:t xml:space="preserve"> schedule), </w:t>
      </w:r>
      <w:r w:rsidR="00CC0331" w:rsidRPr="00261ABB">
        <w:t xml:space="preserve">one has been completed (but was delayed), </w:t>
      </w:r>
      <w:r w:rsidR="0013137B" w:rsidRPr="00261ABB">
        <w:t xml:space="preserve">two were completed </w:t>
      </w:r>
      <w:r w:rsidR="00723F41" w:rsidRPr="00261ABB">
        <w:t>ahead of sch</w:t>
      </w:r>
      <w:r w:rsidR="003404C4" w:rsidRPr="00261ABB">
        <w:t>edule</w:t>
      </w:r>
      <w:r w:rsidR="00261ABB" w:rsidRPr="00261ABB">
        <w:t xml:space="preserve"> and two</w:t>
      </w:r>
      <w:r w:rsidRPr="00261ABB">
        <w:t xml:space="preserve"> </w:t>
      </w:r>
      <w:r w:rsidR="00361998" w:rsidRPr="00261ABB">
        <w:t xml:space="preserve">are </w:t>
      </w:r>
      <w:r w:rsidRPr="00261ABB">
        <w:t>in progress (on track</w:t>
      </w:r>
      <w:r w:rsidR="001800FF" w:rsidRPr="00261ABB">
        <w:t>)</w:t>
      </w:r>
      <w:r w:rsidRPr="00261ABB">
        <w:t>.</w:t>
      </w:r>
      <w:r w:rsidRPr="00F53A26">
        <w:t xml:space="preserve"> </w:t>
      </w:r>
    </w:p>
    <w:p w14:paraId="70FBB376" w14:textId="0C76D12B" w:rsidR="006A7017" w:rsidRPr="00B172F4" w:rsidRDefault="006A7017" w:rsidP="000B4ED2">
      <w:pPr>
        <w:pStyle w:val="HeadingLevel4NoNumber"/>
      </w:pPr>
      <w:r>
        <w:t>Key achievements</w:t>
      </w:r>
    </w:p>
    <w:p w14:paraId="6FC33CFE" w14:textId="32D4BCF9" w:rsidR="005F2A2B" w:rsidRDefault="00AA7C24" w:rsidP="00991893">
      <w:pPr>
        <w:pStyle w:val="BodyText"/>
      </w:pPr>
      <w:r>
        <w:t>Achievements under this action</w:t>
      </w:r>
      <w:r w:rsidR="006B2F6E">
        <w:t xml:space="preserve"> </w:t>
      </w:r>
      <w:r w:rsidR="005F2A2B">
        <w:t>include:</w:t>
      </w:r>
    </w:p>
    <w:p w14:paraId="1F62EE5E" w14:textId="77777777" w:rsidR="00260AB8" w:rsidRPr="00260AB8" w:rsidRDefault="00260AB8" w:rsidP="00991893">
      <w:pPr>
        <w:pStyle w:val="Bullet1stlevel"/>
        <w:rPr>
          <w14:props3d w14:extrusionH="0" w14:contourW="0" w14:prstMaterial="matte"/>
        </w:rPr>
      </w:pPr>
      <w:r>
        <w:t>T</w:t>
      </w:r>
      <w:r w:rsidRPr="00E3075E">
        <w:t xml:space="preserve">he SA Government </w:t>
      </w:r>
      <w:r w:rsidRPr="003F2582">
        <w:t xml:space="preserve">has developed a network of faith and community leaders to </w:t>
      </w:r>
      <w:r>
        <w:t>promote understanding of</w:t>
      </w:r>
      <w:r w:rsidRPr="003F2582">
        <w:t xml:space="preserve"> the relevance of primary prevention and women’s experience of </w:t>
      </w:r>
      <w:r w:rsidRPr="00301D56">
        <w:rPr>
          <w:spacing w:val="-4"/>
          <w14:props3d w14:extrusionH="0" w14:contourW="0" w14:prstMaterial="matte"/>
        </w:rPr>
        <w:t>FDSV</w:t>
      </w:r>
      <w:r w:rsidRPr="003F2582">
        <w:t xml:space="preserve"> in the community</w:t>
      </w:r>
      <w:r w:rsidRPr="00E3075E">
        <w:t>.</w:t>
      </w:r>
      <w:r w:rsidRPr="00153869">
        <w:t xml:space="preserve"> </w:t>
      </w:r>
    </w:p>
    <w:p w14:paraId="634CCC05" w14:textId="6D42311C" w:rsidR="009D2B19" w:rsidRDefault="009D2B19" w:rsidP="00991893">
      <w:pPr>
        <w:pStyle w:val="Bullet1stlevel"/>
        <w:rPr>
          <w14:props3d w14:extrusionH="0" w14:contourW="0" w14:prstMaterial="matte"/>
        </w:rPr>
      </w:pPr>
      <w:r w:rsidRPr="009D2B19">
        <w:rPr>
          <w14:props3d w14:extrusionH="0" w14:contourW="0" w14:prstMaterial="matte"/>
        </w:rPr>
        <w:t>On 16 June 2020, the Tasmanian Government launched the Safe from Violence website, Tasmania</w:t>
      </w:r>
      <w:r w:rsidRPr="009D2B19">
        <w:rPr>
          <w:rFonts w:hint="cs"/>
          <w14:props3d w14:extrusionH="0" w14:contourW="0" w14:prstMaterial="matte"/>
        </w:rPr>
        <w:t>’</w:t>
      </w:r>
      <w:r w:rsidRPr="009D2B19">
        <w:rPr>
          <w14:props3d w14:extrusionH="0" w14:contourW="0" w14:prstMaterial="matte"/>
        </w:rPr>
        <w:t xml:space="preserve">s central point of information for </w:t>
      </w:r>
      <w:r w:rsidR="001833B8">
        <w:rPr>
          <w:szCs w:val="20"/>
        </w:rPr>
        <w:t>FDSV</w:t>
      </w:r>
      <w:r w:rsidRPr="009D2B19">
        <w:rPr>
          <w14:props3d w14:extrusionH="0" w14:contourW="0" w14:prstMaterial="matte"/>
        </w:rPr>
        <w:t xml:space="preserve"> (</w:t>
      </w:r>
      <w:hyperlink r:id="rId49" w:history="1">
        <w:r w:rsidRPr="00425A08">
          <w:rPr>
            <w:rStyle w:val="Hyperlink"/>
            <w:spacing w:val="-4"/>
            <w:sz w:val="20"/>
            <w14:props3d w14:extrusionH="0" w14:contourW="0" w14:prstMaterial="matte"/>
          </w:rPr>
          <w:t>www.safefromviolence.tas.gov.au</w:t>
        </w:r>
      </w:hyperlink>
      <w:r w:rsidRPr="009D2B19">
        <w:rPr>
          <w14:props3d w14:extrusionH="0" w14:contourW="0" w14:prstMaterial="matte"/>
        </w:rPr>
        <w:t>).</w:t>
      </w:r>
      <w:r>
        <w:rPr>
          <w14:props3d w14:extrusionH="0" w14:contourW="0" w14:prstMaterial="matte"/>
        </w:rPr>
        <w:t xml:space="preserve"> </w:t>
      </w:r>
      <w:r w:rsidR="005F43D5" w:rsidRPr="005F43D5">
        <w:rPr>
          <w14:props3d w14:extrusionH="0" w14:contourW="0" w14:prstMaterial="matte"/>
        </w:rPr>
        <w:t xml:space="preserve">In July 2020, a series of fact sheets in five community languages were uploaded to </w:t>
      </w:r>
      <w:r w:rsidR="005F43D5">
        <w:rPr>
          <w14:props3d w14:extrusionH="0" w14:contourW="0" w14:prstMaterial="matte"/>
        </w:rPr>
        <w:t>the website</w:t>
      </w:r>
      <w:r w:rsidR="005F43D5" w:rsidRPr="005F43D5">
        <w:rPr>
          <w14:props3d w14:extrusionH="0" w14:contourW="0" w14:prstMaterial="matte"/>
        </w:rPr>
        <w:t xml:space="preserve"> providing information for those experiencing violence and for those using violence in Arabic, Karen, Nepali, Oromo and Tigrinya. This was followed by publication of five more community languages (Amharic, Burmese, Dari, Farsi and Hakha Chin) and audio recordings of all </w:t>
      </w:r>
      <w:r w:rsidR="005F43D5">
        <w:rPr>
          <w14:props3d w14:extrusionH="0" w14:contourW="0" w14:prstMaterial="matte"/>
        </w:rPr>
        <w:t>10</w:t>
      </w:r>
      <w:r w:rsidR="005F43D5" w:rsidRPr="005F43D5">
        <w:rPr>
          <w14:props3d w14:extrusionH="0" w14:contourW="0" w14:prstMaterial="matte"/>
        </w:rPr>
        <w:t xml:space="preserve"> languages in February 2021.</w:t>
      </w:r>
    </w:p>
    <w:p w14:paraId="483764FB" w14:textId="2988DF7A" w:rsidR="004B5756" w:rsidRDefault="004B5756" w:rsidP="00991893">
      <w:pPr>
        <w:pStyle w:val="Bullet1stlevel"/>
        <w:rPr>
          <w14:props3d w14:extrusionH="0" w14:contourW="0" w14:prstMaterial="matte"/>
        </w:rPr>
      </w:pPr>
      <w:r w:rsidRPr="00B05C91">
        <w:rPr>
          <w14:props3d w14:extrusionH="0" w14:contourW="0" w14:prstMaterial="matte"/>
        </w:rPr>
        <w:t xml:space="preserve">The Tasmanian Government has established a range of training initiatives, including a comprehensive package for ongoing statewide training for the Child Safety Service, the Family and Sexual Violence and Emergency Events training module which is freely available on the State Emergency Service website, training for Community Corrections staff working with family violence offenders, </w:t>
      </w:r>
      <w:r>
        <w:rPr>
          <w14:props3d w14:extrusionH="0" w14:contourW="0" w14:prstMaterial="matte"/>
        </w:rPr>
        <w:t>and w</w:t>
      </w:r>
      <w:r w:rsidRPr="00B05C91">
        <w:rPr>
          <w14:props3d w14:extrusionH="0" w14:contourW="0" w14:prstMaterial="matte"/>
        </w:rPr>
        <w:t xml:space="preserve">orkshops for translators on </w:t>
      </w:r>
      <w:r>
        <w:rPr>
          <w14:props3d w14:extrusionH="0" w14:contourW="0" w14:prstMaterial="matte"/>
        </w:rPr>
        <w:t>i</w:t>
      </w:r>
      <w:r w:rsidRPr="00B05C91">
        <w:rPr>
          <w14:props3d w14:extrusionH="0" w14:contourW="0" w14:prstMaterial="matte"/>
        </w:rPr>
        <w:t xml:space="preserve">nterpreting in </w:t>
      </w:r>
      <w:r>
        <w:rPr>
          <w14:props3d w14:extrusionH="0" w14:contourW="0" w14:prstMaterial="matte"/>
        </w:rPr>
        <w:t>f</w:t>
      </w:r>
      <w:r w:rsidRPr="00B05C91">
        <w:rPr>
          <w14:props3d w14:extrusionH="0" w14:contourW="0" w14:prstMaterial="matte"/>
        </w:rPr>
        <w:t xml:space="preserve">amily </w:t>
      </w:r>
      <w:r>
        <w:rPr>
          <w14:props3d w14:extrusionH="0" w14:contourW="0" w14:prstMaterial="matte"/>
        </w:rPr>
        <w:t>v</w:t>
      </w:r>
      <w:r w:rsidRPr="00B05C91">
        <w:rPr>
          <w14:props3d w14:extrusionH="0" w14:contourW="0" w14:prstMaterial="matte"/>
        </w:rPr>
        <w:t xml:space="preserve">iolence </w:t>
      </w:r>
      <w:r>
        <w:rPr>
          <w14:props3d w14:extrusionH="0" w14:contourW="0" w14:prstMaterial="matte"/>
        </w:rPr>
        <w:t>s</w:t>
      </w:r>
      <w:r w:rsidRPr="00B05C91">
        <w:rPr>
          <w14:props3d w14:extrusionH="0" w14:contourW="0" w14:prstMaterial="matte"/>
        </w:rPr>
        <w:t>etting</w:t>
      </w:r>
      <w:r>
        <w:rPr>
          <w14:props3d w14:extrusionH="0" w14:contourW="0" w14:prstMaterial="matte"/>
        </w:rPr>
        <w:t>s.</w:t>
      </w:r>
    </w:p>
    <w:p w14:paraId="4FEA1C0D" w14:textId="1523F5B2" w:rsidR="00D70385" w:rsidRDefault="003373C2" w:rsidP="000B4ED2">
      <w:pPr>
        <w:pStyle w:val="HeadingLevel4NoNumber"/>
      </w:pPr>
      <w:r>
        <w:br w:type="column"/>
      </w:r>
      <w:r w:rsidR="00D70385" w:rsidRPr="00B172F4">
        <w:t>Case stud</w:t>
      </w:r>
      <w:r w:rsidR="00EA4B24">
        <w:t>y</w:t>
      </w:r>
      <w:r w:rsidR="00D70385">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D70385" w:rsidRPr="00B172F4" w14:paraId="0E88642B" w14:textId="77777777" w:rsidTr="00B24F5E">
        <w:tc>
          <w:tcPr>
            <w:tcW w:w="3810" w:type="pct"/>
            <w:shd w:val="clear" w:color="auto" w:fill="074A43" w:themeFill="text2"/>
            <w:tcMar>
              <w:top w:w="0" w:type="dxa"/>
              <w:bottom w:w="0" w:type="dxa"/>
            </w:tcMar>
            <w:vAlign w:val="center"/>
          </w:tcPr>
          <w:p w14:paraId="6342F1D1" w14:textId="07AA5BE3" w:rsidR="00D70385" w:rsidRPr="0061352E" w:rsidRDefault="0061352E" w:rsidP="00991893">
            <w:pPr>
              <w:pStyle w:val="HeadingLevel4NoNumber"/>
              <w:spacing w:before="120"/>
            </w:pPr>
            <w:r w:rsidRPr="0061352E">
              <w:t>Building partnerships with faith and community leaders</w:t>
            </w:r>
          </w:p>
        </w:tc>
        <w:tc>
          <w:tcPr>
            <w:tcW w:w="821" w:type="pct"/>
            <w:shd w:val="clear" w:color="auto" w:fill="5AB575" w:themeFill="background2"/>
            <w:tcMar>
              <w:top w:w="0" w:type="dxa"/>
              <w:left w:w="0" w:type="dxa"/>
              <w:bottom w:w="0" w:type="dxa"/>
              <w:right w:w="0" w:type="dxa"/>
            </w:tcMar>
            <w:vAlign w:val="center"/>
          </w:tcPr>
          <w:p w14:paraId="1A43C9A0" w14:textId="77777777" w:rsidR="00D70385" w:rsidRDefault="00D70385" w:rsidP="00B24F5E">
            <w:pPr>
              <w:pStyle w:val="BodyText"/>
              <w:jc w:val="center"/>
            </w:pPr>
            <w:r>
              <w:rPr>
                <w:noProof/>
                <w:lang w:eastAsia="en-AU"/>
              </w:rPr>
              <w:drawing>
                <wp:inline distT="0" distB="0" distL="0" distR="0" wp14:anchorId="1DA03637" wp14:editId="442754DB">
                  <wp:extent cx="342900" cy="342900"/>
                  <wp:effectExtent l="0" t="0" r="0" b="0"/>
                  <wp:docPr id="45" name="Graphic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359ACBC7" w14:textId="77777777" w:rsidR="00D70385" w:rsidRDefault="00D70385" w:rsidP="00B24F5E">
            <w:pPr>
              <w:pStyle w:val="BodyText"/>
            </w:pPr>
          </w:p>
        </w:tc>
      </w:tr>
    </w:tbl>
    <w:p w14:paraId="07D25446" w14:textId="3B9EEB00" w:rsidR="00807360" w:rsidRPr="000E71E5" w:rsidRDefault="00807360" w:rsidP="00807360">
      <w:pPr>
        <w:pStyle w:val="BodyText"/>
      </w:pPr>
      <w:r w:rsidRPr="00E3075E">
        <w:t xml:space="preserve">The South Australian Government has </w:t>
      </w:r>
      <w:r>
        <w:t>worked</w:t>
      </w:r>
      <w:r w:rsidRPr="00E3075E">
        <w:t xml:space="preserve"> with faith and community leaders, discussing the relevance of primary prevention and understanding women’s experience of </w:t>
      </w:r>
      <w:r>
        <w:t>FDSV</w:t>
      </w:r>
      <w:r w:rsidRPr="00E3075E">
        <w:t xml:space="preserve">. </w:t>
      </w:r>
      <w:r>
        <w:t>T</w:t>
      </w:r>
      <w:r w:rsidRPr="00E3075E">
        <w:t xml:space="preserve">he SA Government </w:t>
      </w:r>
      <w:r w:rsidRPr="003F2582">
        <w:t xml:space="preserve">has developed a network of faith and community leaders to </w:t>
      </w:r>
      <w:r>
        <w:t>promote understanding of</w:t>
      </w:r>
      <w:r w:rsidRPr="003F2582">
        <w:t xml:space="preserve"> the relevance of primary prevention and women’s experience of </w:t>
      </w:r>
      <w:r w:rsidRPr="00301D56">
        <w:rPr>
          <w:spacing w:val="-4"/>
          <w14:props3d w14:extrusionH="0" w14:contourW="0" w14:prstMaterial="matte"/>
        </w:rPr>
        <w:t>FDSV</w:t>
      </w:r>
      <w:r w:rsidRPr="003F2582">
        <w:t xml:space="preserve"> in the community</w:t>
      </w:r>
      <w:r w:rsidRPr="00E3075E">
        <w:t>.</w:t>
      </w:r>
      <w:r w:rsidRPr="00153869">
        <w:t xml:space="preserve"> Engagement activities will occur to hear from community leaders and learn which initiatives and resources would best help to support individual communities.</w:t>
      </w:r>
    </w:p>
    <w:p w14:paraId="2AF7B282" w14:textId="77777777" w:rsidR="00807360" w:rsidRDefault="00807360" w:rsidP="00807360">
      <w:pPr>
        <w:pStyle w:val="BodyText"/>
        <w:rPr>
          <w:i/>
          <w:iCs/>
          <w:color w:val="0000FF"/>
        </w:rPr>
      </w:pPr>
      <w:r>
        <w:t xml:space="preserve">An information package has been developed in conjunction with specialist women’s DFV services and the Multicultural Communities Council of SA about </w:t>
      </w:r>
      <w:r>
        <w:rPr>
          <w:spacing w:val="-4"/>
          <w14:props3d w14:extrusionH="0" w14:contourW="0" w14:prstMaterial="matte"/>
        </w:rPr>
        <w:t>FDSV</w:t>
      </w:r>
      <w:r>
        <w:t xml:space="preserve">. This information package has been translated in to 25 community languages and is available on the Break the Cycle campaign </w:t>
      </w:r>
      <w:r w:rsidRPr="00302BCD">
        <w:t>website</w:t>
      </w:r>
      <w:r>
        <w:t xml:space="preserve">: </w:t>
      </w:r>
      <w:hyperlink r:id="rId50" w:history="1">
        <w:r w:rsidRPr="004E1817">
          <w:rPr>
            <w:rStyle w:val="Hyperlink"/>
            <w:sz w:val="20"/>
          </w:rPr>
          <w:t>https://breakthecycle.sa.gov.au</w:t>
        </w:r>
      </w:hyperlink>
      <w:r>
        <w:t xml:space="preserve">.  </w:t>
      </w:r>
    </w:p>
    <w:p w14:paraId="064A3945" w14:textId="2B2BA288" w:rsidR="003E1F93" w:rsidRDefault="00807360" w:rsidP="00807360">
      <w:pPr>
        <w:sectPr w:rsidR="003E1F93" w:rsidSect="00D0740C">
          <w:type w:val="continuous"/>
          <w:pgSz w:w="11906" w:h="16838"/>
          <w:pgMar w:top="1134" w:right="1134" w:bottom="1134" w:left="1134" w:header="709" w:footer="454" w:gutter="0"/>
          <w:cols w:num="2" w:space="566"/>
          <w:docGrid w:linePitch="360"/>
        </w:sectPr>
      </w:pPr>
      <w:r>
        <w:t xml:space="preserve">The package also includes fact sheets on FDSV for use by diverse community groups covering topics such as promotion of general equality and respect, recognising </w:t>
      </w:r>
      <w:r w:rsidRPr="00301D56">
        <w:rPr>
          <w:spacing w:val="-4"/>
          <w14:props3d w14:extrusionH="0" w14:contourW="0" w14:prstMaterial="matte"/>
        </w:rPr>
        <w:t>FDSV</w:t>
      </w:r>
      <w:r>
        <w:t xml:space="preserve"> and how to broach the if you recognise that someone is at-risk, and the steps you can take to help.</w:t>
      </w:r>
    </w:p>
    <w:p w14:paraId="1DC77F5C" w14:textId="4AD1ABF2" w:rsidR="006904A3" w:rsidRPr="00B172F4" w:rsidRDefault="00CF688B" w:rsidP="00A0263C">
      <w:pPr>
        <w:pStyle w:val="HeadingLevel2NoNumber"/>
      </w:pPr>
      <w:bookmarkStart w:id="15" w:name="_Toc88212658"/>
      <w:r>
        <w:lastRenderedPageBreak/>
        <w:t>Priority 4</w:t>
      </w:r>
      <w:r w:rsidR="0953479B" w:rsidRPr="00B172F4">
        <w:t xml:space="preserve">: </w:t>
      </w:r>
      <w:r w:rsidR="006904A3" w:rsidRPr="00B172F4">
        <w:t>Respond to sexual violence and sexual harassment</w:t>
      </w:r>
      <w:bookmarkEnd w:id="15"/>
    </w:p>
    <w:p w14:paraId="2421ED50" w14:textId="77777777" w:rsidR="00D12892" w:rsidRDefault="00D12892" w:rsidP="00A0263C">
      <w:pPr>
        <w:pStyle w:val="BodyText"/>
        <w:sectPr w:rsidR="00D12892" w:rsidSect="00D0740C">
          <w:pgSz w:w="11906" w:h="16838"/>
          <w:pgMar w:top="1134" w:right="1134" w:bottom="1134" w:left="1134" w:header="709" w:footer="454" w:gutter="0"/>
          <w:cols w:space="566"/>
          <w:docGrid w:linePitch="360"/>
        </w:sectPr>
      </w:pPr>
    </w:p>
    <w:p w14:paraId="062DE5AF" w14:textId="1389BFE0" w:rsidR="00F74197" w:rsidRPr="00BD5112" w:rsidRDefault="00CF688B" w:rsidP="00991893">
      <w:pPr>
        <w:pStyle w:val="BodyText"/>
      </w:pPr>
      <w:r>
        <w:t>Priority 4</w:t>
      </w:r>
      <w:r w:rsidR="00C33441" w:rsidRPr="00BD5112">
        <w:t xml:space="preserve"> </w:t>
      </w:r>
      <w:r w:rsidR="005C171C" w:rsidRPr="00BD5112">
        <w:t>aims to respond better to sexual violence</w:t>
      </w:r>
      <w:r w:rsidR="00C33441" w:rsidRPr="00BD5112">
        <w:t xml:space="preserve"> and sexual harassment</w:t>
      </w:r>
      <w:r w:rsidR="005C171C" w:rsidRPr="00BD5112">
        <w:t xml:space="preserve">. </w:t>
      </w:r>
      <w:r w:rsidR="005B3788" w:rsidRPr="00BD5112">
        <w:t>The three a</w:t>
      </w:r>
      <w:r w:rsidR="00C33441" w:rsidRPr="00BD5112">
        <w:t xml:space="preserve">ctions </w:t>
      </w:r>
      <w:r w:rsidR="00FB5E2C" w:rsidRPr="00BD5112">
        <w:t xml:space="preserve">in this initiative </w:t>
      </w:r>
      <w:r w:rsidR="00C33441" w:rsidRPr="00BD5112">
        <w:t xml:space="preserve">range from prevention activities, client-centred support for victims, and strengthening </w:t>
      </w:r>
      <w:r w:rsidR="00FB5E2C" w:rsidRPr="00BD5112">
        <w:t xml:space="preserve">the </w:t>
      </w:r>
      <w:r w:rsidR="00C33441" w:rsidRPr="00BD5112">
        <w:t>capacity</w:t>
      </w:r>
      <w:r w:rsidR="00FB5E2C" w:rsidRPr="00BD5112">
        <w:t xml:space="preserve"> of the sector</w:t>
      </w:r>
      <w:r w:rsidR="00C33441" w:rsidRPr="00BD5112">
        <w:t xml:space="preserve">. </w:t>
      </w:r>
    </w:p>
    <w:p w14:paraId="7252536C" w14:textId="5463CC81" w:rsidR="00D12892" w:rsidRDefault="00276181" w:rsidP="00991893">
      <w:pPr>
        <w:pStyle w:val="BodyText"/>
      </w:pPr>
      <w:r>
        <w:fldChar w:fldCharType="begin" w:fldLock="1"/>
      </w:r>
      <w:r>
        <w:instrText xml:space="preserve"> REF _Ref59034579 \h </w:instrText>
      </w:r>
      <w:r>
        <w:fldChar w:fldCharType="separate"/>
      </w:r>
      <w:r>
        <w:t xml:space="preserve">Figure </w:t>
      </w:r>
      <w:r>
        <w:rPr>
          <w:noProof/>
        </w:rPr>
        <w:t>10</w:t>
      </w:r>
      <w:r>
        <w:fldChar w:fldCharType="end"/>
      </w:r>
      <w:r>
        <w:t xml:space="preserve"> </w:t>
      </w:r>
      <w:r w:rsidR="52F0918D">
        <w:t>outlines the program logic for Priority 4</w:t>
      </w:r>
      <w:r w:rsidR="00546ADB">
        <w:t>. It shows that</w:t>
      </w:r>
      <w:r w:rsidR="00081A6F">
        <w:t xml:space="preserve"> </w:t>
      </w:r>
      <w:r w:rsidR="52F0918D">
        <w:t>responding to sexual violence and sexual harassment will be successful when there are sustained attitudinal changes</w:t>
      </w:r>
      <w:r w:rsidR="00081A6F">
        <w:t xml:space="preserve"> and</w:t>
      </w:r>
      <w:r w:rsidR="52F0918D">
        <w:t xml:space="preserve"> new societ</w:t>
      </w:r>
      <w:r w:rsidR="455A5F48">
        <w:t xml:space="preserve">al norms, </w:t>
      </w:r>
      <w:r w:rsidR="00081A6F">
        <w:t xml:space="preserve">when </w:t>
      </w:r>
      <w:r w:rsidR="455A5F48">
        <w:t>victims are empowered through timely and appropriate service responses, and</w:t>
      </w:r>
      <w:r w:rsidR="00081A6F">
        <w:t xml:space="preserve"> when</w:t>
      </w:r>
      <w:r w:rsidR="455A5F48">
        <w:t xml:space="preserve"> </w:t>
      </w:r>
      <w:r w:rsidR="282C954B">
        <w:t>there is a sustained reduction</w:t>
      </w:r>
      <w:r w:rsidR="008E553C">
        <w:t xml:space="preserve"> in</w:t>
      </w:r>
      <w:r w:rsidR="282C954B">
        <w:t xml:space="preserve"> </w:t>
      </w:r>
      <w:r w:rsidR="455A5F48">
        <w:t>se</w:t>
      </w:r>
      <w:r w:rsidR="6A381018">
        <w:t xml:space="preserve">xual </w:t>
      </w:r>
      <w:r w:rsidR="6A381018">
        <w:t>harassment in the workplace</w:t>
      </w:r>
      <w:r w:rsidR="4C1DBC87">
        <w:t>, schools and other settings. The actions in Priority 4 seek to promote informed consent, bodily autonomy and respectful relationships to prevent sexual violence before it happens, deliver client-centred, trauma-i</w:t>
      </w:r>
      <w:r w:rsidR="20AB2937">
        <w:t>nformed specialist supports, and strengthen the capacity of all sectors to ensure women are safe from sexual harassment in all settings.</w:t>
      </w:r>
      <w:r w:rsidR="52F0918D">
        <w:t xml:space="preserve"> This figure also notes the outputs</w:t>
      </w:r>
      <w:r w:rsidR="004F5AB6">
        <w:t xml:space="preserve"> or initiatives are observable</w:t>
      </w:r>
      <w:r w:rsidR="52F0918D">
        <w:t xml:space="preserve"> when these actions are put in place</w:t>
      </w:r>
      <w:r w:rsidR="00587AA0">
        <w:t xml:space="preserve"> as well as</w:t>
      </w:r>
      <w:r w:rsidR="00AA16E4">
        <w:t xml:space="preserve"> identifying</w:t>
      </w:r>
      <w:r w:rsidR="00587AA0">
        <w:t xml:space="preserve"> the short</w:t>
      </w:r>
      <w:r w:rsidR="00570B9A">
        <w:t>-</w:t>
      </w:r>
      <w:r w:rsidR="00587AA0">
        <w:t xml:space="preserve"> and </w:t>
      </w:r>
      <w:r w:rsidR="00BF21BB">
        <w:t>medium-term</w:t>
      </w:r>
      <w:r w:rsidR="00587AA0">
        <w:t xml:space="preserve"> outcomes expected to be achieved</w:t>
      </w:r>
      <w:r w:rsidR="52F0918D">
        <w:t>.</w:t>
      </w:r>
      <w:r w:rsidR="004F5AB6">
        <w:t xml:space="preserve"> </w:t>
      </w:r>
      <w:bookmarkStart w:id="16" w:name="_Ref50621959"/>
    </w:p>
    <w:p w14:paraId="00F080E7" w14:textId="5B57578F" w:rsidR="003136C6" w:rsidRPr="00C27389" w:rsidRDefault="003136C6" w:rsidP="003136C6">
      <w:pPr>
        <w:pStyle w:val="BodyText"/>
        <w:sectPr w:rsidR="003136C6" w:rsidRPr="00C27389" w:rsidSect="00D0740C">
          <w:type w:val="continuous"/>
          <w:pgSz w:w="11906" w:h="16838"/>
          <w:pgMar w:top="1134" w:right="1134" w:bottom="1134" w:left="1134" w:header="709" w:footer="454" w:gutter="0"/>
          <w:cols w:num="2" w:space="566"/>
          <w:docGrid w:linePitch="360"/>
        </w:sectPr>
      </w:pPr>
    </w:p>
    <w:p w14:paraId="098CC190" w14:textId="77777777" w:rsidR="003373C2" w:rsidRDefault="003373C2" w:rsidP="003373C2">
      <w:pPr>
        <w:pStyle w:val="BodyText"/>
      </w:pPr>
      <w:bookmarkStart w:id="17" w:name="_Ref59034579"/>
    </w:p>
    <w:p w14:paraId="619C3851" w14:textId="3A1A2DE0" w:rsidR="00975937" w:rsidRDefault="00975937" w:rsidP="00975937">
      <w:pPr>
        <w:pStyle w:val="Caption"/>
        <w:jc w:val="both"/>
      </w:pPr>
      <w:r>
        <w:t xml:space="preserve">Figure </w:t>
      </w:r>
      <w:r>
        <w:fldChar w:fldCharType="begin"/>
      </w:r>
      <w:r>
        <w:instrText>SEQ Figure \* ARABIC</w:instrText>
      </w:r>
      <w:r>
        <w:fldChar w:fldCharType="separate"/>
      </w:r>
      <w:r w:rsidR="00970C3C">
        <w:rPr>
          <w:noProof/>
        </w:rPr>
        <w:t>10</w:t>
      </w:r>
      <w:r>
        <w:fldChar w:fldCharType="end"/>
      </w:r>
      <w:bookmarkEnd w:id="16"/>
      <w:bookmarkEnd w:id="17"/>
      <w:r>
        <w:t xml:space="preserve">: Priority 4 </w:t>
      </w:r>
      <w:r w:rsidR="00B9406B">
        <w:t>Program logic</w:t>
      </w:r>
    </w:p>
    <w:p w14:paraId="1C95D86F" w14:textId="611E7667" w:rsidR="00E93FFC" w:rsidRDefault="00DD3487" w:rsidP="00BD5112">
      <w:pPr>
        <w:pStyle w:val="BodyText"/>
        <w:spacing w:before="0" w:after="0"/>
      </w:pPr>
      <w:r w:rsidRPr="00DD3487">
        <w:rPr>
          <w:noProof/>
        </w:rPr>
        <w:drawing>
          <wp:inline distT="0" distB="0" distL="0" distR="0" wp14:anchorId="68B13F15" wp14:editId="54CF50CA">
            <wp:extent cx="6120000" cy="3457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000" cy="3457800"/>
                    </a:xfrm>
                    <a:prstGeom prst="rect">
                      <a:avLst/>
                    </a:prstGeom>
                  </pic:spPr>
                </pic:pic>
              </a:graphicData>
            </a:graphic>
          </wp:inline>
        </w:drawing>
      </w:r>
    </w:p>
    <w:p w14:paraId="390E79E5" w14:textId="2346B563" w:rsidR="00A0049A" w:rsidRPr="00B172F4" w:rsidRDefault="00A0049A" w:rsidP="00BD5112">
      <w:pPr>
        <w:pStyle w:val="Source"/>
        <w:spacing w:before="60"/>
      </w:pPr>
      <w:r>
        <w:t xml:space="preserve">Source: </w:t>
      </w:r>
      <w:r w:rsidR="00E1490E">
        <w:t>Performance Monitoring and Reporting Framework</w:t>
      </w:r>
    </w:p>
    <w:p w14:paraId="041D67B8" w14:textId="4AD73300" w:rsidR="00BD5112" w:rsidRDefault="00BD5112" w:rsidP="00BD5112">
      <w:pPr>
        <w:pStyle w:val="BodyText"/>
        <w:sectPr w:rsidR="00BD5112" w:rsidSect="00D0740C">
          <w:type w:val="continuous"/>
          <w:pgSz w:w="11906" w:h="16838"/>
          <w:pgMar w:top="1134" w:right="1134" w:bottom="1134" w:left="1134" w:header="709" w:footer="454" w:gutter="0"/>
          <w:cols w:space="566"/>
          <w:docGrid w:linePitch="360"/>
        </w:sectPr>
      </w:pPr>
    </w:p>
    <w:p w14:paraId="14F7E4DF" w14:textId="4CC0DE1F" w:rsidR="00BD5112" w:rsidRDefault="007B0448" w:rsidP="00991893">
      <w:pPr>
        <w:pStyle w:val="BodyText"/>
      </w:pPr>
      <w:r>
        <w:lastRenderedPageBreak/>
        <w:t xml:space="preserve">There are 29 initiatives aligned under this priority, </w:t>
      </w:r>
      <w:r w:rsidR="007A4E0C">
        <w:t>which aims</w:t>
      </w:r>
      <w:r w:rsidR="00BD5112">
        <w:t xml:space="preserve"> to assist perpetrators in taking accountability, establish programs to reduce and address sexual harassment, and provide specialist support for victims of sexual violence.</w:t>
      </w:r>
      <w:r w:rsidR="00BD5112" w:rsidRPr="0074095D">
        <w:t xml:space="preserve"> </w:t>
      </w:r>
    </w:p>
    <w:p w14:paraId="5363409C" w14:textId="0E715F48" w:rsidR="00BF35CB" w:rsidRDefault="00BD5112" w:rsidP="00991893">
      <w:pPr>
        <w:pStyle w:val="BodyText"/>
      </w:pPr>
      <w:r>
        <w:t xml:space="preserve">As demonstrated in the figure below, </w:t>
      </w:r>
      <w:r w:rsidR="00477010">
        <w:t xml:space="preserve">79 per cent of </w:t>
      </w:r>
      <w:r w:rsidR="000631A4">
        <w:t>initiatives are on track or have been completed</w:t>
      </w:r>
      <w:r w:rsidR="0007603F">
        <w:t>.</w:t>
      </w:r>
      <w:r w:rsidR="00516D58">
        <w:t xml:space="preserve"> This is less than the previous year when 85 per cent of initiatives were complete or on track.</w:t>
      </w:r>
      <w:r w:rsidR="00600F8D">
        <w:t xml:space="preserve"> COVID-19 is the cause of most delay</w:t>
      </w:r>
      <w:r w:rsidR="008C258D">
        <w:t xml:space="preserve">ed initiatives due to </w:t>
      </w:r>
      <w:r w:rsidR="00B0362B">
        <w:t>staff being red</w:t>
      </w:r>
      <w:r w:rsidR="008E2499">
        <w:t>e</w:t>
      </w:r>
      <w:r w:rsidR="00B0362B">
        <w:t>ployed to support the pandemic response or impacts on consultation</w:t>
      </w:r>
      <w:r w:rsidR="00F43B1B">
        <w:t>.</w:t>
      </w:r>
      <w:r w:rsidR="0007603F">
        <w:t xml:space="preserve"> </w:t>
      </w:r>
    </w:p>
    <w:p w14:paraId="051407D9" w14:textId="286726D4" w:rsidR="00BD5112" w:rsidRPr="0067771A" w:rsidRDefault="00BD5112" w:rsidP="00991893">
      <w:pPr>
        <w:pStyle w:val="BodyText"/>
      </w:pPr>
      <w:r>
        <w:t xml:space="preserve">Highlights of achievements and examples of progress </w:t>
      </w:r>
      <w:r w:rsidRPr="00B172F4">
        <w:t xml:space="preserve">under each </w:t>
      </w:r>
      <w:r>
        <w:t xml:space="preserve">action </w:t>
      </w:r>
      <w:r w:rsidRPr="00B172F4">
        <w:t>are provided in the sub-sections below.</w:t>
      </w:r>
      <w:r>
        <w:t xml:space="preserve"> </w:t>
      </w:r>
    </w:p>
    <w:p w14:paraId="6C7DB239" w14:textId="21E7ADE7" w:rsidR="00BD5112" w:rsidRPr="00D12892" w:rsidRDefault="000C7BDB" w:rsidP="00BD5112">
      <w:pPr>
        <w:pStyle w:val="Caption"/>
        <w:spacing w:before="0"/>
        <w:rPr>
          <w:rFonts w:cs="Arial"/>
          <w:spacing w:val="-2"/>
        </w:rPr>
      </w:pPr>
      <w:r>
        <w:rPr>
          <w:spacing w:val="-2"/>
        </w:rPr>
        <w:br w:type="column"/>
      </w:r>
      <w:r w:rsidR="00BD5112" w:rsidRPr="00043BCB">
        <w:rPr>
          <w:spacing w:val="-2"/>
        </w:rPr>
        <w:t>Figure</w:t>
      </w:r>
      <w:r w:rsidR="00BD5112" w:rsidRPr="00D12892">
        <w:rPr>
          <w:spacing w:val="-2"/>
        </w:rPr>
        <w:t xml:space="preserve"> </w:t>
      </w:r>
      <w:r w:rsidR="00BD5112" w:rsidRPr="00D12892">
        <w:rPr>
          <w:spacing w:val="-2"/>
        </w:rPr>
        <w:fldChar w:fldCharType="begin"/>
      </w:r>
      <w:r w:rsidR="00BD5112" w:rsidRPr="00D12892">
        <w:rPr>
          <w:spacing w:val="-2"/>
        </w:rPr>
        <w:instrText xml:space="preserve"> SEQ Figure \* ARABIC </w:instrText>
      </w:r>
      <w:r w:rsidR="00BD5112" w:rsidRPr="00D12892">
        <w:rPr>
          <w:spacing w:val="-2"/>
        </w:rPr>
        <w:fldChar w:fldCharType="separate"/>
      </w:r>
      <w:r w:rsidR="00970C3C">
        <w:rPr>
          <w:noProof/>
          <w:spacing w:val="-2"/>
        </w:rPr>
        <w:t>11</w:t>
      </w:r>
      <w:r w:rsidR="00BD5112" w:rsidRPr="00D12892">
        <w:rPr>
          <w:noProof/>
          <w:spacing w:val="-2"/>
        </w:rPr>
        <w:fldChar w:fldCharType="end"/>
      </w:r>
      <w:r w:rsidR="00BD5112" w:rsidRPr="00D12892">
        <w:rPr>
          <w:spacing w:val="-2"/>
        </w:rPr>
        <w:t>: Progress of initiatives under priority 4</w:t>
      </w:r>
    </w:p>
    <w:p w14:paraId="7CCDA9E0" w14:textId="54196F1A" w:rsidR="00576906" w:rsidRDefault="002C2660" w:rsidP="00BD5112">
      <w:pPr>
        <w:pStyle w:val="Source"/>
      </w:pPr>
      <w:r>
        <w:rPr>
          <w:noProof/>
          <w:lang w:eastAsia="en-AU"/>
        </w:rPr>
        <w:drawing>
          <wp:inline distT="0" distB="0" distL="0" distR="0" wp14:anchorId="6EC81CEC" wp14:editId="75CF6833">
            <wp:extent cx="2880360" cy="1767840"/>
            <wp:effectExtent l="0" t="0" r="0" b="3810"/>
            <wp:docPr id="62" name="Chart 62" descr="This chart shows progress of actions under Priority 4. 17 are in progress and on track, 6 are in progress but delayed, 5 have been completed according to schedule, and 1 was completed but delayed.">
              <a:extLst xmlns:a="http://schemas.openxmlformats.org/drawingml/2006/main">
                <a:ext uri="{FF2B5EF4-FFF2-40B4-BE49-F238E27FC236}">
                  <a16:creationId xmlns:a16="http://schemas.microsoft.com/office/drawing/2014/main" id="{992DC7D0-17BA-45EA-9D08-0C1E95D622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9FEE9FA" w14:textId="541D22D2" w:rsidR="00BD5112" w:rsidRDefault="00BD5112" w:rsidP="00BD5112">
      <w:pPr>
        <w:pStyle w:val="Source"/>
      </w:pPr>
      <w:r w:rsidRPr="006C3A96">
        <w:t xml:space="preserve">Source: </w:t>
      </w:r>
      <w:r w:rsidR="004A08CD">
        <w:t>Jurisdictional input</w:t>
      </w:r>
    </w:p>
    <w:p w14:paraId="04AF652D" w14:textId="40D6BCF4" w:rsidR="00D71689" w:rsidRPr="003B3BE1" w:rsidRDefault="007676E3" w:rsidP="00BD5112">
      <w:pPr>
        <w:pStyle w:val="HeadingLevel3NoNumber"/>
        <w:spacing w:before="120"/>
        <w:rPr>
          <w:color w:val="5AB575" w:themeColor="background2"/>
          <w:spacing w:val="-4"/>
        </w:rPr>
      </w:pPr>
      <w:r w:rsidRPr="007676E3">
        <w:rPr>
          <w:noProof/>
          <w:lang w:eastAsia="en-AU"/>
        </w:rPr>
        <w:drawing>
          <wp:anchor distT="0" distB="0" distL="114300" distR="114300" simplePos="0" relativeHeight="251658244" behindDoc="1" locked="0" layoutInCell="1" allowOverlap="1" wp14:anchorId="6805FB65" wp14:editId="241BF614">
            <wp:simplePos x="0" y="0"/>
            <wp:positionH relativeFrom="margin">
              <wp:align>center</wp:align>
            </wp:positionH>
            <wp:positionV relativeFrom="margin">
              <wp:align>bottom</wp:align>
            </wp:positionV>
            <wp:extent cx="6120000" cy="5241667"/>
            <wp:effectExtent l="0" t="0" r="0" b="0"/>
            <wp:wrapNone/>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000" cy="5241667"/>
                    </a:xfrm>
                    <a:prstGeom prst="rect">
                      <a:avLst/>
                    </a:prstGeom>
                    <a:noFill/>
                    <a:ln>
                      <a:noFill/>
                    </a:ln>
                  </pic:spPr>
                </pic:pic>
              </a:graphicData>
            </a:graphic>
            <wp14:sizeRelH relativeFrom="page">
              <wp14:pctWidth>0</wp14:pctWidth>
            </wp14:sizeRelH>
            <wp14:sizeRelV relativeFrom="page">
              <wp14:pctHeight>0</wp14:pctHeight>
            </wp14:sizeRelV>
          </wp:anchor>
        </w:drawing>
      </w:r>
      <w:r w:rsidR="000109E5">
        <w:br w:type="column"/>
      </w:r>
      <w:r w:rsidR="00D71689" w:rsidRPr="00B172F4">
        <w:lastRenderedPageBreak/>
        <w:t xml:space="preserve">Action </w:t>
      </w:r>
      <w:r w:rsidR="004312E7" w:rsidRPr="00B172F4">
        <w:t>13</w:t>
      </w:r>
      <w:r w:rsidR="00D71689" w:rsidRPr="00B172F4">
        <w:t xml:space="preserve">: </w:t>
      </w:r>
      <w:r w:rsidR="003B3BE1">
        <w:br/>
      </w:r>
      <w:r w:rsidR="00FF2DCF" w:rsidRPr="00067FD3">
        <w:rPr>
          <w:spacing w:val="-4"/>
        </w:rPr>
        <w:t>Prevent sexual violence and sexual harassment before it happens through national and targeted initiatives that promote informed consent, bodily autonomy and respectful relationships</w:t>
      </w:r>
    </w:p>
    <w:p w14:paraId="126603AA" w14:textId="1003376B" w:rsidR="00A95BEF" w:rsidRPr="00991893" w:rsidRDefault="00A07983" w:rsidP="00991893">
      <w:pPr>
        <w:pStyle w:val="BodyText"/>
      </w:pPr>
      <w:r w:rsidRPr="00991893">
        <w:t>Nine</w:t>
      </w:r>
      <w:r w:rsidR="00A95BEF" w:rsidRPr="00991893">
        <w:t xml:space="preserve"> initiatives from the NIP relate to Action </w:t>
      </w:r>
      <w:r w:rsidR="00CC75C4" w:rsidRPr="00991893">
        <w:t>13</w:t>
      </w:r>
      <w:r w:rsidR="00A95BEF" w:rsidRPr="00991893">
        <w:t xml:space="preserve">. </w:t>
      </w:r>
      <w:r w:rsidR="00081A6F" w:rsidRPr="00991893">
        <w:t xml:space="preserve">These aim to prevent sexual violence and sexual harassment from occurring. Initiatives under this action range from </w:t>
      </w:r>
      <w:r w:rsidR="00214D93" w:rsidRPr="00991893">
        <w:t>statewide</w:t>
      </w:r>
      <w:r w:rsidR="00081A6F" w:rsidRPr="00991893">
        <w:t xml:space="preserve"> policy frameworks, community awareness activities, and sector training. </w:t>
      </w:r>
      <w:r w:rsidR="004F5AB6" w:rsidRPr="00991893">
        <w:t xml:space="preserve">The associated outputs </w:t>
      </w:r>
      <w:r w:rsidR="003B6F80" w:rsidRPr="00991893">
        <w:t>under this action include initiatives aimed at assisting perpetrators of sexual violence to change their behaviour and be accountable to victims and initiatives that aim at reduc</w:t>
      </w:r>
      <w:r w:rsidR="0034269A" w:rsidRPr="00991893">
        <w:t>ing</w:t>
      </w:r>
      <w:r w:rsidR="003B6F80" w:rsidRPr="00991893">
        <w:t xml:space="preserve"> sexual harassment. </w:t>
      </w:r>
      <w:r w:rsidR="00A95BEF" w:rsidRPr="0067136C">
        <w:t xml:space="preserve">Of these, </w:t>
      </w:r>
      <w:r w:rsidR="00447045" w:rsidRPr="007C3277">
        <w:t>two</w:t>
      </w:r>
      <w:r w:rsidR="00447045" w:rsidRPr="0067136C">
        <w:t xml:space="preserve"> </w:t>
      </w:r>
      <w:r w:rsidR="0012289C" w:rsidRPr="0067136C">
        <w:t>have</w:t>
      </w:r>
      <w:r w:rsidR="00A95BEF" w:rsidRPr="0067136C">
        <w:t xml:space="preserve"> been completed </w:t>
      </w:r>
      <w:r w:rsidR="00E76EC9" w:rsidRPr="0067136C">
        <w:t>(as per scheduled)</w:t>
      </w:r>
      <w:r w:rsidR="00DB26CE" w:rsidRPr="007A47D7">
        <w:t xml:space="preserve">, </w:t>
      </w:r>
      <w:r w:rsidR="0039628C" w:rsidRPr="007C3277">
        <w:t>five</w:t>
      </w:r>
      <w:r w:rsidR="0039628C" w:rsidRPr="0067136C">
        <w:t xml:space="preserve"> </w:t>
      </w:r>
      <w:r w:rsidR="00A95BEF" w:rsidRPr="00DF3187">
        <w:t>are in progress (on track)</w:t>
      </w:r>
      <w:r w:rsidR="00B2561D" w:rsidRPr="005D1194">
        <w:t xml:space="preserve"> and two are in progress (delayed</w:t>
      </w:r>
      <w:r w:rsidR="00A95BEF" w:rsidRPr="00645B55">
        <w:t>).</w:t>
      </w:r>
    </w:p>
    <w:p w14:paraId="79861012" w14:textId="77777777" w:rsidR="00942962" w:rsidRPr="00B172F4" w:rsidRDefault="00942962" w:rsidP="000B4ED2">
      <w:pPr>
        <w:pStyle w:val="HeadingLevel4NoNumber"/>
      </w:pPr>
      <w:r>
        <w:t>Key achievements</w:t>
      </w:r>
    </w:p>
    <w:p w14:paraId="338E81BB" w14:textId="159F5962" w:rsidR="005F2A2B" w:rsidRDefault="00AA7C24" w:rsidP="00991893">
      <w:pPr>
        <w:pStyle w:val="BodyText"/>
      </w:pPr>
      <w:r>
        <w:t>Achievements under this action have</w:t>
      </w:r>
      <w:r w:rsidR="005F2A2B">
        <w:t xml:space="preserve"> included:</w:t>
      </w:r>
    </w:p>
    <w:p w14:paraId="66D9DB6F" w14:textId="1DD27901" w:rsidR="00DB493C" w:rsidRPr="00DB493C" w:rsidRDefault="0037454F" w:rsidP="00DB493C">
      <w:pPr>
        <w:pStyle w:val="Bullet1stlevel"/>
        <w:rPr>
          <w14:props3d w14:extrusionH="0" w14:contourW="0" w14:prstMaterial="matte"/>
        </w:rPr>
      </w:pPr>
      <w:r>
        <w:rPr>
          <w14:props3d w14:extrusionH="0" w14:contourW="0" w14:prstMaterial="matte"/>
        </w:rPr>
        <w:t>From</w:t>
      </w:r>
      <w:r w:rsidR="00DB493C" w:rsidRPr="00DB493C">
        <w:rPr>
          <w14:props3d w14:extrusionH="0" w14:contourW="0" w14:prstMaterial="matte"/>
        </w:rPr>
        <w:t xml:space="preserve"> July 2021, a $6.5 million package of sexual violence prevention activities </w:t>
      </w:r>
      <w:r>
        <w:rPr>
          <w14:props3d w14:extrusionH="0" w14:contourW="0" w14:prstMaterial="matte"/>
        </w:rPr>
        <w:t>were implemented</w:t>
      </w:r>
      <w:r w:rsidRPr="00DB493C">
        <w:rPr>
          <w14:props3d w14:extrusionH="0" w14:contourW="0" w14:prstMaterial="matte"/>
        </w:rPr>
        <w:t xml:space="preserve"> </w:t>
      </w:r>
      <w:r w:rsidR="00DB493C" w:rsidRPr="00DB493C">
        <w:rPr>
          <w14:props3d w14:extrusionH="0" w14:contourW="0" w14:prstMaterial="matte"/>
        </w:rPr>
        <w:t>under the Commonwealth’s Sexual Violence and Community awareness activities initiative will provide:</w:t>
      </w:r>
    </w:p>
    <w:p w14:paraId="4EC41773" w14:textId="77777777" w:rsidR="00DB493C" w:rsidRPr="002C1C0A" w:rsidRDefault="00DB493C" w:rsidP="008C6B2E">
      <w:pPr>
        <w:pStyle w:val="Bullet2ndlevel"/>
        <w:rPr>
          <w14:props3d w14:extrusionH="0" w14:contourW="0" w14:prstMaterial="matte"/>
        </w:rPr>
      </w:pPr>
      <w:r w:rsidRPr="002C1C0A">
        <w:rPr>
          <w14:props3d w14:extrusionH="0" w14:contourW="0" w14:prstMaterial="matte"/>
        </w:rPr>
        <w:t xml:space="preserve">$2.3 million for Our Watch to expand the Respect and Equality in TAFE initiative, currently funded by the Victorian Government. This expansion will employ, train and support Primary Prevention Officers to deliver local prevention activities at TAFE campuses across Australia. </w:t>
      </w:r>
    </w:p>
    <w:p w14:paraId="53C486B8" w14:textId="77777777" w:rsidR="00DB493C" w:rsidRPr="002C1C0A" w:rsidRDefault="00DB493C" w:rsidP="008C6B2E">
      <w:pPr>
        <w:pStyle w:val="Bullet2ndlevel"/>
        <w:rPr>
          <w14:props3d w14:extrusionH="0" w14:contourW="0" w14:prstMaterial="matte"/>
        </w:rPr>
      </w:pPr>
      <w:r w:rsidRPr="002C1C0A">
        <w:rPr>
          <w14:props3d w14:extrusionH="0" w14:contourW="0" w14:prstMaterial="matte"/>
        </w:rPr>
        <w:t xml:space="preserve">$2.5 million for White Ribbon Australia to implement prevention activities in local communities. </w:t>
      </w:r>
    </w:p>
    <w:p w14:paraId="357128EC" w14:textId="77777777" w:rsidR="00DB493C" w:rsidRPr="002C1C0A" w:rsidRDefault="00DB493C" w:rsidP="008C6B2E">
      <w:pPr>
        <w:pStyle w:val="Bullet2ndlevel"/>
        <w:rPr>
          <w14:props3d w14:extrusionH="0" w14:contourW="0" w14:prstMaterial="matte"/>
        </w:rPr>
      </w:pPr>
      <w:r w:rsidRPr="002C1C0A">
        <w:rPr>
          <w14:props3d w14:extrusionH="0" w14:contourW="0" w14:prstMaterial="matte"/>
        </w:rPr>
        <w:t>$1.5 million for Universities Australia to develop a comprehensive package of sexual harassment and violence prevention materials to distribute to its member universities.</w:t>
      </w:r>
    </w:p>
    <w:p w14:paraId="513BA4AC" w14:textId="7627AC89" w:rsidR="00DB493C" w:rsidRPr="002C1C0A" w:rsidRDefault="00DB493C" w:rsidP="008C6B2E">
      <w:pPr>
        <w:pStyle w:val="Bullet2ndlevel"/>
        <w:rPr>
          <w14:props3d w14:extrusionH="0" w14:contourW="0" w14:prstMaterial="matte"/>
        </w:rPr>
      </w:pPr>
      <w:r w:rsidRPr="002C1C0A">
        <w:rPr>
          <w14:props3d w14:extrusionH="0" w14:contourW="0" w14:prstMaterial="matte"/>
        </w:rPr>
        <w:t xml:space="preserve">$158,000 for LGBTIQ+ Health Australia and University of New South Wales to co-design pilot primary prevention projects </w:t>
      </w:r>
      <w:r w:rsidR="00425140" w:rsidRPr="00425140">
        <w:rPr>
          <w14:props3d w14:extrusionH="0" w14:contourW="0" w14:prstMaterial="matte"/>
        </w:rPr>
        <w:t xml:space="preserve">and design research and evaluation tools </w:t>
      </w:r>
      <w:r w:rsidRPr="002C1C0A">
        <w:rPr>
          <w14:props3d w14:extrusionH="0" w14:contourW="0" w14:prstMaterial="matte"/>
        </w:rPr>
        <w:t>in LGBTIQA+ communities.</w:t>
      </w:r>
    </w:p>
    <w:p w14:paraId="17EDC369" w14:textId="0C9B7523" w:rsidR="00ED7F62" w:rsidRDefault="00DB493C" w:rsidP="008C6B2E">
      <w:pPr>
        <w:pStyle w:val="Bullet1stlevel"/>
        <w:keepLines/>
        <w:rPr>
          <w14:props3d w14:extrusionH="0" w14:contourW="0" w14:prstMaterial="matte"/>
        </w:rPr>
      </w:pPr>
      <w:r w:rsidRPr="00DB493C">
        <w:rPr>
          <w14:props3d w14:extrusionH="0" w14:contourW="0" w14:prstMaterial="matte"/>
        </w:rPr>
        <w:t>Under the Commonwealth’s Sexual Violence and Community awareness activities initiative, extensive research was conducted over 2019-20 and 2020-21 by Deloitte and La Trobe University to strengthen the evidence base in relation to sexual harassment and violence prevention, including identifying cohorts at greatest risk of sexual violence. These reports are available at</w:t>
      </w:r>
      <w:r w:rsidR="002C1C0A">
        <w:rPr>
          <w14:props3d w14:extrusionH="0" w14:contourW="0" w14:prstMaterial="matte"/>
        </w:rPr>
        <w:t xml:space="preserve"> </w:t>
      </w:r>
      <w:hyperlink r:id="rId54" w:history="1">
        <w:r w:rsidR="00391DE8" w:rsidRPr="00A052D7">
          <w:rPr>
            <w:rStyle w:val="Hyperlink"/>
            <w:sz w:val="20"/>
            <w14:props3d w14:extrusionH="0" w14:contourW="0" w14:prstMaterial="matte"/>
          </w:rPr>
          <w:t>https://plan4womenssafety.dss.gov.au/resources/research</w:t>
        </w:r>
      </w:hyperlink>
      <w:r w:rsidR="00491100">
        <w:rPr>
          <w14:props3d w14:extrusionH="0" w14:contourW="0" w14:prstMaterial="matte"/>
        </w:rPr>
        <w:t>.</w:t>
      </w:r>
      <w:r w:rsidR="00391DE8">
        <w:rPr>
          <w14:props3d w14:extrusionH="0" w14:contourW="0" w14:prstMaterial="matte"/>
        </w:rPr>
        <w:t xml:space="preserve"> </w:t>
      </w:r>
    </w:p>
    <w:p w14:paraId="41B7036D" w14:textId="1E162FE5" w:rsidR="003B457A" w:rsidRPr="00ED7F62" w:rsidRDefault="003B457A" w:rsidP="00991893">
      <w:pPr>
        <w:pStyle w:val="Bullet1stlevel"/>
        <w:rPr>
          <w14:props3d w14:extrusionH="0" w14:contourW="0" w14:prstMaterial="matte"/>
        </w:rPr>
      </w:pPr>
      <w:r w:rsidRPr="003B457A">
        <w:rPr>
          <w14:props3d w14:extrusionH="0" w14:contourW="0" w14:prstMaterial="matte"/>
        </w:rPr>
        <w:t xml:space="preserve">In July 2020, </w:t>
      </w:r>
      <w:r>
        <w:rPr>
          <w14:props3d w14:extrusionH="0" w14:contourW="0" w14:prstMaterial="matte"/>
        </w:rPr>
        <w:t xml:space="preserve">the Northern Territory Government released </w:t>
      </w:r>
      <w:r w:rsidRPr="003B457A">
        <w:rPr>
          <w14:props3d w14:extrusionH="0" w14:contourW="0" w14:prstMaterial="matte"/>
        </w:rPr>
        <w:t xml:space="preserve">the </w:t>
      </w:r>
      <w:r w:rsidRPr="00303C21">
        <w:rPr>
          <w:i/>
          <w14:props3d w14:extrusionH="0" w14:contourW="0" w14:prstMaterial="matte"/>
        </w:rPr>
        <w:t>Sexual Violence Prevention and Response Framework</w:t>
      </w:r>
      <w:r w:rsidRPr="003B457A">
        <w:rPr>
          <w14:props3d w14:extrusionH="0" w14:contourW="0" w14:prstMaterial="matte"/>
        </w:rPr>
        <w:t xml:space="preserve"> and its Priority Action Plan</w:t>
      </w:r>
      <w:r w:rsidR="00F51875">
        <w:rPr>
          <w14:props3d w14:extrusionH="0" w14:contourW="0" w14:prstMaterial="matte"/>
        </w:rPr>
        <w:t>.</w:t>
      </w:r>
      <w:r w:rsidRPr="003B457A">
        <w:rPr>
          <w14:props3d w14:extrusionH="0" w14:contourW="0" w14:prstMaterial="matte"/>
        </w:rPr>
        <w:t xml:space="preserve"> </w:t>
      </w:r>
    </w:p>
    <w:p w14:paraId="32F0CFCC" w14:textId="5B070ECD" w:rsidR="00D80F3E" w:rsidRDefault="00D80F3E" w:rsidP="00991893">
      <w:pPr>
        <w:pStyle w:val="Bullet1stlevel"/>
        <w:rPr>
          <w14:props3d w14:extrusionH="0" w14:contourW="0" w14:prstMaterial="matte"/>
        </w:rPr>
      </w:pPr>
      <w:r>
        <w:rPr>
          <w14:props3d w14:extrusionH="0" w14:contourW="0" w14:prstMaterial="matte"/>
        </w:rPr>
        <w:t>T</w:t>
      </w:r>
      <w:r w:rsidRPr="00D80F3E">
        <w:rPr>
          <w14:props3d w14:extrusionH="0" w14:contourW="0" w14:prstMaterial="matte"/>
        </w:rPr>
        <w:t xml:space="preserve">he Tasmanian Government will </w:t>
      </w:r>
      <w:r>
        <w:rPr>
          <w14:props3d w14:extrusionH="0" w14:contourW="0" w14:prstMaterial="matte"/>
        </w:rPr>
        <w:t>work</w:t>
      </w:r>
      <w:r w:rsidRPr="00D80F3E">
        <w:rPr>
          <w14:props3d w14:extrusionH="0" w14:contourW="0" w14:prstMaterial="matte"/>
        </w:rPr>
        <w:t xml:space="preserve"> with the eSafety Commissioner to deliver education and training in response to technology-facilitated abuse. </w:t>
      </w:r>
    </w:p>
    <w:p w14:paraId="1044BC4D" w14:textId="575A014D" w:rsidR="00F721C8" w:rsidRDefault="00F721C8" w:rsidP="00991893">
      <w:pPr>
        <w:pStyle w:val="Bullet1stlevel"/>
        <w:rPr>
          <w14:props3d w14:extrusionH="0" w14:contourW="0" w14:prstMaterial="matte"/>
        </w:rPr>
      </w:pPr>
      <w:r>
        <w:rPr>
          <w14:props3d w14:extrusionH="0" w14:contourW="0" w14:prstMaterial="matte"/>
        </w:rPr>
        <w:t>The Queensland Government has made s</w:t>
      </w:r>
      <w:r w:rsidRPr="00F721C8">
        <w:rPr>
          <w14:props3d w14:extrusionH="0" w14:contourW="0" w14:prstMaterial="matte"/>
        </w:rPr>
        <w:t xml:space="preserve">ignificant progress </w:t>
      </w:r>
      <w:r>
        <w:rPr>
          <w14:props3d w14:extrusionH="0" w14:contourW="0" w14:prstMaterial="matte"/>
        </w:rPr>
        <w:t xml:space="preserve">implementing </w:t>
      </w:r>
      <w:r w:rsidR="008941FA">
        <w:rPr>
          <w:i/>
          <w:iCs/>
          <w14:props3d w14:extrusionH="0" w14:contourW="0" w14:prstMaterial="matte"/>
        </w:rPr>
        <w:t xml:space="preserve">Prevent. Support. Believe – Queensland’s Framework to address sexual violence </w:t>
      </w:r>
      <w:r w:rsidR="008941FA">
        <w:rPr>
          <w14:props3d w14:extrusionH="0" w14:contourW="0" w14:prstMaterial="matte"/>
        </w:rPr>
        <w:t>and on 26 October 2021, launched the first action plan to implement the Framework</w:t>
      </w:r>
      <w:r w:rsidR="00F51875">
        <w:rPr>
          <w14:props3d w14:extrusionH="0" w14:contourW="0" w14:prstMaterial="matte"/>
        </w:rPr>
        <w:t>.</w:t>
      </w:r>
    </w:p>
    <w:p w14:paraId="2E11F012" w14:textId="77777777" w:rsidR="00300A58" w:rsidRDefault="00300A58" w:rsidP="00300A58">
      <w:pPr>
        <w:pStyle w:val="Bullet1stlevel"/>
        <w:rPr>
          <w14:props3d w14:extrusionH="0" w14:contourW="0" w14:prstMaterial="matte"/>
        </w:rPr>
      </w:pPr>
      <w:r>
        <w:rPr>
          <w14:props3d w14:extrusionH="0" w14:contourW="0" w14:prstMaterial="matte"/>
        </w:rPr>
        <w:t>In Queensland, t</w:t>
      </w:r>
      <w:r w:rsidRPr="00FF0434">
        <w:rPr>
          <w14:props3d w14:extrusionH="0" w14:contourW="0" w14:prstMaterial="matte"/>
        </w:rPr>
        <w:t xml:space="preserve">hree place-based prevention trials are underway in Toowoomba, Yarrabah, and Bundaberg </w:t>
      </w:r>
      <w:r>
        <w:rPr>
          <w14:props3d w14:extrusionH="0" w14:contourW="0" w14:prstMaterial="matte"/>
        </w:rPr>
        <w:t>which</w:t>
      </w:r>
      <w:r w:rsidRPr="00FF0434">
        <w:rPr>
          <w14:props3d w14:extrusionH="0" w14:contourW="0" w14:prstMaterial="matte"/>
        </w:rPr>
        <w:t xml:space="preserve"> involve working with young people and community stakeholders to co-design </w:t>
      </w:r>
      <w:r>
        <w:rPr>
          <w14:props3d w14:extrusionH="0" w14:contourW="0" w14:prstMaterial="matte"/>
        </w:rPr>
        <w:t xml:space="preserve">initiatives </w:t>
      </w:r>
      <w:r w:rsidRPr="00FF0434">
        <w:rPr>
          <w14:props3d w14:extrusionH="0" w14:contourW="0" w14:prstMaterial="matte"/>
        </w:rPr>
        <w:t>to prevent youth sexu</w:t>
      </w:r>
      <w:r>
        <w:rPr>
          <w14:props3d w14:extrusionH="0" w14:contourW="0" w14:prstMaterial="matte"/>
        </w:rPr>
        <w:t>a</w:t>
      </w:r>
      <w:r w:rsidRPr="00FF0434">
        <w:rPr>
          <w14:props3d w14:extrusionH="0" w14:contourW="0" w14:prstMaterial="matte"/>
        </w:rPr>
        <w:t>l violence and abuse</w:t>
      </w:r>
      <w:r>
        <w:rPr>
          <w14:props3d w14:extrusionH="0" w14:contourW="0" w14:prstMaterial="matte"/>
        </w:rPr>
        <w:t>.</w:t>
      </w:r>
    </w:p>
    <w:p w14:paraId="1786EBD4" w14:textId="4BE0543A" w:rsidR="00300A58" w:rsidRDefault="00A65CD3" w:rsidP="00991893">
      <w:pPr>
        <w:pStyle w:val="Bullet1stlevel"/>
        <w:rPr>
          <w14:props3d w14:extrusionH="0" w14:contourW="0" w14:prstMaterial="matte"/>
        </w:rPr>
      </w:pPr>
      <w:r w:rsidRPr="00E361A4">
        <w:rPr>
          <w14:props3d w14:extrusionH="0" w14:contourW="0" w14:prstMaterial="matte"/>
        </w:rPr>
        <w:t>In addition, in 2021, the Queensland Government established the independent and consultative Women’s Safety and Justice Taskforce. The Taskforce is to provide its recommendations to Government on how to best legislate against coercive control by November 2021, and to deliver recommendations on how to best improve women’s experience in the criminal justice system by June 2022</w:t>
      </w:r>
      <w:r w:rsidRPr="008C2525">
        <w:rPr>
          <w14:props3d w14:extrusionH="0" w14:contourW="0" w14:prstMaterial="matte"/>
        </w:rPr>
        <w:t>.</w:t>
      </w:r>
    </w:p>
    <w:p w14:paraId="629F3833" w14:textId="289759C8" w:rsidR="00892D52" w:rsidRDefault="00892D52" w:rsidP="00991893">
      <w:pPr>
        <w:pStyle w:val="Bullet1stlevel"/>
        <w:rPr>
          <w14:props3d w14:extrusionH="0" w14:contourW="0" w14:prstMaterial="matte"/>
        </w:rPr>
      </w:pPr>
      <w:r>
        <w:rPr>
          <w14:props3d w14:extrusionH="0" w14:contourW="0" w14:prstMaterial="matte"/>
        </w:rPr>
        <w:t>In April 2021, the ACT announced a Sexual Assault Prevention and Response Program Steering Committee and Aboriginal and Torres Strait Islander Consultation Committee. The Committees are listening to local experts, survivors, and their advocates to set key priorities for government action around prevention, response and law reform.</w:t>
      </w:r>
    </w:p>
    <w:p w14:paraId="515C09AC" w14:textId="02211755" w:rsidR="00B35629" w:rsidRDefault="00B35629" w:rsidP="008C6B2E">
      <w:pPr>
        <w:pStyle w:val="BodyText"/>
        <w:rPr>
          <w14:props3d w14:extrusionH="0" w14:contourW="0" w14:prstMaterial="matte"/>
        </w:rPr>
      </w:pPr>
      <w:r>
        <w:rPr>
          <w14:props3d w14:extrusionH="0" w14:contourW="0" w14:prstMaterial="matte"/>
        </w:rPr>
        <w:br w:type="page"/>
      </w:r>
    </w:p>
    <w:p w14:paraId="2FFDF3D3" w14:textId="3910B92B" w:rsidR="006D120F" w:rsidRDefault="006D120F" w:rsidP="006D120F">
      <w:pPr>
        <w:pStyle w:val="HeadingLevel4NoNumber"/>
      </w:pPr>
      <w:r w:rsidRPr="00B172F4">
        <w:lastRenderedPageBreak/>
        <w:t>Case stud</w:t>
      </w:r>
      <w:r>
        <w:t xml:space="preserve">y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6D120F" w:rsidRPr="00B172F4" w14:paraId="5E47EDED" w14:textId="77777777" w:rsidTr="002C1C0A">
        <w:tc>
          <w:tcPr>
            <w:tcW w:w="3810" w:type="pct"/>
            <w:shd w:val="clear" w:color="auto" w:fill="074A43" w:themeFill="text2"/>
            <w:tcMar>
              <w:top w:w="0" w:type="dxa"/>
              <w:bottom w:w="0" w:type="dxa"/>
            </w:tcMar>
            <w:vAlign w:val="center"/>
          </w:tcPr>
          <w:p w14:paraId="3C7FC14A" w14:textId="77777777" w:rsidR="006D120F" w:rsidRDefault="006D120F" w:rsidP="002C1C0A">
            <w:pPr>
              <w:pStyle w:val="HeadingLevel4NoNumber"/>
              <w:spacing w:before="120"/>
            </w:pPr>
            <w:r w:rsidRPr="00FF18A4">
              <w:t>Education on technology-facilitated abuse</w:t>
            </w:r>
          </w:p>
        </w:tc>
        <w:tc>
          <w:tcPr>
            <w:tcW w:w="821" w:type="pct"/>
            <w:shd w:val="clear" w:color="auto" w:fill="5AB575" w:themeFill="background2"/>
            <w:tcMar>
              <w:top w:w="0" w:type="dxa"/>
              <w:left w:w="0" w:type="dxa"/>
              <w:bottom w:w="0" w:type="dxa"/>
              <w:right w:w="0" w:type="dxa"/>
            </w:tcMar>
            <w:vAlign w:val="center"/>
          </w:tcPr>
          <w:p w14:paraId="0C271358" w14:textId="77777777" w:rsidR="006D120F" w:rsidRDefault="006D120F" w:rsidP="002C1C0A">
            <w:pPr>
              <w:pStyle w:val="BodyText"/>
              <w:jc w:val="center"/>
            </w:pPr>
            <w:r>
              <w:rPr>
                <w:noProof/>
                <w:lang w:eastAsia="en-AU"/>
              </w:rPr>
              <w:drawing>
                <wp:inline distT="0" distB="0" distL="0" distR="0" wp14:anchorId="55B6D09C" wp14:editId="33EF2EA6">
                  <wp:extent cx="342900" cy="342900"/>
                  <wp:effectExtent l="0" t="0" r="0" b="0"/>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521DDA2E" w14:textId="77777777" w:rsidR="006D120F" w:rsidRDefault="006D120F" w:rsidP="002C1C0A">
            <w:pPr>
              <w:pStyle w:val="BodyText"/>
            </w:pPr>
          </w:p>
        </w:tc>
      </w:tr>
    </w:tbl>
    <w:p w14:paraId="6593D441" w14:textId="77777777" w:rsidR="00807360" w:rsidRDefault="00807360" w:rsidP="00807360">
      <w:pPr>
        <w:pStyle w:val="BodyText"/>
      </w:pPr>
      <w:r w:rsidRPr="00AE50A6">
        <w:t>Recognising the increase of technology-facilitated abuse, the Tasmanian Government will support and promote eSafety education and training opportunities in Tasmania</w:t>
      </w:r>
      <w:r w:rsidRPr="007C1AD0">
        <w:t xml:space="preserve"> by working with the eSafety </w:t>
      </w:r>
      <w:r w:rsidRPr="00AE50A6">
        <w:t>Commissioner to deliver education and training in response to technology-facilitated abuse</w:t>
      </w:r>
      <w:r>
        <w:t xml:space="preserve">. </w:t>
      </w:r>
    </w:p>
    <w:p w14:paraId="7342BC1E" w14:textId="77777777" w:rsidR="00807360" w:rsidRPr="007C1AD0" w:rsidRDefault="00807360" w:rsidP="00807360">
      <w:pPr>
        <w:pStyle w:val="BodyText"/>
      </w:pPr>
      <w:r w:rsidRPr="007C1AD0">
        <w:t xml:space="preserve">This initiative is an action under the </w:t>
      </w:r>
      <w:r w:rsidRPr="00EE188F">
        <w:rPr>
          <w:i/>
          <w:iCs/>
        </w:rPr>
        <w:t>Safe Homes, Families, Communities: Tasmania</w:t>
      </w:r>
      <w:r w:rsidRPr="00EE188F">
        <w:rPr>
          <w:rFonts w:hint="cs"/>
          <w:i/>
          <w:iCs/>
        </w:rPr>
        <w:t>’</w:t>
      </w:r>
      <w:r w:rsidRPr="00EE188F">
        <w:rPr>
          <w:i/>
          <w:iCs/>
        </w:rPr>
        <w:t>s action plan for family and sexual violence 2019-2022</w:t>
      </w:r>
      <w:r w:rsidRPr="007C1AD0">
        <w:t xml:space="preserve">, which commenced on 1 July 2019 and has invested $26 million over three years to prevent and respond to </w:t>
      </w:r>
      <w:r>
        <w:t>FDSV</w:t>
      </w:r>
      <w:r w:rsidRPr="007C1AD0">
        <w:t xml:space="preserve"> in Tasmania. </w:t>
      </w:r>
    </w:p>
    <w:p w14:paraId="6237CA6D" w14:textId="77777777" w:rsidR="00807360" w:rsidRPr="007C1AD0" w:rsidRDefault="00807360" w:rsidP="00807360">
      <w:pPr>
        <w:pStyle w:val="BodyText"/>
      </w:pPr>
      <w:r>
        <w:t>Workshops were held statewide in 2019 and</w:t>
      </w:r>
      <w:r w:rsidRPr="007C1AD0">
        <w:t xml:space="preserve"> 2020</w:t>
      </w:r>
      <w:r>
        <w:t xml:space="preserve"> with</w:t>
      </w:r>
      <w:r w:rsidRPr="007C1AD0">
        <w:t xml:space="preserve"> participants includ</w:t>
      </w:r>
      <w:r>
        <w:t>ing</w:t>
      </w:r>
      <w:r w:rsidRPr="007C1AD0">
        <w:t xml:space="preserve"> specialist </w:t>
      </w:r>
      <w:r>
        <w:t>FDSV</w:t>
      </w:r>
      <w:r w:rsidRPr="007C1AD0">
        <w:t xml:space="preserve"> services, mainstream services and industry organisations. The workshops informed participants about the role of technology facilitated abuse in violence against women and how to help clients protect themselves.</w:t>
      </w:r>
    </w:p>
    <w:p w14:paraId="11DEC249" w14:textId="77777777" w:rsidR="00807360" w:rsidRDefault="00807360" w:rsidP="00807360">
      <w:pPr>
        <w:pStyle w:val="BodyText"/>
      </w:pPr>
      <w:r w:rsidRPr="003C18CB">
        <w:rPr>
          <w:szCs w:val="20"/>
        </w:rPr>
        <w:t xml:space="preserve">In addition to </w:t>
      </w:r>
      <w:r>
        <w:rPr>
          <w:szCs w:val="20"/>
        </w:rPr>
        <w:t>this initiative,</w:t>
      </w:r>
      <w:r w:rsidRPr="003C18CB">
        <w:rPr>
          <w:szCs w:val="20"/>
        </w:rPr>
        <w:t xml:space="preserve"> </w:t>
      </w:r>
      <w:r>
        <w:rPr>
          <w:szCs w:val="20"/>
        </w:rPr>
        <w:t>Safe Homes, Families, Communities has introduced several other actions to respond to technology facilitated abuse, including strengthening mechanisms for schools to respond to technology-facilitated abuse (such as image-based abuse) and the Department of Education has developed a suite of protective behaviours and personal safety online resources for students and staff.</w:t>
      </w:r>
      <w:r w:rsidRPr="007C1AD0">
        <w:t xml:space="preserve"> </w:t>
      </w:r>
    </w:p>
    <w:p w14:paraId="61CA64E8" w14:textId="6B7F68A7" w:rsidR="00807360" w:rsidRDefault="00807360" w:rsidP="00807360">
      <w:pPr>
        <w:pStyle w:val="BodyText"/>
      </w:pPr>
      <w:r>
        <w:t>The Tasmanian Government will continue to liaise with the eSafety Commissioner to identify training opportunities in 2021-22.</w:t>
      </w:r>
      <w:r w:rsidRPr="007C1AD0">
        <w:t xml:space="preserve"> Communities Tasmania continues to promote online training opportunities offered by the eSafety Commissioner, including through the Events and Training page on the Safe from Violence websit</w:t>
      </w:r>
      <w:r>
        <w:t>e.</w:t>
      </w:r>
    </w:p>
    <w:p w14:paraId="205E0521" w14:textId="0E22A2C0" w:rsidR="00586B05" w:rsidRPr="006D120F" w:rsidRDefault="00D70385" w:rsidP="006D120F">
      <w:pPr>
        <w:pStyle w:val="HeadingLevel3NoNumber"/>
        <w:rPr>
          <w:color w:val="5AB575" w:themeColor="background2"/>
        </w:rPr>
      </w:pPr>
      <w:r>
        <w:br w:type="column"/>
      </w:r>
      <w:r w:rsidR="00586B05" w:rsidRPr="00B172F4">
        <w:t xml:space="preserve">Action </w:t>
      </w:r>
      <w:r w:rsidR="001E0079" w:rsidRPr="00B172F4">
        <w:t>14</w:t>
      </w:r>
      <w:r w:rsidR="00586B05" w:rsidRPr="00B172F4">
        <w:t xml:space="preserve">: </w:t>
      </w:r>
      <w:r w:rsidR="003B3BE1">
        <w:br/>
      </w:r>
      <w:r w:rsidR="001E0079" w:rsidRPr="00067FD3">
        <w:t>Deliver client-centred, trauma-informed, specialised and consistent support to victims and survivors of sexual violence</w:t>
      </w:r>
    </w:p>
    <w:p w14:paraId="05F8CB3A" w14:textId="56999E71" w:rsidR="003B71D9" w:rsidRPr="00B172F4" w:rsidRDefault="004B4D17" w:rsidP="00991893">
      <w:pPr>
        <w:pStyle w:val="BodyText"/>
      </w:pPr>
      <w:r>
        <w:t>Sixteen</w:t>
      </w:r>
      <w:r w:rsidR="003B71D9" w:rsidRPr="00B172F4">
        <w:t xml:space="preserve"> initiatives from the NIP relate to Action </w:t>
      </w:r>
      <w:r w:rsidR="00CC75C4" w:rsidRPr="00B172F4">
        <w:t>14</w:t>
      </w:r>
      <w:r w:rsidR="003B71D9" w:rsidRPr="00B172F4">
        <w:t xml:space="preserve">. </w:t>
      </w:r>
      <w:r w:rsidR="00F54BB9">
        <w:t>These</w:t>
      </w:r>
      <w:r w:rsidR="003B71D9" w:rsidRPr="00B172F4">
        <w:t xml:space="preserve"> </w:t>
      </w:r>
      <w:r w:rsidR="00081A6F">
        <w:t xml:space="preserve">aim to deliver specialist support for victims of sexual violence and </w:t>
      </w:r>
      <w:r w:rsidR="00017C5A">
        <w:t>range from</w:t>
      </w:r>
      <w:r w:rsidR="003B71D9" w:rsidRPr="00B172F4">
        <w:t xml:space="preserve"> </w:t>
      </w:r>
      <w:r w:rsidR="007938C7">
        <w:t xml:space="preserve">service improvement, </w:t>
      </w:r>
      <w:r w:rsidR="00B03941">
        <w:t xml:space="preserve">development and reviews of standards, and improving service access. </w:t>
      </w:r>
      <w:r w:rsidR="003B71D9" w:rsidRPr="00B172F4">
        <w:t>Of these</w:t>
      </w:r>
      <w:r w:rsidR="00F54BB9">
        <w:t xml:space="preserve"> </w:t>
      </w:r>
      <w:r w:rsidR="00BC3F3E">
        <w:t>initiatives</w:t>
      </w:r>
      <w:r w:rsidR="003B71D9" w:rsidRPr="00B172F4">
        <w:t xml:space="preserve">, </w:t>
      </w:r>
      <w:r w:rsidRPr="004B4D17">
        <w:t>three are</w:t>
      </w:r>
      <w:r w:rsidR="00D04FEC" w:rsidRPr="004B4D17">
        <w:t xml:space="preserve"> completed </w:t>
      </w:r>
      <w:r w:rsidR="00E8038E">
        <w:t>(as per</w:t>
      </w:r>
      <w:r w:rsidR="00D04FEC" w:rsidRPr="004B4D17">
        <w:t xml:space="preserve"> schedule</w:t>
      </w:r>
      <w:r w:rsidR="00E8038E">
        <w:t>)</w:t>
      </w:r>
      <w:r w:rsidR="00D04FEC" w:rsidRPr="004B4D17">
        <w:t xml:space="preserve">, </w:t>
      </w:r>
      <w:r w:rsidR="00753EA9" w:rsidRPr="004B4D17">
        <w:t>1</w:t>
      </w:r>
      <w:r w:rsidRPr="004B4D17">
        <w:t>0</w:t>
      </w:r>
      <w:r w:rsidR="003B71D9" w:rsidRPr="004B4D17">
        <w:t xml:space="preserve"> are in progress (on track) and </w:t>
      </w:r>
      <w:r w:rsidRPr="004B4D17">
        <w:t>three are</w:t>
      </w:r>
      <w:r w:rsidR="003B71D9" w:rsidRPr="004B4D17">
        <w:t xml:space="preserve"> in progress (delayed).</w:t>
      </w:r>
    </w:p>
    <w:p w14:paraId="022A441A" w14:textId="77777777" w:rsidR="00373B6C" w:rsidRPr="00B172F4" w:rsidRDefault="00373B6C" w:rsidP="000B4ED2">
      <w:pPr>
        <w:pStyle w:val="HeadingLevel4NoNumber"/>
      </w:pPr>
      <w:r>
        <w:t>Key achievements</w:t>
      </w:r>
    </w:p>
    <w:p w14:paraId="100E10AB" w14:textId="6F5BF021" w:rsidR="005F2A2B" w:rsidRDefault="00AA7C24" w:rsidP="00991893">
      <w:pPr>
        <w:pStyle w:val="BodyText"/>
      </w:pPr>
      <w:r>
        <w:t>Achievements under this action have</w:t>
      </w:r>
      <w:r w:rsidR="005F2A2B">
        <w:t xml:space="preserve"> included:</w:t>
      </w:r>
    </w:p>
    <w:p w14:paraId="7F249613" w14:textId="2E60F385" w:rsidR="00ED7F62" w:rsidRDefault="005D7FDC" w:rsidP="00991893">
      <w:pPr>
        <w:pStyle w:val="Bullet1stlevel"/>
        <w:rPr>
          <w14:props3d w14:extrusionH="0" w14:contourW="0" w14:prstMaterial="matte"/>
        </w:rPr>
      </w:pPr>
      <w:r>
        <w:rPr>
          <w:rFonts w:cs="Arial"/>
          <w:szCs w:val="20"/>
        </w:rPr>
        <w:t xml:space="preserve">The Commonwealth’s </w:t>
      </w:r>
      <w:r w:rsidRPr="00820CE7">
        <w:rPr>
          <w:rFonts w:cs="Arial"/>
          <w:i/>
          <w:szCs w:val="20"/>
        </w:rPr>
        <w:t>National Standards for Sexual Violence Responses</w:t>
      </w:r>
      <w:r>
        <w:rPr>
          <w:rFonts w:cs="Arial"/>
          <w:szCs w:val="20"/>
        </w:rPr>
        <w:t xml:space="preserve"> initiative comprises a range of activities including national standards related to perpetrator intervention outcomes and sexual violence response. </w:t>
      </w:r>
      <w:r w:rsidRPr="00E1787B">
        <w:rPr>
          <w:rFonts w:cs="Arial"/>
          <w:szCs w:val="20"/>
        </w:rPr>
        <w:t>In September 2021, the Na</w:t>
      </w:r>
      <w:r>
        <w:rPr>
          <w:rFonts w:cs="Arial"/>
          <w:szCs w:val="20"/>
        </w:rPr>
        <w:t>tional Association of Services A</w:t>
      </w:r>
      <w:r w:rsidRPr="00E1787B">
        <w:rPr>
          <w:rFonts w:cs="Arial"/>
          <w:szCs w:val="20"/>
        </w:rPr>
        <w:t xml:space="preserve">gainst Sexual Violence published the Third Edition of the </w:t>
      </w:r>
      <w:r w:rsidRPr="00E1787B">
        <w:rPr>
          <w:rFonts w:cs="Arial"/>
          <w:i/>
          <w:szCs w:val="20"/>
        </w:rPr>
        <w:t>National Standards of Practice Manual for Services against Sexual Violence</w:t>
      </w:r>
      <w:r w:rsidRPr="00E1787B">
        <w:rPr>
          <w:rFonts w:cs="Arial"/>
          <w:szCs w:val="20"/>
        </w:rPr>
        <w:t xml:space="preserve"> to support specialist sexual violence services across Australia to provide high quality and </w:t>
      </w:r>
      <w:proofErr w:type="gramStart"/>
      <w:r w:rsidRPr="00E1787B">
        <w:rPr>
          <w:rFonts w:cs="Arial"/>
          <w:szCs w:val="20"/>
        </w:rPr>
        <w:t>evidence based</w:t>
      </w:r>
      <w:proofErr w:type="gramEnd"/>
      <w:r w:rsidRPr="00E1787B">
        <w:rPr>
          <w:rFonts w:cs="Arial"/>
          <w:szCs w:val="20"/>
        </w:rPr>
        <w:t xml:space="preserve"> care. The new Standards are available at </w:t>
      </w:r>
      <w:r w:rsidR="00ED7D89">
        <w:rPr>
          <w:rFonts w:cs="Arial"/>
          <w:szCs w:val="20"/>
        </w:rPr>
        <w:t>www.</w:t>
      </w:r>
      <w:r w:rsidRPr="00E1787B">
        <w:rPr>
          <w:rFonts w:cs="Arial"/>
          <w:szCs w:val="20"/>
        </w:rPr>
        <w:t>nasasv.org.au</w:t>
      </w:r>
      <w:r w:rsidR="00F51875">
        <w:rPr>
          <w14:props3d w14:extrusionH="0" w14:contourW="0" w14:prstMaterial="matte"/>
        </w:rPr>
        <w:t>.</w:t>
      </w:r>
      <w:r w:rsidR="00B73243" w:rsidRPr="00B73243">
        <w:rPr>
          <w14:props3d w14:extrusionH="0" w14:contourW="0" w14:prstMaterial="matte"/>
        </w:rPr>
        <w:t xml:space="preserve"> </w:t>
      </w:r>
    </w:p>
    <w:p w14:paraId="5593F4E0" w14:textId="7E07B9B1" w:rsidR="001B6B45" w:rsidRPr="001B6B45" w:rsidRDefault="00DF169E" w:rsidP="00991893">
      <w:pPr>
        <w:pStyle w:val="Bullet1stlevel"/>
        <w:rPr>
          <w14:props3d w14:extrusionH="0" w14:contourW="0" w14:prstMaterial="matte"/>
        </w:rPr>
      </w:pPr>
      <w:r w:rsidRPr="00DF169E">
        <w:rPr>
          <w14:props3d w14:extrusionH="0" w14:contourW="0" w14:prstMaterial="matte"/>
        </w:rPr>
        <w:t>The South Australian Government is currently developing the cohort</w:t>
      </w:r>
      <w:r>
        <w:rPr>
          <w14:props3d w14:extrusionH="0" w14:contourW="0" w14:prstMaterial="matte"/>
        </w:rPr>
        <w:t>-</w:t>
      </w:r>
      <w:r w:rsidRPr="00DF169E">
        <w:rPr>
          <w14:props3d w14:extrusionH="0" w14:contourW="0" w14:prstMaterial="matte"/>
        </w:rPr>
        <w:t xml:space="preserve">specific risk factors which will be included in risk assessments provided by agencies for women experiencing </w:t>
      </w:r>
      <w:r>
        <w:rPr>
          <w14:props3d w14:extrusionH="0" w14:contourW="0" w14:prstMaterial="matte"/>
        </w:rPr>
        <w:t xml:space="preserve">FDSV </w:t>
      </w:r>
      <w:r w:rsidRPr="00DF169E">
        <w:rPr>
          <w14:props3d w14:extrusionH="0" w14:contourW="0" w14:prstMaterial="matte"/>
        </w:rPr>
        <w:t>who can then be referred to the Family Safety Framework if found to be at high risk of violence</w:t>
      </w:r>
      <w:r w:rsidR="00F51875">
        <w:rPr>
          <w14:props3d w14:extrusionH="0" w14:contourW="0" w14:prstMaterial="matte"/>
        </w:rPr>
        <w:t>.</w:t>
      </w:r>
    </w:p>
    <w:p w14:paraId="4844C4D3" w14:textId="6537744C" w:rsidR="00385B8B" w:rsidRDefault="00385B8B" w:rsidP="00991893">
      <w:pPr>
        <w:pStyle w:val="Bullet1stlevel"/>
        <w:rPr>
          <w14:props3d w14:extrusionH="0" w14:contourW="0" w14:prstMaterial="matte"/>
        </w:rPr>
      </w:pPr>
      <w:r>
        <w:rPr>
          <w14:props3d w14:extrusionH="0" w14:contourW="0" w14:prstMaterial="matte"/>
        </w:rPr>
        <w:t xml:space="preserve">NSW’s </w:t>
      </w:r>
      <w:r w:rsidRPr="00385B8B">
        <w:rPr>
          <w14:props3d w14:extrusionH="0" w14:contourW="0" w14:prstMaterial="matte"/>
        </w:rPr>
        <w:t>Child Sexual Offence Evidence Program</w:t>
      </w:r>
      <w:r>
        <w:rPr>
          <w14:props3d w14:extrusionH="0" w14:contourW="0" w14:prstMaterial="matte"/>
        </w:rPr>
        <w:t xml:space="preserve"> has been fully implemented,</w:t>
      </w:r>
      <w:r w:rsidRPr="00385B8B">
        <w:rPr>
          <w14:props3d w14:extrusionH="0" w14:contourW="0" w14:prstMaterial="matte"/>
        </w:rPr>
        <w:t xml:space="preserve"> introduc</w:t>
      </w:r>
      <w:r>
        <w:rPr>
          <w14:props3d w14:extrusionH="0" w14:contourW="0" w14:prstMaterial="matte"/>
        </w:rPr>
        <w:t>ing</w:t>
      </w:r>
      <w:r w:rsidRPr="00385B8B">
        <w:rPr>
          <w14:props3d w14:extrusionH="0" w14:contourW="0" w14:prstMaterial="matte"/>
        </w:rPr>
        <w:t xml:space="preserve"> witness intermediaries to facilitate communication with child witnesses through the trial process and expand the use of pre-recorded evidence in criminal court proceedings.</w:t>
      </w:r>
    </w:p>
    <w:p w14:paraId="6D62C245" w14:textId="4735C943" w:rsidR="003E4D77" w:rsidRDefault="00532BE4" w:rsidP="00991893">
      <w:pPr>
        <w:pStyle w:val="Bullet1stlevel"/>
        <w:rPr>
          <w14:props3d w14:extrusionH="0" w14:contourW="0" w14:prstMaterial="matte"/>
        </w:rPr>
      </w:pPr>
      <w:r>
        <w:rPr>
          <w14:props3d w14:extrusionH="0" w14:contourW="0" w14:prstMaterial="matte"/>
        </w:rPr>
        <w:t>I</w:t>
      </w:r>
      <w:r w:rsidR="00CC5FBF">
        <w:rPr>
          <w14:props3d w14:extrusionH="0" w14:contourW="0" w14:prstMaterial="matte"/>
        </w:rPr>
        <w:t>n NSW,</w:t>
      </w:r>
      <w:r w:rsidR="003E4D77" w:rsidRPr="003E4D77">
        <w:rPr>
          <w14:props3d w14:extrusionH="0" w14:contourW="0" w14:prstMaterial="matte"/>
        </w:rPr>
        <w:t xml:space="preserve"> South Eastern Sydney and Mid North Coast Local Health Districts have been funded for three years </w:t>
      </w:r>
      <w:r w:rsidR="00CC5FBF">
        <w:rPr>
          <w14:props3d w14:extrusionH="0" w14:contourW="0" w14:prstMaterial="matte"/>
        </w:rPr>
        <w:t>t</w:t>
      </w:r>
      <w:r w:rsidR="003E4D77" w:rsidRPr="003E4D77">
        <w:rPr>
          <w14:props3d w14:extrusionH="0" w14:contourW="0" w14:prstMaterial="matte"/>
        </w:rPr>
        <w:t xml:space="preserve">o develop, pilot and evaluate a new integrated service for adult survivors of child sexual abuse with complex needs. </w:t>
      </w:r>
      <w:r w:rsidR="00CC5FBF">
        <w:rPr>
          <w14:props3d w14:extrusionH="0" w14:contourW="0" w14:prstMaterial="matte"/>
        </w:rPr>
        <w:t>These pilots will</w:t>
      </w:r>
      <w:r w:rsidR="003E4D77" w:rsidRPr="003E4D77">
        <w:rPr>
          <w14:props3d w14:extrusionH="0" w14:contourW="0" w14:prstMaterial="matte"/>
        </w:rPr>
        <w:t xml:space="preserve"> inform development of a state-wide specialist integrated service model that will be rolled out across local health districts from 2022-2023.</w:t>
      </w:r>
    </w:p>
    <w:p w14:paraId="6C49BEF0" w14:textId="5AAA3BD6" w:rsidR="00532BE4" w:rsidRDefault="00532BE4" w:rsidP="00991893">
      <w:pPr>
        <w:pStyle w:val="Bullet1stlevel"/>
        <w:rPr>
          <w14:props3d w14:extrusionH="0" w14:contourW="0" w14:prstMaterial="matte"/>
        </w:rPr>
      </w:pPr>
      <w:r>
        <w:rPr>
          <w14:props3d w14:extrusionH="0" w14:contourW="0" w14:prstMaterial="matte"/>
        </w:rPr>
        <w:t>NSW’s</w:t>
      </w:r>
      <w:r w:rsidRPr="00532BE4">
        <w:rPr>
          <w14:props3d w14:extrusionH="0" w14:contourW="0" w14:prstMaterial="matte"/>
        </w:rPr>
        <w:t xml:space="preserve"> Education Centre </w:t>
      </w:r>
      <w:r w:rsidR="00504373">
        <w:rPr>
          <w14:props3d w14:extrusionH="0" w14:contourW="0" w14:prstMaterial="matte"/>
        </w:rPr>
        <w:t>A</w:t>
      </w:r>
      <w:r w:rsidRPr="00532BE4">
        <w:rPr>
          <w14:props3d w14:extrusionH="0" w14:contourW="0" w14:prstMaterial="matte"/>
        </w:rPr>
        <w:t xml:space="preserve">gainst Violence has developed and launched the Adult Survivors of Sexual Assault Pilot Online Training Strategy </w:t>
      </w:r>
      <w:r w:rsidRPr="00532BE4">
        <w:rPr>
          <w14:props3d w14:extrusionH="0" w14:contourW="0" w14:prstMaterial="matte"/>
        </w:rPr>
        <w:lastRenderedPageBreak/>
        <w:t xml:space="preserve">to build capacity in the workforce to recognise, respond and support adult survivors of sexual assault. </w:t>
      </w:r>
    </w:p>
    <w:p w14:paraId="59BC195F" w14:textId="3B6A270E" w:rsidR="006D6FCC" w:rsidRDefault="006D6FCC" w:rsidP="00991893">
      <w:pPr>
        <w:pStyle w:val="Bullet1stlevel"/>
        <w:rPr>
          <w14:props3d w14:extrusionH="0" w14:contourW="0" w14:prstMaterial="matte"/>
        </w:rPr>
      </w:pPr>
      <w:r>
        <w:rPr>
          <w14:props3d w14:extrusionH="0" w14:contourW="0" w14:prstMaterial="matte"/>
        </w:rPr>
        <w:t xml:space="preserve">In Victoria, </w:t>
      </w:r>
      <w:r w:rsidRPr="006D6FCC">
        <w:rPr>
          <w14:props3d w14:extrusionH="0" w14:contourW="0" w14:prstMaterial="matte"/>
        </w:rPr>
        <w:t xml:space="preserve">three Aboriginal sexual assault services tailored for Aboriginal people </w:t>
      </w:r>
      <w:r>
        <w:rPr>
          <w14:props3d w14:extrusionH="0" w14:contourW="0" w14:prstMaterial="matte"/>
        </w:rPr>
        <w:t xml:space="preserve">have been established, which will be </w:t>
      </w:r>
      <w:r w:rsidRPr="006D6FCC">
        <w:rPr>
          <w14:props3d w14:extrusionH="0" w14:contourW="0" w14:prstMaterial="matte"/>
        </w:rPr>
        <w:t xml:space="preserve">delivered by Aboriginal service providers. Practice will be informed by </w:t>
      </w:r>
      <w:proofErr w:type="spellStart"/>
      <w:r w:rsidRPr="006D6FCC">
        <w:rPr>
          <w14:props3d w14:extrusionH="0" w14:contourW="0" w14:prstMaterial="matte"/>
        </w:rPr>
        <w:t>Nargneit</w:t>
      </w:r>
      <w:proofErr w:type="spellEnd"/>
      <w:r w:rsidRPr="006D6FCC">
        <w:rPr>
          <w14:props3d w14:extrusionH="0" w14:contourW="0" w14:prstMaterial="matte"/>
        </w:rPr>
        <w:t xml:space="preserve"> </w:t>
      </w:r>
      <w:proofErr w:type="spellStart"/>
      <w:r w:rsidRPr="006D6FCC">
        <w:rPr>
          <w14:props3d w14:extrusionH="0" w14:contourW="0" w14:prstMaterial="matte"/>
        </w:rPr>
        <w:t>Birrang</w:t>
      </w:r>
      <w:proofErr w:type="spellEnd"/>
      <w:r w:rsidRPr="006D6FCC">
        <w:rPr>
          <w14:props3d w14:extrusionH="0" w14:contourW="0" w14:prstMaterial="matte"/>
        </w:rPr>
        <w:t>, the Aboriginal Holistic Health Framework.</w:t>
      </w:r>
    </w:p>
    <w:p w14:paraId="624C9C3A" w14:textId="77777777" w:rsidR="00001A03" w:rsidRPr="00001A03" w:rsidRDefault="00001A03" w:rsidP="00991893">
      <w:pPr>
        <w:pStyle w:val="Bullet1stlevel"/>
        <w:rPr>
          <w14:props3d w14:extrusionH="0" w14:contourW="0" w14:prstMaterial="matte"/>
        </w:rPr>
      </w:pPr>
      <w:r w:rsidRPr="0099361C">
        <w:rPr>
          <w:lang w:val="en-GB"/>
        </w:rPr>
        <w:t xml:space="preserve">The NSW Government has allocated $37.7 million over five years from 2018-19 to improve the prevention of and responses to children and young people with problematic or harmful sexual behaviours. </w:t>
      </w:r>
    </w:p>
    <w:p w14:paraId="37E1CB56" w14:textId="09913331" w:rsidR="00525019" w:rsidRDefault="0053741E" w:rsidP="00991893">
      <w:pPr>
        <w:pStyle w:val="Bullet1stlevel"/>
        <w:rPr>
          <w14:props3d w14:extrusionH="0" w14:contourW="0" w14:prstMaterial="matte"/>
        </w:rPr>
      </w:pPr>
      <w:r>
        <w:rPr>
          <w14:props3d w14:extrusionH="0" w14:contourW="0" w14:prstMaterial="matte"/>
        </w:rPr>
        <w:t xml:space="preserve">The </w:t>
      </w:r>
      <w:r w:rsidR="00F358D5">
        <w:rPr>
          <w14:props3d w14:extrusionH="0" w14:contourW="0" w14:prstMaterial="matte"/>
        </w:rPr>
        <w:t xml:space="preserve">ACT’s </w:t>
      </w:r>
      <w:r w:rsidR="0091025C">
        <w:rPr>
          <w14:props3d w14:extrusionH="0" w14:contourW="0" w14:prstMaterial="matte"/>
        </w:rPr>
        <w:t>Safer Families Package</w:t>
      </w:r>
      <w:r w:rsidR="00504373">
        <w:rPr>
          <w14:props3d w14:extrusionH="0" w14:contourW="0" w14:prstMaterial="matte"/>
        </w:rPr>
        <w:t xml:space="preserve"> initiative</w:t>
      </w:r>
      <w:r w:rsidR="0091025C">
        <w:rPr>
          <w14:props3d w14:extrusionH="0" w14:contourW="0" w14:prstMaterial="matte"/>
        </w:rPr>
        <w:t xml:space="preserve"> </w:t>
      </w:r>
      <w:r w:rsidR="00176DD8">
        <w:rPr>
          <w14:props3d w14:extrusionH="0" w14:contourW="0" w14:prstMaterial="matte"/>
        </w:rPr>
        <w:t>has been expanded</w:t>
      </w:r>
      <w:r w:rsidR="001F48A2">
        <w:rPr>
          <w14:props3d w14:extrusionH="0" w14:contourW="0" w14:prstMaterial="matte"/>
        </w:rPr>
        <w:t xml:space="preserve"> </w:t>
      </w:r>
      <w:r w:rsidR="00ED317C">
        <w:rPr>
          <w14:props3d w14:extrusionH="0" w14:contourW="0" w14:prstMaterial="matte"/>
        </w:rPr>
        <w:t>to</w:t>
      </w:r>
      <w:r w:rsidR="00F606A2">
        <w:rPr>
          <w14:props3d w14:extrusionH="0" w14:contourW="0" w14:prstMaterial="matte"/>
        </w:rPr>
        <w:t xml:space="preserve"> include an increase in frontline </w:t>
      </w:r>
      <w:r w:rsidR="00303C21">
        <w:rPr>
          <w14:props3d w14:extrusionH="0" w14:contourW="0" w14:prstMaterial="matte"/>
        </w:rPr>
        <w:t>DFV</w:t>
      </w:r>
      <w:r w:rsidR="00F606A2">
        <w:rPr>
          <w14:props3d w14:extrusionH="0" w14:contourW="0" w14:prstMaterial="matte"/>
        </w:rPr>
        <w:t xml:space="preserve"> and rape </w:t>
      </w:r>
      <w:r w:rsidR="00167E94">
        <w:rPr>
          <w14:props3d w14:extrusionH="0" w14:contourW="0" w14:prstMaterial="matte"/>
        </w:rPr>
        <w:t>crisis</w:t>
      </w:r>
      <w:r w:rsidR="00F606A2">
        <w:rPr>
          <w14:props3d w14:extrusionH="0" w14:contourW="0" w14:prstMaterial="matte"/>
        </w:rPr>
        <w:t xml:space="preserve"> services, </w:t>
      </w:r>
      <w:r w:rsidR="000A7097">
        <w:rPr>
          <w14:props3d w14:extrusionH="0" w14:contourW="0" w14:prstMaterial="matte"/>
        </w:rPr>
        <w:t xml:space="preserve">additional lawyers </w:t>
      </w:r>
      <w:r w:rsidR="00167E94">
        <w:rPr>
          <w14:props3d w14:extrusionH="0" w14:contourW="0" w14:prstMaterial="matte"/>
        </w:rPr>
        <w:t xml:space="preserve">to support the Health Justice Partnership program, </w:t>
      </w:r>
      <w:r w:rsidR="000F681A">
        <w:rPr>
          <w14:props3d w14:extrusionH="0" w14:contourW="0" w14:prstMaterial="matte"/>
        </w:rPr>
        <w:t xml:space="preserve">expansion of the Family Violence Safety Action </w:t>
      </w:r>
      <w:r w:rsidR="007C2DE9">
        <w:rPr>
          <w14:props3d w14:extrusionH="0" w14:contourW="0" w14:prstMaterial="matte"/>
        </w:rPr>
        <w:t>Pilot</w:t>
      </w:r>
      <w:r w:rsidR="000F681A">
        <w:rPr>
          <w14:props3d w14:extrusionH="0" w14:contourW="0" w14:prstMaterial="matte"/>
        </w:rPr>
        <w:t xml:space="preserve"> and a continuation of funding for the Women’s Safety Grant. </w:t>
      </w:r>
    </w:p>
    <w:p w14:paraId="45542130" w14:textId="40E16178" w:rsidR="00D70385" w:rsidRDefault="001D622E" w:rsidP="000B4ED2">
      <w:pPr>
        <w:pStyle w:val="HeadingLevel4NoNumber"/>
      </w:pPr>
      <w:r>
        <w:rPr>
          <w14:props3d w14:extrusionH="0" w14:contourW="0" w14:prstMaterial="matte"/>
        </w:rPr>
        <w:br w:type="column"/>
      </w:r>
      <w:r w:rsidR="00D70385" w:rsidRPr="00B172F4">
        <w:t>Case stud</w:t>
      </w:r>
      <w:r w:rsidR="00E91E30">
        <w:t>ies</w:t>
      </w:r>
      <w:r w:rsidR="00D70385">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F84702" w:rsidRPr="00B172F4" w14:paraId="6EF18706" w14:textId="77777777" w:rsidTr="00A90EAB">
        <w:tc>
          <w:tcPr>
            <w:tcW w:w="3810" w:type="pct"/>
            <w:shd w:val="clear" w:color="auto" w:fill="074A43" w:themeFill="text2"/>
            <w:tcMar>
              <w:top w:w="0" w:type="dxa"/>
              <w:bottom w:w="0" w:type="dxa"/>
            </w:tcMar>
            <w:vAlign w:val="center"/>
          </w:tcPr>
          <w:p w14:paraId="0B6F6B2E" w14:textId="63388BDE" w:rsidR="00F84702" w:rsidRDefault="00F84702" w:rsidP="00F84702">
            <w:pPr>
              <w:pStyle w:val="HeadingLevel4NoNumber"/>
              <w:spacing w:before="120"/>
            </w:pPr>
            <w:r w:rsidRPr="007834F6">
              <w:rPr>
                <w:rFonts w:asciiTheme="minorHAnsi" w:hAnsiTheme="minorHAnsi"/>
                <w:b/>
                <w:szCs w:val="20"/>
              </w:rPr>
              <w:t>N</w:t>
            </w:r>
            <w:r w:rsidRPr="007834F6">
              <w:t>ational Standards for Sexual Violence Responses</w:t>
            </w:r>
          </w:p>
        </w:tc>
        <w:tc>
          <w:tcPr>
            <w:tcW w:w="821" w:type="pct"/>
            <w:shd w:val="clear" w:color="auto" w:fill="5AB575" w:themeFill="background2"/>
            <w:tcMar>
              <w:top w:w="0" w:type="dxa"/>
              <w:left w:w="0" w:type="dxa"/>
              <w:bottom w:w="0" w:type="dxa"/>
              <w:right w:w="0" w:type="dxa"/>
            </w:tcMar>
            <w:vAlign w:val="center"/>
          </w:tcPr>
          <w:p w14:paraId="4C6F8ABE" w14:textId="614790C4" w:rsidR="00F84702" w:rsidRDefault="00F84702" w:rsidP="00F84702">
            <w:pPr>
              <w:pStyle w:val="BodyText"/>
              <w:jc w:val="center"/>
            </w:pPr>
            <w:r>
              <w:rPr>
                <w:noProof/>
                <w:lang w:eastAsia="en-AU"/>
              </w:rPr>
              <w:drawing>
                <wp:inline distT="0" distB="0" distL="0" distR="0" wp14:anchorId="218B9621" wp14:editId="79DD6F04">
                  <wp:extent cx="342900" cy="3429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6E2A7C5A" w14:textId="77777777" w:rsidR="00F84702" w:rsidRDefault="00F84702" w:rsidP="00F84702">
            <w:pPr>
              <w:pStyle w:val="BodyText"/>
            </w:pPr>
          </w:p>
        </w:tc>
      </w:tr>
    </w:tbl>
    <w:p w14:paraId="7629997B" w14:textId="77777777" w:rsidR="00807360" w:rsidRDefault="00807360" w:rsidP="00807360">
      <w:pPr>
        <w:rPr>
          <w:rFonts w:cs="Arial"/>
          <w:szCs w:val="20"/>
        </w:rPr>
      </w:pPr>
      <w:r>
        <w:rPr>
          <w:rFonts w:cs="Arial"/>
          <w:szCs w:val="20"/>
        </w:rPr>
        <w:t xml:space="preserve">The National Association of Services Against Sexual Violence published the </w:t>
      </w:r>
      <w:r>
        <w:rPr>
          <w:rFonts w:cs="Arial"/>
          <w:i/>
          <w:szCs w:val="20"/>
        </w:rPr>
        <w:t>National Standards of Practice Manual for Services against Sexual Violence (Third Edition)</w:t>
      </w:r>
      <w:r>
        <w:rPr>
          <w:rFonts w:cs="Arial"/>
          <w:szCs w:val="20"/>
        </w:rPr>
        <w:t xml:space="preserve"> in September 2021. </w:t>
      </w:r>
    </w:p>
    <w:p w14:paraId="34F203D0" w14:textId="77777777" w:rsidR="00807360" w:rsidRDefault="00807360" w:rsidP="00807360">
      <w:pPr>
        <w:rPr>
          <w:rFonts w:cs="Arial"/>
          <w:szCs w:val="20"/>
        </w:rPr>
      </w:pPr>
      <w:r>
        <w:rPr>
          <w:rFonts w:cs="Arial"/>
          <w:szCs w:val="20"/>
        </w:rPr>
        <w:t xml:space="preserve">The purpose of these Standards is to promote accessible, high quality and consistent service provision in responding to sexual violence across Australia. The development of these new Standards has been informed by an extensive literature review, in line with previous versions, and in addition to consultation with sexual violence and other family violence and community services such as police. Key features include a focus on children and young people who have experienced sexual assault and responding to children and young people with harmful sexual behaviours. Given these new advances, these Standards provide guidance to practitioners on the provision of services to adults, children and young people who have experienced violence or are exhibiting harmful behaviours. </w:t>
      </w:r>
    </w:p>
    <w:p w14:paraId="17F55270" w14:textId="7BD486F4" w:rsidR="00807360" w:rsidRDefault="00807360" w:rsidP="00807360">
      <w:pPr>
        <w:pStyle w:val="BodyText"/>
        <w:spacing w:before="0" w:after="0" w:line="240" w:lineRule="auto"/>
      </w:pPr>
      <w:r>
        <w:rPr>
          <w:rFonts w:cs="Arial"/>
          <w:szCs w:val="20"/>
        </w:rPr>
        <w:t>The new Standards are available at nasasv.org.au and the plan4womenssafety website.</w:t>
      </w:r>
    </w:p>
    <w:p w14:paraId="75255C17" w14:textId="56F534BE" w:rsidR="001D622E" w:rsidRDefault="00B04B24" w:rsidP="00001A03">
      <w:pPr>
        <w:pStyle w:val="BodyText"/>
        <w:spacing w:before="0" w:after="0" w:line="240" w:lineRule="auto"/>
        <w:sectPr w:rsidR="001D622E" w:rsidSect="00D0740C">
          <w:pgSz w:w="11906" w:h="16838" w:code="9"/>
          <w:pgMar w:top="1134" w:right="1134" w:bottom="1134" w:left="1134" w:header="709" w:footer="454" w:gutter="0"/>
          <w:cols w:num="2" w:space="566"/>
          <w:docGrid w:linePitch="360"/>
        </w:sectPr>
      </w:pPr>
      <w:r>
        <w:rPr>
          <w:noProof/>
          <w:lang w:eastAsia="en-AU"/>
        </w:rPr>
        <w:drawing>
          <wp:anchor distT="0" distB="0" distL="114300" distR="114300" simplePos="0" relativeHeight="251658252" behindDoc="0" locked="0" layoutInCell="1" allowOverlap="1" wp14:anchorId="57626F68" wp14:editId="493C4AE8">
            <wp:simplePos x="0" y="0"/>
            <wp:positionH relativeFrom="column">
              <wp:align>right</wp:align>
            </wp:positionH>
            <wp:positionV relativeFrom="paragraph">
              <wp:posOffset>1279525</wp:posOffset>
            </wp:positionV>
            <wp:extent cx="2566035" cy="2623185"/>
            <wp:effectExtent l="0" t="0" r="5715" b="5715"/>
            <wp:wrapSquare wrapText="bothSides"/>
            <wp:docPr id="50" name="Graphic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0" name="Graphic 50">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flipH="1">
                      <a:off x="0" y="0"/>
                      <a:ext cx="2566035" cy="2623185"/>
                    </a:xfrm>
                    <a:prstGeom prst="rect">
                      <a:avLst/>
                    </a:prstGeom>
                  </pic:spPr>
                </pic:pic>
              </a:graphicData>
            </a:graphic>
          </wp:anchor>
        </w:drawing>
      </w:r>
    </w:p>
    <w:p w14:paraId="61CEC162" w14:textId="77777777" w:rsidR="001D0EEF" w:rsidRPr="00D94C04" w:rsidRDefault="001D0EEF" w:rsidP="00761DFF">
      <w:pPr>
        <w:pStyle w:val="Gap"/>
      </w:pPr>
    </w:p>
    <w:p w14:paraId="049E45FB" w14:textId="77777777" w:rsidR="0082412E" w:rsidRDefault="0082412E" w:rsidP="00991893">
      <w:pPr>
        <w:pStyle w:val="HeadingLevel4NoNumber"/>
        <w:spacing w:before="120"/>
        <w:sectPr w:rsidR="0082412E" w:rsidSect="00D0740C">
          <w:pgSz w:w="11906" w:h="16838" w:code="9"/>
          <w:pgMar w:top="1134" w:right="1134" w:bottom="1134" w:left="1134" w:header="709" w:footer="454" w:gutter="0"/>
          <w:cols w:num="2" w:space="566"/>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284" w:type="dxa"/>
          <w:right w:w="170" w:type="dxa"/>
        </w:tblCellMar>
        <w:tblLook w:val="04A0" w:firstRow="1" w:lastRow="0" w:firstColumn="1" w:lastColumn="0" w:noHBand="0" w:noVBand="1"/>
      </w:tblPr>
      <w:tblGrid>
        <w:gridCol w:w="3803"/>
        <w:gridCol w:w="398"/>
        <w:gridCol w:w="335"/>
      </w:tblGrid>
      <w:tr w:rsidR="00D70385" w:rsidRPr="00B172F4" w14:paraId="1007AABE" w14:textId="77777777" w:rsidTr="0082412E">
        <w:tc>
          <w:tcPr>
            <w:tcW w:w="4192" w:type="pct"/>
            <w:shd w:val="clear" w:color="auto" w:fill="074A43" w:themeFill="text2"/>
            <w:tcMar>
              <w:top w:w="0" w:type="dxa"/>
              <w:bottom w:w="0" w:type="dxa"/>
            </w:tcMar>
            <w:vAlign w:val="center"/>
          </w:tcPr>
          <w:p w14:paraId="478A0188" w14:textId="38753C7C" w:rsidR="00D70385" w:rsidRDefault="009C2991" w:rsidP="00991893">
            <w:pPr>
              <w:pStyle w:val="HeadingLevel4NoNumber"/>
              <w:spacing w:before="120"/>
            </w:pPr>
            <w:r w:rsidRPr="001F3A16">
              <w:t>Responses to children and young people with problematic and harmful sexual behaviours</w:t>
            </w:r>
          </w:p>
        </w:tc>
        <w:tc>
          <w:tcPr>
            <w:tcW w:w="439" w:type="pct"/>
            <w:shd w:val="clear" w:color="auto" w:fill="5AB575" w:themeFill="background2"/>
            <w:tcMar>
              <w:top w:w="0" w:type="dxa"/>
              <w:left w:w="0" w:type="dxa"/>
              <w:bottom w:w="0" w:type="dxa"/>
              <w:right w:w="0" w:type="dxa"/>
            </w:tcMar>
            <w:vAlign w:val="center"/>
          </w:tcPr>
          <w:p w14:paraId="1469A91B" w14:textId="77777777" w:rsidR="00D70385" w:rsidRDefault="00D70385" w:rsidP="00B24F5E">
            <w:pPr>
              <w:pStyle w:val="BodyText"/>
              <w:jc w:val="center"/>
            </w:pPr>
            <w:r>
              <w:rPr>
                <w:noProof/>
                <w:lang w:eastAsia="en-AU"/>
              </w:rPr>
              <w:drawing>
                <wp:inline distT="0" distB="0" distL="0" distR="0" wp14:anchorId="6FCDF926" wp14:editId="3EF8EF0E">
                  <wp:extent cx="342900" cy="342900"/>
                  <wp:effectExtent l="0" t="0" r="0" b="0"/>
                  <wp:docPr id="127" name="Graphic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Graphic 127">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34893D76" w14:textId="77777777" w:rsidR="00D70385" w:rsidRDefault="00D70385" w:rsidP="00B24F5E">
            <w:pPr>
              <w:pStyle w:val="BodyText"/>
            </w:pPr>
          </w:p>
        </w:tc>
      </w:tr>
    </w:tbl>
    <w:p w14:paraId="7F358D20" w14:textId="77777777" w:rsidR="00807360" w:rsidRPr="0099361C" w:rsidRDefault="00807360" w:rsidP="00807360">
      <w:pPr>
        <w:pStyle w:val="BodyText"/>
        <w:rPr>
          <w:lang w:val="en-GB"/>
        </w:rPr>
      </w:pPr>
      <w:r w:rsidRPr="0099361C">
        <w:rPr>
          <w:lang w:val="en-GB"/>
        </w:rPr>
        <w:t xml:space="preserve">The NSW Government has allocated $37.7 million over five years from 2018-19 to improve the prevention of and responses to children and young people with problematic or harmful sexual behaviours. This forms part of the NSW Government response to the recommendations of the Royal Commission into Institutional Responses to Child Sexual Abuse. </w:t>
      </w:r>
    </w:p>
    <w:p w14:paraId="4473F3F8" w14:textId="77777777" w:rsidR="00807360" w:rsidRPr="0099361C" w:rsidRDefault="00807360" w:rsidP="00807360">
      <w:pPr>
        <w:pStyle w:val="BodyText"/>
        <w:rPr>
          <w:lang w:val="en-GB"/>
        </w:rPr>
      </w:pPr>
      <w:r w:rsidRPr="0099361C">
        <w:rPr>
          <w:lang w:val="en-GB"/>
        </w:rPr>
        <w:t xml:space="preserve">NSW Government is developing a whole of government and whole of community </w:t>
      </w:r>
      <w:r>
        <w:rPr>
          <w:lang w:val="en-GB"/>
        </w:rPr>
        <w:t>f</w:t>
      </w:r>
      <w:r w:rsidRPr="0099361C">
        <w:rPr>
          <w:lang w:val="en-GB"/>
        </w:rPr>
        <w:t>ramework</w:t>
      </w:r>
      <w:r>
        <w:rPr>
          <w:lang w:val="en-GB"/>
        </w:rPr>
        <w:t xml:space="preserve"> </w:t>
      </w:r>
      <w:r w:rsidRPr="0099361C">
        <w:rPr>
          <w:lang w:val="en-GB"/>
        </w:rPr>
        <w:t xml:space="preserve">for preventing and responding to children and young people with problematic and harmful sexual behaviours through a public health approach. This will support families, communities and professionals to identify problematic or harmful sexual behaviours and respond early to ensure the safety and wellbeing of all children. The </w:t>
      </w:r>
      <w:r>
        <w:rPr>
          <w:lang w:val="en-GB"/>
        </w:rPr>
        <w:t>f</w:t>
      </w:r>
      <w:r w:rsidRPr="0099361C">
        <w:rPr>
          <w:lang w:val="en-GB"/>
        </w:rPr>
        <w:t xml:space="preserve">ramework will be accompanied by an implementation plan and a </w:t>
      </w:r>
      <w:r>
        <w:rPr>
          <w:lang w:val="en-GB"/>
        </w:rPr>
        <w:t>p</w:t>
      </w:r>
      <w:r w:rsidRPr="0099361C">
        <w:rPr>
          <w:lang w:val="en-GB"/>
        </w:rPr>
        <w:t xml:space="preserve">revention </w:t>
      </w:r>
      <w:r>
        <w:rPr>
          <w:lang w:val="en-GB"/>
        </w:rPr>
        <w:t>s</w:t>
      </w:r>
      <w:r w:rsidRPr="0099361C">
        <w:rPr>
          <w:lang w:val="en-GB"/>
        </w:rPr>
        <w:t xml:space="preserve">trategy that responds to the contemporary issues facing our children and young people as they develop and negotiate relationships </w:t>
      </w:r>
      <w:r>
        <w:rPr>
          <w:lang w:val="en-GB"/>
        </w:rPr>
        <w:t>c</w:t>
      </w:r>
      <w:r w:rsidRPr="0099361C">
        <w:rPr>
          <w:lang w:val="en-GB"/>
        </w:rPr>
        <w:t>o-design activities for the framework and supporting projects commenced in October 2020 and have continued through the first half of 2021.This has included quantitative and qualitative research and iterative product design through workshops and stakeholder interviews.</w:t>
      </w:r>
    </w:p>
    <w:p w14:paraId="328281BC" w14:textId="53EDFA8F" w:rsidR="00807360" w:rsidRDefault="00807360" w:rsidP="00807360">
      <w:pPr>
        <w:pStyle w:val="Bullet1stlevel"/>
        <w:numPr>
          <w:ilvl w:val="0"/>
          <w:numId w:val="0"/>
        </w:numPr>
        <w:spacing w:before="60" w:after="60"/>
        <w:rPr>
          <w:lang w:val="en-GB"/>
        </w:rPr>
      </w:pPr>
      <w:r w:rsidRPr="0099361C">
        <w:rPr>
          <w:lang w:val="en-GB"/>
        </w:rPr>
        <w:t>NSW Government is improving access to specialist counselling services to support children and young people to cease their problematic or harmful sexual behaviours. The Office of the Children</w:t>
      </w:r>
      <w:r w:rsidRPr="0099361C">
        <w:rPr>
          <w:rFonts w:hint="cs"/>
          <w:lang w:val="en-GB"/>
        </w:rPr>
        <w:t>’</w:t>
      </w:r>
      <w:r w:rsidRPr="0099361C">
        <w:rPr>
          <w:lang w:val="en-GB"/>
        </w:rPr>
        <w:t xml:space="preserve">s Guardian has reviewed and is making improvements to the Child Sex Offender Counsellors Accreditation Scheme, which will support counsellors to ensure they have the appropriate skills and confidence to undertake the work and publish a list of accredited counsellors and services. </w:t>
      </w:r>
    </w:p>
    <w:p w14:paraId="01DE2697" w14:textId="77777777" w:rsidR="00807360" w:rsidRPr="0099361C" w:rsidRDefault="00807360" w:rsidP="00807360">
      <w:pPr>
        <w:pStyle w:val="BodyText"/>
        <w:rPr>
          <w:lang w:val="en-GB"/>
        </w:rPr>
      </w:pPr>
      <w:r w:rsidRPr="0099361C">
        <w:rPr>
          <w:lang w:val="en-GB"/>
        </w:rPr>
        <w:t>NSW Health is also expanding its specialist treatment services:</w:t>
      </w:r>
    </w:p>
    <w:p w14:paraId="427B1239" w14:textId="77777777" w:rsidR="00807360" w:rsidRDefault="00807360" w:rsidP="00807360">
      <w:pPr>
        <w:pStyle w:val="Bullet1stlevel"/>
        <w:rPr>
          <w:lang w:val="en-GB"/>
        </w:rPr>
      </w:pPr>
      <w:r w:rsidRPr="0099361C">
        <w:rPr>
          <w:lang w:val="en-GB"/>
        </w:rPr>
        <w:t>New Street Services have been expanded and are now available across the state.</w:t>
      </w:r>
      <w:r>
        <w:rPr>
          <w:lang w:val="en-GB"/>
        </w:rPr>
        <w:t xml:space="preserve"> </w:t>
      </w:r>
      <w:r w:rsidRPr="0099361C">
        <w:rPr>
          <w:lang w:val="en-GB"/>
        </w:rPr>
        <w:t>New Street provides a specialised,</w:t>
      </w:r>
      <w:r>
        <w:rPr>
          <w:lang w:val="en-GB"/>
        </w:rPr>
        <w:t xml:space="preserve"> </w:t>
      </w:r>
      <w:r w:rsidRPr="0099361C">
        <w:rPr>
          <w:lang w:val="en-GB"/>
        </w:rPr>
        <w:t xml:space="preserve">community-based child protection and therapeutic service to address harmful sexual behaviours displayed by </w:t>
      </w:r>
      <w:r>
        <w:rPr>
          <w:lang w:val="en-GB"/>
        </w:rPr>
        <w:t xml:space="preserve">young people aged </w:t>
      </w:r>
      <w:r w:rsidRPr="0099361C">
        <w:rPr>
          <w:lang w:val="en-GB"/>
        </w:rPr>
        <w:t>10</w:t>
      </w:r>
      <w:r>
        <w:rPr>
          <w:lang w:val="en-GB"/>
        </w:rPr>
        <w:t xml:space="preserve"> to </w:t>
      </w:r>
      <w:r w:rsidRPr="0099361C">
        <w:rPr>
          <w:lang w:val="en-GB"/>
        </w:rPr>
        <w:t>17 year</w:t>
      </w:r>
      <w:r>
        <w:rPr>
          <w:lang w:val="en-GB"/>
        </w:rPr>
        <w:t>s</w:t>
      </w:r>
      <w:r w:rsidRPr="0099361C">
        <w:rPr>
          <w:lang w:val="en-GB"/>
        </w:rPr>
        <w:t xml:space="preserve">. New Street works with the child and caregivers, as well as other agencies and community services. </w:t>
      </w:r>
      <w:r>
        <w:rPr>
          <w:lang w:val="en-GB"/>
        </w:rPr>
        <w:t>The program</w:t>
      </w:r>
      <w:r w:rsidRPr="0099361C">
        <w:rPr>
          <w:lang w:val="en-GB"/>
        </w:rPr>
        <w:t xml:space="preserve"> focuses on safety, restitution and wellbeing. This helps the young person to understand, acknowledge, take responsibility for and cease the harmful sexual behaviour while also addressing their other support, wellbeing and development needs. All New Street Services have identified Aboriginal counsellors and are supported through </w:t>
      </w:r>
      <w:r w:rsidRPr="0099361C">
        <w:rPr>
          <w:lang w:val="en-GB"/>
        </w:rPr>
        <w:t xml:space="preserve">statewide clinical and cultural advisors. In April-June of </w:t>
      </w:r>
      <w:r w:rsidRPr="00303C21">
        <w:rPr>
          <w:lang w:val="en-GB"/>
        </w:rPr>
        <w:t>2021</w:t>
      </w:r>
      <w:r w:rsidRPr="0099361C">
        <w:rPr>
          <w:lang w:val="en-GB"/>
        </w:rPr>
        <w:t>, New Street Services provided counselling for 203 children and young people with harmful sexual behaviours.</w:t>
      </w:r>
    </w:p>
    <w:p w14:paraId="510D3F18" w14:textId="77596842" w:rsidR="003C2015" w:rsidRPr="00DF3ACA" w:rsidRDefault="00807360" w:rsidP="003C2015">
      <w:pPr>
        <w:pStyle w:val="Bullet1stlevel"/>
      </w:pPr>
      <w:r w:rsidRPr="0099361C">
        <w:rPr>
          <w:lang w:val="en-GB"/>
        </w:rPr>
        <w:t>NSW Health has developed a new program model</w:t>
      </w:r>
      <w:r>
        <w:rPr>
          <w:lang w:val="en-GB"/>
        </w:rPr>
        <w:t>,</w:t>
      </w:r>
      <w:r w:rsidRPr="0099361C">
        <w:rPr>
          <w:lang w:val="en-GB"/>
        </w:rPr>
        <w:t xml:space="preserve"> Safe </w:t>
      </w:r>
      <w:proofErr w:type="spellStart"/>
      <w:r w:rsidRPr="0099361C">
        <w:rPr>
          <w:lang w:val="en-GB"/>
        </w:rPr>
        <w:t>Wayz</w:t>
      </w:r>
      <w:proofErr w:type="spellEnd"/>
      <w:r w:rsidRPr="0099361C">
        <w:rPr>
          <w:lang w:val="en-GB"/>
        </w:rPr>
        <w:t>, for children under the age of criminal responsibility (currently 10 years of age in NSW) with problematic or harmful sexual behaviours and their families.</w:t>
      </w:r>
      <w:r>
        <w:rPr>
          <w:lang w:val="en-GB"/>
        </w:rPr>
        <w:t xml:space="preserve"> </w:t>
      </w:r>
      <w:r w:rsidRPr="0099361C">
        <w:rPr>
          <w:lang w:val="en-GB"/>
        </w:rPr>
        <w:t xml:space="preserve">The model was developed through a co-design process that embedded principles of cultural safety in each of the elements of the Program including prevention, early support and specialist counselling. Like New Street, the Program is supported by a centralised team of clinical and cultural advisors. All Local Health Districts have developed Safe </w:t>
      </w:r>
      <w:proofErr w:type="spellStart"/>
      <w:r w:rsidRPr="0099361C">
        <w:rPr>
          <w:lang w:val="en-GB"/>
        </w:rPr>
        <w:t>Wayz</w:t>
      </w:r>
      <w:proofErr w:type="spellEnd"/>
      <w:r w:rsidRPr="0099361C">
        <w:rPr>
          <w:lang w:val="en-GB"/>
        </w:rPr>
        <w:t xml:space="preserve"> Program Implementation Plans and begun to conduct readiness activities prior to the</w:t>
      </w:r>
      <w:r w:rsidR="00DF3ACA">
        <w:rPr>
          <w:lang w:val="en-GB"/>
        </w:rPr>
        <w:t xml:space="preserve"> launch of this Program in 2022.</w:t>
      </w:r>
    </w:p>
    <w:p w14:paraId="029C850B" w14:textId="4540ED6E" w:rsidR="00DF3ACA" w:rsidRPr="00DF3ACA" w:rsidRDefault="00DF3ACA" w:rsidP="00DF3ACA">
      <w:pPr>
        <w:spacing w:before="0" w:after="0"/>
        <w:rPr>
          <w:lang w:val="en-GB"/>
        </w:rPr>
        <w:sectPr w:rsidR="00DF3ACA" w:rsidRPr="00DF3ACA" w:rsidSect="00807360">
          <w:type w:val="continuous"/>
          <w:pgSz w:w="11906" w:h="16838" w:code="9"/>
          <w:pgMar w:top="1134" w:right="1134" w:bottom="1134" w:left="1134" w:header="709" w:footer="454" w:gutter="0"/>
          <w:cols w:num="2" w:space="566"/>
          <w:docGrid w:linePitch="360"/>
        </w:sectPr>
      </w:pPr>
    </w:p>
    <w:p w14:paraId="669C97EC" w14:textId="0ED9587A" w:rsidR="00807360" w:rsidRDefault="00807360" w:rsidP="00D70385">
      <w:pPr>
        <w:pStyle w:val="Bullet1stlevel"/>
        <w:numPr>
          <w:ilvl w:val="0"/>
          <w:numId w:val="0"/>
        </w:numPr>
        <w:spacing w:before="60" w:after="60"/>
        <w:sectPr w:rsidR="00807360" w:rsidSect="00807360">
          <w:pgSz w:w="11906" w:h="16838" w:code="9"/>
          <w:pgMar w:top="1134" w:right="1134" w:bottom="1134" w:left="1134" w:header="709" w:footer="454" w:gutter="0"/>
          <w:cols w:space="566"/>
          <w:docGrid w:linePitch="360"/>
        </w:sectPr>
      </w:pPr>
    </w:p>
    <w:p w14:paraId="7FF761F7" w14:textId="0E03A153" w:rsidR="00586B05" w:rsidRPr="003B3BE1" w:rsidRDefault="00586B05" w:rsidP="005A32D6">
      <w:pPr>
        <w:pStyle w:val="HeadingLevel3NoNumber"/>
        <w:spacing w:before="120"/>
        <w:rPr>
          <w:color w:val="5AB575" w:themeColor="background2"/>
        </w:rPr>
      </w:pPr>
      <w:r w:rsidRPr="00DF3ACA">
        <w:t xml:space="preserve">Action </w:t>
      </w:r>
      <w:r w:rsidR="001E0079" w:rsidRPr="00DF3ACA">
        <w:t>15</w:t>
      </w:r>
      <w:r w:rsidRPr="00DF3ACA">
        <w:t>:</w:t>
      </w:r>
      <w:r w:rsidRPr="00B172F4">
        <w:t xml:space="preserve"> </w:t>
      </w:r>
      <w:r w:rsidR="00DF3ACA">
        <w:br/>
      </w:r>
      <w:r w:rsidR="001E0079" w:rsidRPr="00067FD3">
        <w:t>Strengthen the capacity of all sectors to address sexual harassment to ensure women are safe at work, while studying, in public and online</w:t>
      </w:r>
    </w:p>
    <w:p w14:paraId="770E0E59" w14:textId="2F6BB369" w:rsidR="003B71D9" w:rsidRPr="008C6B2E" w:rsidRDefault="007F00EF" w:rsidP="00991893">
      <w:pPr>
        <w:pStyle w:val="BodyText"/>
        <w:rPr>
          <w:spacing w:val="-2"/>
        </w:rPr>
      </w:pPr>
      <w:r w:rsidRPr="008C6B2E">
        <w:rPr>
          <w:spacing w:val="-2"/>
        </w:rPr>
        <w:t>Twelve</w:t>
      </w:r>
      <w:r w:rsidR="006622DC" w:rsidRPr="008C6B2E">
        <w:rPr>
          <w:spacing w:val="-2"/>
        </w:rPr>
        <w:t xml:space="preserve"> </w:t>
      </w:r>
      <w:r w:rsidR="003B71D9" w:rsidRPr="008C6B2E">
        <w:rPr>
          <w:spacing w:val="-2"/>
        </w:rPr>
        <w:t xml:space="preserve">initiatives from the NIP relate to Action </w:t>
      </w:r>
      <w:r w:rsidR="00D740BA" w:rsidRPr="008C6B2E">
        <w:rPr>
          <w:spacing w:val="-2"/>
        </w:rPr>
        <w:t>15</w:t>
      </w:r>
      <w:r w:rsidR="003B4CB1" w:rsidRPr="008C6B2E">
        <w:rPr>
          <w:spacing w:val="-2"/>
        </w:rPr>
        <w:t xml:space="preserve"> </w:t>
      </w:r>
      <w:r w:rsidR="005A269A" w:rsidRPr="008C6B2E">
        <w:rPr>
          <w:spacing w:val="-2"/>
        </w:rPr>
        <w:t xml:space="preserve">including sector training, </w:t>
      </w:r>
      <w:r w:rsidR="00214D93" w:rsidRPr="008C6B2E">
        <w:rPr>
          <w:spacing w:val="-2"/>
        </w:rPr>
        <w:t>statewide</w:t>
      </w:r>
      <w:r w:rsidR="008D2E57" w:rsidRPr="008C6B2E">
        <w:rPr>
          <w:spacing w:val="-2"/>
        </w:rPr>
        <w:t xml:space="preserve"> frameworks, and </w:t>
      </w:r>
      <w:r w:rsidR="00CD2201" w:rsidRPr="008C6B2E">
        <w:rPr>
          <w:spacing w:val="-2"/>
        </w:rPr>
        <w:t>the development of educational resources</w:t>
      </w:r>
      <w:r w:rsidR="00081A6F" w:rsidRPr="008C6B2E">
        <w:rPr>
          <w:spacing w:val="-2"/>
        </w:rPr>
        <w:t xml:space="preserve"> </w:t>
      </w:r>
      <w:r w:rsidR="008B4BE7" w:rsidRPr="008C6B2E">
        <w:rPr>
          <w:spacing w:val="-2"/>
        </w:rPr>
        <w:t>aimed at</w:t>
      </w:r>
      <w:r w:rsidR="006B2F6E" w:rsidRPr="008C6B2E">
        <w:rPr>
          <w:spacing w:val="-2"/>
        </w:rPr>
        <w:t xml:space="preserve"> </w:t>
      </w:r>
      <w:r w:rsidR="00081A6F" w:rsidRPr="008C6B2E">
        <w:rPr>
          <w:spacing w:val="-2"/>
        </w:rPr>
        <w:t>addressing sexual harassment.</w:t>
      </w:r>
      <w:r w:rsidR="00C50C53" w:rsidRPr="008C6B2E">
        <w:rPr>
          <w:spacing w:val="-2"/>
        </w:rPr>
        <w:t xml:space="preserve"> </w:t>
      </w:r>
      <w:r w:rsidR="003B71D9" w:rsidRPr="008C6B2E">
        <w:rPr>
          <w:spacing w:val="-2"/>
        </w:rPr>
        <w:t xml:space="preserve">Of these, </w:t>
      </w:r>
      <w:r w:rsidR="007A47D7" w:rsidRPr="008C6B2E">
        <w:rPr>
          <w:spacing w:val="-2"/>
        </w:rPr>
        <w:t>three</w:t>
      </w:r>
      <w:r w:rsidR="0025016D" w:rsidRPr="008C6B2E">
        <w:rPr>
          <w:spacing w:val="-2"/>
        </w:rPr>
        <w:t xml:space="preserve"> have</w:t>
      </w:r>
      <w:r w:rsidR="003B71D9" w:rsidRPr="008C6B2E">
        <w:rPr>
          <w:spacing w:val="-2"/>
        </w:rPr>
        <w:t xml:space="preserve"> been completed </w:t>
      </w:r>
      <w:r w:rsidR="00450452" w:rsidRPr="008C6B2E">
        <w:rPr>
          <w:spacing w:val="-2"/>
        </w:rPr>
        <w:t>(as per</w:t>
      </w:r>
      <w:r w:rsidR="003B71D9" w:rsidRPr="008C6B2E">
        <w:rPr>
          <w:spacing w:val="-2"/>
        </w:rPr>
        <w:t xml:space="preserve"> schedule</w:t>
      </w:r>
      <w:r w:rsidR="00450452" w:rsidRPr="008C6B2E">
        <w:rPr>
          <w:spacing w:val="-2"/>
        </w:rPr>
        <w:t>)</w:t>
      </w:r>
      <w:r w:rsidR="003B71D9" w:rsidRPr="008C6B2E">
        <w:rPr>
          <w:spacing w:val="-2"/>
        </w:rPr>
        <w:t>,</w:t>
      </w:r>
      <w:r w:rsidR="007921F8" w:rsidRPr="008C6B2E">
        <w:rPr>
          <w:spacing w:val="-2"/>
        </w:rPr>
        <w:t xml:space="preserve"> </w:t>
      </w:r>
      <w:r w:rsidR="00D04FEC" w:rsidRPr="008C6B2E">
        <w:rPr>
          <w:spacing w:val="-2"/>
        </w:rPr>
        <w:t xml:space="preserve">one was completed </w:t>
      </w:r>
      <w:r w:rsidR="0025016D" w:rsidRPr="008C6B2E">
        <w:rPr>
          <w:spacing w:val="-2"/>
        </w:rPr>
        <w:t>(but was delayed)</w:t>
      </w:r>
      <w:r w:rsidR="00D04FEC" w:rsidRPr="008C6B2E">
        <w:rPr>
          <w:spacing w:val="-2"/>
        </w:rPr>
        <w:t xml:space="preserve">, </w:t>
      </w:r>
      <w:r w:rsidR="007A47D7" w:rsidRPr="008C6B2E">
        <w:rPr>
          <w:spacing w:val="-2"/>
        </w:rPr>
        <w:t xml:space="preserve">six </w:t>
      </w:r>
      <w:r w:rsidR="003B71D9" w:rsidRPr="008C6B2E">
        <w:rPr>
          <w:spacing w:val="-2"/>
        </w:rPr>
        <w:t xml:space="preserve">are in progress (on track), and </w:t>
      </w:r>
      <w:r w:rsidR="00F64A81" w:rsidRPr="008C6B2E">
        <w:rPr>
          <w:spacing w:val="-2"/>
        </w:rPr>
        <w:t>two are</w:t>
      </w:r>
      <w:r w:rsidR="003B71D9" w:rsidRPr="008C6B2E">
        <w:rPr>
          <w:spacing w:val="-2"/>
        </w:rPr>
        <w:t xml:space="preserve"> in progress (delayed).</w:t>
      </w:r>
      <w:r w:rsidR="00F079AE" w:rsidRPr="008C6B2E">
        <w:rPr>
          <w:spacing w:val="-2"/>
        </w:rPr>
        <w:t xml:space="preserve"> </w:t>
      </w:r>
    </w:p>
    <w:p w14:paraId="60A19264" w14:textId="77777777" w:rsidR="00373B6C" w:rsidRPr="00B172F4" w:rsidRDefault="00373B6C" w:rsidP="000B4ED2">
      <w:pPr>
        <w:pStyle w:val="HeadingLevel4NoNumber"/>
      </w:pPr>
      <w:r>
        <w:t>Key achievements</w:t>
      </w:r>
    </w:p>
    <w:p w14:paraId="5CAF7993" w14:textId="288EA6CE" w:rsidR="005F2A2B" w:rsidRDefault="00AA7C24" w:rsidP="00991893">
      <w:pPr>
        <w:pStyle w:val="BodyText"/>
      </w:pPr>
      <w:r>
        <w:t>Achievements under this action have</w:t>
      </w:r>
      <w:r w:rsidR="005F2A2B">
        <w:t xml:space="preserve"> included:</w:t>
      </w:r>
    </w:p>
    <w:p w14:paraId="0880512A" w14:textId="77777777" w:rsidR="00303C21" w:rsidRDefault="00303C21" w:rsidP="00991893">
      <w:pPr>
        <w:pStyle w:val="Bullet1stlevel"/>
        <w:rPr>
          <w14:props3d w14:extrusionH="0" w14:contourW="0" w14:prstMaterial="matte"/>
        </w:rPr>
      </w:pPr>
      <w:r w:rsidRPr="00BE2A3C">
        <w:rPr>
          <w14:props3d w14:extrusionH="0" w14:contourW="0" w14:prstMaterial="matte"/>
        </w:rPr>
        <w:t>The Victorian Government provided $435,000 in 2019-2020 to fund the implementation of the Workplace Equality and Respect program in government departments. The program seeks to embed best-practice workplace programs promoting gender equality and respectful cultures in public sector workplaces.</w:t>
      </w:r>
    </w:p>
    <w:p w14:paraId="3DB66298" w14:textId="51CE84A2" w:rsidR="00303C21" w:rsidRPr="00EE07ED" w:rsidRDefault="00303C21" w:rsidP="00991893">
      <w:pPr>
        <w:pStyle w:val="Bullet1stlevel"/>
        <w:rPr>
          <w14:props3d w14:extrusionH="0" w14:contourW="0" w14:prstMaterial="matte"/>
        </w:rPr>
      </w:pPr>
      <w:r w:rsidRPr="00EE07ED">
        <w:rPr>
          <w14:props3d w14:extrusionH="0" w14:contourW="0" w14:prstMaterial="matte"/>
        </w:rPr>
        <w:t>In December 2020, the Tasmanian Premier announced that all Tasmanian Government departments would adopt the Our Watch Workplace Equality and Respect Standards</w:t>
      </w:r>
      <w:r>
        <w:rPr>
          <w14:props3d w14:extrusionH="0" w14:contourW="0" w14:prstMaterial="matte"/>
        </w:rPr>
        <w:t>.</w:t>
      </w:r>
    </w:p>
    <w:p w14:paraId="7B5D4DC6" w14:textId="77777777" w:rsidR="00366C61" w:rsidRDefault="000A6544" w:rsidP="002C1C0A">
      <w:pPr>
        <w:pStyle w:val="Bullet1stlevel"/>
        <w:rPr>
          <w14:props3d w14:extrusionH="0" w14:contourW="0" w14:prstMaterial="matte"/>
        </w:rPr>
      </w:pPr>
      <w:r w:rsidRPr="000A6544">
        <w:rPr>
          <w14:props3d w14:extrusionH="0" w14:contourW="0" w14:prstMaterial="matte"/>
        </w:rPr>
        <w:t>Monash University was selected as the successful applicant through an open competitive grant round to undertake accredited training for sexual violence responses. Monash Univers</w:t>
      </w:r>
      <w:r w:rsidRPr="00BF0A04">
        <w:rPr>
          <w14:props3d w14:extrusionH="0" w14:contourW="0" w14:prstMaterial="matte"/>
        </w:rPr>
        <w:t xml:space="preserve">ity has partnered with the Victorian Institute of Forensic Medicine and will be engaging with relevant organisations across Australia to develop two streams of training. One stream will be for frontline workers and a separate, more specialised stream will </w:t>
      </w:r>
      <w:r w:rsidRPr="000A6544">
        <w:rPr>
          <w14:props3d w14:extrusionH="0" w14:contourW="0" w14:prstMaterial="matte"/>
        </w:rPr>
        <w:t xml:space="preserve">be available for health professionals. </w:t>
      </w:r>
    </w:p>
    <w:p w14:paraId="241736C8" w14:textId="4E1814EE" w:rsidR="00F32243" w:rsidRPr="008C6B2E" w:rsidRDefault="000A6544" w:rsidP="008C6B2E">
      <w:pPr>
        <w:pStyle w:val="Bullet2ndlevel"/>
        <w:rPr>
          <w:spacing w:val="-2"/>
          <w14:props3d w14:extrusionH="0" w14:contourW="0" w14:prstMaterial="matte"/>
        </w:rPr>
      </w:pPr>
      <w:r w:rsidRPr="008C6B2E">
        <w:rPr>
          <w:spacing w:val="-2"/>
          <w14:props3d w14:extrusionH="0" w14:contourW="0" w14:prstMaterial="matte"/>
        </w:rPr>
        <w:t xml:space="preserve">The first unit of the doctors and nurses stream commenced on 16 August 2021. Enrolments included 15 doctors, eight </w:t>
      </w:r>
      <w:r w:rsidRPr="008C6B2E">
        <w:rPr>
          <w:spacing w:val="-2"/>
        </w:rPr>
        <w:t>nurses</w:t>
      </w:r>
      <w:r w:rsidRPr="008C6B2E">
        <w:rPr>
          <w:spacing w:val="-2"/>
          <w14:props3d w14:extrusionH="0" w14:contourW="0" w14:prstMaterial="matte"/>
        </w:rPr>
        <w:t xml:space="preserve"> and two midwives. Fifteen of the cohort were metropolitan based, with the remainder working in rural/regional settings.</w:t>
      </w:r>
    </w:p>
    <w:p w14:paraId="4013C23E" w14:textId="77777777" w:rsidR="001D622E" w:rsidRPr="00B200FE" w:rsidRDefault="008056BA" w:rsidP="001D622E">
      <w:pPr>
        <w:pStyle w:val="Bullet1stlevel"/>
        <w:rPr>
          <w14:props3d w14:extrusionH="0" w14:contourW="0" w14:prstMaterial="matte"/>
        </w:rPr>
      </w:pPr>
      <w:r w:rsidRPr="00B200FE">
        <w:rPr>
          <w14:props3d w14:extrusionH="0" w14:contourW="0" w14:prstMaterial="matte"/>
        </w:rPr>
        <w:t>Tailored training and resources have been developed and implemented which aim to build the capacity of disability and domestic and family violence services to identify technology-facilitated abuse and assist their clients to seek pathways to support. This program will help women with intellectual or cognitive disability be aware of abuse through technology and of how to get help</w:t>
      </w:r>
      <w:r w:rsidR="00BA4ECC" w:rsidRPr="00B200FE">
        <w:rPr>
          <w14:props3d w14:extrusionH="0" w14:contourW="0" w14:prstMaterial="matte"/>
        </w:rPr>
        <w:t>.</w:t>
      </w:r>
      <w:r w:rsidR="001D622E" w:rsidRPr="00B200FE">
        <w:rPr>
          <w14:props3d w14:extrusionH="0" w14:contourW="0" w14:prstMaterial="matte"/>
        </w:rPr>
        <w:t xml:space="preserve"> </w:t>
      </w:r>
    </w:p>
    <w:p w14:paraId="3E88E0B8" w14:textId="59722083" w:rsidR="003B3BE1" w:rsidRDefault="00D70385" w:rsidP="000B4ED2">
      <w:pPr>
        <w:pStyle w:val="HeadingLevel4NoNumber"/>
      </w:pPr>
      <w:r w:rsidRPr="00B172F4">
        <w:t>Case stud</w:t>
      </w:r>
      <w:r w:rsidR="00CD3B04">
        <w:t>y</w:t>
      </w:r>
      <w: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2E11B4" w14:paraId="1C89E02E" w14:textId="77777777" w:rsidTr="00B24F5E">
        <w:tc>
          <w:tcPr>
            <w:tcW w:w="3810" w:type="pct"/>
            <w:shd w:val="clear" w:color="auto" w:fill="074A43" w:themeFill="text2"/>
            <w:tcMar>
              <w:top w:w="0" w:type="dxa"/>
              <w:bottom w:w="0" w:type="dxa"/>
            </w:tcMar>
            <w:vAlign w:val="center"/>
          </w:tcPr>
          <w:p w14:paraId="1D3D5BE4" w14:textId="7A6A1C45" w:rsidR="002E11B4" w:rsidRDefault="00DD2105" w:rsidP="00991893">
            <w:pPr>
              <w:pStyle w:val="HeadingLevel4NoNumber"/>
              <w:spacing w:before="120"/>
            </w:pPr>
            <w:r>
              <w:t xml:space="preserve">Formalising the role of </w:t>
            </w:r>
            <w:r w:rsidR="00142B97">
              <w:br/>
            </w:r>
            <w:r>
              <w:t>Our Watch in Tasmania</w:t>
            </w:r>
          </w:p>
        </w:tc>
        <w:tc>
          <w:tcPr>
            <w:tcW w:w="821" w:type="pct"/>
            <w:shd w:val="clear" w:color="auto" w:fill="5AB575" w:themeFill="background2"/>
            <w:tcMar>
              <w:top w:w="0" w:type="dxa"/>
              <w:left w:w="0" w:type="dxa"/>
              <w:bottom w:w="0" w:type="dxa"/>
              <w:right w:w="0" w:type="dxa"/>
            </w:tcMar>
            <w:vAlign w:val="center"/>
          </w:tcPr>
          <w:p w14:paraId="55FAEB34" w14:textId="77777777" w:rsidR="002E11B4" w:rsidRDefault="002E11B4" w:rsidP="00B24F5E">
            <w:pPr>
              <w:pStyle w:val="BodyText"/>
              <w:jc w:val="center"/>
            </w:pPr>
            <w:r>
              <w:rPr>
                <w:noProof/>
                <w:lang w:eastAsia="en-AU"/>
              </w:rPr>
              <w:drawing>
                <wp:inline distT="0" distB="0" distL="0" distR="0" wp14:anchorId="6AC39CE8" wp14:editId="6EF7B6A3">
                  <wp:extent cx="342900" cy="342900"/>
                  <wp:effectExtent l="0" t="0" r="0" b="0"/>
                  <wp:docPr id="89" name="Graphic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aphic 89">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161E1EA2" w14:textId="77777777" w:rsidR="002E11B4" w:rsidRDefault="002E11B4" w:rsidP="00B24F5E">
            <w:pPr>
              <w:pStyle w:val="BodyText"/>
            </w:pPr>
          </w:p>
        </w:tc>
      </w:tr>
    </w:tbl>
    <w:p w14:paraId="5FC188B1" w14:textId="77777777" w:rsidR="00807360" w:rsidRPr="00DD2105" w:rsidRDefault="00807360" w:rsidP="00807360">
      <w:pPr>
        <w:pStyle w:val="BodyText"/>
      </w:pPr>
      <w:r w:rsidRPr="00DD2105">
        <w:t>In October 2019, the Tasmanian Government launched a nation-first partnership with Our Watch to establish a primary prevention officer in Tasmania (</w:t>
      </w:r>
      <w:r>
        <w:t xml:space="preserve">known as the </w:t>
      </w:r>
      <w:r w:rsidRPr="00DD2105">
        <w:t xml:space="preserve">Senior Advisor Tasmania). </w:t>
      </w:r>
    </w:p>
    <w:p w14:paraId="1EA5DF72" w14:textId="77777777" w:rsidR="00807360" w:rsidRPr="00142B97" w:rsidRDefault="00807360" w:rsidP="00807360">
      <w:pPr>
        <w:pStyle w:val="BodyText"/>
        <w:rPr>
          <w:spacing w:val="-4"/>
        </w:rPr>
      </w:pPr>
      <w:r w:rsidRPr="00142B97">
        <w:rPr>
          <w:spacing w:val="-4"/>
        </w:rPr>
        <w:t xml:space="preserve">The Senior Advisor Tasmania commenced in March 2020 and is tasked to coordinate and support primary prevention efforts across Tasmania, working closely with government and non-government services to implement key Our Watch projects in Tasmania and to work with Our Watch Ambassadors to promote primary prevention activities in Tasmania. The Officer provides organisations with technical advice and expertise on building primary prevention in their organisations and communities. </w:t>
      </w:r>
    </w:p>
    <w:p w14:paraId="5C79D687" w14:textId="77777777" w:rsidR="00807360" w:rsidRDefault="00807360" w:rsidP="00807360">
      <w:pPr>
        <w:pStyle w:val="BodyText"/>
      </w:pPr>
      <w:r w:rsidRPr="00DD2105">
        <w:t xml:space="preserve">Despite the challenges that COVID-19 has presented the Senior Adviser has undertaken </w:t>
      </w:r>
      <w:r>
        <w:t>significant engagement with key stakeholders during 2020-21, including:</w:t>
      </w:r>
    </w:p>
    <w:p w14:paraId="4927E923" w14:textId="77777777" w:rsidR="00807360" w:rsidRDefault="00807360" w:rsidP="00807360">
      <w:pPr>
        <w:pStyle w:val="Bullet1stlevel"/>
      </w:pPr>
      <w:r>
        <w:t>Establishing relationships with the community sector.</w:t>
      </w:r>
    </w:p>
    <w:p w14:paraId="1B27B35E" w14:textId="77777777" w:rsidR="00807360" w:rsidRDefault="00807360" w:rsidP="00807360">
      <w:pPr>
        <w:pStyle w:val="Bullet1stlevel"/>
      </w:pPr>
      <w:r>
        <w:t xml:space="preserve">Supporting Tasmanian Government departments to implement the Our Watch Workplace Equality and Respect Standards. </w:t>
      </w:r>
    </w:p>
    <w:p w14:paraId="5D18D3D8" w14:textId="77777777" w:rsidR="00807360" w:rsidRDefault="00807360" w:rsidP="00807360">
      <w:pPr>
        <w:pStyle w:val="Bullet1stlevel"/>
      </w:pPr>
      <w:r>
        <w:t>Working with the Local Government Association of Tasmania to identify ways to support local governments, including promoting the Our Watch Local Government Toolkit.</w:t>
      </w:r>
    </w:p>
    <w:p w14:paraId="1C83F63D" w14:textId="77777777" w:rsidR="00807360" w:rsidRDefault="00807360" w:rsidP="00807360">
      <w:pPr>
        <w:pStyle w:val="Bullet1stlevel"/>
      </w:pPr>
      <w:r>
        <w:t xml:space="preserve">Engaging in targeted activities with Tasmanian Aboriginal organisations, which has resulted in </w:t>
      </w:r>
      <w:r w:rsidRPr="00624B99">
        <w:t>South East Tasmanian Aboriginal Corporation</w:t>
      </w:r>
      <w:r>
        <w:t xml:space="preserve"> receiving Our Watch Connected Communities funding for the </w:t>
      </w:r>
      <w:proofErr w:type="spellStart"/>
      <w:r>
        <w:t>Tegganaha</w:t>
      </w:r>
      <w:proofErr w:type="spellEnd"/>
      <w:r>
        <w:t xml:space="preserve"> Palawa project (Strong Men, Strong Futures) to work with Aboriginal men to prevent violence against women. </w:t>
      </w:r>
    </w:p>
    <w:p w14:paraId="0D8A43CD" w14:textId="77777777" w:rsidR="00807360" w:rsidRDefault="00807360" w:rsidP="00807360">
      <w:pPr>
        <w:pStyle w:val="Bullet1stlevel"/>
      </w:pPr>
      <w:r>
        <w:t>Provided advice on the design and content of the Tasmanian Government</w:t>
      </w:r>
      <w:r>
        <w:rPr>
          <w:rFonts w:hint="cs"/>
        </w:rPr>
        <w:t>’</w:t>
      </w:r>
      <w:r>
        <w:t xml:space="preserve">s primary prevention grants program for Aboriginal organisations. </w:t>
      </w:r>
    </w:p>
    <w:p w14:paraId="0C57C773" w14:textId="77777777" w:rsidR="00807360" w:rsidRPr="00B172F4" w:rsidRDefault="00807360" w:rsidP="00807360">
      <w:pPr>
        <w:pStyle w:val="Bullet1stlevel"/>
      </w:pPr>
      <w:r>
        <w:t>Advised the community sector on primary prevention initiatives and resources.</w:t>
      </w:r>
    </w:p>
    <w:p w14:paraId="56B4F4AD" w14:textId="77777777" w:rsidR="00807360" w:rsidRDefault="00807360" w:rsidP="00142B97">
      <w:pPr>
        <w:pStyle w:val="BodyText"/>
      </w:pPr>
    </w:p>
    <w:p w14:paraId="1E105B0B" w14:textId="27A0965B" w:rsidR="001D622E" w:rsidRDefault="001D622E" w:rsidP="00142B97">
      <w:pPr>
        <w:pStyle w:val="BodyText"/>
      </w:pPr>
      <w:r>
        <w:br w:type="column"/>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1D622E" w:rsidRPr="00B172F4" w14:paraId="083C8528" w14:textId="77777777" w:rsidTr="00F675ED">
        <w:tc>
          <w:tcPr>
            <w:tcW w:w="3810" w:type="pct"/>
            <w:shd w:val="clear" w:color="auto" w:fill="074A43" w:themeFill="text2"/>
            <w:tcMar>
              <w:top w:w="0" w:type="dxa"/>
              <w:bottom w:w="0" w:type="dxa"/>
            </w:tcMar>
            <w:vAlign w:val="center"/>
          </w:tcPr>
          <w:p w14:paraId="748188B0" w14:textId="77777777" w:rsidR="001D622E" w:rsidRDefault="001D622E" w:rsidP="00F675ED">
            <w:pPr>
              <w:pStyle w:val="HeadingLevel4NoNumber"/>
              <w:spacing w:before="120"/>
            </w:pPr>
            <w:r w:rsidRPr="00F739AE">
              <w:t>Resources on technology-facilitated abuse for women with disability</w:t>
            </w:r>
          </w:p>
        </w:tc>
        <w:tc>
          <w:tcPr>
            <w:tcW w:w="821" w:type="pct"/>
            <w:shd w:val="clear" w:color="auto" w:fill="5AB575" w:themeFill="background2"/>
            <w:tcMar>
              <w:top w:w="0" w:type="dxa"/>
              <w:left w:w="0" w:type="dxa"/>
              <w:bottom w:w="0" w:type="dxa"/>
              <w:right w:w="0" w:type="dxa"/>
            </w:tcMar>
            <w:vAlign w:val="center"/>
          </w:tcPr>
          <w:p w14:paraId="2865C405" w14:textId="77777777" w:rsidR="001D622E" w:rsidRDefault="001D622E" w:rsidP="00F675ED">
            <w:pPr>
              <w:pStyle w:val="BodyText"/>
              <w:jc w:val="center"/>
            </w:pPr>
            <w:r>
              <w:rPr>
                <w:noProof/>
                <w:lang w:eastAsia="en-AU"/>
              </w:rPr>
              <w:drawing>
                <wp:inline distT="0" distB="0" distL="0" distR="0" wp14:anchorId="48AE8D97" wp14:editId="30268127">
                  <wp:extent cx="342900" cy="342900"/>
                  <wp:effectExtent l="0" t="0" r="0" b="0"/>
                  <wp:docPr id="57" name="Graphic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c 57">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631DC5DC" w14:textId="77777777" w:rsidR="001D622E" w:rsidRDefault="001D622E" w:rsidP="00F675ED">
            <w:pPr>
              <w:pStyle w:val="BodyText"/>
            </w:pPr>
          </w:p>
        </w:tc>
      </w:tr>
    </w:tbl>
    <w:p w14:paraId="0ABA3B67" w14:textId="77777777" w:rsidR="00807360" w:rsidRDefault="00807360" w:rsidP="00807360">
      <w:r>
        <w:t xml:space="preserve">Tailored training and resources have been developed and implemented which aim to build the capacity of disability and domestic and family violence services to identify technology-facilitated abuse and assist their clients to seek pathways to support. Program resources include training webinars, case study videos, conversation starters, posters and wallet cards. </w:t>
      </w:r>
    </w:p>
    <w:p w14:paraId="25859245" w14:textId="77777777" w:rsidR="00807360" w:rsidRDefault="00807360" w:rsidP="00807360">
      <w:r>
        <w:t>eSafety also commissioned research into the experiences and impacts of technology-facilitated abuse on Australian women with intellectual or cognitive disability. This was released in September 2021.</w:t>
      </w:r>
    </w:p>
    <w:p w14:paraId="16AC72AC" w14:textId="62A53C20" w:rsidR="00807360" w:rsidRDefault="00807360" w:rsidP="00807360">
      <w:pPr>
        <w:pStyle w:val="BodyText"/>
      </w:pPr>
      <w:r>
        <w:t>An important element of this resource suite is the series of case study videos demonstrating ways a woman with intellectual or cognitive disability might experience different forms of online abuse, such as technology-facilitated abuse and image-based abuse. eSafety commissioned the production of three personal stories using an inclusive film-making model (working in partnerships with Fusion Theatre) to ensure that as well as raising awareness about the important issue of technology abuse, the resources are authentic and elevate the voices and faces of women with intellectual or cognitive disability. The videos are available in accessible formats and are closed-captioned, AUSLAN interpreted and audio-described.</w:t>
      </w:r>
    </w:p>
    <w:p w14:paraId="1FE5084E" w14:textId="70917117" w:rsidR="00807360" w:rsidRDefault="00807360" w:rsidP="00142B97">
      <w:pPr>
        <w:pStyle w:val="BodyText"/>
        <w:sectPr w:rsidR="00807360" w:rsidSect="00D0740C">
          <w:type w:val="continuous"/>
          <w:pgSz w:w="11906" w:h="16838" w:code="9"/>
          <w:pgMar w:top="1134" w:right="1134" w:bottom="1134" w:left="1134" w:header="709" w:footer="454" w:gutter="0"/>
          <w:cols w:num="2" w:space="566"/>
          <w:docGrid w:linePitch="360"/>
        </w:sectPr>
      </w:pPr>
    </w:p>
    <w:p w14:paraId="4E4E4435" w14:textId="40738597" w:rsidR="006904A3" w:rsidRPr="00B172F4" w:rsidRDefault="4A89BD92" w:rsidP="008216AE">
      <w:pPr>
        <w:pStyle w:val="HeadingLevel2NoNumber"/>
        <w:spacing w:before="0"/>
      </w:pPr>
      <w:bookmarkStart w:id="18" w:name="_Toc88212659"/>
      <w:r w:rsidRPr="00B172F4">
        <w:lastRenderedPageBreak/>
        <w:t xml:space="preserve">Priority </w:t>
      </w:r>
      <w:r w:rsidR="00BF19E0">
        <w:t>5</w:t>
      </w:r>
      <w:r w:rsidRPr="00B172F4">
        <w:t xml:space="preserve">: </w:t>
      </w:r>
      <w:r w:rsidR="006904A3" w:rsidRPr="00B172F4">
        <w:t>Improve support and service system responses</w:t>
      </w:r>
      <w:bookmarkEnd w:id="18"/>
    </w:p>
    <w:p w14:paraId="0864D25F" w14:textId="77777777" w:rsidR="00557C95" w:rsidRDefault="00557C95" w:rsidP="00A0263C">
      <w:pPr>
        <w:pStyle w:val="BodyText"/>
        <w:sectPr w:rsidR="00557C95" w:rsidSect="00D0740C">
          <w:pgSz w:w="11906" w:h="16838"/>
          <w:pgMar w:top="1134" w:right="1134" w:bottom="1134" w:left="1134" w:header="709" w:footer="454" w:gutter="0"/>
          <w:cols w:space="566"/>
          <w:docGrid w:linePitch="360"/>
        </w:sectPr>
      </w:pPr>
      <w:bookmarkStart w:id="19" w:name="_Toc450138051"/>
      <w:bookmarkStart w:id="20" w:name="_Toc450296014"/>
    </w:p>
    <w:p w14:paraId="632C3063" w14:textId="579FAAEA" w:rsidR="00D4112F" w:rsidRDefault="00686927" w:rsidP="00991893">
      <w:pPr>
        <w:pStyle w:val="BodyText"/>
      </w:pPr>
      <w:r>
        <w:t xml:space="preserve">This priority </w:t>
      </w:r>
      <w:r w:rsidR="00615109">
        <w:t>aims to improve</w:t>
      </w:r>
      <w:r>
        <w:t xml:space="preserve"> support and service system responses</w:t>
      </w:r>
      <w:r w:rsidR="008008C2">
        <w:t xml:space="preserve"> for women and their children affected by violence.</w:t>
      </w:r>
      <w:r w:rsidR="0093323E">
        <w:t xml:space="preserve"> </w:t>
      </w:r>
      <w:r w:rsidR="006B18A6">
        <w:t>The five a</w:t>
      </w:r>
      <w:r w:rsidR="00D4112F">
        <w:t xml:space="preserve">ctions under this priority area </w:t>
      </w:r>
      <w:r w:rsidR="00604AF0">
        <w:t xml:space="preserve">relate to sector development, </w:t>
      </w:r>
      <w:r w:rsidR="0095097D">
        <w:t xml:space="preserve">collaboration between and integration of services, </w:t>
      </w:r>
      <w:r w:rsidR="0054610F">
        <w:t>and improving access to services.</w:t>
      </w:r>
    </w:p>
    <w:p w14:paraId="2C4A5DB5" w14:textId="40476B18" w:rsidR="00557C95" w:rsidRDefault="00851FFC" w:rsidP="00991893">
      <w:pPr>
        <w:pStyle w:val="BodyText"/>
      </w:pPr>
      <w:r>
        <w:fldChar w:fldCharType="begin" w:fldLock="1"/>
      </w:r>
      <w:r>
        <w:instrText xml:space="preserve"> REF _Ref59034650 \h </w:instrText>
      </w:r>
      <w:r>
        <w:fldChar w:fldCharType="separate"/>
      </w:r>
      <w:r>
        <w:t xml:space="preserve">Figure </w:t>
      </w:r>
      <w:r>
        <w:rPr>
          <w:noProof/>
        </w:rPr>
        <w:t>12</w:t>
      </w:r>
      <w:r>
        <w:fldChar w:fldCharType="end"/>
      </w:r>
      <w:r>
        <w:t xml:space="preserve"> </w:t>
      </w:r>
      <w:r w:rsidR="65DF9BD8">
        <w:t>outlines the</w:t>
      </w:r>
      <w:r w:rsidR="0079079A">
        <w:t xml:space="preserve"> proposed</w:t>
      </w:r>
      <w:r w:rsidR="65DF9BD8">
        <w:t xml:space="preserve"> program logic for Priority 5</w:t>
      </w:r>
      <w:r w:rsidR="006D26FF">
        <w:t xml:space="preserve">. It shows that </w:t>
      </w:r>
      <w:r w:rsidR="65DF9BD8" w:rsidDel="005B3788">
        <w:t>improving support and service system responses</w:t>
      </w:r>
      <w:r w:rsidR="65DF9BD8">
        <w:t xml:space="preserve"> will be successful when </w:t>
      </w:r>
      <w:r w:rsidR="452D32A9">
        <w:t>women</w:t>
      </w:r>
      <w:r w:rsidR="00EC3158">
        <w:t xml:space="preserve"> and</w:t>
      </w:r>
      <w:r w:rsidR="452D32A9">
        <w:t xml:space="preserve"> their children affected by </w:t>
      </w:r>
      <w:r w:rsidR="00DB7B81" w:rsidRPr="00323C03">
        <w:t>FDSV</w:t>
      </w:r>
      <w:r w:rsidR="00DB7B81">
        <w:t xml:space="preserve"> </w:t>
      </w:r>
      <w:r w:rsidR="452D32A9">
        <w:t xml:space="preserve">have their needs met by </w:t>
      </w:r>
      <w:r w:rsidR="5E234B92">
        <w:t>services</w:t>
      </w:r>
      <w:r w:rsidR="452D32A9">
        <w:t xml:space="preserve"> that deliver trauma-informed support that focus on safety and recover</w:t>
      </w:r>
      <w:r w:rsidR="002741CF">
        <w:t>y</w:t>
      </w:r>
      <w:r w:rsidR="00081A6F">
        <w:t>.</w:t>
      </w:r>
      <w:r w:rsidR="00CA311F">
        <w:t xml:space="preserve"> </w:t>
      </w:r>
      <w:r w:rsidR="00081A6F">
        <w:t xml:space="preserve">Success will also be seen </w:t>
      </w:r>
      <w:r w:rsidR="00CA311F">
        <w:t>when</w:t>
      </w:r>
      <w:r w:rsidR="17E8C224">
        <w:t xml:space="preserve"> </w:t>
      </w:r>
      <w:r w:rsidR="17E8C224">
        <w:t>perpetrators have timely access to rehabilitative services, and victims are safely ho</w:t>
      </w:r>
      <w:r w:rsidR="4A4FBD70">
        <w:t>used in their communities. The actions in Priority 5 seek to ena</w:t>
      </w:r>
      <w:r w:rsidR="6BEC2F87">
        <w:t>ble workforces to provide trauma-informed supports, improve collaboration across services, improve access to and embed trauma-informed support for perpetrato</w:t>
      </w:r>
      <w:r w:rsidR="7F232308">
        <w:t>rs, build the evidence-base, and improve access to safe and suitable accommodation for women (</w:t>
      </w:r>
      <w:r w:rsidR="65DF9BD8">
        <w:t>and their children</w:t>
      </w:r>
      <w:r w:rsidR="7F232308">
        <w:t>) who have experienced</w:t>
      </w:r>
      <w:r w:rsidR="65DF9BD8">
        <w:t xml:space="preserve"> </w:t>
      </w:r>
      <w:r w:rsidR="00DB7B81" w:rsidRPr="00323C03">
        <w:t>FDSV</w:t>
      </w:r>
      <w:r w:rsidR="7F232308">
        <w:t>.</w:t>
      </w:r>
      <w:r w:rsidR="65DF9BD8">
        <w:t xml:space="preserve"> This figure also notes the outputs </w:t>
      </w:r>
      <w:r w:rsidR="00B135C2">
        <w:t xml:space="preserve">are </w:t>
      </w:r>
      <w:r w:rsidR="65DF9BD8">
        <w:t>observ</w:t>
      </w:r>
      <w:r w:rsidR="00B135C2">
        <w:t>able</w:t>
      </w:r>
      <w:r w:rsidR="65DF9BD8">
        <w:t xml:space="preserve"> when these actions are put in place</w:t>
      </w:r>
      <w:r w:rsidR="00C15305">
        <w:t xml:space="preserve"> as well as</w:t>
      </w:r>
      <w:r w:rsidR="00AA16E4">
        <w:t xml:space="preserve"> identifying</w:t>
      </w:r>
      <w:r w:rsidR="00C15305">
        <w:t xml:space="preserve"> the short</w:t>
      </w:r>
      <w:r w:rsidR="00570B9A">
        <w:t>-</w:t>
      </w:r>
      <w:r w:rsidR="00C15305">
        <w:t xml:space="preserve"> and </w:t>
      </w:r>
      <w:r w:rsidR="00A13E84">
        <w:t>medium-term</w:t>
      </w:r>
      <w:r w:rsidR="00C15305">
        <w:t xml:space="preserve"> outcomes expected to be achieved</w:t>
      </w:r>
      <w:r w:rsidR="65DF9BD8">
        <w:t>.</w:t>
      </w:r>
      <w:r w:rsidR="00EB0144">
        <w:t xml:space="preserve"> </w:t>
      </w:r>
      <w:bookmarkStart w:id="21" w:name="_Ref50622164"/>
    </w:p>
    <w:p w14:paraId="3BF9A140" w14:textId="7CC9414F" w:rsidR="00615109" w:rsidRPr="00E32A99" w:rsidRDefault="00615109" w:rsidP="00615109">
      <w:pPr>
        <w:pStyle w:val="BodyText"/>
        <w:rPr>
          <w:spacing w:val="-2"/>
        </w:rPr>
        <w:sectPr w:rsidR="00615109" w:rsidRPr="00E32A99" w:rsidSect="00D0740C">
          <w:type w:val="continuous"/>
          <w:pgSz w:w="11906" w:h="16838"/>
          <w:pgMar w:top="1134" w:right="1134" w:bottom="1134" w:left="1134" w:header="709" w:footer="454" w:gutter="0"/>
          <w:cols w:num="2" w:space="566"/>
          <w:docGrid w:linePitch="360"/>
        </w:sectPr>
      </w:pPr>
    </w:p>
    <w:p w14:paraId="0EC09CBD" w14:textId="443A283D" w:rsidR="00450327" w:rsidRDefault="00450327" w:rsidP="00450327">
      <w:pPr>
        <w:pStyle w:val="Caption"/>
        <w:jc w:val="both"/>
      </w:pPr>
      <w:bookmarkStart w:id="22" w:name="_Ref59034650"/>
      <w:r>
        <w:t xml:space="preserve">Figure </w:t>
      </w:r>
      <w:r>
        <w:fldChar w:fldCharType="begin"/>
      </w:r>
      <w:r>
        <w:instrText>SEQ Figure \* ARABIC</w:instrText>
      </w:r>
      <w:r>
        <w:fldChar w:fldCharType="separate"/>
      </w:r>
      <w:r w:rsidR="00970C3C">
        <w:rPr>
          <w:noProof/>
        </w:rPr>
        <w:t>12</w:t>
      </w:r>
      <w:r>
        <w:fldChar w:fldCharType="end"/>
      </w:r>
      <w:bookmarkEnd w:id="21"/>
      <w:bookmarkEnd w:id="22"/>
      <w:r>
        <w:t xml:space="preserve">: Priority 5 </w:t>
      </w:r>
      <w:r w:rsidR="00B9406B">
        <w:t>Program logic</w:t>
      </w:r>
    </w:p>
    <w:p w14:paraId="1D713B35" w14:textId="77777777" w:rsidR="008F1140" w:rsidRDefault="008F1140" w:rsidP="008216AE">
      <w:pPr>
        <w:pStyle w:val="BodyText"/>
        <w:spacing w:before="0"/>
        <w:sectPr w:rsidR="008F1140" w:rsidSect="00D0740C">
          <w:type w:val="continuous"/>
          <w:pgSz w:w="11906" w:h="16838"/>
          <w:pgMar w:top="1134" w:right="1134" w:bottom="1134" w:left="1134" w:header="709" w:footer="454" w:gutter="0"/>
          <w:cols w:num="2" w:space="566"/>
          <w:docGrid w:linePitch="360"/>
        </w:sectPr>
      </w:pPr>
    </w:p>
    <w:p w14:paraId="57DA7F4F" w14:textId="5EC04EE3" w:rsidR="00001E08" w:rsidRDefault="00F937E4" w:rsidP="00001E08">
      <w:pPr>
        <w:pStyle w:val="BodyText"/>
      </w:pPr>
      <w:r w:rsidRPr="00F937E4">
        <w:rPr>
          <w:noProof/>
        </w:rPr>
        <w:drawing>
          <wp:inline distT="0" distB="0" distL="0" distR="0" wp14:anchorId="129F4517" wp14:editId="032A490B">
            <wp:extent cx="6104149" cy="5349704"/>
            <wp:effectExtent l="0" t="0" r="0" b="381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04149" cy="5349704"/>
                    </a:xfrm>
                    <a:prstGeom prst="rect">
                      <a:avLst/>
                    </a:prstGeom>
                  </pic:spPr>
                </pic:pic>
              </a:graphicData>
            </a:graphic>
          </wp:inline>
        </w:drawing>
      </w:r>
    </w:p>
    <w:p w14:paraId="4DF02B2A" w14:textId="04E81E2E" w:rsidR="00A0049A" w:rsidRPr="00B172F4" w:rsidRDefault="00A0049A" w:rsidP="008216AE">
      <w:pPr>
        <w:pStyle w:val="Source"/>
        <w:spacing w:before="0"/>
      </w:pPr>
      <w:r>
        <w:t xml:space="preserve">Source: </w:t>
      </w:r>
      <w:r w:rsidR="00E1490E">
        <w:t>Performance Monitoring and Reporting Framework</w:t>
      </w:r>
    </w:p>
    <w:p w14:paraId="6922C611" w14:textId="77777777" w:rsidR="003B3BE1" w:rsidRDefault="003B3BE1" w:rsidP="00A0263C">
      <w:pPr>
        <w:pStyle w:val="BodyText"/>
        <w:sectPr w:rsidR="003B3BE1" w:rsidSect="00D0740C">
          <w:type w:val="continuous"/>
          <w:pgSz w:w="11906" w:h="16838"/>
          <w:pgMar w:top="1134" w:right="1134" w:bottom="1134" w:left="1134" w:header="709" w:footer="454" w:gutter="0"/>
          <w:cols w:space="566"/>
          <w:docGrid w:linePitch="360"/>
        </w:sectPr>
      </w:pPr>
    </w:p>
    <w:p w14:paraId="4EFB05F0" w14:textId="77777777" w:rsidR="000A295A" w:rsidRDefault="000A295A">
      <w:pPr>
        <w:spacing w:before="0" w:after="0"/>
      </w:pPr>
      <w:r>
        <w:br w:type="page"/>
      </w:r>
    </w:p>
    <w:p w14:paraId="134683E2" w14:textId="65DB785F" w:rsidR="00312A68" w:rsidRDefault="00A61BEF" w:rsidP="00991893">
      <w:pPr>
        <w:pStyle w:val="BodyText"/>
      </w:pPr>
      <w:r>
        <w:lastRenderedPageBreak/>
        <w:t>There are 8</w:t>
      </w:r>
      <w:r w:rsidR="00A24B89">
        <w:t>7</w:t>
      </w:r>
      <w:r>
        <w:t xml:space="preserve"> initiatives relating to Priority 5</w:t>
      </w:r>
      <w:r w:rsidR="008A6A53">
        <w:t xml:space="preserve">. </w:t>
      </w:r>
      <w:r w:rsidR="0067771A">
        <w:t>Initiatives under this priority</w:t>
      </w:r>
      <w:r w:rsidR="00081A6F">
        <w:t xml:space="preserve"> aim to train professionals in delivering trauma-informed support, improve information sharing, and establish referral protocols with refuges. </w:t>
      </w:r>
      <w:r w:rsidR="00AA16E4">
        <w:t>As noted previously</w:t>
      </w:r>
      <w:r w:rsidR="008D55D6" w:rsidRPr="00768A7E">
        <w:t>, for each priority, it is expected that progress will primar</w:t>
      </w:r>
      <w:r w:rsidR="00706B83">
        <w:t>il</w:t>
      </w:r>
      <w:r w:rsidR="008D55D6" w:rsidRPr="00768A7E">
        <w:t>y be observed in outputs; that is, implementation of initiatives under the NIP.</w:t>
      </w:r>
    </w:p>
    <w:p w14:paraId="2245A750" w14:textId="5D37B648" w:rsidR="00FB547B" w:rsidRDefault="00F753B5" w:rsidP="00A0263C">
      <w:pPr>
        <w:pStyle w:val="BodyText"/>
      </w:pPr>
      <w:r>
        <w:t>As demonstrated in the figure below,</w:t>
      </w:r>
      <w:r w:rsidR="000109E5">
        <w:t xml:space="preserve"> </w:t>
      </w:r>
      <w:r w:rsidR="00F43B1B">
        <w:t xml:space="preserve">progress under Priority 5 is positive, with </w:t>
      </w:r>
      <w:r w:rsidR="0083139E">
        <w:t xml:space="preserve">89 per cent of </w:t>
      </w:r>
      <w:r w:rsidR="00F43B1B">
        <w:t>initiatives on track or complete</w:t>
      </w:r>
      <w:r w:rsidR="00111348">
        <w:t>, slightly down from 91 per cent last year</w:t>
      </w:r>
      <w:r w:rsidR="00FE58C2">
        <w:t>.</w:t>
      </w:r>
      <w:r w:rsidR="003E5D33">
        <w:t xml:space="preserve"> Similar to the other priorities, delays to these initiatives have largely been caused by COVID-19 and its resulting impacts</w:t>
      </w:r>
      <w:r w:rsidR="00FE58C2">
        <w:t xml:space="preserve"> </w:t>
      </w:r>
    </w:p>
    <w:p w14:paraId="6FB8C166" w14:textId="00CE29F3" w:rsidR="00F753B5" w:rsidRDefault="00F753B5" w:rsidP="00A0263C">
      <w:pPr>
        <w:pStyle w:val="BodyText"/>
        <w:rPr>
          <w:rFonts w:cs="Arial"/>
        </w:rPr>
      </w:pPr>
      <w:r>
        <w:rPr>
          <w:rFonts w:cs="Arial"/>
        </w:rPr>
        <w:t xml:space="preserve">Highlights of achievements and examples of progress </w:t>
      </w:r>
      <w:r w:rsidRPr="00B172F4">
        <w:rPr>
          <w:rFonts w:cs="Arial"/>
        </w:rPr>
        <w:t xml:space="preserve">under each </w:t>
      </w:r>
      <w:r>
        <w:rPr>
          <w:rFonts w:cs="Arial"/>
        </w:rPr>
        <w:t xml:space="preserve">action </w:t>
      </w:r>
      <w:r w:rsidRPr="00B172F4">
        <w:rPr>
          <w:rFonts w:cs="Arial"/>
        </w:rPr>
        <w:t>are provided in the sub-sections below.</w:t>
      </w:r>
      <w:r w:rsidR="006B2F6E">
        <w:rPr>
          <w:rFonts w:cs="Arial"/>
        </w:rPr>
        <w:t xml:space="preserve"> </w:t>
      </w:r>
    </w:p>
    <w:p w14:paraId="68764DAB" w14:textId="5ECDF03C" w:rsidR="00312A68" w:rsidRPr="008216AE" w:rsidRDefault="00001E08" w:rsidP="008216AE">
      <w:pPr>
        <w:pStyle w:val="Caption"/>
        <w:rPr>
          <w:rFonts w:cs="Arial"/>
          <w:spacing w:val="-2"/>
        </w:rPr>
      </w:pPr>
      <w:r>
        <w:rPr>
          <w:spacing w:val="-2"/>
        </w:rPr>
        <w:br w:type="column"/>
      </w:r>
      <w:r w:rsidR="00312A68" w:rsidRPr="008216AE">
        <w:rPr>
          <w:spacing w:val="-2"/>
        </w:rPr>
        <w:t xml:space="preserve">Figure </w:t>
      </w:r>
      <w:r w:rsidR="00C16A9D" w:rsidRPr="008216AE">
        <w:rPr>
          <w:spacing w:val="-2"/>
        </w:rPr>
        <w:fldChar w:fldCharType="begin"/>
      </w:r>
      <w:r w:rsidR="00C16A9D" w:rsidRPr="008216AE">
        <w:rPr>
          <w:spacing w:val="-2"/>
        </w:rPr>
        <w:instrText xml:space="preserve"> SEQ Figure \* ARABIC </w:instrText>
      </w:r>
      <w:r w:rsidR="00C16A9D" w:rsidRPr="008216AE">
        <w:rPr>
          <w:spacing w:val="-2"/>
        </w:rPr>
        <w:fldChar w:fldCharType="separate"/>
      </w:r>
      <w:r w:rsidR="00970C3C">
        <w:rPr>
          <w:noProof/>
          <w:spacing w:val="-2"/>
        </w:rPr>
        <w:t>13</w:t>
      </w:r>
      <w:r w:rsidR="00C16A9D" w:rsidRPr="008216AE">
        <w:rPr>
          <w:noProof/>
          <w:spacing w:val="-2"/>
        </w:rPr>
        <w:fldChar w:fldCharType="end"/>
      </w:r>
      <w:r w:rsidR="00312A68" w:rsidRPr="008216AE">
        <w:rPr>
          <w:spacing w:val="-2"/>
        </w:rPr>
        <w:t>: Progress of initiatives under priority 5</w:t>
      </w:r>
    </w:p>
    <w:p w14:paraId="3457155E" w14:textId="7D1E920F" w:rsidR="00B53B2C" w:rsidRPr="00B53B2C" w:rsidRDefault="009C3E40" w:rsidP="00B53B2C">
      <w:pPr>
        <w:jc w:val="both"/>
        <w:rPr>
          <w:noProof/>
          <w:highlight w:val="yellow"/>
          <w:lang w:eastAsia="en-AU"/>
        </w:rPr>
      </w:pPr>
      <w:r>
        <w:rPr>
          <w:noProof/>
          <w:lang w:eastAsia="en-AU"/>
        </w:rPr>
        <w:drawing>
          <wp:inline distT="0" distB="0" distL="0" distR="0" wp14:anchorId="18D65438" wp14:editId="17A90C93">
            <wp:extent cx="2880360" cy="1772285"/>
            <wp:effectExtent l="0" t="0" r="0" b="0"/>
            <wp:docPr id="164" name="Chart 164" descr="This chart shows progress of actions under Priority 5. 57 are in progress and on track, 10 are in progress but delayed, 17 have been completed according to schedule, and 3 were completed but delayed.">
              <a:extLst xmlns:a="http://schemas.openxmlformats.org/drawingml/2006/main">
                <a:ext uri="{FF2B5EF4-FFF2-40B4-BE49-F238E27FC236}">
                  <a16:creationId xmlns:a16="http://schemas.microsoft.com/office/drawing/2014/main" id="{5897CBB9-5FCD-4E39-966F-679B7B1612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22ECCDE" w14:textId="1BD524BB" w:rsidR="00312A68" w:rsidRDefault="00312A68" w:rsidP="00A0263C">
      <w:pPr>
        <w:pStyle w:val="Source"/>
      </w:pPr>
      <w:r w:rsidRPr="006C3A96">
        <w:t xml:space="preserve">Source: </w:t>
      </w:r>
      <w:r w:rsidR="004A08CD">
        <w:t>Jurisdictional input</w:t>
      </w:r>
    </w:p>
    <w:p w14:paraId="49E99C26" w14:textId="341D136F" w:rsidR="00586B05" w:rsidRPr="003B3BE1" w:rsidRDefault="00E139EE" w:rsidP="006A0F65">
      <w:pPr>
        <w:pStyle w:val="HeadingLevel3NoNumber"/>
        <w:rPr>
          <w:color w:val="5AB575" w:themeColor="background2"/>
        </w:rPr>
      </w:pPr>
      <w:r w:rsidRPr="00E139EE">
        <w:rPr>
          <w:noProof/>
          <w:lang w:eastAsia="en-AU"/>
        </w:rPr>
        <w:drawing>
          <wp:anchor distT="0" distB="0" distL="114300" distR="114300" simplePos="0" relativeHeight="251658246" behindDoc="1" locked="0" layoutInCell="1" allowOverlap="1" wp14:anchorId="382A1AED" wp14:editId="0F3BF7E1">
            <wp:simplePos x="0" y="0"/>
            <wp:positionH relativeFrom="margin">
              <wp:align>center</wp:align>
            </wp:positionH>
            <wp:positionV relativeFrom="margin">
              <wp:align>bottom</wp:align>
            </wp:positionV>
            <wp:extent cx="6120000" cy="5626190"/>
            <wp:effectExtent l="0" t="0" r="0" b="0"/>
            <wp:wrapNone/>
            <wp:docPr id="205" name="Picture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a:extLst>
                        <a:ext uri="{C183D7F6-B498-43B3-948B-1728B52AA6E4}">
                          <adec:decorative xmlns:adec="http://schemas.microsoft.com/office/drawing/2017/decorative" val="1"/>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000" cy="5626190"/>
                    </a:xfrm>
                    <a:prstGeom prst="rect">
                      <a:avLst/>
                    </a:prstGeom>
                    <a:noFill/>
                    <a:ln>
                      <a:noFill/>
                    </a:ln>
                  </pic:spPr>
                </pic:pic>
              </a:graphicData>
            </a:graphic>
            <wp14:sizeRelH relativeFrom="page">
              <wp14:pctWidth>0</wp14:pctWidth>
            </wp14:sizeRelH>
            <wp14:sizeRelV relativeFrom="page">
              <wp14:pctHeight>0</wp14:pctHeight>
            </wp14:sizeRelV>
          </wp:anchor>
        </w:drawing>
      </w:r>
      <w:r w:rsidR="000109E5">
        <w:br w:type="column"/>
      </w:r>
      <w:r w:rsidR="00586B05" w:rsidRPr="00B172F4">
        <w:lastRenderedPageBreak/>
        <w:t xml:space="preserve">Action </w:t>
      </w:r>
      <w:r w:rsidR="00B22582" w:rsidRPr="00B172F4">
        <w:t>16</w:t>
      </w:r>
      <w:r w:rsidR="00586B05" w:rsidRPr="00B172F4">
        <w:t>:</w:t>
      </w:r>
      <w:r w:rsidR="00B22582" w:rsidRPr="00B172F4">
        <w:t xml:space="preserve"> </w:t>
      </w:r>
      <w:r w:rsidR="003B3BE1">
        <w:br/>
      </w:r>
      <w:r w:rsidR="00B22582" w:rsidRPr="00067FD3">
        <w:t>Enable workforces to provide trauma-informed support with a focus on safety and recovery to victims and survivors of domestic, family and sexual violence</w:t>
      </w:r>
    </w:p>
    <w:p w14:paraId="7D94D509" w14:textId="1733EE02" w:rsidR="003B71D9" w:rsidRPr="00B172F4" w:rsidRDefault="00AE239F" w:rsidP="00991893">
      <w:pPr>
        <w:pStyle w:val="BodyText"/>
      </w:pPr>
      <w:r w:rsidRPr="00522B6D">
        <w:t>Twenty-</w:t>
      </w:r>
      <w:r w:rsidR="00522B6D" w:rsidRPr="00522B6D">
        <w:t>five</w:t>
      </w:r>
      <w:r w:rsidR="003B71D9" w:rsidRPr="00B172F4">
        <w:t xml:space="preserve"> initiatives from the NIP relate to Action </w:t>
      </w:r>
      <w:r w:rsidRPr="00B172F4">
        <w:t>16</w:t>
      </w:r>
      <w:r w:rsidR="00771B28">
        <w:t xml:space="preserve"> including projects that aim to</w:t>
      </w:r>
      <w:r w:rsidR="00003D23">
        <w:t xml:space="preserve"> develop and improv</w:t>
      </w:r>
      <w:r w:rsidR="00771B28">
        <w:t>e</w:t>
      </w:r>
      <w:r w:rsidR="00003D23">
        <w:t xml:space="preserve"> risk assessment processes </w:t>
      </w:r>
      <w:r w:rsidR="002E4554">
        <w:t>and</w:t>
      </w:r>
      <w:r w:rsidR="00771B28">
        <w:t xml:space="preserve"> provide strengthened</w:t>
      </w:r>
      <w:r w:rsidR="002E4554">
        <w:t xml:space="preserve"> sector education</w:t>
      </w:r>
      <w:r w:rsidR="003B71D9" w:rsidRPr="00B172F4">
        <w:t>.</w:t>
      </w:r>
      <w:r w:rsidR="00AA16E4">
        <w:t xml:space="preserve"> The outputs associated with these initiatives are training initiatives relating to trauma informed support.</w:t>
      </w:r>
      <w:r w:rsidR="003B71D9" w:rsidRPr="00B172F4">
        <w:t xml:space="preserve"> Of these, </w:t>
      </w:r>
      <w:r w:rsidR="00522B6D">
        <w:t>three</w:t>
      </w:r>
      <w:r w:rsidR="003B71D9" w:rsidRPr="00522B6D">
        <w:t xml:space="preserve"> ha</w:t>
      </w:r>
      <w:r w:rsidRPr="00522B6D">
        <w:t>ve</w:t>
      </w:r>
      <w:r w:rsidR="003B71D9" w:rsidRPr="00522B6D">
        <w:t xml:space="preserve"> been completed </w:t>
      </w:r>
      <w:r w:rsidR="002B60D8">
        <w:t>(as per</w:t>
      </w:r>
      <w:r w:rsidR="003B71D9" w:rsidRPr="00522B6D">
        <w:t xml:space="preserve"> schedule</w:t>
      </w:r>
      <w:r w:rsidR="002B60D8">
        <w:t>)</w:t>
      </w:r>
      <w:r w:rsidR="003B71D9" w:rsidRPr="00522B6D">
        <w:t xml:space="preserve">, </w:t>
      </w:r>
      <w:r w:rsidR="00F25968">
        <w:t>two are</w:t>
      </w:r>
      <w:r w:rsidR="00F25968" w:rsidRPr="00F25968">
        <w:t xml:space="preserve"> completed (but was delayed)</w:t>
      </w:r>
      <w:r w:rsidR="00F25968">
        <w:t xml:space="preserve">, </w:t>
      </w:r>
      <w:r w:rsidRPr="00522B6D">
        <w:t>1</w:t>
      </w:r>
      <w:r w:rsidR="00522B6D">
        <w:t>3</w:t>
      </w:r>
      <w:r w:rsidR="003B71D9" w:rsidRPr="00522B6D">
        <w:t xml:space="preserve"> are in progress (on track), and </w:t>
      </w:r>
      <w:r w:rsidR="00F25968">
        <w:t>seven</w:t>
      </w:r>
      <w:r w:rsidR="003B71D9" w:rsidRPr="00522B6D">
        <w:t xml:space="preserve"> are in progress (delayed).</w:t>
      </w:r>
    </w:p>
    <w:p w14:paraId="1FCC2F98" w14:textId="77777777" w:rsidR="00305945" w:rsidRPr="00B172F4" w:rsidRDefault="00305945" w:rsidP="000B4ED2">
      <w:pPr>
        <w:pStyle w:val="HeadingLevel4NoNumber"/>
      </w:pPr>
      <w:r>
        <w:t>Key achievements</w:t>
      </w:r>
    </w:p>
    <w:p w14:paraId="4005F356" w14:textId="7CE2A877" w:rsidR="005F2A2B" w:rsidRDefault="00AA7C24" w:rsidP="00991893">
      <w:pPr>
        <w:pStyle w:val="BodyText"/>
      </w:pPr>
      <w:r>
        <w:t xml:space="preserve">Achievements under this action </w:t>
      </w:r>
      <w:r w:rsidR="005F2A2B">
        <w:t>include:</w:t>
      </w:r>
    </w:p>
    <w:p w14:paraId="4D441B4A" w14:textId="4FC65C9B" w:rsidR="001078D0" w:rsidRPr="00B200FE" w:rsidRDefault="001078D0" w:rsidP="002C1C0A">
      <w:pPr>
        <w:pStyle w:val="Bullet1stlevel"/>
      </w:pPr>
      <w:r w:rsidRPr="00456E65">
        <w:t>The Commonwealth Government is providing a total of $9.5 million over four years to improving health system responses to DFV</w:t>
      </w:r>
      <w:r w:rsidR="00F675ED" w:rsidRPr="00B200FE">
        <w:t xml:space="preserve">. </w:t>
      </w:r>
      <w:r w:rsidRPr="00B200FE">
        <w:t xml:space="preserve"> </w:t>
      </w:r>
    </w:p>
    <w:p w14:paraId="221FD3BF" w14:textId="5E8FC9F8" w:rsidR="00366C61" w:rsidRDefault="0018750F" w:rsidP="002C1C0A">
      <w:pPr>
        <w:pStyle w:val="Bullet1stlevel"/>
      </w:pPr>
      <w:r>
        <w:t>Our Watch’s Expression of Interest process selected two universities (Deakin University and Western Sydney University) to participate in the Commonwealth’s University Based learning and development prevention pilot, which will develop and deliver resources, curriculum and workshops relating to the prevention of violence against women.</w:t>
      </w:r>
      <w:r w:rsidR="00230D05">
        <w:t xml:space="preserve"> </w:t>
      </w:r>
    </w:p>
    <w:p w14:paraId="47D37544" w14:textId="6D595509" w:rsidR="0018750F" w:rsidRPr="00A365A6" w:rsidRDefault="0018750F" w:rsidP="00F172A1">
      <w:pPr>
        <w:pStyle w:val="Bullet2ndlevel"/>
      </w:pPr>
      <w:r w:rsidRPr="00A365A6">
        <w:t xml:space="preserve">Workshops with teaching staff from both universities were conducted in February 2021, with approximately 40 participants. The first of three community of practice sessions were held with each discipline group in June 2021, to review teaching resources and discuss their implementation. </w:t>
      </w:r>
      <w:r w:rsidRPr="00F172A1">
        <w:t>Delivery</w:t>
      </w:r>
      <w:r w:rsidRPr="00A365A6">
        <w:t xml:space="preserve"> of teaching resources developed under the pilot is taking place in the second semester of 2021</w:t>
      </w:r>
      <w:r w:rsidR="00366C61" w:rsidRPr="00A365A6">
        <w:t>.</w:t>
      </w:r>
    </w:p>
    <w:p w14:paraId="42F3D2EB" w14:textId="27435E78" w:rsidR="00E26728" w:rsidRPr="00991893" w:rsidRDefault="00E26728" w:rsidP="00991893">
      <w:pPr>
        <w:pStyle w:val="Bullet1stlevel"/>
      </w:pPr>
      <w:r w:rsidRPr="00991893">
        <w:t>The Western Australia</w:t>
      </w:r>
      <w:r w:rsidR="003363A3">
        <w:t>n</w:t>
      </w:r>
      <w:r w:rsidRPr="00991893">
        <w:t xml:space="preserve"> Government</w:t>
      </w:r>
      <w:r w:rsidR="00FF143F" w:rsidRPr="00991893">
        <w:t xml:space="preserve"> has introduced a mediated </w:t>
      </w:r>
      <w:r w:rsidR="00FF143F" w:rsidRPr="00991893">
        <w:rPr>
          <w:rFonts w:hint="cs"/>
        </w:rPr>
        <w:t>‘</w:t>
      </w:r>
      <w:r w:rsidR="00FF143F" w:rsidRPr="00991893">
        <w:t>shuttle conferencing</w:t>
      </w:r>
      <w:r w:rsidR="00FF143F" w:rsidRPr="00991893">
        <w:rPr>
          <w:rFonts w:hint="cs"/>
        </w:rPr>
        <w:t>’</w:t>
      </w:r>
      <w:r w:rsidR="00FF143F" w:rsidRPr="00991893">
        <w:t xml:space="preserve"> model for contested family violence restraining order proceedings. Shuttle conferencing involves the parties to a family violence restraining order attending the court in separate rooms with a mediation registrar ‘shuttling’ between the two in an attempt to finalise conditions that are agreeable to both parties. This removes the need for the parties to participate in an adversarial, face-to-face court hearing.</w:t>
      </w:r>
    </w:p>
    <w:p w14:paraId="35ABB03E" w14:textId="7C21973F" w:rsidR="001078D0" w:rsidRPr="00B200FE" w:rsidRDefault="001078D0" w:rsidP="001078D0">
      <w:pPr>
        <w:pStyle w:val="Bullet1stlevel"/>
      </w:pPr>
      <w:r w:rsidRPr="00456E65">
        <w:t xml:space="preserve">The Western </w:t>
      </w:r>
      <w:r w:rsidR="00F675ED" w:rsidRPr="00456E65">
        <w:t xml:space="preserve">Australian Government </w:t>
      </w:r>
      <w:r w:rsidRPr="00456E65">
        <w:t xml:space="preserve">co-designed and launched two DFV One Stop Hubs. </w:t>
      </w:r>
    </w:p>
    <w:p w14:paraId="2C547471" w14:textId="77777777" w:rsidR="007D1BEE" w:rsidRDefault="007D1BEE" w:rsidP="00B35629">
      <w:pPr>
        <w:pStyle w:val="Bullet1stlevel"/>
        <w:keepLines/>
      </w:pPr>
      <w:r>
        <w:t>In consultation with the DFV sector, the ACT Government has developed a draft DFV Risk Assessment and Management Framework. The Framework aims to support all services to consistently and effectively identify DFV with a view to earlier intervention and improved access to support and information. The draft Framework has been trialled in health settings and is now being finalised for release with supporting training.</w:t>
      </w:r>
    </w:p>
    <w:p w14:paraId="16F0FCF5" w14:textId="1F9B3F50" w:rsidR="00330272" w:rsidRPr="00991893" w:rsidRDefault="007D1BEE" w:rsidP="007D1BEE">
      <w:pPr>
        <w:pStyle w:val="Bullet1stlevel"/>
      </w:pPr>
      <w:r>
        <w:t>The ACT is developing a Child Safe Standards Scheme following community consultation. The Scheme will operate across government with policies, resources, tools and business processes that build capacity to keep children and young people safe. The ACT is also implementing the Safe and Support</w:t>
      </w:r>
      <w:r w:rsidR="003C2015">
        <w:t>ive</w:t>
      </w:r>
      <w:r>
        <w:t xml:space="preserve"> Schools policy, Positive Behaviour for Learning and is embedding trauma-informed practices within schools.</w:t>
      </w:r>
    </w:p>
    <w:p w14:paraId="03BFB2B1" w14:textId="7E46C2B4" w:rsidR="001078D0" w:rsidRPr="001078D0" w:rsidRDefault="001078D0" w:rsidP="00991893">
      <w:pPr>
        <w:pStyle w:val="Bullet1stlevel"/>
      </w:pPr>
      <w:r>
        <w:rPr>
          <w14:props3d w14:extrusionH="0" w14:contourW="0" w14:prstMaterial="matte"/>
        </w:rPr>
        <w:t xml:space="preserve">The Northern Territory Government has released a </w:t>
      </w:r>
      <w:r>
        <w:t>Common Risk Assessment Tool and framework to enable a consistent and evidence-based approach to identifying, assessing, responding to and managing DFV risk for all workers.</w:t>
      </w:r>
    </w:p>
    <w:p w14:paraId="0165DA85" w14:textId="1AFD5557" w:rsidR="0028463D" w:rsidRPr="00111F80" w:rsidRDefault="0028463D" w:rsidP="00991893">
      <w:pPr>
        <w:pStyle w:val="Bullet1stlevel"/>
        <w:rPr>
          <w14:props3d w14:extrusionH="0" w14:contourW="0" w14:prstMaterial="matte"/>
        </w:rPr>
      </w:pPr>
      <w:r w:rsidRPr="00991893">
        <w:t>The South Australian Government is working to raise awareness among professionals in Children’s Centres, preschools and schools and emergency departments, so that teachers, student support services and allied health professionals know how to best recognise and respond to vio</w:t>
      </w:r>
      <w:r w:rsidRPr="0028463D">
        <w:rPr>
          <w14:props3d w14:extrusionH="0" w14:contourW="0" w14:prstMaterial="matte"/>
        </w:rPr>
        <w:t>lence against women and their children</w:t>
      </w:r>
      <w:r w:rsidR="00F51875">
        <w:rPr>
          <w14:props3d w14:extrusionH="0" w14:contourW="0" w14:prstMaterial="matte"/>
        </w:rPr>
        <w:t>.</w:t>
      </w:r>
    </w:p>
    <w:p w14:paraId="0D86D698" w14:textId="69FD820A" w:rsidR="0069374E" w:rsidRPr="00111F80" w:rsidRDefault="0069374E" w:rsidP="00991893">
      <w:pPr>
        <w:pStyle w:val="Bullet1stlevel"/>
        <w:rPr>
          <w14:props3d w14:extrusionH="0" w14:contourW="0" w14:prstMaterial="matte"/>
        </w:rPr>
      </w:pPr>
      <w:r w:rsidRPr="0069374E">
        <w:rPr>
          <w14:props3d w14:extrusionH="0" w14:contourW="0" w14:prstMaterial="matte"/>
        </w:rPr>
        <w:t>In 2020/21</w:t>
      </w:r>
      <w:r>
        <w:rPr>
          <w14:props3d w14:extrusionH="0" w14:contourW="0" w14:prstMaterial="matte"/>
        </w:rPr>
        <w:t>, NSW’s</w:t>
      </w:r>
      <w:r w:rsidRPr="0069374E">
        <w:rPr>
          <w14:props3d w14:extrusionH="0" w14:contourW="0" w14:prstMaterial="matte"/>
        </w:rPr>
        <w:t xml:space="preserve"> Women's Domestic Violence Court Advocacy Services assisted 55,341 women experiencing </w:t>
      </w:r>
      <w:r w:rsidR="003722B4">
        <w:rPr>
          <w14:props3d w14:extrusionH="0" w14:contourW="0" w14:prstMaterial="matte"/>
        </w:rPr>
        <w:t>DFV</w:t>
      </w:r>
      <w:r w:rsidRPr="0069374E">
        <w:rPr>
          <w14:props3d w14:extrusionH="0" w14:contourW="0" w14:prstMaterial="matte"/>
        </w:rPr>
        <w:t xml:space="preserve"> across </w:t>
      </w:r>
      <w:r>
        <w:rPr>
          <w14:props3d w14:extrusionH="0" w14:contourW="0" w14:prstMaterial="matte"/>
        </w:rPr>
        <w:t>the state</w:t>
      </w:r>
      <w:r w:rsidR="00CB11AA">
        <w:rPr>
          <w14:props3d w14:extrusionH="0" w14:contourW="0" w14:prstMaterial="matte"/>
        </w:rPr>
        <w:t xml:space="preserve">, and </w:t>
      </w:r>
      <w:r w:rsidR="00CB11AA" w:rsidRPr="0030504E">
        <w:rPr>
          <w14:props3d w14:extrusionH="0" w14:contourW="0" w14:prstMaterial="matte"/>
        </w:rPr>
        <w:t>provided services including referrals to key supports (</w:t>
      </w:r>
      <w:proofErr w:type="gramStart"/>
      <w:r w:rsidR="00CB11AA" w:rsidRPr="0030504E">
        <w:rPr>
          <w14:props3d w14:extrusionH="0" w14:contourW="0" w14:prstMaterial="matte"/>
        </w:rPr>
        <w:t>e.g.</w:t>
      </w:r>
      <w:proofErr w:type="gramEnd"/>
      <w:r w:rsidR="00CB11AA" w:rsidRPr="0030504E">
        <w:rPr>
          <w14:props3d w14:extrusionH="0" w14:contourW="0" w14:prstMaterial="matte"/>
        </w:rPr>
        <w:t xml:space="preserve"> housing, counselling, legal advice), safety planning and help through the court process</w:t>
      </w:r>
      <w:r w:rsidR="00F51875">
        <w:rPr>
          <w14:props3d w14:extrusionH="0" w14:contourW="0" w14:prstMaterial="matte"/>
        </w:rPr>
        <w:t>.</w:t>
      </w:r>
    </w:p>
    <w:p w14:paraId="50AC3D3E" w14:textId="77777777" w:rsidR="00B35629" w:rsidRDefault="00B35629" w:rsidP="00991893">
      <w:pPr>
        <w:pStyle w:val="HeadingLevel4NoNumber"/>
        <w:keepNext/>
      </w:pPr>
      <w:r>
        <w:br w:type="page"/>
      </w:r>
    </w:p>
    <w:p w14:paraId="1E0A6C05" w14:textId="0C3E64C3" w:rsidR="00D70385" w:rsidRDefault="00D70385" w:rsidP="00991893">
      <w:pPr>
        <w:pStyle w:val="HeadingLevel4NoNumber"/>
        <w:keepNext/>
      </w:pPr>
      <w:r w:rsidRPr="00B172F4">
        <w:lastRenderedPageBreak/>
        <w:t>Case stud</w:t>
      </w:r>
      <w:r>
        <w:t xml:space="preserve">ies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D70385" w:rsidRPr="00B172F4" w14:paraId="7B004436" w14:textId="77777777" w:rsidTr="00B24F5E">
        <w:tc>
          <w:tcPr>
            <w:tcW w:w="3810" w:type="pct"/>
            <w:shd w:val="clear" w:color="auto" w:fill="074A43" w:themeFill="text2"/>
            <w:tcMar>
              <w:top w:w="0" w:type="dxa"/>
              <w:bottom w:w="0" w:type="dxa"/>
            </w:tcMar>
            <w:vAlign w:val="center"/>
          </w:tcPr>
          <w:p w14:paraId="10DECE64" w14:textId="072FA05B" w:rsidR="00D70385" w:rsidRPr="00022812" w:rsidRDefault="005F29EE" w:rsidP="00991893">
            <w:pPr>
              <w:pStyle w:val="HeadingLevel4NoNumber"/>
              <w:spacing w:before="120"/>
              <w:rPr>
                <w:highlight w:val="green"/>
              </w:rPr>
            </w:pPr>
            <w:r w:rsidRPr="00BD083B">
              <w:t>One Stop Hubs</w:t>
            </w:r>
            <w:r w:rsidR="00D70385" w:rsidRPr="00BD083B">
              <w:t xml:space="preserve"> </w:t>
            </w:r>
            <w:r w:rsidR="00310D28" w:rsidRPr="00BD083B">
              <w:t>for DFV</w:t>
            </w:r>
          </w:p>
        </w:tc>
        <w:tc>
          <w:tcPr>
            <w:tcW w:w="821" w:type="pct"/>
            <w:shd w:val="clear" w:color="auto" w:fill="5AB575" w:themeFill="background2"/>
            <w:tcMar>
              <w:top w:w="0" w:type="dxa"/>
              <w:left w:w="0" w:type="dxa"/>
              <w:bottom w:w="0" w:type="dxa"/>
              <w:right w:w="0" w:type="dxa"/>
            </w:tcMar>
            <w:vAlign w:val="center"/>
          </w:tcPr>
          <w:p w14:paraId="4EA08C3F" w14:textId="77777777" w:rsidR="00D70385" w:rsidRDefault="00D70385" w:rsidP="00B24F5E">
            <w:pPr>
              <w:pStyle w:val="BodyText"/>
              <w:jc w:val="center"/>
            </w:pPr>
            <w:r>
              <w:rPr>
                <w:noProof/>
                <w:lang w:eastAsia="en-AU"/>
              </w:rPr>
              <w:drawing>
                <wp:inline distT="0" distB="0" distL="0" distR="0" wp14:anchorId="000571A8" wp14:editId="7BAF7B9E">
                  <wp:extent cx="342900" cy="342900"/>
                  <wp:effectExtent l="0" t="0" r="0" b="0"/>
                  <wp:docPr id="203" name="Graphic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Graphic 203">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00313664" w14:textId="77777777" w:rsidR="00D70385" w:rsidRDefault="00D70385" w:rsidP="00B24F5E">
            <w:pPr>
              <w:pStyle w:val="BodyText"/>
            </w:pPr>
          </w:p>
        </w:tc>
      </w:tr>
    </w:tbl>
    <w:p w14:paraId="22586E88" w14:textId="77777777" w:rsidR="00807360" w:rsidRDefault="00807360" w:rsidP="00807360">
      <w:pPr>
        <w:pStyle w:val="BodyText"/>
      </w:pPr>
      <w:r w:rsidRPr="00303C21">
        <w:t xml:space="preserve">In late 2019, </w:t>
      </w:r>
      <w:r>
        <w:t xml:space="preserve">the </w:t>
      </w:r>
      <w:r w:rsidRPr="00303C21">
        <w:t>Western Australian Government</w:t>
      </w:r>
      <w:r>
        <w:t xml:space="preserve"> conducted </w:t>
      </w:r>
      <w:r w:rsidRPr="00303C21">
        <w:t xml:space="preserve">a comprehensive co-design process involving more than 130 participants </w:t>
      </w:r>
      <w:r>
        <w:t xml:space="preserve">to inform the model design and procurement for special DFV One Stop Hubs. </w:t>
      </w:r>
    </w:p>
    <w:p w14:paraId="35950E7B" w14:textId="77777777" w:rsidR="00807360" w:rsidRDefault="00807360" w:rsidP="00807360">
      <w:pPr>
        <w:pStyle w:val="BodyText"/>
      </w:pPr>
      <w:r>
        <w:t>T</w:t>
      </w:r>
      <w:r w:rsidRPr="000D48EA">
        <w:t xml:space="preserve">wo Hubs were officially launched </w:t>
      </w:r>
      <w:r>
        <w:t xml:space="preserve">in December 2020: one in Perth and the other in regional Western Australia. </w:t>
      </w:r>
    </w:p>
    <w:p w14:paraId="32594B91" w14:textId="77777777" w:rsidR="00807360" w:rsidRDefault="00807360" w:rsidP="00807360">
      <w:pPr>
        <w:pStyle w:val="BodyText"/>
      </w:pPr>
      <w:r>
        <w:t>The Hubs aim to</w:t>
      </w:r>
      <w:r w:rsidRPr="00AE50A6">
        <w:t xml:space="preserve"> provide an integrated specialist service for victims of </w:t>
      </w:r>
      <w:r>
        <w:t>DFV and also</w:t>
      </w:r>
      <w:r w:rsidRPr="00AE50A6">
        <w:t xml:space="preserve"> aim to simplify access to services, reduce trauma for victims re-telling their stories, and supporting a comprehensive wrap-around approach to supporting victims in multiple aspects of their life. The Hubs will also focus on perpetrators of </w:t>
      </w:r>
      <w:r>
        <w:t>DFV</w:t>
      </w:r>
      <w:r w:rsidRPr="00AE50A6">
        <w:t>, to keep them in view and to connect them to services that assist in holding them accountable for their actions</w:t>
      </w:r>
      <w:r>
        <w:t>.</w:t>
      </w:r>
    </w:p>
    <w:p w14:paraId="26B4CD13" w14:textId="77777777" w:rsidR="00807360" w:rsidRDefault="00807360" w:rsidP="00807360">
      <w:pPr>
        <w:pStyle w:val="BodyText"/>
      </w:pPr>
      <w:r>
        <w:t xml:space="preserve">Current activities include staff being trained in a case management system, with full implementation to be expected in late 2021. </w:t>
      </w:r>
    </w:p>
    <w:p w14:paraId="0A99EF49" w14:textId="11CB80EC" w:rsidR="00807360" w:rsidRDefault="00807360" w:rsidP="00807360">
      <w:pPr>
        <w:pStyle w:val="BodyText"/>
      </w:pPr>
      <w:r w:rsidRPr="000326F8">
        <w:t>The Western Australian Government has committed to two additional Hubs</w:t>
      </w:r>
      <w:r>
        <w:t>: another</w:t>
      </w:r>
      <w:r w:rsidRPr="000326F8">
        <w:t xml:space="preserve"> in metropolitan Perth and </w:t>
      </w:r>
      <w:r>
        <w:t>one</w:t>
      </w:r>
      <w:r w:rsidRPr="000326F8">
        <w:t xml:space="preserve"> in a regional location.</w:t>
      </w:r>
      <w:r>
        <w:t xml:space="preserve"> </w:t>
      </w:r>
      <w:r w:rsidRPr="00CF5708">
        <w:t xml:space="preserve">When operational, </w:t>
      </w:r>
      <w:r>
        <w:t>the</w:t>
      </w:r>
      <w:r w:rsidRPr="00CF5708">
        <w:t xml:space="preserve"> four Hubs </w:t>
      </w:r>
      <w:r>
        <w:t>will represent</w:t>
      </w:r>
      <w:r w:rsidRPr="00CF5708">
        <w:t xml:space="preserve"> a significant commitment to providing innovative wrap-around support for victims of </w:t>
      </w:r>
      <w:r>
        <w:t>DFV</w:t>
      </w:r>
      <w:r w:rsidRPr="00CF5708">
        <w:t xml:space="preserve"> in Western Australia.</w:t>
      </w:r>
    </w:p>
    <w:p w14:paraId="7AB65A66" w14:textId="40B6E3F4" w:rsidR="00B35629" w:rsidRDefault="00B35629" w:rsidP="00B35629">
      <w:pPr>
        <w:pStyle w:val="HeadingLevel4NoNumber"/>
      </w:pPr>
      <w:r>
        <w:br w:type="column"/>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821488" w14:paraId="7CF22A4F" w14:textId="77777777" w:rsidTr="00CA6DCC">
        <w:tc>
          <w:tcPr>
            <w:tcW w:w="3810" w:type="pct"/>
            <w:shd w:val="clear" w:color="auto" w:fill="074A43" w:themeFill="text2"/>
            <w:tcMar>
              <w:top w:w="0" w:type="dxa"/>
              <w:bottom w:w="0" w:type="dxa"/>
            </w:tcMar>
            <w:vAlign w:val="center"/>
          </w:tcPr>
          <w:p w14:paraId="53F28E4A" w14:textId="77777777" w:rsidR="00821488" w:rsidRPr="00022812" w:rsidRDefault="00821488" w:rsidP="008C6B2E">
            <w:pPr>
              <w:pStyle w:val="HeadingLevel4NoNumber"/>
              <w:keepNext/>
              <w:spacing w:before="120"/>
              <w:rPr>
                <w:highlight w:val="green"/>
              </w:rPr>
            </w:pPr>
            <w:r w:rsidRPr="00495BA6">
              <w:t>Integrated health response to DFV</w:t>
            </w:r>
          </w:p>
        </w:tc>
        <w:tc>
          <w:tcPr>
            <w:tcW w:w="821" w:type="pct"/>
            <w:shd w:val="clear" w:color="auto" w:fill="5AB575" w:themeFill="background2"/>
            <w:tcMar>
              <w:top w:w="0" w:type="dxa"/>
              <w:left w:w="0" w:type="dxa"/>
              <w:bottom w:w="0" w:type="dxa"/>
              <w:right w:w="0" w:type="dxa"/>
            </w:tcMar>
            <w:vAlign w:val="center"/>
          </w:tcPr>
          <w:p w14:paraId="1B49806E" w14:textId="77777777" w:rsidR="00821488" w:rsidRDefault="00821488" w:rsidP="00CA6DCC">
            <w:pPr>
              <w:pStyle w:val="BodyText"/>
              <w:jc w:val="center"/>
            </w:pPr>
            <w:r>
              <w:rPr>
                <w:noProof/>
                <w:lang w:eastAsia="en-AU"/>
              </w:rPr>
              <w:drawing>
                <wp:inline distT="0" distB="0" distL="0" distR="0" wp14:anchorId="4267B2B7" wp14:editId="1626465A">
                  <wp:extent cx="342900" cy="342900"/>
                  <wp:effectExtent l="0" t="0" r="0" b="0"/>
                  <wp:docPr id="33" name="Graphic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6DD0C3BD" w14:textId="77777777" w:rsidR="00821488" w:rsidRDefault="00821488" w:rsidP="00CA6DCC">
            <w:pPr>
              <w:pStyle w:val="BodyText"/>
            </w:pPr>
          </w:p>
        </w:tc>
      </w:tr>
    </w:tbl>
    <w:p w14:paraId="32708CFD" w14:textId="77777777" w:rsidR="00807360" w:rsidRPr="00B172F4" w:rsidRDefault="00807360" w:rsidP="00807360">
      <w:pPr>
        <w:pStyle w:val="BodyText"/>
      </w:pPr>
      <w:r w:rsidRPr="003F11DC">
        <w:t>The Commonwealth Government is providing a total of $9.5 million over four years to the</w:t>
      </w:r>
      <w:r>
        <w:t xml:space="preserve"> improving health system responses to DFV</w:t>
      </w:r>
      <w:r w:rsidRPr="003F11DC">
        <w:t>, announced as part of the 2019</w:t>
      </w:r>
      <w:r>
        <w:t>/</w:t>
      </w:r>
      <w:r w:rsidRPr="003F11DC">
        <w:t>20 Federal Budget</w:t>
      </w:r>
      <w:r>
        <w:rPr>
          <w:rFonts w:ascii="Arial" w:hAnsi="Arial"/>
        </w:rPr>
        <w:t xml:space="preserve">. Inclusive in this funding is </w:t>
      </w:r>
      <w:r w:rsidRPr="001F7152">
        <w:rPr>
          <w:rFonts w:ascii="Arial" w:hAnsi="Arial"/>
        </w:rPr>
        <w:t>$1.5 million for Brisbane South Primary Health Network to expand its existing Recognise, Respond and Refer pilot</w:t>
      </w:r>
      <w:r>
        <w:rPr>
          <w:rFonts w:ascii="Arial" w:hAnsi="Arial"/>
        </w:rPr>
        <w:t>.</w:t>
      </w:r>
    </w:p>
    <w:p w14:paraId="22DD9530" w14:textId="77777777" w:rsidR="00807360" w:rsidRDefault="00807360" w:rsidP="00807360">
      <w:pPr>
        <w:pStyle w:val="BodyText"/>
      </w:pPr>
      <w:r>
        <w:t>DFV Local Link forms part of this pilot. It provides general practices with access to a dedicated DFV specialist for their local area. The DFV Local Link is general practices</w:t>
      </w:r>
      <w:r>
        <w:rPr>
          <w:rFonts w:hint="cs"/>
        </w:rPr>
        <w:t>’</w:t>
      </w:r>
      <w:r>
        <w:t xml:space="preserve"> single-point of referral for patients affected by DFV and can provide support and advice to general practice staff about all DFV related matters.</w:t>
      </w:r>
    </w:p>
    <w:p w14:paraId="29B10CA9" w14:textId="77777777" w:rsidR="00807360" w:rsidRDefault="00807360" w:rsidP="00807360">
      <w:pPr>
        <w:pStyle w:val="BodyText"/>
      </w:pPr>
      <w:r>
        <w:t>Between December 2019 to June 2021:</w:t>
      </w:r>
    </w:p>
    <w:p w14:paraId="083F680B" w14:textId="77777777" w:rsidR="00807360" w:rsidRDefault="00807360" w:rsidP="00807360">
      <w:pPr>
        <w:pStyle w:val="Bullet1stlevel"/>
      </w:pPr>
      <w:r w:rsidRPr="001F455F">
        <w:t>All 337 general practices in the Brisbane south region have access to a DFV Local Link worker based in their local area</w:t>
      </w:r>
    </w:p>
    <w:p w14:paraId="03872DC4" w14:textId="77777777" w:rsidR="00807360" w:rsidRPr="001F455F" w:rsidRDefault="00807360" w:rsidP="00807360">
      <w:pPr>
        <w:pStyle w:val="Bullet1stlevel"/>
      </w:pPr>
      <w:r w:rsidRPr="001F455F">
        <w:t>216 people have been referred to the DFV Local Link service by general practice staff</w:t>
      </w:r>
    </w:p>
    <w:p w14:paraId="73F35B6B" w14:textId="77777777" w:rsidR="00807360" w:rsidRPr="001F455F" w:rsidRDefault="00807360" w:rsidP="00807360">
      <w:pPr>
        <w:pStyle w:val="Bullet1stlevel"/>
      </w:pPr>
      <w:r w:rsidRPr="001F455F">
        <w:t xml:space="preserve">257 general practices </w:t>
      </w:r>
      <w:r>
        <w:t xml:space="preserve">and </w:t>
      </w:r>
      <w:r w:rsidRPr="001F455F">
        <w:t xml:space="preserve">477 general practice staff have </w:t>
      </w:r>
      <w:r>
        <w:t>used</w:t>
      </w:r>
      <w:r w:rsidRPr="001F455F">
        <w:t xml:space="preserve"> the DFV Local Link service for support, such as case consultations, debriefing</w:t>
      </w:r>
      <w:r>
        <w:t>,</w:t>
      </w:r>
      <w:r w:rsidRPr="001F455F">
        <w:t xml:space="preserve"> and advice on organisational level DFV measures</w:t>
      </w:r>
    </w:p>
    <w:p w14:paraId="5A06FFF2" w14:textId="77777777" w:rsidR="00807360" w:rsidRDefault="00807360" w:rsidP="00807360">
      <w:pPr>
        <w:pStyle w:val="Bullet1stlevel"/>
      </w:pPr>
      <w:r w:rsidRPr="001F455F">
        <w:t>14 general practices have their DFV Local Link co-locate</w:t>
      </w:r>
      <w:r>
        <w:t>d</w:t>
      </w:r>
      <w:r w:rsidRPr="001F455F">
        <w:t xml:space="preserve"> at their practices on a regular basis</w:t>
      </w:r>
      <w:r>
        <w:t>.</w:t>
      </w:r>
    </w:p>
    <w:p w14:paraId="679E1552" w14:textId="62CB29DE" w:rsidR="00807360" w:rsidRDefault="00807360" w:rsidP="00807360">
      <w:pPr>
        <w:pStyle w:val="BodyText"/>
      </w:pPr>
      <w:r>
        <w:rPr>
          <w:bCs/>
        </w:rPr>
        <w:t xml:space="preserve">There has been positive feedback for this service, with network staff noting that DFV Local Link provides </w:t>
      </w:r>
      <w:r>
        <w:t>specialised DFV support in managing risk and safety, as well as looking after the wellbeing of both the patient and the practice team.</w:t>
      </w:r>
    </w:p>
    <w:p w14:paraId="762736FB" w14:textId="77777777" w:rsidR="0043648A" w:rsidRDefault="00001E08" w:rsidP="00001E08">
      <w:pPr>
        <w:pStyle w:val="Gap"/>
      </w:pPr>
      <w:r>
        <w:br w:type="column"/>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5F29EE" w14:paraId="122C3A0B" w14:textId="77777777" w:rsidTr="00B24F5E">
        <w:tc>
          <w:tcPr>
            <w:tcW w:w="3810" w:type="pct"/>
            <w:shd w:val="clear" w:color="auto" w:fill="074A43" w:themeFill="text2"/>
            <w:tcMar>
              <w:top w:w="0" w:type="dxa"/>
              <w:bottom w:w="0" w:type="dxa"/>
            </w:tcMar>
            <w:vAlign w:val="center"/>
          </w:tcPr>
          <w:p w14:paraId="50783C9E" w14:textId="46927D8C" w:rsidR="005F29EE" w:rsidRDefault="006E4323" w:rsidP="00991893">
            <w:pPr>
              <w:pStyle w:val="HeadingLevel4NoNumber"/>
              <w:spacing w:before="120"/>
            </w:pPr>
            <w:r>
              <w:t>Assessing and managing DFV risk</w:t>
            </w:r>
          </w:p>
        </w:tc>
        <w:tc>
          <w:tcPr>
            <w:tcW w:w="821" w:type="pct"/>
            <w:shd w:val="clear" w:color="auto" w:fill="5AB575" w:themeFill="background2"/>
            <w:tcMar>
              <w:top w:w="0" w:type="dxa"/>
              <w:left w:w="0" w:type="dxa"/>
              <w:bottom w:w="0" w:type="dxa"/>
              <w:right w:w="0" w:type="dxa"/>
            </w:tcMar>
            <w:vAlign w:val="center"/>
          </w:tcPr>
          <w:p w14:paraId="2FBA5EB4" w14:textId="77777777" w:rsidR="005F29EE" w:rsidRDefault="005F29EE" w:rsidP="00B24F5E">
            <w:pPr>
              <w:pStyle w:val="BodyText"/>
              <w:jc w:val="center"/>
            </w:pPr>
            <w:r>
              <w:rPr>
                <w:noProof/>
                <w:lang w:eastAsia="en-AU"/>
              </w:rPr>
              <w:drawing>
                <wp:inline distT="0" distB="0" distL="0" distR="0" wp14:anchorId="378FCD2A" wp14:editId="5565982D">
                  <wp:extent cx="342900" cy="342900"/>
                  <wp:effectExtent l="0" t="0" r="0" b="0"/>
                  <wp:docPr id="48" name="Graphic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1BCFE90C" w14:textId="77777777" w:rsidR="005F29EE" w:rsidRDefault="005F29EE" w:rsidP="00B24F5E">
            <w:pPr>
              <w:pStyle w:val="BodyText"/>
            </w:pPr>
          </w:p>
        </w:tc>
      </w:tr>
    </w:tbl>
    <w:p w14:paraId="256BBC7D" w14:textId="77777777" w:rsidR="00807360" w:rsidRDefault="00807360" w:rsidP="00807360">
      <w:pPr>
        <w:pStyle w:val="BodyText"/>
        <w:spacing w:before="80" w:after="80"/>
      </w:pPr>
      <w:r>
        <w:t xml:space="preserve">The Northern Territory Government contracted </w:t>
      </w:r>
      <w:r w:rsidRPr="00A64EF1">
        <w:rPr>
          <w14:props3d w14:extrusionH="0" w14:contourW="0" w14:prstMaterial="matte"/>
        </w:rPr>
        <w:t xml:space="preserve">Australia’s National Research Organisation for Women’s Safety (ANROWS) </w:t>
      </w:r>
      <w:r>
        <w:t>and Jackie Burke Consulting who supported development of the r</w:t>
      </w:r>
      <w:r w:rsidRPr="00D53046">
        <w:t>isk assessment and management framework</w:t>
      </w:r>
      <w:r>
        <w:t xml:space="preserve">, which includes the Common Risk Assessment Tool. The framework provides a consistent and evidence-based practice framework to identify, assess, respond to and manage DFV risk for all workers in the Northern Territory. The development and implementation of the framework and tool are initiatives under the first action plan of </w:t>
      </w:r>
      <w:r w:rsidRPr="00AE50A6">
        <w:t xml:space="preserve">the Northern Territory’s </w:t>
      </w:r>
      <w:r w:rsidRPr="002733CA">
        <w:rPr>
          <w:i/>
        </w:rPr>
        <w:t>Domestic, Family and Sexual Violence Reduction Framework 2018-2028</w:t>
      </w:r>
      <w:r>
        <w:t xml:space="preserve">. </w:t>
      </w:r>
    </w:p>
    <w:p w14:paraId="312ACED1" w14:textId="77777777" w:rsidR="00807360" w:rsidRPr="008C6B2E" w:rsidRDefault="00807360" w:rsidP="00807360">
      <w:pPr>
        <w:spacing w:before="80" w:after="80"/>
        <w:rPr>
          <w:spacing w:val="-4"/>
        </w:rPr>
      </w:pPr>
      <w:r w:rsidRPr="008C6B2E">
        <w:rPr>
          <w:spacing w:val="-4"/>
        </w:rPr>
        <w:t xml:space="preserve">In October 2020, the Northern Territory Government published the framework and tool. A website including all tools, practice guides, factsheets, training links and orientation and implementation resources was developed along with an orientation program delivered to services and leadership groups in the last quarter of 2020 to overview the framework and tool. </w:t>
      </w:r>
    </w:p>
    <w:p w14:paraId="524D05BC" w14:textId="77777777" w:rsidR="00807360" w:rsidRDefault="00807360" w:rsidP="00807360">
      <w:pPr>
        <w:pStyle w:val="BodyText"/>
        <w:spacing w:before="80" w:after="80"/>
      </w:pPr>
      <w:r>
        <w:t>Activities conducted this year have included:</w:t>
      </w:r>
    </w:p>
    <w:p w14:paraId="6FE1E705" w14:textId="77777777" w:rsidR="00807360" w:rsidRDefault="00807360" w:rsidP="00807360">
      <w:pPr>
        <w:pStyle w:val="Bullet1stlevel"/>
        <w:spacing w:before="80" w:after="80"/>
      </w:pPr>
      <w:r>
        <w:t>In February, the tool commenced as the tool for assessments and referrals to the Family Safety Framework.</w:t>
      </w:r>
    </w:p>
    <w:p w14:paraId="48688FF8" w14:textId="77777777" w:rsidR="00807360" w:rsidRDefault="00807360" w:rsidP="00807360">
      <w:pPr>
        <w:pStyle w:val="Bullet1stlevel"/>
        <w:spacing w:before="80" w:after="80"/>
      </w:pPr>
      <w:r>
        <w:t>A training program on the framework has commenced across the Northern Territory, with over 250 workers trained in the first round of workshops. The program includes a train the trainer model to ensure sustainability and local accessibility for ongoing training delivery systems.</w:t>
      </w:r>
    </w:p>
    <w:p w14:paraId="6E67FF52" w14:textId="77777777" w:rsidR="00807360" w:rsidRPr="00001E08" w:rsidRDefault="00807360" w:rsidP="00807360">
      <w:pPr>
        <w:pStyle w:val="Bullet1stlevel"/>
        <w:spacing w:before="80" w:after="80"/>
        <w:rPr>
          <w:spacing w:val="-4"/>
        </w:rPr>
      </w:pPr>
      <w:r w:rsidRPr="00001E08">
        <w:rPr>
          <w:spacing w:val="-4"/>
        </w:rPr>
        <w:t>To support implementation, two training modules have been developed to enable workers from both universal and specialist organisations to understand and use the framework and tool to provide a consistent, coherent and evidence-based framework that guides workers in identifying, assessing, responding to and managing DFV risk.</w:t>
      </w:r>
    </w:p>
    <w:p w14:paraId="26BAF203" w14:textId="77777777" w:rsidR="00807360" w:rsidRDefault="00807360" w:rsidP="00807360">
      <w:pPr>
        <w:pStyle w:val="Bullet1stlevel"/>
        <w:spacing w:before="80" w:after="80"/>
      </w:pPr>
      <w:r>
        <w:t>Two further rounds of training are being delivered in August and October, with future rounds planned for 2022.</w:t>
      </w:r>
    </w:p>
    <w:p w14:paraId="6CE3356E" w14:textId="77777777" w:rsidR="00807360" w:rsidRDefault="00807360" w:rsidP="00807360">
      <w:pPr>
        <w:pStyle w:val="Bullet1stlevel"/>
        <w:spacing w:before="80" w:after="80"/>
      </w:pPr>
      <w:r>
        <w:t>The Northern Territory Government has partnered with the Northern Territory Council of Social Service to support the logistical roll out of the training.</w:t>
      </w:r>
    </w:p>
    <w:p w14:paraId="63859CB8" w14:textId="77777777" w:rsidR="00807360" w:rsidRPr="00001E08" w:rsidRDefault="00807360" w:rsidP="00807360">
      <w:pPr>
        <w:pStyle w:val="Bullet1stlevel"/>
        <w:spacing w:before="80" w:after="80"/>
        <w:rPr>
          <w:spacing w:val="-6"/>
        </w:rPr>
      </w:pPr>
      <w:r w:rsidRPr="00001E08">
        <w:rPr>
          <w:spacing w:val="-6"/>
        </w:rPr>
        <w:t xml:space="preserve">An orientation video to introduce the framework was </w:t>
      </w:r>
      <w:hyperlink r:id="rId60" w:history="1">
        <w:r w:rsidRPr="00001E08">
          <w:rPr>
            <w:rStyle w:val="Hyperlink"/>
            <w:rFonts w:ascii="Arial" w:hAnsi="Arial"/>
            <w:spacing w:val="-6"/>
            <w:sz w:val="20"/>
          </w:rPr>
          <w:t>published on the website</w:t>
        </w:r>
      </w:hyperlink>
      <w:r w:rsidRPr="00001E08">
        <w:rPr>
          <w:spacing w:val="-6"/>
        </w:rPr>
        <w:t xml:space="preserve"> in September.</w:t>
      </w:r>
    </w:p>
    <w:p w14:paraId="6DDE66DA" w14:textId="072F1D2B" w:rsidR="004312E7" w:rsidRPr="003B3BE1" w:rsidRDefault="004312E7" w:rsidP="00B35629">
      <w:pPr>
        <w:pStyle w:val="HeadingLevel3NoNumber"/>
        <w:spacing w:before="0"/>
        <w:rPr>
          <w:color w:val="5AB575" w:themeColor="background2"/>
        </w:rPr>
      </w:pPr>
      <w:r w:rsidRPr="00B172F4">
        <w:t xml:space="preserve">Action </w:t>
      </w:r>
      <w:r w:rsidR="00B22582" w:rsidRPr="00B172F4">
        <w:t>17</w:t>
      </w:r>
      <w:r w:rsidRPr="00B172F4">
        <w:t xml:space="preserve">: </w:t>
      </w:r>
      <w:r w:rsidR="003B3BE1">
        <w:br/>
      </w:r>
      <w:r w:rsidR="00B22582" w:rsidRPr="00067FD3">
        <w:t>Collaborate across services, sectors and workforces to ensure responses to women affected by domestic, family and sexual violence are coordinated, meet women’s needs, avoid women having to retell their story and promote their recovery</w:t>
      </w:r>
    </w:p>
    <w:p w14:paraId="761EE7F4" w14:textId="5F1651D9" w:rsidR="003B71D9" w:rsidRPr="00B172F4" w:rsidRDefault="002E4554" w:rsidP="00991893">
      <w:pPr>
        <w:pStyle w:val="BodyText"/>
      </w:pPr>
      <w:r>
        <w:t xml:space="preserve">Initiatives under this </w:t>
      </w:r>
      <w:r w:rsidR="00081A6F">
        <w:t>a</w:t>
      </w:r>
      <w:r>
        <w:t xml:space="preserve">ction </w:t>
      </w:r>
      <w:r w:rsidR="00081A6F">
        <w:t xml:space="preserve">aim to improve collaboration </w:t>
      </w:r>
      <w:r w:rsidR="00A656F3">
        <w:t xml:space="preserve">across services, sectors and </w:t>
      </w:r>
      <w:r w:rsidR="00FC5AB4">
        <w:t>workforces</w:t>
      </w:r>
      <w:r w:rsidR="00A656F3">
        <w:t xml:space="preserve"> </w:t>
      </w:r>
      <w:r w:rsidR="00081A6F">
        <w:t xml:space="preserve">and </w:t>
      </w:r>
      <w:r>
        <w:t xml:space="preserve">range from </w:t>
      </w:r>
      <w:r w:rsidR="00B50E4C">
        <w:t xml:space="preserve">specialist integrated services, </w:t>
      </w:r>
      <w:r w:rsidR="00570CF0">
        <w:t>co-location of services</w:t>
      </w:r>
      <w:r w:rsidR="00C24710">
        <w:t xml:space="preserve"> and the establishment of service hubs</w:t>
      </w:r>
      <w:r w:rsidR="00570CF0">
        <w:t xml:space="preserve">, </w:t>
      </w:r>
      <w:r w:rsidR="006957A1">
        <w:t xml:space="preserve">and information sharing. </w:t>
      </w:r>
      <w:r w:rsidR="004658BA">
        <w:t>There are 35</w:t>
      </w:r>
      <w:r w:rsidR="003B71D9" w:rsidRPr="00B172F4">
        <w:t xml:space="preserve"> initiatives from the NIP </w:t>
      </w:r>
      <w:r w:rsidR="004658BA">
        <w:t xml:space="preserve">that </w:t>
      </w:r>
      <w:r w:rsidR="003B71D9" w:rsidRPr="00B172F4">
        <w:t xml:space="preserve">relate to Action </w:t>
      </w:r>
      <w:r w:rsidR="004D0ABC" w:rsidRPr="00B172F4">
        <w:t>17</w:t>
      </w:r>
      <w:r w:rsidR="003B71D9" w:rsidRPr="00B172F4">
        <w:t xml:space="preserve">. Of these, </w:t>
      </w:r>
      <w:r w:rsidR="004D0ABC" w:rsidRPr="00972970">
        <w:t>six</w:t>
      </w:r>
      <w:r w:rsidR="003B71D9" w:rsidRPr="00972970">
        <w:t xml:space="preserve"> ha</w:t>
      </w:r>
      <w:r w:rsidR="004D0ABC" w:rsidRPr="00972970">
        <w:t>ve</w:t>
      </w:r>
      <w:r w:rsidR="003B71D9" w:rsidRPr="00972970">
        <w:t xml:space="preserve"> been completed </w:t>
      </w:r>
      <w:r w:rsidR="00490E08">
        <w:t>(as per</w:t>
      </w:r>
      <w:r w:rsidR="003B71D9" w:rsidRPr="00972970">
        <w:t xml:space="preserve"> schedule</w:t>
      </w:r>
      <w:r w:rsidR="00490E08">
        <w:t>)</w:t>
      </w:r>
      <w:r w:rsidR="003B71D9" w:rsidRPr="00972970">
        <w:t xml:space="preserve">, </w:t>
      </w:r>
      <w:r w:rsidR="00612F0B" w:rsidRPr="00972970">
        <w:t>two have been completed (but was delayed)</w:t>
      </w:r>
      <w:r w:rsidR="00972970" w:rsidRPr="00972970">
        <w:t xml:space="preserve">, </w:t>
      </w:r>
      <w:r w:rsidR="007F00EF" w:rsidRPr="00972970">
        <w:t>2</w:t>
      </w:r>
      <w:r w:rsidR="00972970" w:rsidRPr="00972970">
        <w:t>1</w:t>
      </w:r>
      <w:r w:rsidR="003B71D9" w:rsidRPr="00972970">
        <w:t xml:space="preserve"> are in progress (on track), and </w:t>
      </w:r>
      <w:r w:rsidR="00972970" w:rsidRPr="00972970">
        <w:t>six</w:t>
      </w:r>
      <w:r w:rsidR="003B71D9" w:rsidRPr="00972970">
        <w:t xml:space="preserve"> are in progress (delayed).</w:t>
      </w:r>
      <w:r w:rsidR="0044119F" w:rsidRPr="00B172F4">
        <w:t xml:space="preserve"> </w:t>
      </w:r>
    </w:p>
    <w:p w14:paraId="1D77A405" w14:textId="77777777" w:rsidR="00757069" w:rsidRPr="00B172F4" w:rsidRDefault="00757069" w:rsidP="000B4ED2">
      <w:pPr>
        <w:pStyle w:val="HeadingLevel4NoNumber"/>
      </w:pPr>
      <w:r>
        <w:t>Key achievements</w:t>
      </w:r>
    </w:p>
    <w:p w14:paraId="24D01625" w14:textId="6C6B82E3" w:rsidR="005F2A2B" w:rsidRPr="006700BE" w:rsidRDefault="00BE07E5" w:rsidP="006700BE">
      <w:pPr>
        <w:pStyle w:val="BodyText"/>
        <w:spacing w:after="60"/>
        <w:rPr>
          <w:spacing w:val="-4"/>
        </w:rPr>
      </w:pPr>
      <w:r w:rsidRPr="006700BE">
        <w:rPr>
          <w:spacing w:val="-4"/>
        </w:rPr>
        <w:t>Key a</w:t>
      </w:r>
      <w:r w:rsidR="00AA7C24" w:rsidRPr="006700BE">
        <w:rPr>
          <w:spacing w:val="-4"/>
        </w:rPr>
        <w:t xml:space="preserve">chievements under this action </w:t>
      </w:r>
      <w:r w:rsidRPr="006700BE">
        <w:rPr>
          <w:spacing w:val="-4"/>
        </w:rPr>
        <w:t>to date</w:t>
      </w:r>
      <w:r w:rsidR="006B2F6E" w:rsidRPr="006700BE">
        <w:rPr>
          <w:spacing w:val="-4"/>
        </w:rPr>
        <w:t xml:space="preserve"> </w:t>
      </w:r>
      <w:r w:rsidR="005F2A2B" w:rsidRPr="006700BE">
        <w:rPr>
          <w:spacing w:val="-4"/>
        </w:rPr>
        <w:t>include:</w:t>
      </w:r>
    </w:p>
    <w:p w14:paraId="78836BA6" w14:textId="3C298E74" w:rsidR="00875328" w:rsidRPr="001078D0" w:rsidRDefault="00682485" w:rsidP="00991893">
      <w:pPr>
        <w:pStyle w:val="Bullet1stlevel"/>
        <w:rPr>
          <w:spacing w:val="-4"/>
          <w14:props3d w14:extrusionH="0" w14:contourW="0" w14:prstMaterial="matte"/>
        </w:rPr>
      </w:pPr>
      <w:r w:rsidRPr="00682485">
        <w:t>In</w:t>
      </w:r>
      <w:r>
        <w:t xml:space="preserve"> Tasmania</w:t>
      </w:r>
      <w:r w:rsidRPr="00682485">
        <w:t xml:space="preserve">, </w:t>
      </w:r>
      <w:r w:rsidR="00875328">
        <w:t>F</w:t>
      </w:r>
      <w:r w:rsidR="00875328" w:rsidRPr="00A4697E">
        <w:t xml:space="preserve">orensic </w:t>
      </w:r>
      <w:r w:rsidR="00875328">
        <w:t>M</w:t>
      </w:r>
      <w:r w:rsidR="00875328" w:rsidRPr="00A4697E">
        <w:t xml:space="preserve">edical </w:t>
      </w:r>
      <w:r w:rsidR="00875328">
        <w:t>E</w:t>
      </w:r>
      <w:r w:rsidR="00875328" w:rsidRPr="00A4697E">
        <w:t>xaminations</w:t>
      </w:r>
      <w:r w:rsidR="00A4697E" w:rsidRPr="00A4697E">
        <w:t xml:space="preserve"> for adult victim-survivors of </w:t>
      </w:r>
      <w:r w:rsidR="002733CA">
        <w:rPr>
          <w:szCs w:val="20"/>
        </w:rPr>
        <w:t>FDSV</w:t>
      </w:r>
      <w:r w:rsidR="00A4697E">
        <w:t xml:space="preserve"> </w:t>
      </w:r>
      <w:r w:rsidRPr="00682485">
        <w:t>commenced at the North West Regional Hospital</w:t>
      </w:r>
      <w:r w:rsidR="00875328" w:rsidRPr="00875328">
        <w:t xml:space="preserve"> </w:t>
      </w:r>
      <w:r w:rsidR="00875328">
        <w:t>in December 2020</w:t>
      </w:r>
      <w:r w:rsidR="00875328" w:rsidRPr="00682485">
        <w:t xml:space="preserve">, </w:t>
      </w:r>
      <w:r w:rsidR="00875328">
        <w:t>filling a service gap and providing</w:t>
      </w:r>
      <w:r w:rsidR="00875328" w:rsidRPr="00682485">
        <w:t xml:space="preserve"> </w:t>
      </w:r>
      <w:r w:rsidRPr="00682485">
        <w:t xml:space="preserve">statewide </w:t>
      </w:r>
      <w:r w:rsidR="00FF1682">
        <w:t>coverage</w:t>
      </w:r>
      <w:r w:rsidR="00F51875">
        <w:t>.</w:t>
      </w:r>
    </w:p>
    <w:p w14:paraId="214AD355" w14:textId="79BC1B04" w:rsidR="001078D0" w:rsidRPr="00BD43F2" w:rsidRDefault="001078D0" w:rsidP="00991893">
      <w:pPr>
        <w:pStyle w:val="Bullet1stlevel"/>
        <w:rPr>
          <w:spacing w:val="-4"/>
          <w14:props3d w14:extrusionH="0" w14:contourW="0" w14:prstMaterial="matte"/>
        </w:rPr>
      </w:pPr>
      <w:r>
        <w:t>In South Australia, t</w:t>
      </w:r>
      <w:r w:rsidRPr="009F6EDB">
        <w:t xml:space="preserve">he Domestic Violence Disclosure Scheme </w:t>
      </w:r>
      <w:r>
        <w:t>is now a permanent part of the Government’s response to FDSV</w:t>
      </w:r>
      <w:r w:rsidRPr="009F6EDB">
        <w:t>.</w:t>
      </w:r>
    </w:p>
    <w:p w14:paraId="0B97E37A" w14:textId="6A9A12A9" w:rsidR="00BD43F2" w:rsidRDefault="00560A87" w:rsidP="00991893">
      <w:pPr>
        <w:pStyle w:val="Bullet1stlevel"/>
        <w:rPr>
          <w14:props3d w14:extrusionH="0" w14:contourW="0" w14:prstMaterial="matte"/>
        </w:rPr>
      </w:pPr>
      <w:r>
        <w:rPr>
          <w14:props3d w14:extrusionH="0" w14:contourW="0" w14:prstMaterial="matte"/>
        </w:rPr>
        <w:t>In 2020-21 the ACT Government used ACT and Commonwealth funds to trial the Family Violence Safety Action Pilot. The pilot provides integrated risk assessment, case management and coordination for high-risk families. Following a successful trial, $249,000 was committed to continue and expand the program in the ACT’s 2021-22 budget</w:t>
      </w:r>
      <w:r w:rsidR="00F51875">
        <w:rPr>
          <w14:props3d w14:extrusionH="0" w14:contourW="0" w14:prstMaterial="matte"/>
        </w:rPr>
        <w:t>.</w:t>
      </w:r>
    </w:p>
    <w:p w14:paraId="657AEB87" w14:textId="5D08D1BA" w:rsidR="00385B8B" w:rsidRDefault="00385B8B" w:rsidP="00991893">
      <w:pPr>
        <w:pStyle w:val="Bullet1stlevel"/>
        <w:rPr>
          <w14:props3d w14:extrusionH="0" w14:contourW="0" w14:prstMaterial="matte"/>
        </w:rPr>
      </w:pPr>
      <w:r w:rsidRPr="003465F1">
        <w:rPr>
          <w14:props3d w14:extrusionH="0" w14:contourW="0" w14:prstMaterial="matte"/>
        </w:rPr>
        <w:t xml:space="preserve">In 2021, the number of NSW correctional centres that </w:t>
      </w:r>
      <w:r w:rsidR="003465F1" w:rsidRPr="003465F1">
        <w:rPr>
          <w14:props3d w14:extrusionH="0" w14:contourW="0" w14:prstMaterial="matte"/>
        </w:rPr>
        <w:t>offer free counselling to assist women in custody to recover from the psychological and emotional impacts of the crime</w:t>
      </w:r>
      <w:r w:rsidR="003465F1">
        <w:rPr>
          <w14:props3d w14:extrusionH="0" w14:contourW="0" w14:prstMaterial="matte"/>
        </w:rPr>
        <w:t xml:space="preserve"> </w:t>
      </w:r>
      <w:r w:rsidRPr="003465F1">
        <w:rPr>
          <w14:props3d w14:extrusionH="0" w14:contourW="0" w14:prstMaterial="matte"/>
        </w:rPr>
        <w:t>ex</w:t>
      </w:r>
      <w:r w:rsidR="003465F1">
        <w:rPr>
          <w14:props3d w14:extrusionH="0" w14:contourW="0" w14:prstMaterial="matte"/>
        </w:rPr>
        <w:t>pa</w:t>
      </w:r>
      <w:r w:rsidRPr="003465F1">
        <w:rPr>
          <w14:props3d w14:extrusionH="0" w14:contourW="0" w14:prstMaterial="matte"/>
        </w:rPr>
        <w:t>nded from four to nine locations</w:t>
      </w:r>
      <w:r w:rsidR="00F51875">
        <w:rPr>
          <w14:props3d w14:extrusionH="0" w14:contourW="0" w14:prstMaterial="matte"/>
        </w:rPr>
        <w:t>.</w:t>
      </w:r>
    </w:p>
    <w:p w14:paraId="1C50AE02" w14:textId="15BE9FBF" w:rsidR="00383DC9" w:rsidRDefault="00383DC9" w:rsidP="00991893">
      <w:pPr>
        <w:pStyle w:val="Bullet1stlevel"/>
        <w:rPr>
          <w14:props3d w14:extrusionH="0" w14:contourW="0" w14:prstMaterial="matte"/>
        </w:rPr>
      </w:pPr>
      <w:r w:rsidRPr="00383DC9">
        <w:rPr>
          <w14:props3d w14:extrusionH="0" w14:contourW="0" w14:prstMaterial="matte"/>
        </w:rPr>
        <w:t xml:space="preserve">In 2020, the NSW DV Line undertook a project with Dillwynia prison </w:t>
      </w:r>
      <w:r>
        <w:rPr>
          <w14:props3d w14:extrusionH="0" w14:contourW="0" w14:prstMaterial="matte"/>
        </w:rPr>
        <w:t>(</w:t>
      </w:r>
      <w:r w:rsidRPr="00383DC9">
        <w:rPr>
          <w14:props3d w14:extrusionH="0" w14:contourW="0" w14:prstMaterial="matte"/>
        </w:rPr>
        <w:t xml:space="preserve">in partnership with Corrections NSW and the Community Restorative Centre) to offer support to </w:t>
      </w:r>
      <w:r w:rsidR="00D229AA" w:rsidRPr="00383DC9">
        <w:rPr>
          <w14:props3d w14:extrusionH="0" w14:contourW="0" w14:prstMaterial="matte"/>
        </w:rPr>
        <w:t xml:space="preserve">incarcerated </w:t>
      </w:r>
      <w:r w:rsidRPr="00383DC9">
        <w:rPr>
          <w14:props3d w14:extrusionH="0" w14:contourW="0" w14:prstMaterial="matte"/>
        </w:rPr>
        <w:t xml:space="preserve">women, by adding the </w:t>
      </w:r>
      <w:r>
        <w:rPr>
          <w14:props3d w14:extrusionH="0" w14:contourW="0" w14:prstMaterial="matte"/>
        </w:rPr>
        <w:t>NSW DV Line</w:t>
      </w:r>
      <w:r w:rsidRPr="00383DC9">
        <w:rPr>
          <w14:props3d w14:extrusionH="0" w14:contourW="0" w14:prstMaterial="matte"/>
        </w:rPr>
        <w:t xml:space="preserve"> number to the free call list. Corrections NSW and the CRC are now in the process of expanding this across all women's prisons in NSW.</w:t>
      </w:r>
    </w:p>
    <w:p w14:paraId="140FB886" w14:textId="43F1F779" w:rsidR="00B33DF3" w:rsidRDefault="00A1290C" w:rsidP="00991893">
      <w:pPr>
        <w:pStyle w:val="Bullet1stlevel"/>
        <w:rPr>
          <w14:props3d w14:extrusionH="0" w14:contourW="0" w14:prstMaterial="matte"/>
        </w:rPr>
      </w:pPr>
      <w:r>
        <w:rPr>
          <w14:props3d w14:extrusionH="0" w14:contourW="0" w14:prstMaterial="matte"/>
        </w:rPr>
        <w:t xml:space="preserve">The Queensland Government has invested </w:t>
      </w:r>
      <w:r w:rsidRPr="00A1290C">
        <w:rPr>
          <w14:props3d w14:extrusionH="0" w14:contourW="0" w14:prstMaterial="matte"/>
        </w:rPr>
        <w:t xml:space="preserve">$8.1 million over four years from 2018-19 to expand Specialist </w:t>
      </w:r>
      <w:r w:rsidR="003722B4">
        <w:rPr>
          <w14:props3d w14:extrusionH="0" w14:contourW="0" w14:prstMaterial="matte"/>
        </w:rPr>
        <w:t>DFV</w:t>
      </w:r>
      <w:r w:rsidRPr="00A1290C">
        <w:rPr>
          <w14:props3d w14:extrusionH="0" w14:contourW="0" w14:prstMaterial="matte"/>
        </w:rPr>
        <w:t xml:space="preserve"> Courts</w:t>
      </w:r>
      <w:r>
        <w:rPr>
          <w14:props3d w14:extrusionH="0" w14:contourW="0" w14:prstMaterial="matte"/>
        </w:rPr>
        <w:t xml:space="preserve">, which are </w:t>
      </w:r>
      <w:r w:rsidRPr="00A1290C">
        <w:rPr>
          <w14:props3d w14:extrusionH="0" w14:contourW="0" w14:prstMaterial="matte"/>
        </w:rPr>
        <w:lastRenderedPageBreak/>
        <w:t>currently operat</w:t>
      </w:r>
      <w:r>
        <w:rPr>
          <w14:props3d w14:extrusionH="0" w14:contourW="0" w14:prstMaterial="matte"/>
        </w:rPr>
        <w:t>ing</w:t>
      </w:r>
      <w:r w:rsidRPr="00A1290C">
        <w:rPr>
          <w14:props3d w14:extrusionH="0" w14:contourW="0" w14:prstMaterial="matte"/>
        </w:rPr>
        <w:t xml:space="preserve"> at Southport, Beenleigh, Townsville, Mount Isa, and Palm Island</w:t>
      </w:r>
      <w:r w:rsidR="00F51875">
        <w:rPr>
          <w14:props3d w14:extrusionH="0" w14:contourW="0" w14:prstMaterial="matte"/>
        </w:rPr>
        <w:t>.</w:t>
      </w:r>
    </w:p>
    <w:p w14:paraId="34AFB7EC" w14:textId="538D3A64" w:rsidR="001078D0" w:rsidRDefault="001078D0" w:rsidP="00991893">
      <w:pPr>
        <w:pStyle w:val="Bullet1stlevel"/>
        <w:rPr>
          <w14:props3d w14:extrusionH="0" w14:contourW="0" w14:prstMaterial="matte"/>
        </w:rPr>
      </w:pPr>
      <w:r>
        <w:rPr>
          <w14:props3d w14:extrusionH="0" w14:contourW="0" w14:prstMaterial="matte"/>
        </w:rPr>
        <w:t xml:space="preserve">The Queensland Government continues to deliver </w:t>
      </w:r>
      <w:r w:rsidRPr="001078D0">
        <w:rPr>
          <w14:props3d w14:extrusionH="0" w14:contourW="0" w14:prstMaterial="matte"/>
        </w:rPr>
        <w:t>Skilling Queenslanders for Work</w:t>
      </w:r>
      <w:r>
        <w:rPr>
          <w14:props3d w14:extrusionH="0" w14:contourW="0" w14:prstMaterial="matte"/>
        </w:rPr>
        <w:t xml:space="preserve">, which </w:t>
      </w:r>
      <w:r w:rsidRPr="001078D0">
        <w:rPr>
          <w14:props3d w14:extrusionH="0" w14:contourW="0" w14:prstMaterial="matte"/>
        </w:rPr>
        <w:t>funds training and support for unemployed or underemployed people, with a focus on young people, Aboriginal people and Torres Strait Islander people, people with disability, mature-age jobseekers, women re-entering the workforce, veterans and ex-service personnel, and people from CALD backgrounds.</w:t>
      </w:r>
    </w:p>
    <w:p w14:paraId="3CA52638" w14:textId="0595FB2F" w:rsidR="00FC0E1D" w:rsidRDefault="00FC0E1D" w:rsidP="00991893">
      <w:pPr>
        <w:pStyle w:val="Bullet1stlevel"/>
        <w:rPr>
          <w14:props3d w14:extrusionH="0" w14:contourW="0" w14:prstMaterial="matte"/>
        </w:rPr>
      </w:pPr>
      <w:r>
        <w:rPr>
          <w14:props3d w14:extrusionH="0" w14:contourW="0" w14:prstMaterial="matte"/>
        </w:rPr>
        <w:t xml:space="preserve">In Victoria, </w:t>
      </w:r>
      <w:r w:rsidR="00E36655">
        <w:rPr>
          <w14:props3d w14:extrusionH="0" w14:contourW="0" w14:prstMaterial="matte"/>
        </w:rPr>
        <w:t xml:space="preserve">following implementation of the </w:t>
      </w:r>
      <w:r w:rsidR="00E36655" w:rsidRPr="00E36655">
        <w:rPr>
          <w14:props3d w14:extrusionH="0" w14:contourW="0" w14:prstMaterial="matte"/>
        </w:rPr>
        <w:t>Family Violence Multi-Agency Risk Assessment and Management Framework</w:t>
      </w:r>
      <w:r w:rsidR="00497C23">
        <w:rPr>
          <w14:props3d w14:extrusionH="0" w14:contourW="0" w14:prstMaterial="matte"/>
        </w:rPr>
        <w:t xml:space="preserve"> (known as MARAM)</w:t>
      </w:r>
      <w:r w:rsidR="00E36655">
        <w:rPr>
          <w14:props3d w14:extrusionH="0" w14:contourW="0" w14:prstMaterial="matte"/>
        </w:rPr>
        <w:t xml:space="preserve">, </w:t>
      </w:r>
      <w:r>
        <w:rPr>
          <w14:props3d w14:extrusionH="0" w14:contourW="0" w14:prstMaterial="matte"/>
        </w:rPr>
        <w:t>e</w:t>
      </w:r>
      <w:r w:rsidRPr="00FC0E1D">
        <w:rPr>
          <w14:props3d w14:extrusionH="0" w14:contourW="0" w14:prstMaterial="matte"/>
        </w:rPr>
        <w:t xml:space="preserve">vidence </w:t>
      </w:r>
      <w:r w:rsidR="00E36655">
        <w:rPr>
          <w14:props3d w14:extrusionH="0" w14:contourW="0" w14:prstMaterial="matte"/>
        </w:rPr>
        <w:t xml:space="preserve">that has been </w:t>
      </w:r>
      <w:r w:rsidRPr="00FC0E1D">
        <w:rPr>
          <w14:props3d w14:extrusionH="0" w14:contourW="0" w14:prstMaterial="matte"/>
        </w:rPr>
        <w:t>gathered to date indicates an increase in information sharing across the family violence service system and</w:t>
      </w:r>
      <w:r w:rsidR="00E36655">
        <w:rPr>
          <w14:props3d w14:extrusionH="0" w14:contourW="0" w14:prstMaterial="matte"/>
        </w:rPr>
        <w:t xml:space="preserve"> inc</w:t>
      </w:r>
      <w:r w:rsidR="006D6FCC">
        <w:rPr>
          <w14:props3d w14:extrusionH="0" w14:contourW="0" w14:prstMaterial="matte"/>
        </w:rPr>
        <w:t>reased</w:t>
      </w:r>
      <w:r w:rsidRPr="00FC0E1D">
        <w:rPr>
          <w14:props3d w14:extrusionH="0" w14:contourW="0" w14:prstMaterial="matte"/>
        </w:rPr>
        <w:t xml:space="preserve"> completions of risk assessments in online client record management systems</w:t>
      </w:r>
      <w:r w:rsidR="00F51875">
        <w:rPr>
          <w14:props3d w14:extrusionH="0" w14:contourW="0" w14:prstMaterial="matte"/>
        </w:rPr>
        <w:t>.</w:t>
      </w:r>
    </w:p>
    <w:p w14:paraId="09CC62F4" w14:textId="5A29DC45" w:rsidR="00ED4A23" w:rsidRPr="00BC0B89" w:rsidRDefault="00ED4A23" w:rsidP="00991893">
      <w:pPr>
        <w:pStyle w:val="Bullet1stlevel"/>
        <w:rPr>
          <w14:props3d w14:extrusionH="0" w14:contourW="0" w14:prstMaterial="matte"/>
        </w:rPr>
      </w:pPr>
      <w:r w:rsidRPr="00ED4A23">
        <w:rPr>
          <w14:props3d w14:extrusionH="0" w14:contourW="0" w14:prstMaterial="matte"/>
        </w:rPr>
        <w:t xml:space="preserve">Victoria’s Specialist Family Violence Courts deliver trauma informed family violence court services. These </w:t>
      </w:r>
      <w:r w:rsidR="000A295A">
        <w:rPr>
          <w14:props3d w14:extrusionH="0" w14:contourW="0" w14:prstMaterial="matte"/>
        </w:rPr>
        <w:t>c</w:t>
      </w:r>
      <w:r w:rsidRPr="00ED4A23">
        <w:rPr>
          <w14:props3d w14:extrusionH="0" w14:contourW="0" w14:prstMaterial="matte"/>
        </w:rPr>
        <w:t>ourts give families access to specialist support and services, including a dedicated service for Aboriginal Victorians, as well as giving Magistrates the ability to order respondents to complete men</w:t>
      </w:r>
      <w:r w:rsidRPr="00ED4A23">
        <w:rPr>
          <w:rFonts w:hint="cs"/>
          <w14:props3d w14:extrusionH="0" w14:contourW="0" w14:prstMaterial="matte"/>
        </w:rPr>
        <w:t>’</w:t>
      </w:r>
      <w:r w:rsidRPr="00ED4A23">
        <w:rPr>
          <w14:props3d w14:extrusionH="0" w14:contourW="0" w14:prstMaterial="matte"/>
        </w:rPr>
        <w:t xml:space="preserve">s behaviour change programs under a Court Mandated Counselling Order. </w:t>
      </w:r>
      <w:r w:rsidRPr="00ED4A23">
        <w:rPr>
          <w:spacing w:val="-4"/>
          <w14:props3d w14:extrusionH="0" w14:contourW="0" w14:prstMaterial="matte"/>
        </w:rPr>
        <w:t xml:space="preserve">Five </w:t>
      </w:r>
      <w:r w:rsidR="000A295A">
        <w:rPr>
          <w:spacing w:val="-4"/>
          <w14:props3d w14:extrusionH="0" w14:contourW="0" w14:prstMaterial="matte"/>
        </w:rPr>
        <w:t>c</w:t>
      </w:r>
      <w:r>
        <w:rPr>
          <w:spacing w:val="-4"/>
          <w14:props3d w14:extrusionH="0" w14:contourW="0" w14:prstMaterial="matte"/>
        </w:rPr>
        <w:t>ourts</w:t>
      </w:r>
      <w:r w:rsidRPr="00ED4A23">
        <w:rPr>
          <w:spacing w:val="-4"/>
          <w14:props3d w14:extrusionH="0" w14:contourW="0" w14:prstMaterial="matte"/>
        </w:rPr>
        <w:t xml:space="preserve"> are now operational in Shepparton</w:t>
      </w:r>
      <w:r>
        <w:rPr>
          <w:spacing w:val="-4"/>
          <w14:props3d w14:extrusionH="0" w14:contourW="0" w14:prstMaterial="matte"/>
        </w:rPr>
        <w:t xml:space="preserve">, </w:t>
      </w:r>
      <w:r w:rsidRPr="00ED4A23">
        <w:rPr>
          <w:spacing w:val="-4"/>
          <w14:props3d w14:extrusionH="0" w14:contourW="0" w14:prstMaterial="matte"/>
        </w:rPr>
        <w:t>Ballarat</w:t>
      </w:r>
      <w:r>
        <w:rPr>
          <w:spacing w:val="-4"/>
          <w14:props3d w14:extrusionH="0" w14:contourW="0" w14:prstMaterial="matte"/>
        </w:rPr>
        <w:t xml:space="preserve">, </w:t>
      </w:r>
      <w:r w:rsidRPr="00ED4A23">
        <w:rPr>
          <w:spacing w:val="-4"/>
          <w14:props3d w14:extrusionH="0" w14:contourW="0" w14:prstMaterial="matte"/>
        </w:rPr>
        <w:t>Moorabbin</w:t>
      </w:r>
      <w:r>
        <w:rPr>
          <w:spacing w:val="-4"/>
          <w14:props3d w14:extrusionH="0" w14:contourW="0" w14:prstMaterial="matte"/>
        </w:rPr>
        <w:t xml:space="preserve">, </w:t>
      </w:r>
      <w:r w:rsidRPr="00ED4A23">
        <w:rPr>
          <w:spacing w:val="-4"/>
          <w14:props3d w14:extrusionH="0" w14:contourW="0" w14:prstMaterial="matte"/>
        </w:rPr>
        <w:t>Heidelberg</w:t>
      </w:r>
      <w:r>
        <w:rPr>
          <w:spacing w:val="-4"/>
          <w14:props3d w14:extrusionH="0" w14:contourW="0" w14:prstMaterial="matte"/>
        </w:rPr>
        <w:t xml:space="preserve">, and </w:t>
      </w:r>
      <w:r w:rsidRPr="00ED4A23">
        <w:rPr>
          <w:spacing w:val="-4"/>
          <w14:props3d w14:extrusionH="0" w14:contourW="0" w14:prstMaterial="matte"/>
        </w:rPr>
        <w:t>Frankston</w:t>
      </w:r>
      <w:r>
        <w:rPr>
          <w:spacing w:val="-4"/>
          <w14:props3d w14:extrusionH="0" w14:contourW="0" w14:prstMaterial="matte"/>
        </w:rPr>
        <w:t>.</w:t>
      </w:r>
    </w:p>
    <w:p w14:paraId="58D6ADCB" w14:textId="407EEAA4" w:rsidR="00BC0B89" w:rsidRPr="001078D0" w:rsidRDefault="008E6E8D" w:rsidP="00991893">
      <w:pPr>
        <w:pStyle w:val="Bullet1stlevel"/>
        <w:rPr>
          <w14:props3d w14:extrusionH="0" w14:contourW="0" w14:prstMaterial="matte"/>
        </w:rPr>
      </w:pPr>
      <w:r>
        <w:rPr>
          <w14:props3d w14:extrusionH="0" w14:contourW="0" w14:prstMaterial="matte"/>
        </w:rPr>
        <w:t>Victoria’s</w:t>
      </w:r>
      <w:r w:rsidRPr="00BC0B89">
        <w:rPr>
          <w14:props3d w14:extrusionH="0" w14:contourW="0" w14:prstMaterial="matte"/>
        </w:rPr>
        <w:t xml:space="preserve"> Orange Door </w:t>
      </w:r>
      <w:r>
        <w:rPr>
          <w14:props3d w14:extrusionH="0" w14:contourW="0" w14:prstMaterial="matte"/>
        </w:rPr>
        <w:t xml:space="preserve">networks are </w:t>
      </w:r>
      <w:r w:rsidRPr="00BC0B89">
        <w:rPr>
          <w14:props3d w14:extrusionH="0" w14:contourW="0" w14:prstMaterial="matte"/>
        </w:rPr>
        <w:t>on track to be operational across the state by the end of 2022</w:t>
      </w:r>
      <w:r w:rsidRPr="003723A2">
        <w:rPr>
          <w14:props3d w14:extrusionH="0" w14:contourW="0" w14:prstMaterial="matte"/>
        </w:rPr>
        <w:t>. The Orange Door</w:t>
      </w:r>
      <w:r>
        <w:rPr>
          <w14:props3d w14:extrusionH="0" w14:contourW="0" w14:prstMaterial="matte"/>
        </w:rPr>
        <w:t xml:space="preserve"> network</w:t>
      </w:r>
      <w:r w:rsidRPr="003723A2">
        <w:rPr>
          <w14:props3d w14:extrusionH="0" w14:contourW="0" w14:prstMaterial="matte"/>
        </w:rPr>
        <w:t xml:space="preserve"> involves </w:t>
      </w:r>
      <w:r w:rsidRPr="003723A2">
        <w:t>a partnership approach, bringing together specialist family violence, child and family, Aboriginal and perpetrator services, sharing specialist expertise within multidisciplinary teams to support people who have experienced or are experiencing family violence and families who need support with the wellbeing and development of their children</w:t>
      </w:r>
      <w:r w:rsidR="003723A2" w:rsidRPr="003723A2">
        <w:t>.</w:t>
      </w:r>
      <w:r w:rsidR="00BC0B89">
        <w:rPr>
          <w:color w:val="011A3C"/>
        </w:rPr>
        <w:t xml:space="preserve"> </w:t>
      </w:r>
    </w:p>
    <w:p w14:paraId="36FE6D91" w14:textId="4C732836" w:rsidR="001078D0" w:rsidRPr="001078D0" w:rsidRDefault="001078D0" w:rsidP="00F675ED">
      <w:pPr>
        <w:pStyle w:val="Bullet1stlevel"/>
        <w:rPr>
          <w14:props3d w14:extrusionH="0" w14:contourW="0" w14:prstMaterial="matte"/>
        </w:rPr>
      </w:pPr>
      <w:r>
        <w:t>Since commencing in 2018, Victoria’s Central Information Point has provided over 10,700 reports to support frontline practitioners in family violence risk assessment and management, including safety planning.</w:t>
      </w:r>
    </w:p>
    <w:p w14:paraId="36525BC2" w14:textId="2B01E30A" w:rsidR="0023494C" w:rsidRDefault="0023494C" w:rsidP="00991893">
      <w:pPr>
        <w:pStyle w:val="Bullet1stlevel"/>
        <w:rPr>
          <w14:props3d w14:extrusionH="0" w14:contourW="0" w14:prstMaterial="matte"/>
        </w:rPr>
      </w:pPr>
      <w:r w:rsidRPr="0023494C">
        <w:rPr>
          <w14:props3d w14:extrusionH="0" w14:contourW="0" w14:prstMaterial="matte"/>
        </w:rPr>
        <w:t xml:space="preserve">Family Safety Victoria and the Department of </w:t>
      </w:r>
      <w:r w:rsidR="007861F4">
        <w:rPr>
          <w14:props3d w14:extrusionH="0" w14:contourW="0" w14:prstMaterial="matte"/>
        </w:rPr>
        <w:t>Families, Fairness and Housing</w:t>
      </w:r>
      <w:r w:rsidR="007861F4" w:rsidRPr="0023494C" w:rsidDel="007861F4">
        <w:rPr>
          <w14:props3d w14:extrusionH="0" w14:contourW="0" w14:prstMaterial="matte"/>
        </w:rPr>
        <w:t xml:space="preserve"> </w:t>
      </w:r>
      <w:r w:rsidRPr="0023494C">
        <w:rPr>
          <w14:props3d w14:extrusionH="0" w14:contourW="0" w14:prstMaterial="matte"/>
        </w:rPr>
        <w:t>have expanded the delivery of therapeutic services to victim survivors of family violence across the state. This includes services specifically for Aboriginal communities and families, delivered by Aboriginal Community Controlled Organisations.</w:t>
      </w:r>
    </w:p>
    <w:p w14:paraId="62A3906F" w14:textId="1D00E5F3" w:rsidR="0028030D" w:rsidRDefault="0028030D" w:rsidP="00991893">
      <w:pPr>
        <w:pStyle w:val="Bullet1stlevel"/>
        <w:rPr>
          <w14:props3d w14:extrusionH="0" w14:contourW="0" w14:prstMaterial="matte"/>
        </w:rPr>
      </w:pPr>
      <w:r>
        <w:rPr>
          <w:rFonts w:cs="Arial"/>
        </w:rPr>
        <w:t xml:space="preserve">Services Australia has implemented new telephony options to streamline customer </w:t>
      </w:r>
      <w:r>
        <w:rPr>
          <w:rFonts w:cs="Arial"/>
        </w:rPr>
        <w:t xml:space="preserve">engagement and access to </w:t>
      </w:r>
      <w:r w:rsidR="00F620F4">
        <w:rPr>
          <w:rFonts w:cs="Arial"/>
        </w:rPr>
        <w:t>DFV</w:t>
      </w:r>
      <w:r>
        <w:rPr>
          <w:rFonts w:cs="Arial"/>
        </w:rPr>
        <w:t xml:space="preserve"> support, including messaging in 15 different languages on the Multilingual Phone Service. These options include enhancements to interactive voice response system to identify customers impacted by DFV in order to refer them to appropriate support services.</w:t>
      </w:r>
    </w:p>
    <w:p w14:paraId="25B9C78E" w14:textId="4E1BFBC4" w:rsidR="00385B13" w:rsidRDefault="00CF7899" w:rsidP="000B4ED2">
      <w:pPr>
        <w:pStyle w:val="HeadingLevel4NoNumber"/>
      </w:pPr>
      <w:r>
        <w:br w:type="column"/>
      </w:r>
      <w:r w:rsidR="00385B13" w:rsidRPr="00B172F4">
        <w:lastRenderedPageBreak/>
        <w:t>Case stud</w:t>
      </w:r>
      <w:r w:rsidR="00385B13">
        <w:t xml:space="preserve">ies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385B13" w:rsidRPr="00B172F4" w14:paraId="040B8D46" w14:textId="77777777" w:rsidTr="00B24F5E">
        <w:tc>
          <w:tcPr>
            <w:tcW w:w="3810" w:type="pct"/>
            <w:shd w:val="clear" w:color="auto" w:fill="074A43" w:themeFill="text2"/>
            <w:tcMar>
              <w:top w:w="0" w:type="dxa"/>
              <w:bottom w:w="0" w:type="dxa"/>
            </w:tcMar>
            <w:vAlign w:val="center"/>
          </w:tcPr>
          <w:p w14:paraId="6329560F" w14:textId="795174A1" w:rsidR="00385B13" w:rsidRDefault="006E4323" w:rsidP="00991893">
            <w:pPr>
              <w:pStyle w:val="HeadingLevel4NoNumber"/>
              <w:spacing w:before="120"/>
            </w:pPr>
            <w:r>
              <w:t>Supporting employment for people who have experienced DFV</w:t>
            </w:r>
          </w:p>
        </w:tc>
        <w:tc>
          <w:tcPr>
            <w:tcW w:w="821" w:type="pct"/>
            <w:shd w:val="clear" w:color="auto" w:fill="5AB575" w:themeFill="background2"/>
            <w:tcMar>
              <w:top w:w="0" w:type="dxa"/>
              <w:left w:w="0" w:type="dxa"/>
              <w:bottom w:w="0" w:type="dxa"/>
              <w:right w:w="0" w:type="dxa"/>
            </w:tcMar>
            <w:vAlign w:val="center"/>
          </w:tcPr>
          <w:p w14:paraId="43D759E0" w14:textId="77777777" w:rsidR="00385B13" w:rsidRDefault="00385B13" w:rsidP="00B24F5E">
            <w:pPr>
              <w:pStyle w:val="BodyText"/>
              <w:jc w:val="center"/>
            </w:pPr>
            <w:r>
              <w:rPr>
                <w:noProof/>
                <w:lang w:eastAsia="en-AU"/>
              </w:rPr>
              <w:drawing>
                <wp:inline distT="0" distB="0" distL="0" distR="0" wp14:anchorId="0651725A" wp14:editId="358BDA01">
                  <wp:extent cx="342900" cy="342900"/>
                  <wp:effectExtent l="0" t="0" r="0" b="0"/>
                  <wp:docPr id="204" name="Graphic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Graphic 204">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379FAF0E" w14:textId="77777777" w:rsidR="00385B13" w:rsidRDefault="00385B13" w:rsidP="00B24F5E">
            <w:pPr>
              <w:pStyle w:val="BodyText"/>
            </w:pPr>
          </w:p>
        </w:tc>
      </w:tr>
    </w:tbl>
    <w:p w14:paraId="35B1806B" w14:textId="37BED6E4" w:rsidR="00067FD3" w:rsidRDefault="00067FD3" w:rsidP="00067FD3">
      <w:pPr>
        <w:pStyle w:val="BodyText"/>
      </w:pPr>
      <w:r w:rsidRPr="00C734FF">
        <w:t xml:space="preserve">Skilling Queenslanders for </w:t>
      </w:r>
      <w:r>
        <w:t>W</w:t>
      </w:r>
      <w:r w:rsidRPr="00C734FF">
        <w:t xml:space="preserve">ork was established in 2015, with 38 projects </w:t>
      </w:r>
      <w:r>
        <w:t>having been</w:t>
      </w:r>
      <w:r w:rsidRPr="00C734FF">
        <w:t xml:space="preserve"> identified as providing customised support to Queenslanders experiencing </w:t>
      </w:r>
      <w:r>
        <w:t>DFV</w:t>
      </w:r>
      <w:r w:rsidRPr="00C734FF">
        <w:t xml:space="preserve">. </w:t>
      </w:r>
      <w:r w:rsidRPr="000A3B94">
        <w:t xml:space="preserve">Skilling Queenslanders for Work funds training and support for unemployed or underemployed people, with a focus on young people (including those in and transitioned from out-of-home care), Aboriginal </w:t>
      </w:r>
      <w:r>
        <w:t xml:space="preserve">people </w:t>
      </w:r>
      <w:r w:rsidRPr="000A3B94">
        <w:t xml:space="preserve">and Torres Strait Islander people, people with disability, mature-age jobseekers, women re-entering the workforce, veterans and ex-service personnel, and people from </w:t>
      </w:r>
      <w:r>
        <w:t>CALD</w:t>
      </w:r>
      <w:r w:rsidRPr="000A3B94">
        <w:t xml:space="preserve"> backgrounds.</w:t>
      </w:r>
    </w:p>
    <w:p w14:paraId="75986418" w14:textId="77777777" w:rsidR="00067FD3" w:rsidRDefault="00067FD3" w:rsidP="00067FD3">
      <w:pPr>
        <w:pStyle w:val="BodyText"/>
      </w:pPr>
      <w:r w:rsidRPr="000A3B94">
        <w:t xml:space="preserve">One specific example of Skilling Queenslanders for Work includes the program being rolled out in Rockhampton and receiving $77,600 to deliver a Community Work Skills project. </w:t>
      </w:r>
    </w:p>
    <w:p w14:paraId="7244DF5B" w14:textId="77777777" w:rsidR="00067FD3" w:rsidRDefault="00067FD3" w:rsidP="00067FD3">
      <w:pPr>
        <w:pStyle w:val="BodyText"/>
      </w:pPr>
      <w:r w:rsidRPr="000A3B94">
        <w:t>This project has assisted 20 disadvantaged women to gain the necessary skills and experience to enable them to find employment in the aged care, disability care and nursing sectors. One participant has described that she is now working in an industry that she enjoys, and that she “plan(s) on going far with my (her) newly acquired skills, knowledge and abilities”.</w:t>
      </w:r>
    </w:p>
    <w:p w14:paraId="7C9FA01C" w14:textId="592DAFC7" w:rsidR="00067FD3" w:rsidRDefault="00067FD3" w:rsidP="00067FD3">
      <w:pPr>
        <w:spacing w:after="160"/>
      </w:pPr>
      <w:r w:rsidRPr="00C734FF">
        <w:t xml:space="preserve">Skilling Queenslanders for </w:t>
      </w:r>
      <w:r>
        <w:t>W</w:t>
      </w:r>
      <w:r w:rsidRPr="00C734FF">
        <w:t>ork</w:t>
      </w:r>
      <w:r w:rsidRPr="000A3B94" w:rsidDel="000A295A">
        <w:t xml:space="preserve"> </w:t>
      </w:r>
      <w:r w:rsidRPr="000A3B94">
        <w:t>has been extended with a commitment of $320 million over four years, with an $80 million annual ongoing permanent funding from 2021-22 to assist up to 15,000 Queenslanders each year</w:t>
      </w:r>
      <w:r>
        <w:t>.</w:t>
      </w:r>
    </w:p>
    <w:p w14:paraId="7D2296AF" w14:textId="77777777" w:rsidR="00D75500" w:rsidRDefault="00CF7899" w:rsidP="00CF7899">
      <w:r>
        <w:br w:type="column"/>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CE6172" w:rsidRPr="00B172F4" w14:paraId="4B7F7072" w14:textId="77777777" w:rsidTr="00282AB0">
        <w:tc>
          <w:tcPr>
            <w:tcW w:w="3810" w:type="pct"/>
            <w:shd w:val="clear" w:color="auto" w:fill="074A43" w:themeFill="text2"/>
            <w:tcMar>
              <w:top w:w="0" w:type="dxa"/>
              <w:bottom w:w="0" w:type="dxa"/>
            </w:tcMar>
            <w:vAlign w:val="center"/>
          </w:tcPr>
          <w:p w14:paraId="0B8995DD" w14:textId="6A804619" w:rsidR="00CE6172" w:rsidRDefault="00CE6172" w:rsidP="00991893">
            <w:pPr>
              <w:pStyle w:val="HeadingLevel4NoNumber"/>
              <w:spacing w:before="120"/>
            </w:pPr>
            <w:r w:rsidRPr="008840CD">
              <w:t xml:space="preserve">Domestic Violence Disclosure Scheme </w:t>
            </w:r>
          </w:p>
        </w:tc>
        <w:tc>
          <w:tcPr>
            <w:tcW w:w="821" w:type="pct"/>
            <w:shd w:val="clear" w:color="auto" w:fill="5AB575" w:themeFill="background2"/>
            <w:tcMar>
              <w:top w:w="0" w:type="dxa"/>
              <w:left w:w="0" w:type="dxa"/>
              <w:bottom w:w="0" w:type="dxa"/>
              <w:right w:w="0" w:type="dxa"/>
            </w:tcMar>
            <w:vAlign w:val="center"/>
          </w:tcPr>
          <w:p w14:paraId="3846EF04" w14:textId="77777777" w:rsidR="00CE6172" w:rsidRDefault="00CE6172" w:rsidP="00282AB0">
            <w:pPr>
              <w:pStyle w:val="BodyText"/>
              <w:jc w:val="center"/>
            </w:pPr>
            <w:r>
              <w:rPr>
                <w:noProof/>
                <w:lang w:eastAsia="en-AU"/>
              </w:rPr>
              <w:drawing>
                <wp:inline distT="0" distB="0" distL="0" distR="0" wp14:anchorId="7370675F" wp14:editId="5137222B">
                  <wp:extent cx="342900" cy="342900"/>
                  <wp:effectExtent l="0" t="0" r="0" b="0"/>
                  <wp:docPr id="49" name="Graphic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9">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144C3AFB" w14:textId="77777777" w:rsidR="00CE6172" w:rsidRDefault="00CE6172" w:rsidP="00282AB0">
            <w:pPr>
              <w:pStyle w:val="BodyText"/>
            </w:pPr>
          </w:p>
        </w:tc>
      </w:tr>
    </w:tbl>
    <w:p w14:paraId="1CFCFBC6" w14:textId="77777777" w:rsidR="00067FD3" w:rsidRPr="009F6EDB" w:rsidRDefault="00067FD3" w:rsidP="00067FD3">
      <w:pPr>
        <w:pStyle w:val="BodyText"/>
      </w:pPr>
      <w:r w:rsidRPr="009F6EDB">
        <w:t>The Domestic Violence Disclosure Scheme trial enables individuals or their loved ones to enquire about their current or former partner</w:t>
      </w:r>
      <w:r w:rsidRPr="009F6EDB">
        <w:rPr>
          <w:rFonts w:hint="cs"/>
        </w:rPr>
        <w:t>’</w:t>
      </w:r>
      <w:r w:rsidRPr="009F6EDB">
        <w:t xml:space="preserve">s criminal history. The disclosure of information by South Australia Police allows individuals who are potentially at risk to make an informed decision about their safety and the safety of their children. The </w:t>
      </w:r>
      <w:r>
        <w:t>scheme</w:t>
      </w:r>
      <w:r w:rsidRPr="009F6EDB">
        <w:t xml:space="preserve"> also provides the opportunity for applicants to receive risk assessment, safety planning and ongoing support where required from a specialist domestic violence worker.</w:t>
      </w:r>
    </w:p>
    <w:p w14:paraId="305395C0" w14:textId="77777777" w:rsidR="00067FD3" w:rsidRPr="009F6EDB" w:rsidRDefault="00067FD3" w:rsidP="00067FD3">
      <w:pPr>
        <w:pStyle w:val="BodyText"/>
      </w:pPr>
      <w:r w:rsidRPr="009F6EDB">
        <w:t>The extension of the trial means that the South Australian Government has ensured that the DVDS is now a permanent part of South Australia</w:t>
      </w:r>
      <w:r w:rsidRPr="009F6EDB">
        <w:rPr>
          <w:rFonts w:hint="cs"/>
        </w:rPr>
        <w:t>’</w:t>
      </w:r>
      <w:r w:rsidRPr="009F6EDB">
        <w:t xml:space="preserve">s responses to </w:t>
      </w:r>
      <w:r>
        <w:t>FDSV</w:t>
      </w:r>
      <w:r w:rsidRPr="009F6EDB">
        <w:t>.</w:t>
      </w:r>
    </w:p>
    <w:p w14:paraId="11A4B0C8" w14:textId="77777777" w:rsidR="00067FD3" w:rsidRPr="009F6EDB" w:rsidRDefault="00067FD3" w:rsidP="00067FD3">
      <w:pPr>
        <w:pStyle w:val="BodyText"/>
      </w:pPr>
      <w:r w:rsidRPr="009F6EDB">
        <w:t xml:space="preserve">Promotion of the </w:t>
      </w:r>
      <w:r>
        <w:t>scheme</w:t>
      </w:r>
      <w:r w:rsidRPr="009F6EDB">
        <w:t xml:space="preserve"> is occurring through community engagement and campaigns linked to COVID-19 responses including promotion to education and health professionals. Further opportunities are being explored including promotion to other non-sector service providers who may hear disclosures of possible </w:t>
      </w:r>
      <w:r>
        <w:t>FDSV</w:t>
      </w:r>
      <w:r w:rsidRPr="009F6EDB">
        <w:t xml:space="preserve"> such as hairdressers.</w:t>
      </w:r>
    </w:p>
    <w:p w14:paraId="4E30FF6A" w14:textId="11FEF781" w:rsidR="00067FD3" w:rsidRDefault="00067FD3" w:rsidP="00067FD3">
      <w:pPr>
        <w:spacing w:after="160"/>
      </w:pPr>
      <w:r w:rsidRPr="009F6EDB">
        <w:t xml:space="preserve">Since </w:t>
      </w:r>
      <w:r>
        <w:t>scheme</w:t>
      </w:r>
      <w:r w:rsidRPr="009F6EDB">
        <w:t xml:space="preserve"> became operational in October 2018, to 30 June 2021 964 applications for the </w:t>
      </w:r>
      <w:r>
        <w:t>scheme</w:t>
      </w:r>
      <w:r w:rsidRPr="009F6EDB">
        <w:t xml:space="preserve"> have been received and 675 of these applications were found eligible to apply for a disclosure. Additionally, 363 disclosure meetings have been held, and 65 per cent of applicants had children in their care. People who have used the </w:t>
      </w:r>
      <w:r>
        <w:t>scheme</w:t>
      </w:r>
      <w:r w:rsidRPr="009F6EDB">
        <w:t xml:space="preserve"> said that the initiative helped them "make positive choices for my future" and "Without the disclosure scheme I would not have the extremely important information that has helped me immeasurably"</w:t>
      </w:r>
      <w:r>
        <w:t>.</w:t>
      </w:r>
    </w:p>
    <w:p w14:paraId="5408CCDE" w14:textId="77777777" w:rsidR="00CE6172" w:rsidRDefault="00CF7899" w:rsidP="00CF7899">
      <w:r>
        <w:br w:type="column"/>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BF0F48" w14:paraId="6F57C6E2" w14:textId="77777777" w:rsidTr="00282AB0">
        <w:tc>
          <w:tcPr>
            <w:tcW w:w="3810" w:type="pct"/>
            <w:shd w:val="clear" w:color="auto" w:fill="074A43" w:themeFill="text2"/>
            <w:tcMar>
              <w:top w:w="0" w:type="dxa"/>
              <w:bottom w:w="0" w:type="dxa"/>
            </w:tcMar>
            <w:vAlign w:val="center"/>
          </w:tcPr>
          <w:p w14:paraId="0B20F595" w14:textId="164EEB44" w:rsidR="00BF0F48" w:rsidRDefault="00BF0F48" w:rsidP="00991893">
            <w:pPr>
              <w:pStyle w:val="HeadingLevel4NoNumber"/>
              <w:spacing w:before="120"/>
            </w:pPr>
            <w:r w:rsidRPr="00FD0BA0">
              <w:t xml:space="preserve">Central Information Point </w:t>
            </w:r>
            <w:r w:rsidR="004F6A3D" w:rsidRPr="00FD0BA0">
              <w:t>for risk assessment and management</w:t>
            </w:r>
          </w:p>
        </w:tc>
        <w:tc>
          <w:tcPr>
            <w:tcW w:w="821" w:type="pct"/>
            <w:shd w:val="clear" w:color="auto" w:fill="5AB575" w:themeFill="background2"/>
            <w:tcMar>
              <w:top w:w="0" w:type="dxa"/>
              <w:left w:w="0" w:type="dxa"/>
              <w:bottom w:w="0" w:type="dxa"/>
              <w:right w:w="0" w:type="dxa"/>
            </w:tcMar>
            <w:vAlign w:val="center"/>
          </w:tcPr>
          <w:p w14:paraId="0A7A07B6" w14:textId="77777777" w:rsidR="00BF0F48" w:rsidRDefault="00BF0F48" w:rsidP="00282AB0">
            <w:pPr>
              <w:pStyle w:val="BodyText"/>
              <w:jc w:val="center"/>
            </w:pPr>
            <w:r>
              <w:rPr>
                <w:noProof/>
                <w:lang w:eastAsia="en-AU"/>
              </w:rPr>
              <w:drawing>
                <wp:inline distT="0" distB="0" distL="0" distR="0" wp14:anchorId="1A981034" wp14:editId="4B26A23D">
                  <wp:extent cx="342900" cy="3429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06867589" w14:textId="77777777" w:rsidR="00BF0F48" w:rsidRDefault="00BF0F48" w:rsidP="00282AB0">
            <w:pPr>
              <w:pStyle w:val="BodyText"/>
            </w:pPr>
          </w:p>
        </w:tc>
      </w:tr>
    </w:tbl>
    <w:p w14:paraId="48D519F3" w14:textId="77777777" w:rsidR="00067FD3" w:rsidRDefault="00067FD3" w:rsidP="00067FD3">
      <w:pPr>
        <w:pStyle w:val="BodyText"/>
      </w:pPr>
      <w:r>
        <w:t xml:space="preserve">The Central Information Point consolidates information about a perpetrator of family violence into a single report, bringing together workers and information from Courts Services Victoria, Victoria Police, Corrections Victoria and the Department of Families, Fairness and Housing. </w:t>
      </w:r>
    </w:p>
    <w:p w14:paraId="32515F43" w14:textId="07DB7450" w:rsidR="00067FD3" w:rsidRDefault="00067FD3" w:rsidP="00067FD3">
      <w:pPr>
        <w:pStyle w:val="BodyText"/>
      </w:pPr>
      <w:r>
        <w:t xml:space="preserve">Since commencing in 2018, the Central Information Point has provided over </w:t>
      </w:r>
      <w:r w:rsidR="008E553C">
        <w:t>11,400</w:t>
      </w:r>
      <w:r>
        <w:t xml:space="preserve"> reports to support frontline practitioners in family violence risk assessment and management, including safety planning.</w:t>
      </w:r>
    </w:p>
    <w:p w14:paraId="76C05AF6" w14:textId="0909D7EA" w:rsidR="00067FD3" w:rsidRDefault="00067FD3" w:rsidP="00067FD3">
      <w:r>
        <w:t xml:space="preserve">The service is currently available to The Orange Door Network and to </w:t>
      </w:r>
      <w:r w:rsidR="008E553C">
        <w:t xml:space="preserve">nine </w:t>
      </w:r>
      <w:r>
        <w:t xml:space="preserve">Risk Assessment and Management Panels. The Central Information Point has become a critical practice tool for The Orange Door </w:t>
      </w:r>
      <w:r w:rsidR="008E553C">
        <w:t xml:space="preserve">network </w:t>
      </w:r>
      <w:r>
        <w:t>and panels to access timely and consolidated information to support and facilitate service response, including proactive responses with victim survivors and perpetrators of family violence.</w:t>
      </w:r>
    </w:p>
    <w:p w14:paraId="4C6E9676" w14:textId="4705D463" w:rsidR="00067FD3" w:rsidRDefault="00067FD3" w:rsidP="00067FD3">
      <w:pPr>
        <w:pStyle w:val="BodyText"/>
      </w:pPr>
      <w:r>
        <w:t>In particular, The Orange Door</w:t>
      </w:r>
      <w:r w:rsidR="008E553C">
        <w:t xml:space="preserve"> network</w:t>
      </w:r>
      <w:r>
        <w:t xml:space="preserve"> has found value in receiving information in a way that shows a perpetrator/alleged perpetrator</w:t>
      </w:r>
      <w:r>
        <w:rPr>
          <w:rFonts w:hint="cs"/>
        </w:rPr>
        <w:t>’</w:t>
      </w:r>
      <w:r>
        <w:t>s pattern and history of family violence, supports and validates a victim survivor</w:t>
      </w:r>
      <w:r>
        <w:rPr>
          <w:rFonts w:hint="cs"/>
        </w:rPr>
        <w:t>’</w:t>
      </w:r>
      <w:r>
        <w:t>s story or experience, and empowers decision-making and self-determination for victim survivors.</w:t>
      </w:r>
    </w:p>
    <w:p w14:paraId="498F19E3" w14:textId="4A982889" w:rsidR="00067FD3" w:rsidRDefault="00067FD3" w:rsidP="00067FD3">
      <w:pPr>
        <w:pStyle w:val="BodyText"/>
      </w:pPr>
      <w:r>
        <w:t xml:space="preserve">A survey of practitioners at The Orange Door </w:t>
      </w:r>
      <w:r w:rsidR="008E553C">
        <w:t xml:space="preserve">network </w:t>
      </w:r>
      <w:r>
        <w:t>conducted in mid-2021 found that:</w:t>
      </w:r>
    </w:p>
    <w:p w14:paraId="11E0FE52" w14:textId="77777777" w:rsidR="00067FD3" w:rsidRPr="009B2664" w:rsidRDefault="00067FD3" w:rsidP="00067FD3">
      <w:pPr>
        <w:pStyle w:val="Bullet1stlevel"/>
      </w:pPr>
      <w:r w:rsidRPr="009B2664">
        <w:t>100</w:t>
      </w:r>
      <w:r>
        <w:t xml:space="preserve"> per cent</w:t>
      </w:r>
      <w:r w:rsidRPr="009B2664">
        <w:t xml:space="preserve"> of practitioners responding to the survey said that the report helped them better understand the perpetrator's family violence history and current risk </w:t>
      </w:r>
    </w:p>
    <w:p w14:paraId="7F8955FE" w14:textId="77777777" w:rsidR="00067FD3" w:rsidRPr="009B2664" w:rsidRDefault="00067FD3" w:rsidP="00067FD3">
      <w:pPr>
        <w:pStyle w:val="Bullet1stlevel"/>
      </w:pPr>
      <w:r w:rsidRPr="009B2664">
        <w:t>79</w:t>
      </w:r>
      <w:r>
        <w:t xml:space="preserve"> per cent</w:t>
      </w:r>
      <w:r w:rsidRPr="009B2664">
        <w:t xml:space="preserve"> said that they assessed the victim survivor to be at a higher risk level based on the report, and </w:t>
      </w:r>
    </w:p>
    <w:p w14:paraId="52B4F90B" w14:textId="77777777" w:rsidR="00067FD3" w:rsidRPr="009B2664" w:rsidRDefault="00067FD3" w:rsidP="00067FD3">
      <w:pPr>
        <w:pStyle w:val="Bullet1stlevel"/>
      </w:pPr>
      <w:r w:rsidRPr="009B2664">
        <w:t>78</w:t>
      </w:r>
      <w:r>
        <w:t xml:space="preserve"> per cent</w:t>
      </w:r>
      <w:r w:rsidRPr="009B2664">
        <w:t xml:space="preserve"> said that they used the report to support a referral or update risk management plans (including safety plans).</w:t>
      </w:r>
    </w:p>
    <w:p w14:paraId="6F2EBE39" w14:textId="77777777" w:rsidR="00067FD3" w:rsidRDefault="00067FD3" w:rsidP="00D75500">
      <w:pPr>
        <w:spacing w:after="160"/>
      </w:pPr>
    </w:p>
    <w:p w14:paraId="614A221E" w14:textId="3842A132" w:rsidR="005909AC" w:rsidRDefault="005909AC" w:rsidP="00D75500">
      <w:pPr>
        <w:spacing w:after="160"/>
      </w:pPr>
      <w:r>
        <w:br w:type="column"/>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5909AC" w14:paraId="63CE1868" w14:textId="77777777" w:rsidTr="005909AC">
        <w:tc>
          <w:tcPr>
            <w:tcW w:w="3810" w:type="pct"/>
            <w:shd w:val="clear" w:color="auto" w:fill="074A43" w:themeFill="text2"/>
            <w:tcMar>
              <w:top w:w="0" w:type="dxa"/>
              <w:bottom w:w="0" w:type="dxa"/>
            </w:tcMar>
            <w:vAlign w:val="center"/>
          </w:tcPr>
          <w:p w14:paraId="740BBB47" w14:textId="77777777" w:rsidR="005909AC" w:rsidRPr="00A95D4C" w:rsidRDefault="005909AC" w:rsidP="005909AC">
            <w:pPr>
              <w:pStyle w:val="HeadingLevel4NoNumber"/>
              <w:spacing w:before="120"/>
            </w:pPr>
            <w:r w:rsidRPr="00F172A1">
              <w:t>The Orange Door Network</w:t>
            </w:r>
          </w:p>
        </w:tc>
        <w:tc>
          <w:tcPr>
            <w:tcW w:w="821" w:type="pct"/>
            <w:shd w:val="clear" w:color="auto" w:fill="5AB575" w:themeFill="background2"/>
            <w:tcMar>
              <w:top w:w="0" w:type="dxa"/>
              <w:left w:w="0" w:type="dxa"/>
              <w:bottom w:w="0" w:type="dxa"/>
              <w:right w:w="0" w:type="dxa"/>
            </w:tcMar>
            <w:vAlign w:val="center"/>
          </w:tcPr>
          <w:p w14:paraId="011C7F98" w14:textId="77777777" w:rsidR="005909AC" w:rsidRDefault="005909AC" w:rsidP="005909AC">
            <w:pPr>
              <w:pStyle w:val="BodyText"/>
              <w:jc w:val="center"/>
            </w:pPr>
            <w:r>
              <w:rPr>
                <w:noProof/>
                <w:lang w:eastAsia="en-AU"/>
              </w:rPr>
              <w:drawing>
                <wp:inline distT="0" distB="0" distL="0" distR="0" wp14:anchorId="64132141" wp14:editId="242AD71A">
                  <wp:extent cx="342900" cy="342900"/>
                  <wp:effectExtent l="0" t="0" r="0" b="0"/>
                  <wp:docPr id="31" name="Graphic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3D5793CE" w14:textId="77777777" w:rsidR="005909AC" w:rsidRDefault="005909AC" w:rsidP="005909AC">
            <w:pPr>
              <w:pStyle w:val="BodyText"/>
            </w:pPr>
          </w:p>
        </w:tc>
      </w:tr>
    </w:tbl>
    <w:p w14:paraId="4469BE1D" w14:textId="77777777" w:rsidR="00067FD3" w:rsidRPr="00547D2F" w:rsidRDefault="00067FD3" w:rsidP="00067FD3">
      <w:r>
        <w:t xml:space="preserve">The $448 million Orange Door network is the first of its kind, bringing together intake for specialist family violence, child and family, Aboriginal and perpetrator services to deliver accessible and safe services for people experiencing family violence and for children, young people, and families in need of support. The Orange Door network is delivered in partnership between community service organisations, Aboriginal services, and the Victorian government. </w:t>
      </w:r>
    </w:p>
    <w:p w14:paraId="27AF415E" w14:textId="77777777" w:rsidR="00067FD3" w:rsidRPr="00547D2F" w:rsidRDefault="00067FD3" w:rsidP="00067FD3">
      <w:r w:rsidRPr="00547D2F">
        <w:t xml:space="preserve">The rollout of The Orange Door network will be completed in all 17 Department of Families, Fairness and Housing areas by the end of 2022. As of </w:t>
      </w:r>
      <w:r>
        <w:t>Novem</w:t>
      </w:r>
      <w:r w:rsidRPr="00547D2F">
        <w:t>ber 2021, 1</w:t>
      </w:r>
      <w:r>
        <w:t>2</w:t>
      </w:r>
      <w:r w:rsidRPr="00547D2F">
        <w:t xml:space="preserve"> Orange Door networks are operational, with implementation well underway in the remaining areas. The Orange Door network includes a number of ways to access services that are based on client and community needs. This includes through a primary site, a number of access points, outreach support, outposted workers and in-posted services as well as access via telephone and email. </w:t>
      </w:r>
    </w:p>
    <w:p w14:paraId="096B7D08" w14:textId="77777777" w:rsidR="00067FD3" w:rsidRPr="00547D2F" w:rsidRDefault="00067FD3" w:rsidP="00067FD3">
      <w:r w:rsidRPr="00547D2F">
        <w:t xml:space="preserve">Since first opening </w:t>
      </w:r>
      <w:r w:rsidRPr="00877D13">
        <w:t>in May 2018</w:t>
      </w:r>
      <w:r>
        <w:t xml:space="preserve"> and up to 30 June 2021</w:t>
      </w:r>
      <w:r w:rsidRPr="00547D2F">
        <w:t>, The Orange Door network has helped more than 1</w:t>
      </w:r>
      <w:r>
        <w:t>5</w:t>
      </w:r>
      <w:r w:rsidRPr="00547D2F">
        <w:t xml:space="preserve">0,000 Victorians, including more than </w:t>
      </w:r>
      <w:r>
        <w:t>58</w:t>
      </w:r>
      <w:r w:rsidRPr="00547D2F">
        <w:t>,000 children, access immediate and longer term supports that range from crisis support to case management and counselling.</w:t>
      </w:r>
    </w:p>
    <w:p w14:paraId="7BA85320" w14:textId="77777777" w:rsidR="00067FD3" w:rsidRPr="00547D2F" w:rsidRDefault="00067FD3" w:rsidP="00067FD3">
      <w:r w:rsidRPr="00547D2F">
        <w:t>Priority pieces of work to the end of 2022 include:</w:t>
      </w:r>
    </w:p>
    <w:p w14:paraId="0389EDD0" w14:textId="77777777" w:rsidR="00067FD3" w:rsidRPr="00877D13" w:rsidRDefault="00067FD3" w:rsidP="00067FD3">
      <w:pPr>
        <w:pStyle w:val="Bullet1stlevel"/>
      </w:pPr>
      <w:r w:rsidRPr="00877D13">
        <w:t>Commencing operations in all remaining areas completing the roll out of The Orange Door network</w:t>
      </w:r>
    </w:p>
    <w:p w14:paraId="5D74E95A" w14:textId="77777777" w:rsidR="00067FD3" w:rsidRPr="00877D13" w:rsidRDefault="00067FD3" w:rsidP="00067FD3">
      <w:pPr>
        <w:pStyle w:val="Bullet1stlevel"/>
      </w:pPr>
      <w:r w:rsidRPr="00877D13">
        <w:t>Expanding access networks across the state so that people can access support in ways that suit them</w:t>
      </w:r>
      <w:r>
        <w:t>.</w:t>
      </w:r>
    </w:p>
    <w:p w14:paraId="692902A6" w14:textId="77777777" w:rsidR="00067FD3" w:rsidRPr="00547D2F" w:rsidRDefault="00067FD3" w:rsidP="00067FD3">
      <w:pPr>
        <w:pStyle w:val="Bullet1stlevel"/>
      </w:pPr>
      <w:r w:rsidRPr="00877D13">
        <w:rPr>
          <w:rFonts w:eastAsia="Times New Roman"/>
        </w:rPr>
        <w:t>Embed</w:t>
      </w:r>
      <w:r w:rsidRPr="216F364B">
        <w:rPr>
          <w:rFonts w:eastAsia="Times New Roman"/>
        </w:rPr>
        <w:t>ding</w:t>
      </w:r>
      <w:r w:rsidRPr="00877D13">
        <w:rPr>
          <w:rFonts w:eastAsia="Times New Roman"/>
        </w:rPr>
        <w:t xml:space="preserve"> </w:t>
      </w:r>
      <w:r w:rsidRPr="216F364B">
        <w:rPr>
          <w:rFonts w:eastAsia="Times New Roman"/>
        </w:rPr>
        <w:t>an approach to continuous improvement including a focus on</w:t>
      </w:r>
      <w:r w:rsidRPr="00877D13">
        <w:rPr>
          <w:rFonts w:eastAsia="Times New Roman"/>
        </w:rPr>
        <w:t xml:space="preserve"> cultural safety,</w:t>
      </w:r>
      <w:r w:rsidRPr="216F364B">
        <w:rPr>
          <w:rFonts w:eastAsia="Times New Roman"/>
        </w:rPr>
        <w:t xml:space="preserve"> inclusion,</w:t>
      </w:r>
      <w:r>
        <w:rPr>
          <w:rFonts w:eastAsia="Times New Roman"/>
        </w:rPr>
        <w:t xml:space="preserve"> </w:t>
      </w:r>
      <w:r w:rsidRPr="00877D13">
        <w:rPr>
          <w:rFonts w:eastAsia="Times New Roman"/>
        </w:rPr>
        <w:t>practice guidance, expanded service offerings, performance management and IT systems.</w:t>
      </w:r>
    </w:p>
    <w:p w14:paraId="49492C49" w14:textId="77777777" w:rsidR="00067FD3" w:rsidRDefault="00067FD3" w:rsidP="00D75500">
      <w:pPr>
        <w:spacing w:after="160"/>
      </w:pPr>
    </w:p>
    <w:p w14:paraId="079EFCFA" w14:textId="1A8E9990" w:rsidR="000F3DD4" w:rsidRPr="00385B13" w:rsidRDefault="000F3DD4" w:rsidP="00385B13">
      <w:pPr>
        <w:pStyle w:val="BodyText"/>
        <w:spacing w:before="0" w:after="0"/>
        <w:rPr>
          <w:sz w:val="2"/>
          <w:szCs w:val="2"/>
        </w:rPr>
      </w:pPr>
    </w:p>
    <w:p w14:paraId="66B18292" w14:textId="6B24CB27" w:rsidR="004312E7" w:rsidRPr="00B172F4" w:rsidRDefault="00385B13" w:rsidP="00385B13">
      <w:pPr>
        <w:pStyle w:val="HeadingLevel3NoNumber"/>
      </w:pPr>
      <w:r>
        <w:br w:type="column"/>
      </w:r>
      <w:r w:rsidR="004312E7" w:rsidRPr="00B172F4">
        <w:lastRenderedPageBreak/>
        <w:t xml:space="preserve">Action </w:t>
      </w:r>
      <w:r w:rsidR="00B22582" w:rsidRPr="00B172F4">
        <w:t>18</w:t>
      </w:r>
      <w:r w:rsidR="004312E7" w:rsidRPr="00B172F4">
        <w:t xml:space="preserve">: </w:t>
      </w:r>
      <w:r w:rsidR="003B3BE1">
        <w:br/>
      </w:r>
      <w:r w:rsidR="00B22582" w:rsidRPr="00067FD3">
        <w:t>Improve access to and embed trauma-informed support for perpetrators of domestic, family and sexual violence to prevent reoffending and promote rehabilitation and treatment</w:t>
      </w:r>
    </w:p>
    <w:p w14:paraId="6CB9E977" w14:textId="751AEC91" w:rsidR="003B71D9" w:rsidRPr="006700BE" w:rsidRDefault="000B62E9" w:rsidP="00991893">
      <w:pPr>
        <w:pStyle w:val="BodyText"/>
      </w:pPr>
      <w:r>
        <w:t>There are 17</w:t>
      </w:r>
      <w:r w:rsidR="003B71D9" w:rsidRPr="006700BE">
        <w:t xml:space="preserve"> initiatives from the NIP relat</w:t>
      </w:r>
      <w:r>
        <w:t>ing</w:t>
      </w:r>
      <w:r w:rsidR="003B71D9" w:rsidRPr="006700BE">
        <w:t xml:space="preserve"> to Action </w:t>
      </w:r>
      <w:r w:rsidR="00DC0D58" w:rsidRPr="006700BE">
        <w:t>18</w:t>
      </w:r>
      <w:r w:rsidR="00081A6F" w:rsidRPr="006700BE">
        <w:t xml:space="preserve">. These </w:t>
      </w:r>
      <w:r w:rsidR="00A8589D" w:rsidRPr="006700BE">
        <w:t xml:space="preserve">initiatives </w:t>
      </w:r>
      <w:r w:rsidR="00081A6F" w:rsidRPr="006700BE">
        <w:t>aim to improve access to trauma-informed support for perpetrators</w:t>
      </w:r>
      <w:r w:rsidR="00BA0D7C" w:rsidRPr="006700BE">
        <w:t xml:space="preserve"> </w:t>
      </w:r>
      <w:r w:rsidR="00CE7FC9" w:rsidRPr="006700BE">
        <w:t xml:space="preserve">and </w:t>
      </w:r>
      <w:r w:rsidR="00BA0D7C" w:rsidRPr="006700BE">
        <w:t>rang</w:t>
      </w:r>
      <w:r w:rsidR="00CE7FC9" w:rsidRPr="006700BE">
        <w:t>e</w:t>
      </w:r>
      <w:r w:rsidR="00BA0D7C" w:rsidRPr="006700BE">
        <w:t xml:space="preserve"> from </w:t>
      </w:r>
      <w:r w:rsidR="00CE7FC9" w:rsidRPr="006700BE">
        <w:t xml:space="preserve">projects </w:t>
      </w:r>
      <w:r w:rsidR="00A8589D" w:rsidRPr="006700BE">
        <w:t>aimed at</w:t>
      </w:r>
      <w:r w:rsidR="006B2F6E" w:rsidRPr="006700BE">
        <w:t xml:space="preserve"> </w:t>
      </w:r>
      <w:r w:rsidR="00176BB4" w:rsidRPr="006700BE">
        <w:t>strengthen</w:t>
      </w:r>
      <w:r w:rsidR="00A8589D" w:rsidRPr="006700BE">
        <w:t>ing</w:t>
      </w:r>
      <w:r w:rsidR="00176BB4" w:rsidRPr="006700BE">
        <w:t xml:space="preserve"> perpetrator interventions, </w:t>
      </w:r>
      <w:r w:rsidR="00A8589D" w:rsidRPr="006700BE">
        <w:t xml:space="preserve">the development of </w:t>
      </w:r>
      <w:r w:rsidR="00214D93">
        <w:t>statewide</w:t>
      </w:r>
      <w:r w:rsidR="00176BB4" w:rsidRPr="006700BE">
        <w:t xml:space="preserve"> frameworks, </w:t>
      </w:r>
      <w:r w:rsidR="005E087C" w:rsidRPr="006700BE">
        <w:t xml:space="preserve">and hotlines </w:t>
      </w:r>
      <w:r w:rsidR="00CE7FC9" w:rsidRPr="006700BE">
        <w:t xml:space="preserve">which provide support </w:t>
      </w:r>
      <w:r w:rsidR="005E087C" w:rsidRPr="006700BE">
        <w:t>for men concerned about their behaviour</w:t>
      </w:r>
      <w:r w:rsidR="003B71D9" w:rsidRPr="006700BE">
        <w:t xml:space="preserve">. Of these, </w:t>
      </w:r>
      <w:r w:rsidR="002E60CB" w:rsidRPr="00544416">
        <w:t>five</w:t>
      </w:r>
      <w:r w:rsidR="003B71D9" w:rsidRPr="00544416">
        <w:t xml:space="preserve"> ha</w:t>
      </w:r>
      <w:r w:rsidR="00DC0D58" w:rsidRPr="00544416">
        <w:t>ve</w:t>
      </w:r>
      <w:r w:rsidR="003B71D9" w:rsidRPr="00544416">
        <w:t xml:space="preserve"> been completed </w:t>
      </w:r>
      <w:r w:rsidR="006B35EB">
        <w:t>(as per</w:t>
      </w:r>
      <w:r w:rsidR="003B71D9" w:rsidRPr="00544416">
        <w:t xml:space="preserve"> schedule</w:t>
      </w:r>
      <w:r w:rsidR="006B35EB">
        <w:t>)</w:t>
      </w:r>
      <w:r w:rsidR="00DC0D58" w:rsidRPr="00544416">
        <w:t xml:space="preserve"> and</w:t>
      </w:r>
      <w:r w:rsidR="003B71D9" w:rsidRPr="00544416">
        <w:t xml:space="preserve"> </w:t>
      </w:r>
      <w:r w:rsidR="00DC0D58" w:rsidRPr="00544416">
        <w:t>1</w:t>
      </w:r>
      <w:r w:rsidR="002E60CB" w:rsidRPr="00544416">
        <w:t>2</w:t>
      </w:r>
      <w:r w:rsidR="003B71D9" w:rsidRPr="00544416">
        <w:t xml:space="preserve"> are in progress (on track).</w:t>
      </w:r>
    </w:p>
    <w:p w14:paraId="2FBC38A6" w14:textId="77777777" w:rsidR="00A24ADE" w:rsidRPr="00B172F4" w:rsidRDefault="00A24ADE" w:rsidP="000B4ED2">
      <w:pPr>
        <w:pStyle w:val="HeadingLevel4NoNumber"/>
      </w:pPr>
      <w:r>
        <w:t>Key achievements</w:t>
      </w:r>
    </w:p>
    <w:p w14:paraId="1A22AE43" w14:textId="45F5ED5F" w:rsidR="005F2A2B" w:rsidRDefault="00AA7C24" w:rsidP="00991893">
      <w:pPr>
        <w:pStyle w:val="BodyText"/>
      </w:pPr>
      <w:r>
        <w:t>Achievements under this action have</w:t>
      </w:r>
      <w:r w:rsidR="005F2A2B">
        <w:t xml:space="preserve"> included:</w:t>
      </w:r>
    </w:p>
    <w:p w14:paraId="5436831A" w14:textId="375D10A6" w:rsidR="00A255F4" w:rsidRDefault="00D76699" w:rsidP="00991893">
      <w:pPr>
        <w:pStyle w:val="Bullet1stlevel"/>
        <w:rPr>
          <w:spacing w:val="-4"/>
          <w14:props3d w14:extrusionH="0" w14:contourW="0" w14:prstMaterial="matte"/>
        </w:rPr>
      </w:pPr>
      <w:r w:rsidRPr="00991893">
        <w:rPr>
          <w:spacing w:val="-4"/>
          <w14:props3d w14:extrusionH="0" w14:contourW="0" w14:prstMaterial="matte"/>
        </w:rPr>
        <w:t xml:space="preserve">Since commencing </w:t>
      </w:r>
      <w:r w:rsidR="003F0E1B" w:rsidRPr="00991893">
        <w:rPr>
          <w:spacing w:val="-4"/>
          <w14:props3d w14:extrusionH="0" w14:contourW="0" w14:prstMaterial="matte"/>
        </w:rPr>
        <w:t>nationally</w:t>
      </w:r>
      <w:r w:rsidRPr="00991893">
        <w:rPr>
          <w:spacing w:val="-4"/>
          <w14:props3d w14:extrusionH="0" w14:contourW="0" w14:prstMaterial="matte"/>
        </w:rPr>
        <w:t xml:space="preserve"> in 2019/20, dedicated men’s support workers in Family Advocacy and Support Services have provided referral and support services for over 2,707 men</w:t>
      </w:r>
      <w:r w:rsidR="00F51875" w:rsidRPr="00991893">
        <w:rPr>
          <w:spacing w:val="-4"/>
          <w14:props3d w14:extrusionH="0" w14:contourW="0" w14:prstMaterial="matte"/>
        </w:rPr>
        <w:t>.</w:t>
      </w:r>
    </w:p>
    <w:p w14:paraId="0CE7DFDA" w14:textId="152D942F" w:rsidR="00C5082F" w:rsidRDefault="00772CA3" w:rsidP="00991893">
      <w:pPr>
        <w:pStyle w:val="Bullet1stlevel"/>
        <w:rPr>
          <w14:props3d w14:extrusionH="0" w14:contourW="0" w14:prstMaterial="matte"/>
        </w:rPr>
      </w:pPr>
      <w:r>
        <w:rPr>
          <w14:props3d w14:extrusionH="0" w14:contourW="0" w14:prstMaterial="matte"/>
        </w:rPr>
        <w:t xml:space="preserve">In Western Australia, </w:t>
      </w:r>
      <w:proofErr w:type="spellStart"/>
      <w:r w:rsidR="00C5082F" w:rsidRPr="00BB2DCF">
        <w:rPr>
          <w14:props3d w14:extrusionH="0" w14:contourW="0" w14:prstMaterial="matte"/>
        </w:rPr>
        <w:t>Communicare</w:t>
      </w:r>
      <w:r w:rsidR="00BB2DCF" w:rsidRPr="00BB2DCF">
        <w:rPr>
          <w14:props3d w14:extrusionH="0" w14:contourW="0" w14:prstMaterial="matte"/>
        </w:rPr>
        <w:t>’</w:t>
      </w:r>
      <w:r w:rsidR="00C5082F" w:rsidRPr="00BB2DCF">
        <w:rPr>
          <w14:props3d w14:extrusionH="0" w14:contourW="0" w14:prstMaterial="matte"/>
        </w:rPr>
        <w:t>s</w:t>
      </w:r>
      <w:proofErr w:type="spellEnd"/>
      <w:r w:rsidR="00C5082F" w:rsidRPr="00BB2DCF">
        <w:rPr>
          <w14:props3d w14:extrusionH="0" w14:contourW="0" w14:prstMaterial="matte"/>
        </w:rPr>
        <w:t xml:space="preserve"> second Breathing Space </w:t>
      </w:r>
      <w:r w:rsidR="00BB2DCF" w:rsidRPr="00BB2DCF">
        <w:rPr>
          <w14:props3d w14:extrusionH="0" w14:contourW="0" w14:prstMaterial="matte"/>
        </w:rPr>
        <w:t xml:space="preserve">(a </w:t>
      </w:r>
      <w:r w:rsidR="00C5082F" w:rsidRPr="00BB2DCF">
        <w:rPr>
          <w14:props3d w14:extrusionH="0" w14:contourW="0" w14:prstMaterial="matte"/>
        </w:rPr>
        <w:t>residential therapeutic men’s behaviour change program</w:t>
      </w:r>
      <w:r w:rsidR="00BB2DCF" w:rsidRPr="00BB2DCF">
        <w:rPr>
          <w14:props3d w14:extrusionH="0" w14:contourW="0" w14:prstMaterial="matte"/>
        </w:rPr>
        <w:t>)</w:t>
      </w:r>
      <w:r w:rsidR="00C5082F" w:rsidRPr="00BB2DCF">
        <w:rPr>
          <w14:props3d w14:extrusionH="0" w14:contourW="0" w14:prstMaterial="matte"/>
        </w:rPr>
        <w:t xml:space="preserve"> has been in operation since July 2019</w:t>
      </w:r>
      <w:r w:rsidR="00BB2DCF">
        <w:rPr>
          <w14:props3d w14:extrusionH="0" w14:contourW="0" w14:prstMaterial="matte"/>
        </w:rPr>
        <w:t xml:space="preserve">, assisting </w:t>
      </w:r>
      <w:r w:rsidR="00C5082F" w:rsidRPr="00BB2DCF">
        <w:rPr>
          <w14:props3d w14:extrusionH="0" w14:contourW="0" w14:prstMaterial="matte"/>
        </w:rPr>
        <w:t xml:space="preserve">a total of </w:t>
      </w:r>
      <w:r w:rsidR="00AB34EA">
        <w:rPr>
          <w14:props3d w14:extrusionH="0" w14:contourW="0" w14:prstMaterial="matte"/>
        </w:rPr>
        <w:t>51</w:t>
      </w:r>
      <w:r w:rsidR="00AB34EA" w:rsidRPr="00BB2DCF">
        <w:rPr>
          <w14:props3d w14:extrusionH="0" w14:contourW="0" w14:prstMaterial="matte"/>
        </w:rPr>
        <w:t xml:space="preserve"> </w:t>
      </w:r>
      <w:r w:rsidR="00C5082F" w:rsidRPr="00BB2DCF">
        <w:rPr>
          <w14:props3d w14:extrusionH="0" w14:contourW="0" w14:prstMaterial="matte"/>
        </w:rPr>
        <w:t>men</w:t>
      </w:r>
      <w:r w:rsidR="00BB2DCF">
        <w:rPr>
          <w14:props3d w14:extrusionH="0" w14:contourW="0" w14:prstMaterial="matte"/>
        </w:rPr>
        <w:t xml:space="preserve"> with nearly half identifying as Aboriginal and Torres Strait Islander</w:t>
      </w:r>
      <w:r w:rsidR="00F51875">
        <w:rPr>
          <w14:props3d w14:extrusionH="0" w14:contourW="0" w14:prstMaterial="matte"/>
        </w:rPr>
        <w:t>.</w:t>
      </w:r>
    </w:p>
    <w:p w14:paraId="0D968ECD" w14:textId="1F40A9BF" w:rsidR="0043437C" w:rsidRDefault="0043437C" w:rsidP="00991893">
      <w:pPr>
        <w:pStyle w:val="Bullet1stlevel"/>
        <w:rPr>
          <w14:props3d w14:extrusionH="0" w14:contourW="0" w14:prstMaterial="matte"/>
        </w:rPr>
      </w:pPr>
      <w:r w:rsidRPr="0043437C">
        <w:rPr>
          <w14:props3d w14:extrusionH="0" w14:contourW="0" w14:prstMaterial="matte"/>
        </w:rPr>
        <w:t>The South Australian Government established the Statewide Perpetrator Response in July 2021, an early intervention phone service</w:t>
      </w:r>
      <w:r w:rsidR="00F51875">
        <w:rPr>
          <w14:props3d w14:extrusionH="0" w14:contourW="0" w14:prstMaterial="matte"/>
        </w:rPr>
        <w:t>.</w:t>
      </w:r>
    </w:p>
    <w:p w14:paraId="0EBCD550" w14:textId="685F8421" w:rsidR="0077145C" w:rsidRPr="00B200FE" w:rsidRDefault="0077145C" w:rsidP="00991893">
      <w:pPr>
        <w:pStyle w:val="Bullet1stlevel"/>
        <w:rPr>
          <w14:props3d w14:extrusionH="0" w14:contourW="0" w14:prstMaterial="matte"/>
        </w:rPr>
      </w:pPr>
      <w:r w:rsidRPr="00B200FE">
        <w:t>Tasmania’s Defendant Health Liaison Service offers comprehensive assessments of perpetrators to determine their individual health and welfare needs to reduce the risk of reoffending</w:t>
      </w:r>
      <w:r w:rsidR="000D4F5F" w:rsidRPr="00B200FE">
        <w:t xml:space="preserve">. </w:t>
      </w:r>
      <w:r w:rsidRPr="00B200FE">
        <w:t xml:space="preserve"> </w:t>
      </w:r>
    </w:p>
    <w:p w14:paraId="3778FD19" w14:textId="1459C278" w:rsidR="0035243E" w:rsidRDefault="0035243E" w:rsidP="00991893">
      <w:pPr>
        <w:pStyle w:val="Bullet1stlevel"/>
        <w:rPr>
          <w14:props3d w14:extrusionH="0" w14:contourW="0" w14:prstMaterial="matte"/>
        </w:rPr>
      </w:pPr>
      <w:r w:rsidRPr="0035243E">
        <w:rPr>
          <w14:props3d w14:extrusionH="0" w14:contourW="0" w14:prstMaterial="matte"/>
        </w:rPr>
        <w:t xml:space="preserve">In NSW, during 2020-21, 1,837 domestic violence offenders participated in any of the EQUIPS suite of programs, to address the criminogenic needs of offenders while in custody. Additional EQUIPS program content was developed to better target all perpetrators of family violence, regardless of gender and whether the offence related to an intimate partner or other family member. </w:t>
      </w:r>
    </w:p>
    <w:p w14:paraId="55AE3D7E" w14:textId="2CFA3262" w:rsidR="005C1995" w:rsidRDefault="00303C21" w:rsidP="00991893">
      <w:pPr>
        <w:pStyle w:val="Bullet1stlevel"/>
        <w:rPr>
          <w14:props3d w14:extrusionH="0" w14:contourW="0" w14:prstMaterial="matte"/>
        </w:rPr>
      </w:pPr>
      <w:r>
        <w:rPr>
          <w14:props3d w14:extrusionH="0" w14:contourW="0" w14:prstMaterial="matte"/>
        </w:rPr>
        <w:t>Also in</w:t>
      </w:r>
      <w:r w:rsidR="005C1995">
        <w:rPr>
          <w14:props3d w14:extrusionH="0" w14:contourW="0" w14:prstMaterial="matte"/>
        </w:rPr>
        <w:t xml:space="preserve"> NSW, t</w:t>
      </w:r>
      <w:r w:rsidR="005C1995" w:rsidRPr="005C1995">
        <w:rPr>
          <w14:props3d w14:extrusionH="0" w14:contourW="0" w14:prstMaterial="matte"/>
        </w:rPr>
        <w:t>wo multidisciplinary court-based pilots intended to reduce re-offending and improve outcomes for children and young people in the justice system (Broadmeadow Children</w:t>
      </w:r>
      <w:r w:rsidR="005C1995" w:rsidRPr="005C1995">
        <w:rPr>
          <w:rFonts w:hint="cs"/>
          <w14:props3d w14:extrusionH="0" w14:contourW="0" w14:prstMaterial="matte"/>
        </w:rPr>
        <w:t>’</w:t>
      </w:r>
      <w:r w:rsidR="005C1995" w:rsidRPr="005C1995">
        <w:rPr>
          <w14:props3d w14:extrusionH="0" w14:contourW="0" w14:prstMaterial="matte"/>
        </w:rPr>
        <w:t>s Court Pilot and A Place to Go) have been evaluated and have been extended until 31 December 2021</w:t>
      </w:r>
      <w:r w:rsidR="00F51875">
        <w:rPr>
          <w14:props3d w14:extrusionH="0" w14:contourW="0" w14:prstMaterial="matte"/>
        </w:rPr>
        <w:t>.</w:t>
      </w:r>
    </w:p>
    <w:p w14:paraId="2E6F06EB" w14:textId="4FC6A948" w:rsidR="00627D80" w:rsidRDefault="00627D80" w:rsidP="00B35629">
      <w:pPr>
        <w:pStyle w:val="Bullet1stlevel"/>
        <w:keepLines/>
        <w:rPr>
          <w14:props3d w14:extrusionH="0" w14:contourW="0" w14:prstMaterial="matte"/>
        </w:rPr>
      </w:pPr>
      <w:r>
        <w:rPr>
          <w14:props3d w14:extrusionH="0" w14:contourW="0" w14:prstMaterial="matte"/>
        </w:rPr>
        <w:t>The Queensland Government has i</w:t>
      </w:r>
      <w:r w:rsidRPr="00627D80">
        <w:rPr>
          <w14:props3d w14:extrusionH="0" w14:contourW="0" w14:prstMaterial="matte"/>
        </w:rPr>
        <w:t>nvested $10.3 million over four years from 2016-17 for perpetrator interventions, including men</w:t>
      </w:r>
      <w:r w:rsidRPr="00627D80">
        <w:rPr>
          <w:rFonts w:hint="cs"/>
          <w14:props3d w14:extrusionH="0" w14:contourW="0" w14:prstMaterial="matte"/>
        </w:rPr>
        <w:t>’</w:t>
      </w:r>
      <w:r w:rsidRPr="00627D80">
        <w:rPr>
          <w14:props3d w14:extrusionH="0" w14:contourW="0" w14:prstMaterial="matte"/>
        </w:rPr>
        <w:t>s behaviour change programs in the community, to enhance and expand programs and respond to an increase in demand for services</w:t>
      </w:r>
      <w:r w:rsidR="00F51875">
        <w:rPr>
          <w14:props3d w14:extrusionH="0" w14:contourW="0" w14:prstMaterial="matte"/>
        </w:rPr>
        <w:t>.</w:t>
      </w:r>
    </w:p>
    <w:p w14:paraId="135921BA" w14:textId="32AF9181" w:rsidR="00667CFA" w:rsidRDefault="00667CFA" w:rsidP="00B35629">
      <w:pPr>
        <w:pStyle w:val="Bullet1stlevel"/>
        <w:keepLines/>
        <w:rPr>
          <w14:props3d w14:extrusionH="0" w14:contourW="0" w14:prstMaterial="matte"/>
        </w:rPr>
      </w:pPr>
      <w:r w:rsidRPr="00667CFA">
        <w:rPr>
          <w14:props3d w14:extrusionH="0" w14:contourW="0" w14:prstMaterial="matte"/>
        </w:rPr>
        <w:t xml:space="preserve">The Victorian Government has provided significant funding to support </w:t>
      </w:r>
      <w:r>
        <w:rPr>
          <w14:props3d w14:extrusionH="0" w14:contourW="0" w14:prstMaterial="matte"/>
        </w:rPr>
        <w:t xml:space="preserve">and strengthen </w:t>
      </w:r>
      <w:r w:rsidRPr="00667CFA">
        <w:rPr>
          <w14:props3d w14:extrusionH="0" w14:contourW="0" w14:prstMaterial="matte"/>
        </w:rPr>
        <w:t>perpetrator interventions.</w:t>
      </w:r>
    </w:p>
    <w:p w14:paraId="7C8CC29C" w14:textId="0CF3BC9F" w:rsidR="006F42BE" w:rsidRPr="006F42BE" w:rsidRDefault="006F42BE" w:rsidP="006F42BE">
      <w:pPr>
        <w:pStyle w:val="Bullet1stlevel"/>
        <w:rPr>
          <w14:props3d w14:extrusionH="0" w14:contourW="0" w14:prstMaterial="matte"/>
        </w:rPr>
      </w:pPr>
      <w:r w:rsidRPr="00EA6C7A">
        <w:rPr>
          <w14:props3d w14:extrusionH="0" w14:contourW="0" w14:prstMaterial="matte"/>
        </w:rPr>
        <w:t>The ACT Government has provided funding until 30 June 2023 for the Room4Change program, which supports men through a nine to 12 month therapeutic residential men’s behaviour change program. Funding will be considered beyond 2023 in the context of findings of an independent evaluation and broader responses to perpetrators in the ACT</w:t>
      </w:r>
      <w:r>
        <w:rPr>
          <w14:props3d w14:extrusionH="0" w14:contourW="0" w14:prstMaterial="matte"/>
        </w:rPr>
        <w:t>.</w:t>
      </w:r>
    </w:p>
    <w:p w14:paraId="6F6FB428" w14:textId="286D89C8" w:rsidR="00927CED" w:rsidRPr="0043437C" w:rsidRDefault="00927CED" w:rsidP="00991893">
      <w:pPr>
        <w:pStyle w:val="Bullet1stlevel"/>
        <w:rPr>
          <w14:props3d w14:extrusionH="0" w14:contourW="0" w14:prstMaterial="matte"/>
        </w:rPr>
      </w:pPr>
      <w:r w:rsidRPr="00E1787B">
        <w:rPr>
          <w:rFonts w:cs="Arial"/>
          <w:szCs w:val="20"/>
        </w:rPr>
        <w:t xml:space="preserve">In 2020-21, 643 clients participated in the Commonwealth’s MensLine Changing for Good program, attending 2,804 sessions. This is an increase on 2019-20 in which 443 clients participated </w:t>
      </w:r>
      <w:r>
        <w:rPr>
          <w:rFonts w:cs="Arial"/>
          <w:szCs w:val="20"/>
        </w:rPr>
        <w:t>in</w:t>
      </w:r>
      <w:r w:rsidRPr="00E1787B">
        <w:rPr>
          <w:rFonts w:cs="Arial"/>
          <w:szCs w:val="20"/>
        </w:rPr>
        <w:t xml:space="preserve"> 1,440 sessions</w:t>
      </w:r>
      <w:r>
        <w:rPr>
          <w:rFonts w:cs="Arial"/>
          <w:szCs w:val="20"/>
        </w:rPr>
        <w:t>.</w:t>
      </w:r>
    </w:p>
    <w:p w14:paraId="207BC632" w14:textId="66818DD2" w:rsidR="00385B13" w:rsidRDefault="00667CFA" w:rsidP="000B4ED2">
      <w:pPr>
        <w:pStyle w:val="HeadingLevel4NoNumber"/>
      </w:pPr>
      <w:r>
        <w:br w:type="column"/>
      </w:r>
      <w:r w:rsidR="00385B13" w:rsidRPr="00B172F4">
        <w:lastRenderedPageBreak/>
        <w:t>Case stud</w:t>
      </w:r>
      <w:r w:rsidR="00385B13">
        <w:t xml:space="preserve">ies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385B13" w:rsidRPr="00B172F4" w14:paraId="52E91219" w14:textId="77777777" w:rsidTr="00B24F5E">
        <w:tc>
          <w:tcPr>
            <w:tcW w:w="3810" w:type="pct"/>
            <w:shd w:val="clear" w:color="auto" w:fill="074A43" w:themeFill="text2"/>
            <w:tcMar>
              <w:top w:w="0" w:type="dxa"/>
              <w:bottom w:w="0" w:type="dxa"/>
            </w:tcMar>
            <w:vAlign w:val="center"/>
          </w:tcPr>
          <w:p w14:paraId="476F1CCB" w14:textId="55A75E73" w:rsidR="00385B13" w:rsidRDefault="004F6A3D" w:rsidP="00991893">
            <w:pPr>
              <w:pStyle w:val="HeadingLevel4NoNumber"/>
              <w:spacing w:before="120"/>
            </w:pPr>
            <w:r>
              <w:t>Health and welfare assessments for perpetrators of violence</w:t>
            </w:r>
          </w:p>
        </w:tc>
        <w:tc>
          <w:tcPr>
            <w:tcW w:w="821" w:type="pct"/>
            <w:shd w:val="clear" w:color="auto" w:fill="5AB575" w:themeFill="background2"/>
            <w:tcMar>
              <w:top w:w="0" w:type="dxa"/>
              <w:left w:w="0" w:type="dxa"/>
              <w:bottom w:w="0" w:type="dxa"/>
              <w:right w:w="0" w:type="dxa"/>
            </w:tcMar>
            <w:vAlign w:val="center"/>
          </w:tcPr>
          <w:p w14:paraId="0CB06D2B" w14:textId="073847A4" w:rsidR="00385B13" w:rsidRDefault="00385B13" w:rsidP="00385B13">
            <w:pPr>
              <w:pStyle w:val="BodyText"/>
              <w:jc w:val="center"/>
            </w:pPr>
            <w:r>
              <w:rPr>
                <w:noProof/>
                <w:lang w:eastAsia="en-AU"/>
              </w:rPr>
              <w:drawing>
                <wp:inline distT="0" distB="0" distL="0" distR="0" wp14:anchorId="4A81D964" wp14:editId="1A8ACB3A">
                  <wp:extent cx="342900" cy="342900"/>
                  <wp:effectExtent l="0" t="0" r="0" b="0"/>
                  <wp:docPr id="207" name="Graphic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Graphic 207">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6758C0CB" w14:textId="54B1632C" w:rsidR="00385B13" w:rsidRDefault="00385B13" w:rsidP="00385B13">
            <w:pPr>
              <w:pStyle w:val="BodyText"/>
            </w:pPr>
          </w:p>
        </w:tc>
      </w:tr>
    </w:tbl>
    <w:p w14:paraId="1B7C5F04" w14:textId="77777777" w:rsidR="00067FD3" w:rsidRPr="007433E4" w:rsidRDefault="00067FD3" w:rsidP="00067FD3">
      <w:pPr>
        <w:pStyle w:val="BodyText"/>
      </w:pPr>
      <w:r>
        <w:t>Tasmania’s</w:t>
      </w:r>
      <w:r w:rsidRPr="007433E4">
        <w:t xml:space="preserve"> Defendant Health Liaison Service</w:t>
      </w:r>
      <w:r>
        <w:t xml:space="preserve"> </w:t>
      </w:r>
      <w:r w:rsidRPr="007433E4">
        <w:t xml:space="preserve">is for people who have been involved in a family violence incident and have been issued with a Police Family Violence Order or a Family Violence Order. It offers comprehensive assessments of perpetrators to determine their individual health and welfare needs, as well as their suitability and motivation for change, to reduce the risk of a perpetrator reoffending. Referrals can be to a wide range of services determined by client need, including mental health, alcohol and other drug services, support services and counselling. The </w:t>
      </w:r>
      <w:r>
        <w:t>service</w:t>
      </w:r>
      <w:r w:rsidRPr="007433E4">
        <w:t xml:space="preserve"> supports clients to navigate service engagement and collaboration, the legal process, other service engagement processes and the individual</w:t>
      </w:r>
      <w:r w:rsidRPr="007433E4">
        <w:rPr>
          <w:rFonts w:hint="cs"/>
        </w:rPr>
        <w:t>’</w:t>
      </w:r>
      <w:r w:rsidRPr="007433E4">
        <w:t>s personal recovery journey. Clients can choose to receive ongoing support during the process of behaviour change and recovery transitions.</w:t>
      </w:r>
    </w:p>
    <w:p w14:paraId="0D55E7FC" w14:textId="77777777" w:rsidR="00067FD3" w:rsidRPr="007433E4" w:rsidRDefault="00067FD3" w:rsidP="00067FD3">
      <w:pPr>
        <w:pStyle w:val="BodyText"/>
      </w:pPr>
      <w:r w:rsidRPr="007433E4">
        <w:t xml:space="preserve">The </w:t>
      </w:r>
      <w:r>
        <w:t>service</w:t>
      </w:r>
      <w:r w:rsidRPr="007433E4">
        <w:t xml:space="preserve"> works in partnership with Safe at Home, Tasmania</w:t>
      </w:r>
      <w:r w:rsidRPr="007433E4">
        <w:rPr>
          <w:rFonts w:hint="cs"/>
        </w:rPr>
        <w:t>’</w:t>
      </w:r>
      <w:r w:rsidRPr="007433E4">
        <w:t>s integrated criminal justice response</w:t>
      </w:r>
      <w:r>
        <w:t xml:space="preserve"> to family violence</w:t>
      </w:r>
      <w:r w:rsidRPr="007433E4">
        <w:t xml:space="preserve">, to manage the ongoing risk and safety of victims, with all new incidents of family violence triaged on a daily basis. A performance review of Safe at Home found the </w:t>
      </w:r>
      <w:r>
        <w:t>service</w:t>
      </w:r>
      <w:r w:rsidRPr="007433E4">
        <w:t xml:space="preserve"> has the most potential to provide early intervention to offenders to assist them to change their behaviour and reduce recidivism.</w:t>
      </w:r>
    </w:p>
    <w:p w14:paraId="1C575F67" w14:textId="37944BA5" w:rsidR="00067FD3" w:rsidRDefault="00067FD3" w:rsidP="00067FD3">
      <w:pPr>
        <w:pStyle w:val="BodyText"/>
        <w:spacing w:before="60" w:after="60"/>
      </w:pPr>
      <w:r w:rsidRPr="007433E4">
        <w:t xml:space="preserve">Additional funding for this initiative is </w:t>
      </w:r>
      <w:r w:rsidRPr="007E74FE">
        <w:t xml:space="preserve">an action under </w:t>
      </w:r>
      <w:r w:rsidRPr="004210EA">
        <w:rPr>
          <w:i/>
        </w:rPr>
        <w:t>Safe Homes, Families, Communities: Tasmania’s action plan for family and sexual violence 2019-2022</w:t>
      </w:r>
      <w:r w:rsidRPr="007433E4">
        <w:t xml:space="preserve">, </w:t>
      </w:r>
      <w:r w:rsidRPr="007E74FE">
        <w:t>which invests $26</w:t>
      </w:r>
      <w:r w:rsidRPr="007433E4">
        <w:t xml:space="preserve"> </w:t>
      </w:r>
      <w:r w:rsidRPr="007E74FE">
        <w:t>million over three years from 2019-20 to 2021-22 to prevent and respo</w:t>
      </w:r>
      <w:r w:rsidRPr="00AE50A6">
        <w:t xml:space="preserve">nd to </w:t>
      </w:r>
      <w:r>
        <w:t>FDSV</w:t>
      </w:r>
      <w:r w:rsidRPr="007433E4">
        <w:t xml:space="preserve"> in Tasmania.</w:t>
      </w:r>
      <w:r>
        <w:t xml:space="preserve"> </w:t>
      </w:r>
    </w:p>
    <w:p w14:paraId="0EC21FD2" w14:textId="1C4E8F63" w:rsidR="00667CFA" w:rsidRPr="00667CFA" w:rsidRDefault="00CF7899" w:rsidP="00667CFA">
      <w:pPr>
        <w:pStyle w:val="AIHWbodytext"/>
      </w:pPr>
      <w:r>
        <w:br w:type="column"/>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61737A" w:rsidRPr="00667CFA" w14:paraId="7A602CA9" w14:textId="77777777" w:rsidTr="00794BD1">
        <w:tc>
          <w:tcPr>
            <w:tcW w:w="3810" w:type="pct"/>
            <w:shd w:val="clear" w:color="auto" w:fill="074A43" w:themeFill="text2"/>
            <w:tcMar>
              <w:top w:w="0" w:type="dxa"/>
              <w:bottom w:w="0" w:type="dxa"/>
            </w:tcMar>
            <w:vAlign w:val="center"/>
          </w:tcPr>
          <w:p w14:paraId="646117ED" w14:textId="77777777" w:rsidR="0061737A" w:rsidRPr="00667CFA" w:rsidRDefault="0061737A" w:rsidP="00991893">
            <w:pPr>
              <w:pStyle w:val="HeadingLevel4NoNumber"/>
              <w:spacing w:before="120"/>
              <w:rPr>
                <w:szCs w:val="20"/>
              </w:rPr>
            </w:pPr>
            <w:r w:rsidRPr="00667CFA">
              <w:rPr>
                <w:szCs w:val="20"/>
              </w:rPr>
              <w:t>Strengthened perpetrator interventions</w:t>
            </w:r>
          </w:p>
        </w:tc>
        <w:tc>
          <w:tcPr>
            <w:tcW w:w="821" w:type="pct"/>
            <w:shd w:val="clear" w:color="auto" w:fill="5AB575" w:themeFill="background2"/>
            <w:tcMar>
              <w:top w:w="0" w:type="dxa"/>
              <w:left w:w="0" w:type="dxa"/>
              <w:bottom w:w="0" w:type="dxa"/>
              <w:right w:w="0" w:type="dxa"/>
            </w:tcMar>
            <w:vAlign w:val="center"/>
          </w:tcPr>
          <w:p w14:paraId="7BDFCDFD" w14:textId="77777777" w:rsidR="0061737A" w:rsidRPr="00667CFA" w:rsidRDefault="0061737A" w:rsidP="00794BD1">
            <w:pPr>
              <w:pStyle w:val="BodyText"/>
              <w:jc w:val="center"/>
              <w:rPr>
                <w:szCs w:val="20"/>
              </w:rPr>
            </w:pPr>
            <w:r w:rsidRPr="00667CFA">
              <w:rPr>
                <w:noProof/>
                <w:szCs w:val="20"/>
                <w:lang w:eastAsia="en-AU"/>
              </w:rPr>
              <w:drawing>
                <wp:inline distT="0" distB="0" distL="0" distR="0" wp14:anchorId="5C93AE3C" wp14:editId="59A32E2F">
                  <wp:extent cx="342900" cy="342900"/>
                  <wp:effectExtent l="0" t="0" r="0" b="0"/>
                  <wp:docPr id="87" name="Graphic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Graphic 87">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53EE5C85" w14:textId="77777777" w:rsidR="0061737A" w:rsidRPr="00667CFA" w:rsidRDefault="0061737A" w:rsidP="00794BD1">
            <w:pPr>
              <w:pStyle w:val="BodyText"/>
              <w:rPr>
                <w:szCs w:val="20"/>
              </w:rPr>
            </w:pPr>
          </w:p>
        </w:tc>
      </w:tr>
    </w:tbl>
    <w:p w14:paraId="61ACE9A5" w14:textId="77777777" w:rsidR="00067FD3" w:rsidRPr="00B53B2C" w:rsidRDefault="00067FD3" w:rsidP="00067FD3">
      <w:pPr>
        <w:pStyle w:val="BodyText"/>
      </w:pPr>
      <w:r w:rsidRPr="00B53B2C">
        <w:t>The Victorian Government has provided significant funding across multiple budgets to support perpetrator interventions that seek to change and challenge violent behaviour, keep perpetrators in view and hold them accountable for their behaviour, including through behaviour change programs and intensive engagement of perpetrators with complex needs.</w:t>
      </w:r>
    </w:p>
    <w:p w14:paraId="418C5C4C" w14:textId="77777777" w:rsidR="00067FD3" w:rsidRPr="00B53B2C" w:rsidRDefault="00067FD3" w:rsidP="00067FD3">
      <w:pPr>
        <w:pStyle w:val="BodyText"/>
      </w:pPr>
      <w:r w:rsidRPr="00B53B2C">
        <w:t>The Victorian Government allocated $85 million over four years in the 2019-20 State Budget for perpetrator responses, which includes maintaining access to community-based interventions for people who use violence. The 2020-21 State Budget committed $10.7 million over four years to continue to deliver vital perpetrator interventions. The 2021-22 Budget included $18.1 million over four years for perpetrator initiatives, including the continuation of Men</w:t>
      </w:r>
      <w:r w:rsidRPr="00B53B2C">
        <w:rPr>
          <w:rFonts w:hint="cs"/>
        </w:rPr>
        <w:t>’</w:t>
      </w:r>
      <w:r w:rsidRPr="00B53B2C">
        <w:t>s Behaviour Change Programs (MBCP), culturally safe responses for Aboriginal people, trials for perpetrators from diverse cohorts and longer-term accommodation and support options.</w:t>
      </w:r>
      <w:r>
        <w:t xml:space="preserve"> </w:t>
      </w:r>
    </w:p>
    <w:p w14:paraId="40BDA507" w14:textId="77777777" w:rsidR="00067FD3" w:rsidRPr="00B53B2C" w:rsidRDefault="00067FD3" w:rsidP="00067FD3">
      <w:pPr>
        <w:pStyle w:val="BodyText"/>
      </w:pPr>
      <w:r w:rsidRPr="00B53B2C">
        <w:t>Two initiatives that aim to broaden the range and reach of perpetrator interventions</w:t>
      </w:r>
      <w:r>
        <w:t>,</w:t>
      </w:r>
      <w:r w:rsidRPr="00B53B2C">
        <w:t xml:space="preserve"> case management trials and perpetrator program cohort trials, have been implemented as a result of the above funding. </w:t>
      </w:r>
    </w:p>
    <w:p w14:paraId="4670DA14" w14:textId="77777777" w:rsidR="00067FD3" w:rsidRPr="00B53B2C" w:rsidRDefault="00067FD3" w:rsidP="00067FD3">
      <w:pPr>
        <w:pStyle w:val="BodyText"/>
      </w:pPr>
      <w:r w:rsidRPr="00B53B2C">
        <w:t>Case management trials provide a more tailored service response through the coordination of specialist services, including mental health, alcohol and other drug, and housing services, assist in engagement with programs that aim to stop family violence, including but not limited to MBCPs.</w:t>
      </w:r>
    </w:p>
    <w:p w14:paraId="77C97160" w14:textId="1175E6E3" w:rsidR="00067FD3" w:rsidRDefault="00067FD3" w:rsidP="00067FD3">
      <w:pPr>
        <w:pStyle w:val="BodyText"/>
        <w:spacing w:before="0" w:after="0" w:line="240" w:lineRule="auto"/>
      </w:pPr>
      <w:r w:rsidRPr="00B53B2C">
        <w:t xml:space="preserve">Perpetrator program cohort trials, which are building the evidence for trauma-informed practice and include the development and evaluation of new interventions for perpetrators from diverse backgrounds and with complex needs and also underway. In addition, partner safety contact, a component of perpetrator interventions which provides support to current or previous victim survivors including children, is being also being trialled, along with the development and implementation of improved minimum standards for MBCPs and associated practice guidance. </w:t>
      </w:r>
    </w:p>
    <w:p w14:paraId="36DEB2AD" w14:textId="7DB0841E" w:rsidR="00E84EA0" w:rsidRPr="0077145C" w:rsidRDefault="00E84EA0" w:rsidP="001C48BB">
      <w:pPr>
        <w:pStyle w:val="BodyText"/>
        <w:spacing w:before="0" w:after="0" w:line="240" w:lineRule="auto"/>
        <w:rPr>
          <w:sz w:val="2"/>
          <w:szCs w:val="2"/>
        </w:rPr>
      </w:pPr>
      <w:r>
        <w:br w:type="column"/>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BB4BE4" w14:paraId="00F335C3" w14:textId="77777777" w:rsidTr="00115E9C">
        <w:tc>
          <w:tcPr>
            <w:tcW w:w="3810" w:type="pct"/>
            <w:shd w:val="clear" w:color="auto" w:fill="074A43" w:themeFill="text2"/>
            <w:tcMar>
              <w:top w:w="0" w:type="dxa"/>
              <w:bottom w:w="0" w:type="dxa"/>
            </w:tcMar>
            <w:vAlign w:val="center"/>
          </w:tcPr>
          <w:p w14:paraId="4583C5EC" w14:textId="77777777" w:rsidR="00BB4BE4" w:rsidRPr="00022812" w:rsidRDefault="00BB4BE4" w:rsidP="000B4ED2">
            <w:pPr>
              <w:pStyle w:val="HeadingLevel4NoNumber"/>
              <w:rPr>
                <w:highlight w:val="green"/>
              </w:rPr>
            </w:pPr>
            <w:r w:rsidRPr="00BB4BE4">
              <w:t>Early intervention for men’s behaviour change</w:t>
            </w:r>
          </w:p>
        </w:tc>
        <w:tc>
          <w:tcPr>
            <w:tcW w:w="821" w:type="pct"/>
            <w:shd w:val="clear" w:color="auto" w:fill="5AB575" w:themeFill="background2"/>
            <w:tcMar>
              <w:top w:w="0" w:type="dxa"/>
              <w:left w:w="0" w:type="dxa"/>
              <w:bottom w:w="0" w:type="dxa"/>
              <w:right w:w="0" w:type="dxa"/>
            </w:tcMar>
            <w:vAlign w:val="center"/>
          </w:tcPr>
          <w:p w14:paraId="6B4CCB0B" w14:textId="77777777" w:rsidR="00BB4BE4" w:rsidRDefault="00BB4BE4" w:rsidP="00115E9C">
            <w:pPr>
              <w:pStyle w:val="BodyText"/>
              <w:jc w:val="center"/>
            </w:pPr>
            <w:r>
              <w:rPr>
                <w:noProof/>
                <w:lang w:eastAsia="en-AU"/>
              </w:rPr>
              <w:drawing>
                <wp:inline distT="0" distB="0" distL="0" distR="0" wp14:anchorId="48E6E16B" wp14:editId="642FB12A">
                  <wp:extent cx="342900" cy="342900"/>
                  <wp:effectExtent l="0" t="0" r="0" b="0"/>
                  <wp:docPr id="90" name="Graphic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Graphic 90">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7C165CCE" w14:textId="77777777" w:rsidR="00BB4BE4" w:rsidRDefault="00BB4BE4" w:rsidP="00115E9C">
            <w:pPr>
              <w:pStyle w:val="BodyText"/>
            </w:pPr>
          </w:p>
        </w:tc>
      </w:tr>
    </w:tbl>
    <w:p w14:paraId="1EAA825B" w14:textId="77777777" w:rsidR="00067FD3" w:rsidRDefault="00067FD3" w:rsidP="00067FD3">
      <w:pPr>
        <w:pStyle w:val="BodyText"/>
      </w:pPr>
      <w:r>
        <w:t xml:space="preserve">The </w:t>
      </w:r>
      <w:r w:rsidRPr="00741089">
        <w:t xml:space="preserve">Room4Change </w:t>
      </w:r>
      <w:r>
        <w:t xml:space="preserve">program </w:t>
      </w:r>
      <w:r w:rsidRPr="00741089">
        <w:t>commenced service delivery on 1 April 2017 and has been fully operational since July 2018.</w:t>
      </w:r>
      <w:r>
        <w:t xml:space="preserve"> Following significant initial investment, t</w:t>
      </w:r>
      <w:r w:rsidRPr="00AE50A6">
        <w:t xml:space="preserve">he ACT Government </w:t>
      </w:r>
      <w:r>
        <w:t>is providing</w:t>
      </w:r>
      <w:r w:rsidRPr="00AE50A6">
        <w:t xml:space="preserve"> $</w:t>
      </w:r>
      <w:r>
        <w:t>1.229</w:t>
      </w:r>
      <w:r w:rsidRPr="00900146">
        <w:t xml:space="preserve"> million </w:t>
      </w:r>
      <w:r>
        <w:t>in 2021-22</w:t>
      </w:r>
      <w:r w:rsidRPr="00AE50A6">
        <w:t xml:space="preserve"> to fund the continuation of Room4Change. </w:t>
      </w:r>
    </w:p>
    <w:p w14:paraId="0E57A033" w14:textId="77777777" w:rsidR="00067FD3" w:rsidRDefault="00067FD3" w:rsidP="00067FD3">
      <w:pPr>
        <w:pStyle w:val="BodyText"/>
      </w:pPr>
      <w:r w:rsidRPr="00AE50A6">
        <w:t xml:space="preserve">The program supports men through a </w:t>
      </w:r>
      <w:r>
        <w:t xml:space="preserve">nine to </w:t>
      </w:r>
      <w:r w:rsidRPr="00AE50A6">
        <w:t xml:space="preserve">12 month therapeutic residential men’s behaviour change program, consisting of one-on-one case management, group work and residential accommodation, to stop their use of violence and controlling behaviours and build healthy, respectful relationships. Room4Change is delivered in partnership with Domestic Violence Crisis Service, ACT’s specialist </w:t>
      </w:r>
      <w:r>
        <w:t>DFV</w:t>
      </w:r>
      <w:r w:rsidRPr="00AE50A6">
        <w:t xml:space="preserve"> organisation</w:t>
      </w:r>
      <w:r>
        <w:t xml:space="preserve">. </w:t>
      </w:r>
    </w:p>
    <w:p w14:paraId="76ED55E7" w14:textId="77777777" w:rsidR="00067FD3" w:rsidRDefault="00067FD3" w:rsidP="00067FD3">
      <w:pPr>
        <w:pStyle w:val="BodyText"/>
      </w:pPr>
      <w:r>
        <w:t>In 2020-21, 66 men engaged with Room4Change, eight of whom received accommodation-based support. Sixty-four partners and ex-partners consented to partner support, who collectively had a total of 118 children under 18 in their care. This is an increase on the 2019-20 figures of men and partners supported.</w:t>
      </w:r>
    </w:p>
    <w:p w14:paraId="2871C7D8" w14:textId="142BFF49" w:rsidR="00067FD3" w:rsidRDefault="00067FD3" w:rsidP="00067FD3">
      <w:pPr>
        <w:pStyle w:val="BodyText"/>
      </w:pPr>
      <w:r>
        <w:t xml:space="preserve">A 2021 independent evaluation by the Australian National University found that </w:t>
      </w:r>
      <w:r w:rsidRPr="002562A3">
        <w:rPr>
          <w:szCs w:val="20"/>
        </w:rPr>
        <w:t xml:space="preserve">the program </w:t>
      </w:r>
      <w:r>
        <w:rPr>
          <w:szCs w:val="20"/>
        </w:rPr>
        <w:t xml:space="preserve">has been </w:t>
      </w:r>
      <w:r w:rsidRPr="002562A3">
        <w:rPr>
          <w:szCs w:val="20"/>
        </w:rPr>
        <w:t xml:space="preserve">implemented </w:t>
      </w:r>
      <w:r>
        <w:rPr>
          <w:szCs w:val="20"/>
        </w:rPr>
        <w:t xml:space="preserve">well </w:t>
      </w:r>
      <w:r w:rsidRPr="002562A3">
        <w:rPr>
          <w:szCs w:val="20"/>
        </w:rPr>
        <w:t>and has successfully activated a number of key cognitive and behavioural mechanisms that serve as the foundation for change.</w:t>
      </w:r>
    </w:p>
    <w:p w14:paraId="1BE3E330" w14:textId="7D4057B5" w:rsidR="004312E7" w:rsidRPr="003B3BE1" w:rsidRDefault="00385B13" w:rsidP="00385B13">
      <w:pPr>
        <w:pStyle w:val="HeadingLevel3NoNumber"/>
      </w:pPr>
      <w:r>
        <w:br w:type="column"/>
      </w:r>
      <w:r w:rsidR="004312E7" w:rsidRPr="00B172F4">
        <w:t xml:space="preserve">Action </w:t>
      </w:r>
      <w:r w:rsidR="00F45DCE" w:rsidRPr="00B172F4">
        <w:t>19</w:t>
      </w:r>
      <w:r w:rsidR="004312E7" w:rsidRPr="00B172F4">
        <w:t xml:space="preserve">: </w:t>
      </w:r>
      <w:r w:rsidR="003B3BE1">
        <w:br/>
      </w:r>
      <w:r w:rsidR="00F45DCE" w:rsidRPr="00067FD3">
        <w:t>Build the evidence base to inform responses to domestic, family and sexual violence by strengthening the focus on what works to reduce violence, improving data and supporting the Fourth Action Plan priorities</w:t>
      </w:r>
    </w:p>
    <w:p w14:paraId="4688C47A" w14:textId="1808C646" w:rsidR="003B71D9" w:rsidRPr="00B172F4" w:rsidRDefault="004B62B9" w:rsidP="00991893">
      <w:pPr>
        <w:pStyle w:val="BodyText"/>
      </w:pPr>
      <w:r>
        <w:t>There are 16</w:t>
      </w:r>
      <w:r w:rsidR="003B71D9" w:rsidRPr="00B172F4">
        <w:t xml:space="preserve"> initiatives from the NIP relat</w:t>
      </w:r>
      <w:r>
        <w:t>ing</w:t>
      </w:r>
      <w:r w:rsidR="003B71D9" w:rsidRPr="00B172F4">
        <w:t xml:space="preserve"> to Action </w:t>
      </w:r>
      <w:r w:rsidR="00DC0D58" w:rsidRPr="00B172F4">
        <w:t>19</w:t>
      </w:r>
      <w:r w:rsidR="0000488B">
        <w:t>.</w:t>
      </w:r>
      <w:r w:rsidR="00D930BE">
        <w:t xml:space="preserve"> </w:t>
      </w:r>
      <w:r w:rsidR="0000488B">
        <w:t>These initiatives</w:t>
      </w:r>
      <w:r w:rsidR="00D12820">
        <w:t xml:space="preserve"> </w:t>
      </w:r>
      <w:r w:rsidR="00081A6F">
        <w:t xml:space="preserve">aim to improve the evidence base on </w:t>
      </w:r>
      <w:r w:rsidR="00DB7B81" w:rsidRPr="00323C03">
        <w:t>FDSV</w:t>
      </w:r>
      <w:r w:rsidR="00DB7B81">
        <w:t xml:space="preserve"> </w:t>
      </w:r>
      <w:r w:rsidR="00081A6F">
        <w:t xml:space="preserve">and </w:t>
      </w:r>
      <w:r w:rsidR="00D12820">
        <w:t>includ</w:t>
      </w:r>
      <w:r w:rsidR="0000488B">
        <w:t>e</w:t>
      </w:r>
      <w:r w:rsidR="00D12820">
        <w:t xml:space="preserve"> evaluations</w:t>
      </w:r>
      <w:r w:rsidR="00BE7011">
        <w:t xml:space="preserve"> and</w:t>
      </w:r>
      <w:r w:rsidR="00D12820">
        <w:t xml:space="preserve"> </w:t>
      </w:r>
      <w:r w:rsidR="009D10D9">
        <w:t xml:space="preserve">activities </w:t>
      </w:r>
      <w:r w:rsidR="0000488B">
        <w:t xml:space="preserve">which will lead to </w:t>
      </w:r>
      <w:r w:rsidR="00D12820">
        <w:t>enhanc</w:t>
      </w:r>
      <w:r w:rsidR="009D10D9">
        <w:t>e</w:t>
      </w:r>
      <w:r w:rsidR="0000488B">
        <w:t>d</w:t>
      </w:r>
      <w:r w:rsidR="00D12820">
        <w:t xml:space="preserve"> data collection and reporting processes</w:t>
      </w:r>
      <w:r w:rsidR="003B71D9" w:rsidRPr="00B172F4">
        <w:t xml:space="preserve">. Of these, </w:t>
      </w:r>
      <w:r w:rsidR="00544416" w:rsidRPr="00F52BF7">
        <w:t>five</w:t>
      </w:r>
      <w:r w:rsidR="003B71D9" w:rsidRPr="00F52BF7">
        <w:t xml:space="preserve"> ha</w:t>
      </w:r>
      <w:r w:rsidR="00DC0D58" w:rsidRPr="00F52BF7">
        <w:t>ve</w:t>
      </w:r>
      <w:r w:rsidR="003B71D9" w:rsidRPr="00F52BF7">
        <w:t xml:space="preserve"> been completed </w:t>
      </w:r>
      <w:r w:rsidR="00B80DA9">
        <w:t>(as per</w:t>
      </w:r>
      <w:r w:rsidR="003B71D9" w:rsidRPr="00F52BF7">
        <w:t xml:space="preserve"> schedule</w:t>
      </w:r>
      <w:r w:rsidR="00B80DA9">
        <w:t>)</w:t>
      </w:r>
      <w:r w:rsidR="003B71D9" w:rsidRPr="00F52BF7">
        <w:t xml:space="preserve">, </w:t>
      </w:r>
      <w:r w:rsidR="00544416" w:rsidRPr="00F52BF7">
        <w:t xml:space="preserve">one has been completed (but was delayed), </w:t>
      </w:r>
      <w:r w:rsidR="00F52BF7" w:rsidRPr="00F52BF7">
        <w:t>nine</w:t>
      </w:r>
      <w:r w:rsidR="003B71D9" w:rsidRPr="00F52BF7">
        <w:t xml:space="preserve"> are in progress (on track), and </w:t>
      </w:r>
      <w:r w:rsidR="00DC0D58" w:rsidRPr="00F52BF7">
        <w:t>one is</w:t>
      </w:r>
      <w:r w:rsidR="003B71D9" w:rsidRPr="00F52BF7">
        <w:t xml:space="preserve"> in progress (delayed).</w:t>
      </w:r>
      <w:r w:rsidR="0044119F" w:rsidRPr="00B172F4">
        <w:t xml:space="preserve"> </w:t>
      </w:r>
    </w:p>
    <w:p w14:paraId="2EE0457A" w14:textId="77777777" w:rsidR="00044DF6" w:rsidRPr="00B172F4" w:rsidRDefault="00044DF6" w:rsidP="000B4ED2">
      <w:pPr>
        <w:pStyle w:val="HeadingLevel4NoNumber"/>
      </w:pPr>
      <w:r>
        <w:t>Key achievements</w:t>
      </w:r>
    </w:p>
    <w:p w14:paraId="24FAD93B" w14:textId="678C09BE" w:rsidR="005F2A2B" w:rsidRDefault="00AA7C24" w:rsidP="00991893">
      <w:pPr>
        <w:pStyle w:val="BodyText"/>
      </w:pPr>
      <w:r>
        <w:t xml:space="preserve">Achievements under this action </w:t>
      </w:r>
      <w:r w:rsidR="005F2A2B">
        <w:t>include:</w:t>
      </w:r>
    </w:p>
    <w:p w14:paraId="7B7E8E03" w14:textId="215A39E3" w:rsidR="00BC5639" w:rsidRDefault="00A64EF1" w:rsidP="00991893">
      <w:pPr>
        <w:pStyle w:val="Bullet1stlevel"/>
        <w:rPr>
          <w14:props3d w14:extrusionH="0" w14:contourW="0" w14:prstMaterial="matte"/>
        </w:rPr>
      </w:pPr>
      <w:r w:rsidRPr="00A64EF1">
        <w:rPr>
          <w14:props3d w14:extrusionH="0" w14:contourW="0" w14:prstMaterial="matte"/>
        </w:rPr>
        <w:t xml:space="preserve">ANROWS is continuing to progress the dedicated research program on the priorities of the </w:t>
      </w:r>
      <w:r>
        <w:rPr>
          <w14:props3d w14:extrusionH="0" w14:contourW="0" w14:prstMaterial="matte"/>
        </w:rPr>
        <w:t>4AP</w:t>
      </w:r>
      <w:r w:rsidRPr="00A64EF1">
        <w:rPr>
          <w14:props3d w14:extrusionH="0" w14:contourW="0" w14:prstMaterial="matte"/>
        </w:rPr>
        <w:t xml:space="preserve">. Reports are being released publicly. For example, in July 2021, ANROWS released findings from Stage 1 of a technology-facilitated abuse research project under the Commonwealth’s research program on the priorities of the </w:t>
      </w:r>
      <w:r>
        <w:rPr>
          <w14:props3d w14:extrusionH="0" w14:contourW="0" w14:prstMaterial="matte"/>
        </w:rPr>
        <w:t>4AP</w:t>
      </w:r>
      <w:r w:rsidRPr="00A64EF1">
        <w:rPr>
          <w14:props3d w14:extrusionH="0" w14:contourW="0" w14:prstMaterial="matte"/>
        </w:rPr>
        <w:t>. Stage 1 involved a national survey of 338 support workers across Australia on the impacts and nature of technology-facilitated abuse and current responses and prevention to this type of violence</w:t>
      </w:r>
      <w:r w:rsidR="00366C61">
        <w:rPr>
          <w14:props3d w14:extrusionH="0" w14:contourW="0" w14:prstMaterial="matte"/>
        </w:rPr>
        <w:t xml:space="preserve">. </w:t>
      </w:r>
    </w:p>
    <w:p w14:paraId="01849F94" w14:textId="603C008C" w:rsidR="00E26C3F" w:rsidRPr="00BC5639" w:rsidRDefault="008C1E14" w:rsidP="00991893">
      <w:pPr>
        <w:pStyle w:val="Bullet1stlevel"/>
        <w:rPr>
          <w14:props3d w14:extrusionH="0" w14:contourW="0" w14:prstMaterial="matte"/>
        </w:rPr>
      </w:pPr>
      <w:r>
        <w:rPr>
          <w14:props3d w14:extrusionH="0" w14:contourW="0" w14:prstMaterial="matte"/>
        </w:rPr>
        <w:t>In the ACT, l</w:t>
      </w:r>
      <w:r w:rsidRPr="00E26C3F">
        <w:rPr>
          <w14:props3d w14:extrusionH="0" w14:contourW="0" w14:prstMaterial="matte"/>
        </w:rPr>
        <w:t xml:space="preserve">egislative amendments to establish a DFV Death Review </w:t>
      </w:r>
      <w:r>
        <w:rPr>
          <w14:props3d w14:extrusionH="0" w14:contourW="0" w14:prstMaterial="matte"/>
        </w:rPr>
        <w:t>passed</w:t>
      </w:r>
      <w:r w:rsidRPr="00E26C3F">
        <w:rPr>
          <w14:props3d w14:extrusionH="0" w14:contourW="0" w14:prstMaterial="matte"/>
        </w:rPr>
        <w:t xml:space="preserve"> the Legislative Assembly</w:t>
      </w:r>
      <w:r>
        <w:rPr>
          <w14:props3d w14:extrusionH="0" w14:contourW="0" w14:prstMaterial="matte"/>
        </w:rPr>
        <w:t xml:space="preserve"> in 2021.</w:t>
      </w:r>
      <w:r w:rsidRPr="00E26C3F">
        <w:rPr>
          <w14:props3d w14:extrusionH="0" w14:contourW="0" w14:prstMaterial="matte"/>
        </w:rPr>
        <w:t xml:space="preserve"> </w:t>
      </w:r>
      <w:r>
        <w:rPr>
          <w14:props3d w14:extrusionH="0" w14:contourW="0" w14:prstMaterial="matte"/>
        </w:rPr>
        <w:t>A</w:t>
      </w:r>
      <w:r w:rsidRPr="00E26C3F">
        <w:rPr>
          <w14:props3d w14:extrusionH="0" w14:contourW="0" w14:prstMaterial="matte"/>
        </w:rPr>
        <w:t xml:space="preserve">ll </w:t>
      </w:r>
      <w:r>
        <w:rPr>
          <w14:props3d w14:extrusionH="0" w14:contourW="0" w14:prstMaterial="matte"/>
        </w:rPr>
        <w:t>DFV</w:t>
      </w:r>
      <w:r w:rsidRPr="00E26C3F">
        <w:rPr>
          <w14:props3d w14:extrusionH="0" w14:contourW="0" w14:prstMaterial="matte"/>
        </w:rPr>
        <w:t xml:space="preserve"> related deaths</w:t>
      </w:r>
      <w:r>
        <w:rPr>
          <w14:props3d w14:extrusionH="0" w14:contourW="0" w14:prstMaterial="matte"/>
        </w:rPr>
        <w:t xml:space="preserve"> in the ACT, and incidents resulting in serious harm </w:t>
      </w:r>
      <w:r w:rsidRPr="00E26C3F">
        <w:rPr>
          <w14:props3d w14:extrusionH="0" w14:contourW="0" w14:prstMaterial="matte"/>
        </w:rPr>
        <w:t xml:space="preserve">can be reviewed and recommendations made to improve </w:t>
      </w:r>
      <w:r>
        <w:rPr>
          <w14:props3d w14:extrusionH="0" w14:contourW="0" w14:prstMaterial="matte"/>
        </w:rPr>
        <w:t>system-wide policy, services, data collection and legislation. Insights from the Death Review can also inform other policy areas, such as a shared Risk Assessment and Management Framework</w:t>
      </w:r>
      <w:r w:rsidR="00F51875">
        <w:rPr>
          <w14:props3d w14:extrusionH="0" w14:contourW="0" w14:prstMaterial="matte"/>
        </w:rPr>
        <w:t>.</w:t>
      </w:r>
    </w:p>
    <w:p w14:paraId="617C4D2A" w14:textId="37263367" w:rsidR="00303C21" w:rsidRPr="000166F0" w:rsidRDefault="00EA198D" w:rsidP="00991893">
      <w:pPr>
        <w:pStyle w:val="Bullet1stlevel"/>
        <w:rPr>
          <w14:props3d w14:extrusionH="0" w14:contourW="0" w14:prstMaterial="matte"/>
        </w:rPr>
      </w:pPr>
      <w:r>
        <w:rPr>
          <w14:props3d w14:extrusionH="0" w14:contourW="0" w14:prstMaterial="matte"/>
        </w:rPr>
        <w:t>Victoria’s</w:t>
      </w:r>
      <w:r w:rsidRPr="00EA198D">
        <w:rPr>
          <w14:props3d w14:extrusionH="0" w14:contourW="0" w14:prstMaterial="matte"/>
        </w:rPr>
        <w:t xml:space="preserve"> Family Violence Perpetrator Interventions Grants Program has funded </w:t>
      </w:r>
      <w:r>
        <w:rPr>
          <w14:props3d w14:extrusionH="0" w14:contourW="0" w14:prstMaterial="matte"/>
        </w:rPr>
        <w:t>10</w:t>
      </w:r>
      <w:r w:rsidRPr="00EA198D">
        <w:rPr>
          <w14:props3d w14:extrusionH="0" w14:contourW="0" w14:prstMaterial="matte"/>
        </w:rPr>
        <w:t xml:space="preserve"> program trials across the </w:t>
      </w:r>
      <w:r>
        <w:rPr>
          <w14:props3d w14:extrusionH="0" w14:contourW="0" w14:prstMaterial="matte"/>
        </w:rPr>
        <w:t>state’s</w:t>
      </w:r>
      <w:r w:rsidRPr="00EA198D">
        <w:rPr>
          <w14:props3d w14:extrusionH="0" w14:contourW="0" w14:prstMaterial="matte"/>
        </w:rPr>
        <w:t xml:space="preserve"> family violence system, including five funded and managed by the Department of Justice and Community Safety and five funded and managed by Family Safety Victoria. Funding has also been provided for programs to be delivered through </w:t>
      </w:r>
      <w:r w:rsidR="005216CF">
        <w:rPr>
          <w14:props3d w14:extrusionH="0" w14:contourW="0" w14:prstMaterial="matte"/>
        </w:rPr>
        <w:t>c</w:t>
      </w:r>
      <w:r w:rsidRPr="00EA198D">
        <w:rPr>
          <w14:props3d w14:extrusionH="0" w14:contourW="0" w14:prstMaterial="matte"/>
        </w:rPr>
        <w:t>ourts</w:t>
      </w:r>
      <w:r w:rsidR="001204D8" w:rsidRPr="001204D8">
        <w:rPr>
          <w14:props3d w14:extrusionH="0" w14:contourW="0" w14:prstMaterial="matte"/>
        </w:rPr>
        <w:t>.</w:t>
      </w:r>
    </w:p>
    <w:p w14:paraId="32897FC9" w14:textId="77777777" w:rsidR="003E4E00" w:rsidRPr="003E4E00" w:rsidRDefault="003E4E00" w:rsidP="00B35629">
      <w:pPr>
        <w:pStyle w:val="Bullet1stlevel"/>
        <w:spacing w:before="60" w:after="60"/>
        <w:rPr>
          <w14:props3d w14:extrusionH="0" w14:contourW="0" w14:prstMaterial="matte"/>
        </w:rPr>
      </w:pPr>
      <w:r w:rsidRPr="003E4E00">
        <w:rPr>
          <w14:props3d w14:extrusionH="0" w14:contourW="0" w14:prstMaterial="matte"/>
        </w:rPr>
        <w:t xml:space="preserve">Under the Commonwealth’s Enhancing data and reporting initiative the Australian Bureau of </w:t>
      </w:r>
      <w:r w:rsidRPr="003E4E00">
        <w:rPr>
          <w14:props3d w14:extrusionH="0" w14:contourW="0" w14:prstMaterial="matte"/>
        </w:rPr>
        <w:lastRenderedPageBreak/>
        <w:t>Statistics (ABS) and the Australian Institute of Health and Welfare (AIHW) have undertaken a range of data and research projects to enhance the evidence base including:</w:t>
      </w:r>
    </w:p>
    <w:p w14:paraId="5FF7FFAF" w14:textId="71A18768" w:rsidR="003E4E00" w:rsidRPr="00A365A6" w:rsidRDefault="003E4E00" w:rsidP="00B35629">
      <w:pPr>
        <w:pStyle w:val="Bullet2ndlevel"/>
        <w:spacing w:before="60"/>
        <w:rPr>
          <w14:props3d w14:extrusionH="0" w14:contourW="0" w14:prstMaterial="matte"/>
        </w:rPr>
      </w:pPr>
      <w:r w:rsidRPr="00A365A6">
        <w:rPr>
          <w14:props3d w14:extrusionH="0" w14:contourW="0" w14:prstMaterial="matte"/>
        </w:rPr>
        <w:t xml:space="preserve">The ABS Disability and violence data “deep dive”: The ABS produced four research papers for the department covering data issues and analysis of persons with disability </w:t>
      </w:r>
      <w:r w:rsidRPr="008C6B2E">
        <w:t>experiences</w:t>
      </w:r>
      <w:r w:rsidRPr="00A365A6">
        <w:rPr>
          <w14:props3d w14:extrusionH="0" w14:contourW="0" w14:prstMaterial="matte"/>
        </w:rPr>
        <w:t xml:space="preserve"> of violence. On 13 April 2021, the ABS publicly released Disability and Violence - In Focus: Crime and Justice Statistics. (</w:t>
      </w:r>
      <w:proofErr w:type="gramStart"/>
      <w:r w:rsidRPr="00A365A6">
        <w:rPr>
          <w14:props3d w14:extrusionH="0" w14:contourW="0" w14:prstMaterial="matte"/>
        </w:rPr>
        <w:t>ref</w:t>
      </w:r>
      <w:proofErr w:type="gramEnd"/>
      <w:r w:rsidRPr="00A365A6">
        <w:rPr>
          <w14:props3d w14:extrusionH="0" w14:contourW="0" w14:prstMaterial="matte"/>
        </w:rPr>
        <w:t>: ABS Disability and Violence).</w:t>
      </w:r>
    </w:p>
    <w:p w14:paraId="318D1517" w14:textId="70A6C998" w:rsidR="00303C21" w:rsidRDefault="003E4E00" w:rsidP="00B35629">
      <w:pPr>
        <w:pStyle w:val="Bullet2ndlevel"/>
        <w:spacing w:before="60"/>
        <w:rPr>
          <w14:props3d w14:extrusionH="0" w14:contourW="0" w14:prstMaterial="matte"/>
        </w:rPr>
      </w:pPr>
      <w:r w:rsidRPr="00A365A6">
        <w:rPr>
          <w14:props3d w14:extrusionH="0" w14:contourW="0" w14:prstMaterial="matte"/>
        </w:rPr>
        <w:t>The ABS work on Enhancement of the Recorded Crime -Victims and Recorded Crime - Offenders collections to include FDSV data. The FDSV information includes homicide and related offences and assault, including sexual assault.</w:t>
      </w:r>
      <w:r w:rsidR="002E737F" w:rsidRPr="00415767">
        <w:rPr>
          <w:rStyle w:val="FootnoteReference"/>
          <w:szCs w:val="20"/>
          <w14:props3d w14:extrusionH="0" w14:contourW="0" w14:prstMaterial="matte"/>
        </w:rPr>
        <w:footnoteReference w:id="4"/>
      </w:r>
    </w:p>
    <w:p w14:paraId="5DCCA776" w14:textId="6C0E34BF" w:rsidR="00052073" w:rsidRPr="00B35629" w:rsidRDefault="00052073" w:rsidP="00B35629">
      <w:pPr>
        <w:pStyle w:val="Bullet1stlevel"/>
        <w:spacing w:before="60" w:after="60"/>
        <w:rPr>
          <w:spacing w:val="-4"/>
          <w14:props3d w14:extrusionH="0" w14:contourW="0" w14:prstMaterial="matte"/>
        </w:rPr>
      </w:pPr>
      <w:r w:rsidRPr="00B35629">
        <w:rPr>
          <w:spacing w:val="-4"/>
          <w14:props3d w14:extrusionH="0" w14:contourW="0" w14:prstMaterial="matte"/>
        </w:rPr>
        <w:t xml:space="preserve">In NSW, agencies responsible for the program Safer Pathway have progressed a number of recommendations made through an evaluation of the program, including enhancements to improve administration of the risk assessment, </w:t>
      </w:r>
      <w:r w:rsidR="003D51C5" w:rsidRPr="00B35629">
        <w:rPr>
          <w:spacing w:val="-4"/>
          <w14:props3d w14:extrusionH="0" w14:contourW="0" w14:prstMaterial="matte"/>
        </w:rPr>
        <w:t xml:space="preserve">and </w:t>
      </w:r>
      <w:r w:rsidRPr="00B35629">
        <w:rPr>
          <w:spacing w:val="-4"/>
          <w14:props3d w14:extrusionH="0" w14:contourW="0" w14:prstMaterial="matte"/>
        </w:rPr>
        <w:t>enhanced data collection of safety actions plans.</w:t>
      </w:r>
    </w:p>
    <w:p w14:paraId="6ABBA836" w14:textId="19F542FB" w:rsidR="000166F0" w:rsidRPr="00667CFA" w:rsidRDefault="000166F0" w:rsidP="00B35629">
      <w:pPr>
        <w:pStyle w:val="Bullet1stlevel"/>
        <w:spacing w:before="60" w:after="60"/>
        <w:rPr>
          <w14:props3d w14:extrusionH="0" w14:contourW="0" w14:prstMaterial="matte"/>
        </w:rPr>
      </w:pPr>
      <w:r w:rsidRPr="000166F0">
        <w:rPr>
          <w14:props3d w14:extrusionH="0" w14:contourW="0" w14:prstMaterial="matte"/>
        </w:rPr>
        <w:t>The Queensland Social Survey builds the evidence base regarding Queenslanders</w:t>
      </w:r>
      <w:r w:rsidRPr="000166F0">
        <w:rPr>
          <w:rFonts w:hint="cs"/>
          <w14:props3d w14:extrusionH="0" w14:contourW="0" w14:prstMaterial="matte"/>
        </w:rPr>
        <w:t>’</w:t>
      </w:r>
      <w:r w:rsidRPr="000166F0">
        <w:rPr>
          <w14:props3d w14:extrusionH="0" w14:contourW="0" w14:prstMaterial="matte"/>
        </w:rPr>
        <w:t xml:space="preserve"> attitudes and behaviours towards </w:t>
      </w:r>
      <w:r w:rsidR="003722B4">
        <w:rPr>
          <w14:props3d w14:extrusionH="0" w14:contourW="0" w14:prstMaterial="matte"/>
        </w:rPr>
        <w:t>DFV</w:t>
      </w:r>
      <w:r w:rsidRPr="000166F0">
        <w:rPr>
          <w14:props3d w14:extrusionH="0" w14:contourW="0" w14:prstMaterial="matte"/>
        </w:rPr>
        <w:t xml:space="preserve">. The 2020 </w:t>
      </w:r>
      <w:r w:rsidR="00725186">
        <w:rPr>
          <w14:props3d w14:extrusionH="0" w14:contourW="0" w14:prstMaterial="matte"/>
        </w:rPr>
        <w:t>survey</w:t>
      </w:r>
      <w:r w:rsidR="00725186" w:rsidRPr="000166F0">
        <w:rPr>
          <w14:props3d w14:extrusionH="0" w14:contourW="0" w14:prstMaterial="matte"/>
        </w:rPr>
        <w:t xml:space="preserve"> </w:t>
      </w:r>
      <w:r w:rsidRPr="000166F0">
        <w:rPr>
          <w14:props3d w14:extrusionH="0" w14:contourW="0" w14:prstMaterial="matte"/>
        </w:rPr>
        <w:t>included new questions to measure awareness of different forms of violence, bystander responsibilities, and attitudes towards gender equality.</w:t>
      </w:r>
      <w:r w:rsidR="00423163">
        <w:rPr>
          <w14:props3d w14:extrusionH="0" w14:contourW="0" w14:prstMaterial="matte"/>
        </w:rPr>
        <w:t xml:space="preserve"> Results were positive with</w:t>
      </w:r>
      <w:r w:rsidR="001B44B4">
        <w:rPr>
          <w14:props3d w14:extrusionH="0" w14:contourW="0" w14:prstMaterial="matte"/>
        </w:rPr>
        <w:t xml:space="preserve">, for example, </w:t>
      </w:r>
      <w:r w:rsidR="00423163">
        <w:rPr>
          <w14:props3d w14:extrusionH="0" w14:contourW="0" w14:prstMaterial="matte"/>
        </w:rPr>
        <w:t xml:space="preserve">most respondents </w:t>
      </w:r>
      <w:r w:rsidR="001B44B4">
        <w:rPr>
          <w14:props3d w14:extrusionH="0" w14:contourW="0" w14:prstMaterial="matte"/>
        </w:rPr>
        <w:t xml:space="preserve">agreeing that </w:t>
      </w:r>
      <w:r w:rsidR="001B44B4">
        <w:t xml:space="preserve">that an attitude of gender superiority in a domestic relationship can increase the likelihood of DFV, and most </w:t>
      </w:r>
      <w:r w:rsidR="00A24080">
        <w:t>correctly identifying that preventing a partner in a domestic relationship from seeing family and friends was a form of DFV.</w:t>
      </w:r>
    </w:p>
    <w:p w14:paraId="711767BB" w14:textId="2B0DB2C8" w:rsidR="00667CFA" w:rsidRPr="00B200FE" w:rsidRDefault="00667CFA" w:rsidP="000D4F5F">
      <w:pPr>
        <w:pStyle w:val="Bullet1stlevel"/>
        <w:rPr>
          <w14:props3d w14:extrusionH="0" w14:contourW="0" w14:prstMaterial="matte"/>
        </w:rPr>
      </w:pPr>
      <w:r w:rsidRPr="00B200FE">
        <w:rPr>
          <w14:props3d w14:extrusionH="0" w14:contourW="0" w14:prstMaterial="matte"/>
        </w:rPr>
        <w:t xml:space="preserve">The Western Australian Government has committed </w:t>
      </w:r>
      <w:r w:rsidR="000D4F5F" w:rsidRPr="00B200FE">
        <w:rPr>
          <w14:props3d w14:extrusionH="0" w14:contourW="0" w14:prstMaterial="matte"/>
        </w:rPr>
        <w:t xml:space="preserve">to </w:t>
      </w:r>
      <w:r w:rsidRPr="00B200FE">
        <w:rPr>
          <w14:props3d w14:extrusionH="0" w14:contourW="0" w14:prstMaterial="matte"/>
        </w:rPr>
        <w:t>establishing two purpose-built cluster models with independent units</w:t>
      </w:r>
      <w:r w:rsidR="000D4F5F" w:rsidRPr="00B200FE">
        <w:rPr>
          <w14:props3d w14:extrusionH="0" w14:contourW="0" w14:prstMaterial="matte"/>
        </w:rPr>
        <w:t xml:space="preserve"> providing culturally appropriate accommodation </w:t>
      </w:r>
      <w:r w:rsidRPr="00B200FE">
        <w:rPr>
          <w14:props3d w14:extrusionH="0" w14:contourW="0" w14:prstMaterial="matte"/>
        </w:rPr>
        <w:t>for Aboriginal and CALD women and children.</w:t>
      </w:r>
    </w:p>
    <w:p w14:paraId="325A75CF" w14:textId="187AD381" w:rsidR="0008350F" w:rsidRDefault="0008350F" w:rsidP="00B35629">
      <w:pPr>
        <w:pStyle w:val="Bullet1stlevel"/>
        <w:spacing w:before="60" w:after="60"/>
        <w:rPr>
          <w14:props3d w14:extrusionH="0" w14:contourW="0" w14:prstMaterial="matte"/>
        </w:rPr>
      </w:pPr>
      <w:r w:rsidRPr="0008350F">
        <w:rPr>
          <w14:props3d w14:extrusionH="0" w14:contourW="0" w14:prstMaterial="matte"/>
        </w:rPr>
        <w:t>The Commonwealth’s impact evaluation of the National Plan</w:t>
      </w:r>
      <w:r>
        <w:rPr>
          <w14:props3d w14:extrusionH="0" w14:contourW="0" w14:prstMaterial="matte"/>
        </w:rPr>
        <w:t>,</w:t>
      </w:r>
      <w:r w:rsidRPr="0008350F">
        <w:rPr>
          <w14:props3d w14:extrusionH="0" w14:contourW="0" w14:prstMaterial="matte"/>
        </w:rPr>
        <w:t xml:space="preserve"> inclusive of the </w:t>
      </w:r>
      <w:r>
        <w:rPr>
          <w14:props3d w14:extrusionH="0" w14:contourW="0" w14:prstMaterial="matte"/>
        </w:rPr>
        <w:t>4AP,</w:t>
      </w:r>
      <w:r w:rsidRPr="0008350F">
        <w:rPr>
          <w14:props3d w14:extrusionH="0" w14:contourW="0" w14:prstMaterial="matte"/>
        </w:rPr>
        <w:t xml:space="preserve"> is currently underway. The evaluation is being guided by an Expert Advisory Group comprised of states and territories and key research and data organisations. To date, KPMG who are undertaking the evaluation have completed a desktop review, survey of frontline </w:t>
      </w:r>
      <w:r>
        <w:rPr>
          <w14:props3d w14:extrusionH="0" w14:contourW="0" w14:prstMaterial="matte"/>
        </w:rPr>
        <w:t>FDSV</w:t>
      </w:r>
      <w:r w:rsidRPr="0008350F">
        <w:rPr>
          <w14:props3d w14:extrusionH="0" w14:contourW="0" w14:prstMaterial="matte"/>
        </w:rPr>
        <w:t xml:space="preserve"> services on their views of the implementation and impact of National Plan and </w:t>
      </w:r>
      <w:r>
        <w:rPr>
          <w14:props3d w14:extrusionH="0" w14:contourW="0" w14:prstMaterial="matte"/>
        </w:rPr>
        <w:t>4AP,</w:t>
      </w:r>
      <w:r w:rsidRPr="0008350F">
        <w:rPr>
          <w14:props3d w14:extrusionH="0" w14:contourW="0" w14:prstMaterial="matte"/>
        </w:rPr>
        <w:t xml:space="preserve"> and consultations and focus groups with key </w:t>
      </w:r>
      <w:r w:rsidRPr="0008350F">
        <w:rPr>
          <w14:props3d w14:extrusionH="0" w14:contourW="0" w14:prstMaterial="matte"/>
        </w:rPr>
        <w:t>stakeholders. The evaluation is expected to be finalised in May 2022</w:t>
      </w:r>
      <w:r>
        <w:rPr>
          <w14:props3d w14:extrusionH="0" w14:contourW="0" w14:prstMaterial="matte"/>
        </w:rPr>
        <w:t>.</w:t>
      </w:r>
    </w:p>
    <w:p w14:paraId="4CDA5F8F" w14:textId="3C5E7695" w:rsidR="00385B13" w:rsidRDefault="00385B13" w:rsidP="000B4ED2">
      <w:pPr>
        <w:pStyle w:val="HeadingLevel4NoNumber"/>
      </w:pPr>
      <w:r w:rsidRPr="00B172F4">
        <w:t>Case stud</w:t>
      </w:r>
      <w:r>
        <w:t xml:space="preserve">ies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651209" w14:paraId="16E416D3" w14:textId="77777777" w:rsidTr="00B24F5E">
        <w:tc>
          <w:tcPr>
            <w:tcW w:w="3810" w:type="pct"/>
            <w:shd w:val="clear" w:color="auto" w:fill="074A43" w:themeFill="text2"/>
            <w:tcMar>
              <w:top w:w="0" w:type="dxa"/>
              <w:bottom w:w="0" w:type="dxa"/>
            </w:tcMar>
            <w:vAlign w:val="center"/>
          </w:tcPr>
          <w:p w14:paraId="69E9292B" w14:textId="6A7C0CE8" w:rsidR="00651209" w:rsidRDefault="00651209" w:rsidP="00991893">
            <w:pPr>
              <w:pStyle w:val="HeadingLevel4NoNumber"/>
              <w:spacing w:before="120"/>
            </w:pPr>
            <w:r w:rsidRPr="00396CD5">
              <w:t xml:space="preserve">Enhancing data and </w:t>
            </w:r>
            <w:r w:rsidR="009077DD" w:rsidRPr="00396CD5">
              <w:t>r</w:t>
            </w:r>
            <w:r w:rsidRPr="00396CD5">
              <w:t>eporting</w:t>
            </w:r>
            <w:r>
              <w:t xml:space="preserve"> </w:t>
            </w:r>
          </w:p>
        </w:tc>
        <w:tc>
          <w:tcPr>
            <w:tcW w:w="821" w:type="pct"/>
            <w:shd w:val="clear" w:color="auto" w:fill="5AB575" w:themeFill="background2"/>
            <w:tcMar>
              <w:top w:w="0" w:type="dxa"/>
              <w:left w:w="0" w:type="dxa"/>
              <w:bottom w:w="0" w:type="dxa"/>
              <w:right w:w="0" w:type="dxa"/>
            </w:tcMar>
            <w:vAlign w:val="center"/>
          </w:tcPr>
          <w:p w14:paraId="30DD5494" w14:textId="77777777" w:rsidR="00651209" w:rsidRDefault="00651209" w:rsidP="00B24F5E">
            <w:pPr>
              <w:pStyle w:val="BodyText"/>
              <w:jc w:val="center"/>
            </w:pPr>
            <w:r>
              <w:rPr>
                <w:noProof/>
                <w:lang w:eastAsia="en-AU"/>
              </w:rPr>
              <w:drawing>
                <wp:inline distT="0" distB="0" distL="0" distR="0" wp14:anchorId="164E0B72" wp14:editId="14AC8E46">
                  <wp:extent cx="342900" cy="342900"/>
                  <wp:effectExtent l="0" t="0" r="0" b="0"/>
                  <wp:docPr id="32"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36027234" w14:textId="77777777" w:rsidR="00651209" w:rsidRDefault="00651209" w:rsidP="00B24F5E">
            <w:pPr>
              <w:pStyle w:val="BodyText"/>
            </w:pPr>
          </w:p>
        </w:tc>
      </w:tr>
    </w:tbl>
    <w:p w14:paraId="61CCD8BD" w14:textId="77777777" w:rsidR="00067FD3" w:rsidRDefault="00067FD3" w:rsidP="00067FD3">
      <w:pPr>
        <w:pStyle w:val="BodyText"/>
      </w:pPr>
      <w:r>
        <w:t xml:space="preserve">Under the Commonwealth’s </w:t>
      </w:r>
      <w:r w:rsidRPr="005B3E16">
        <w:rPr>
          <w:i/>
          <w:iCs/>
        </w:rPr>
        <w:t>Enhancing data and reporting initiative</w:t>
      </w:r>
      <w:r>
        <w:t xml:space="preserve">, the Australian Bureau of Statistics (ABS) and Australian Institute of Health and Welfare are undertaking a range of data and research projects to improve the </w:t>
      </w:r>
      <w:r>
        <w:rPr>
          <w:szCs w:val="20"/>
        </w:rPr>
        <w:t>FDSV</w:t>
      </w:r>
      <w:r>
        <w:t xml:space="preserve"> evidence base. </w:t>
      </w:r>
    </w:p>
    <w:p w14:paraId="7C5473C2" w14:textId="77777777" w:rsidR="00067FD3" w:rsidRDefault="00067FD3" w:rsidP="00067FD3">
      <w:pPr>
        <w:pStyle w:val="BodyText"/>
      </w:pPr>
      <w:r>
        <w:t xml:space="preserve">In 2021, the ABS produced four research papers for the Commonwealth covering data issues and analysis of persons with disability experiences of violence. These papers include key research questions, a review of available data and analysis of data gaps and collection limitations. The research papers were provided to the Royal Commission into Violence, Abuse, Neglect and Exploitation of People with Disability in January 2021. </w:t>
      </w:r>
    </w:p>
    <w:p w14:paraId="1E7988E2" w14:textId="4234BD71" w:rsidR="00067FD3" w:rsidRDefault="00067FD3" w:rsidP="00067FD3">
      <w:pPr>
        <w:pStyle w:val="BodyText"/>
      </w:pPr>
      <w:r>
        <w:t xml:space="preserve">On 13 April 2021, the ABS publicly released </w:t>
      </w:r>
      <w:r w:rsidRPr="005B3E16">
        <w:rPr>
          <w:i/>
          <w:iCs/>
        </w:rPr>
        <w:t>Disability and Violence - In Focus: Crime and Justice Statistics</w:t>
      </w:r>
      <w:r>
        <w:t xml:space="preserve">. This analytical paper provides key statistics, analysis of the risk of violence and detailed analysis, including demographic breakdown and other information. This paper directly contributes to the FDSV evidence base and enhances our knowledge of the experience of violence for people with a disability </w:t>
      </w:r>
      <w:r w:rsidRPr="00546D2E">
        <w:rPr>
          <w:rFonts w:cs="Arial"/>
        </w:rPr>
        <w:t>(ref: ABS Disability and Violence paper 2021).</w:t>
      </w:r>
    </w:p>
    <w:p w14:paraId="6F213203" w14:textId="63B47F03" w:rsidR="00821488" w:rsidRDefault="00821488" w:rsidP="00B35629">
      <w:pPr>
        <w:pStyle w:val="HeadingLevel4NoNumber"/>
      </w:pPr>
      <w:r>
        <w:br w:type="column"/>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93236C" w:rsidRPr="00B172F4" w14:paraId="131FC88C" w14:textId="77777777" w:rsidTr="002C1C0A">
        <w:tc>
          <w:tcPr>
            <w:tcW w:w="3810" w:type="pct"/>
            <w:shd w:val="clear" w:color="auto" w:fill="074A43" w:themeFill="text2"/>
            <w:tcMar>
              <w:top w:w="0" w:type="dxa"/>
              <w:bottom w:w="0" w:type="dxa"/>
            </w:tcMar>
            <w:vAlign w:val="center"/>
          </w:tcPr>
          <w:p w14:paraId="16475A50" w14:textId="7BFFFD7F" w:rsidR="0093236C" w:rsidRDefault="00D43384" w:rsidP="002C1C0A">
            <w:pPr>
              <w:pStyle w:val="HeadingLevel4NoNumber"/>
              <w:spacing w:before="120"/>
            </w:pPr>
            <w:r>
              <w:t>Researching into technology-facilitated abuse</w:t>
            </w:r>
          </w:p>
        </w:tc>
        <w:tc>
          <w:tcPr>
            <w:tcW w:w="821" w:type="pct"/>
            <w:shd w:val="clear" w:color="auto" w:fill="5AB575" w:themeFill="background2"/>
            <w:tcMar>
              <w:top w:w="0" w:type="dxa"/>
              <w:left w:w="0" w:type="dxa"/>
              <w:bottom w:w="0" w:type="dxa"/>
              <w:right w:w="0" w:type="dxa"/>
            </w:tcMar>
            <w:vAlign w:val="center"/>
          </w:tcPr>
          <w:p w14:paraId="4A606B3B" w14:textId="77777777" w:rsidR="0093236C" w:rsidRDefault="0093236C" w:rsidP="002C1C0A">
            <w:pPr>
              <w:pStyle w:val="BodyText"/>
              <w:jc w:val="center"/>
            </w:pPr>
            <w:r>
              <w:rPr>
                <w:noProof/>
                <w:lang w:eastAsia="en-AU"/>
              </w:rPr>
              <w:drawing>
                <wp:inline distT="0" distB="0" distL="0" distR="0" wp14:anchorId="31B229D8" wp14:editId="3ADACA21">
                  <wp:extent cx="342900" cy="342900"/>
                  <wp:effectExtent l="0" t="0" r="0" b="0"/>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6FFE8ACD" w14:textId="77777777" w:rsidR="0093236C" w:rsidRDefault="0093236C" w:rsidP="002C1C0A">
            <w:pPr>
              <w:pStyle w:val="BodyText"/>
            </w:pPr>
          </w:p>
        </w:tc>
      </w:tr>
    </w:tbl>
    <w:p w14:paraId="329A662E" w14:textId="77777777" w:rsidR="00067FD3" w:rsidRDefault="00067FD3" w:rsidP="00067FD3">
      <w:pPr>
        <w:pStyle w:val="BodyText"/>
      </w:pPr>
      <w:r w:rsidRPr="00D43384">
        <w:t xml:space="preserve">In July 2021, ANROWS released a report presenting the findings from Stage 1 of the Fourth Action Plan research project </w:t>
      </w:r>
      <w:r w:rsidRPr="00A365A6">
        <w:rPr>
          <w:i/>
          <w:iCs/>
        </w:rPr>
        <w:t>Technology-facilitated abuse: Extent, nature and responses in the Australian community</w:t>
      </w:r>
      <w:r w:rsidRPr="00D43384">
        <w:t xml:space="preserve">. </w:t>
      </w:r>
    </w:p>
    <w:p w14:paraId="77187B9F" w14:textId="0D8496D0" w:rsidR="00067FD3" w:rsidRDefault="00067FD3" w:rsidP="00067FD3">
      <w:pPr>
        <w:pStyle w:val="BodyText"/>
      </w:pPr>
      <w:r w:rsidRPr="00D43384">
        <w:t>The report provides a summary of the findings from a survey of 338 support services workers across Australia on their experiences supporting victims and perpetrators of technology-facilitated abuse. It reports on the views of support services workers regarding the nature and impacts of technology-facilitated abuse; the contexts and motivations of technology-facilitated abuse perpetration; challenges for workers in responding to technology-facilitated abuse; obstacles to preventing, responding to and addressing technology-facilitated abuse (both in relation to support services workers and within the justice context); and reflections on technology-facilitated abuse during times of crisis.</w:t>
      </w:r>
    </w:p>
    <w:p w14:paraId="1799793A" w14:textId="7CEBA4A6" w:rsidR="00821488" w:rsidRPr="0003553F" w:rsidRDefault="00821488" w:rsidP="00B35629">
      <w:pPr>
        <w:pStyle w:val="HeadingLevel4NoNumber"/>
        <w:rPr>
          <w:noProof/>
          <w:lang w:eastAsia="en-AU"/>
        </w:rPr>
      </w:pPr>
      <w:r w:rsidRPr="0003553F">
        <w:rPr>
          <w:noProof/>
          <w:lang w:eastAsia="en-AU"/>
        </w:rPr>
        <w:drawing>
          <wp:anchor distT="0" distB="0" distL="114300" distR="114300" simplePos="0" relativeHeight="251658248" behindDoc="0" locked="0" layoutInCell="1" allowOverlap="1" wp14:anchorId="56D80E67" wp14:editId="78FD9A1A">
            <wp:simplePos x="0" y="0"/>
            <wp:positionH relativeFrom="margin">
              <wp:align>left</wp:align>
            </wp:positionH>
            <wp:positionV relativeFrom="margin">
              <wp:align>bottom</wp:align>
            </wp:positionV>
            <wp:extent cx="3139200" cy="4150800"/>
            <wp:effectExtent l="0" t="0" r="4445" b="2540"/>
            <wp:wrapNone/>
            <wp:docPr id="171" name="Picture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flipH="1">
                      <a:off x="0" y="0"/>
                      <a:ext cx="3139200" cy="4150800"/>
                    </a:xfrm>
                    <a:prstGeom prst="rect">
                      <a:avLst/>
                    </a:prstGeom>
                    <a:noFill/>
                    <a:ln>
                      <a:noFill/>
                    </a:ln>
                  </pic:spPr>
                </pic:pic>
              </a:graphicData>
            </a:graphic>
            <wp14:sizeRelH relativeFrom="page">
              <wp14:pctWidth>0</wp14:pctWidth>
            </wp14:sizeRelH>
            <wp14:sizeRelV relativeFrom="page">
              <wp14:pctHeight>0</wp14:pctHeight>
            </wp14:sizeRelV>
          </wp:anchor>
        </w:drawing>
      </w:r>
      <w:r>
        <w:br w:type="column"/>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821488" w:rsidRPr="00B172F4" w14:paraId="2F3232E5" w14:textId="77777777" w:rsidTr="00CA6DCC">
        <w:tc>
          <w:tcPr>
            <w:tcW w:w="3810" w:type="pct"/>
            <w:shd w:val="clear" w:color="auto" w:fill="074A43" w:themeFill="text2"/>
            <w:tcMar>
              <w:top w:w="0" w:type="dxa"/>
              <w:bottom w:w="0" w:type="dxa"/>
            </w:tcMar>
            <w:vAlign w:val="center"/>
          </w:tcPr>
          <w:p w14:paraId="75CC6E13" w14:textId="77777777" w:rsidR="00821488" w:rsidRDefault="00821488" w:rsidP="00CA6DCC">
            <w:pPr>
              <w:pStyle w:val="HeadingLevel4NoNumber"/>
              <w:spacing w:before="120"/>
            </w:pPr>
            <w:r>
              <w:t>Additional services to support women escaping DFV</w:t>
            </w:r>
          </w:p>
        </w:tc>
        <w:tc>
          <w:tcPr>
            <w:tcW w:w="821" w:type="pct"/>
            <w:shd w:val="clear" w:color="auto" w:fill="5AB575" w:themeFill="background2"/>
            <w:tcMar>
              <w:top w:w="0" w:type="dxa"/>
              <w:left w:w="0" w:type="dxa"/>
              <w:bottom w:w="0" w:type="dxa"/>
              <w:right w:w="0" w:type="dxa"/>
            </w:tcMar>
            <w:vAlign w:val="center"/>
          </w:tcPr>
          <w:p w14:paraId="3EA7BE19" w14:textId="77777777" w:rsidR="00821488" w:rsidRDefault="00821488" w:rsidP="00CA6DCC">
            <w:pPr>
              <w:pStyle w:val="BodyText"/>
              <w:jc w:val="center"/>
            </w:pPr>
            <w:r>
              <w:rPr>
                <w:noProof/>
                <w:lang w:eastAsia="en-AU"/>
              </w:rPr>
              <w:drawing>
                <wp:inline distT="0" distB="0" distL="0" distR="0" wp14:anchorId="5A892CF1" wp14:editId="76891E64">
                  <wp:extent cx="342900" cy="342900"/>
                  <wp:effectExtent l="0" t="0" r="0" b="0"/>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44348DD6" w14:textId="77777777" w:rsidR="00821488" w:rsidRDefault="00821488" w:rsidP="00CA6DCC">
            <w:pPr>
              <w:pStyle w:val="BodyText"/>
            </w:pPr>
          </w:p>
        </w:tc>
      </w:tr>
    </w:tbl>
    <w:p w14:paraId="267FE11A" w14:textId="77777777" w:rsidR="00067FD3" w:rsidRDefault="00067FD3" w:rsidP="00067FD3">
      <w:pPr>
        <w:pStyle w:val="BodyText"/>
      </w:pPr>
      <w:r>
        <w:t>T</w:t>
      </w:r>
      <w:r w:rsidRPr="001F3FDA">
        <w:t>he W</w:t>
      </w:r>
      <w:r>
        <w:t xml:space="preserve">estern </w:t>
      </w:r>
      <w:r w:rsidRPr="001F3FDA">
        <w:t>A</w:t>
      </w:r>
      <w:r>
        <w:t>ustralian</w:t>
      </w:r>
      <w:r w:rsidRPr="001F3FDA">
        <w:t xml:space="preserve"> Government has committed to the establishment of two purpose-built cluster models utilising independent units to deliver culturally appropriate accommodation for Aboriginal and </w:t>
      </w:r>
      <w:r>
        <w:t>CALD</w:t>
      </w:r>
      <w:r w:rsidRPr="001F3FDA">
        <w:t xml:space="preserve"> women and children.</w:t>
      </w:r>
    </w:p>
    <w:p w14:paraId="12EB5A1F" w14:textId="77777777" w:rsidR="00067FD3" w:rsidRDefault="00067FD3" w:rsidP="00067FD3">
      <w:pPr>
        <w:pStyle w:val="BodyText"/>
      </w:pPr>
      <w:r w:rsidRPr="00C64269">
        <w:t>A comprehensive stakeholder engagement and co-design process was undertaken from late 2019 to March 2020 to develop the therapeutic service model.</w:t>
      </w:r>
      <w:r>
        <w:t xml:space="preserve"> In late 2020, two new women’s refuges in Kwinana and the Peel region were officially opened.</w:t>
      </w:r>
    </w:p>
    <w:p w14:paraId="69ED0929" w14:textId="77777777" w:rsidR="00067FD3" w:rsidRPr="00FB1B63" w:rsidRDefault="00067FD3" w:rsidP="00067FD3">
      <w:pPr>
        <w:pStyle w:val="BodyText"/>
        <w:rPr>
          <w:color w:val="000000" w:themeColor="text1"/>
        </w:rPr>
      </w:pPr>
      <w:r w:rsidRPr="003F137B">
        <w:t xml:space="preserve">The </w:t>
      </w:r>
      <w:proofErr w:type="spellStart"/>
      <w:r w:rsidRPr="003F137B">
        <w:t>Warlang</w:t>
      </w:r>
      <w:proofErr w:type="spellEnd"/>
      <w:r w:rsidRPr="003F137B">
        <w:t xml:space="preserve"> Bidi – Supporting Women and Children refuge in Peel is an innovation for Western Australia, as it’s the </w:t>
      </w:r>
      <w:r>
        <w:t>s</w:t>
      </w:r>
      <w:r w:rsidRPr="003F137B">
        <w:t xml:space="preserve">tate’s first therapeutic women’s refuge and is tailored to provide specialist, person-centred responses for women escaping </w:t>
      </w:r>
      <w:r>
        <w:t>DFV</w:t>
      </w:r>
      <w:r w:rsidRPr="003F137B">
        <w:t xml:space="preserve">, presenting with or without children, who also have mental health concerns and/or harm from alcohol and other drugs. </w:t>
      </w:r>
      <w:r w:rsidRPr="00FB1B63">
        <w:rPr>
          <w:color w:val="000000" w:themeColor="text1"/>
        </w:rPr>
        <w:t>The therapeutic service model for this facility was developed in March 2020 following a comprehensive stakeholder engagement and co-design process.</w:t>
      </w:r>
    </w:p>
    <w:p w14:paraId="342FE176" w14:textId="77777777" w:rsidR="00067FD3" w:rsidRDefault="00067FD3" w:rsidP="00067FD3">
      <w:pPr>
        <w:spacing w:before="0" w:after="0"/>
        <w:rPr>
          <w:rFonts w:eastAsia="Times New Roman"/>
        </w:rPr>
      </w:pPr>
      <w:r w:rsidRPr="003F137B">
        <w:rPr>
          <w:rFonts w:eastAsia="Times New Roman"/>
        </w:rPr>
        <w:t xml:space="preserve">The second women’s refuge, in </w:t>
      </w:r>
      <w:r>
        <w:rPr>
          <w:rFonts w:eastAsia="Times New Roman"/>
        </w:rPr>
        <w:t>south metropolitan Perth</w:t>
      </w:r>
      <w:r w:rsidRPr="003F137B">
        <w:rPr>
          <w:rFonts w:eastAsia="Times New Roman"/>
        </w:rPr>
        <w:t xml:space="preserve"> ‘Andrea Mia’, is a purpose-built facility designed to offer greater flexibility to meet the needs of women with disability, older women, women from Aboriginal and </w:t>
      </w:r>
      <w:r>
        <w:rPr>
          <w:rFonts w:eastAsia="Times New Roman"/>
        </w:rPr>
        <w:t>CALD</w:t>
      </w:r>
      <w:r w:rsidRPr="003F137B">
        <w:rPr>
          <w:rFonts w:eastAsia="Times New Roman"/>
        </w:rPr>
        <w:t xml:space="preserve"> communities, and women with larger families, including older boys. The </w:t>
      </w:r>
      <w:r>
        <w:rPr>
          <w:rFonts w:eastAsia="Times New Roman"/>
        </w:rPr>
        <w:t>Western Australian</w:t>
      </w:r>
      <w:r w:rsidRPr="003F137B">
        <w:rPr>
          <w:rFonts w:eastAsia="Times New Roman"/>
        </w:rPr>
        <w:t xml:space="preserve"> Government has provided an addition $2 million in funding for each refuge for the building of additional units. </w:t>
      </w:r>
    </w:p>
    <w:p w14:paraId="293165E7" w14:textId="5AC434F1" w:rsidR="00067FD3" w:rsidRPr="00067FD3" w:rsidRDefault="00067FD3" w:rsidP="00067FD3">
      <w:pPr>
        <w:spacing w:before="0" w:after="0"/>
        <w:rPr>
          <w:rFonts w:eastAsia="Times New Roman"/>
        </w:rPr>
      </w:pPr>
      <w:r w:rsidRPr="00817206">
        <w:t xml:space="preserve">An outcomes and evaluation framework </w:t>
      </w:r>
      <w:r>
        <w:t>for this initiative will</w:t>
      </w:r>
      <w:r w:rsidRPr="00817206">
        <w:t xml:space="preserve"> be developed in consultation with the service providers and key stakeholders.</w:t>
      </w:r>
      <w:r w:rsidRPr="0003553F">
        <w:rPr>
          <w:noProof/>
          <w:lang w:eastAsia="en-AU"/>
        </w:rPr>
        <w:t xml:space="preserve"> </w:t>
      </w:r>
    </w:p>
    <w:p w14:paraId="656B2918" w14:textId="140544E9" w:rsidR="00D71689" w:rsidRPr="003B3BE1" w:rsidRDefault="00385B13" w:rsidP="006A0F65">
      <w:pPr>
        <w:pStyle w:val="HeadingLevel3NoNumber"/>
        <w:rPr>
          <w:color w:val="5AB575" w:themeColor="background2"/>
        </w:rPr>
      </w:pPr>
      <w:r>
        <w:br w:type="column"/>
      </w:r>
      <w:r w:rsidR="00D71689" w:rsidRPr="00B172F4">
        <w:lastRenderedPageBreak/>
        <w:t xml:space="preserve">Action </w:t>
      </w:r>
      <w:r w:rsidR="00F45DCE" w:rsidRPr="00B172F4">
        <w:t>20</w:t>
      </w:r>
      <w:r w:rsidR="00D71689" w:rsidRPr="00B172F4">
        <w:t xml:space="preserve">: </w:t>
      </w:r>
      <w:r w:rsidR="003B3BE1">
        <w:br/>
      </w:r>
      <w:r w:rsidR="00F45DCE" w:rsidRPr="00067FD3">
        <w:t>Improve access to suitable and safe accommodation within their communities for women who have experienced domestic, family and sexual violence</w:t>
      </w:r>
    </w:p>
    <w:p w14:paraId="3C950D01" w14:textId="3D6CC6C1" w:rsidR="003B71D9" w:rsidRPr="00B172F4" w:rsidRDefault="00A51373" w:rsidP="00991893">
      <w:pPr>
        <w:pStyle w:val="BodyText"/>
      </w:pPr>
      <w:r>
        <w:t>There are 15</w:t>
      </w:r>
      <w:r w:rsidR="003B71D9" w:rsidRPr="00B172F4">
        <w:t xml:space="preserve"> initiatives from the NIP </w:t>
      </w:r>
      <w:r>
        <w:t xml:space="preserve">that </w:t>
      </w:r>
      <w:r w:rsidR="003B71D9" w:rsidRPr="00B172F4">
        <w:t xml:space="preserve">relate to Action </w:t>
      </w:r>
      <w:r w:rsidR="00DC0D58" w:rsidRPr="00B172F4">
        <w:t>20</w:t>
      </w:r>
      <w:r w:rsidR="00081A6F">
        <w:t xml:space="preserve"> which aim to improve access to accommodation for people escaping </w:t>
      </w:r>
      <w:r w:rsidR="00DB7B81" w:rsidRPr="00323C03">
        <w:t>FDSV</w:t>
      </w:r>
      <w:r w:rsidR="003B71D9" w:rsidRPr="00B172F4">
        <w:t xml:space="preserve">. </w:t>
      </w:r>
      <w:r w:rsidR="00CB5BB7">
        <w:t xml:space="preserve">These range from greater investment in crisis accommodation, </w:t>
      </w:r>
      <w:r w:rsidR="00CE501C">
        <w:t xml:space="preserve">building new refuges </w:t>
      </w:r>
      <w:r w:rsidR="00526852">
        <w:t xml:space="preserve">and </w:t>
      </w:r>
      <w:r w:rsidR="00AD6591">
        <w:t xml:space="preserve">expanding </w:t>
      </w:r>
      <w:r w:rsidR="00526852">
        <w:t xml:space="preserve">programs to allow victims of violence to remain in their home. </w:t>
      </w:r>
      <w:r w:rsidR="003B71D9" w:rsidRPr="00B172F4">
        <w:t xml:space="preserve">Of these, </w:t>
      </w:r>
      <w:r w:rsidR="00F52BF7">
        <w:t xml:space="preserve">two </w:t>
      </w:r>
      <w:r w:rsidR="00F52BF7" w:rsidRPr="00A85F50">
        <w:t>are completed (</w:t>
      </w:r>
      <w:r>
        <w:t>as per</w:t>
      </w:r>
      <w:r w:rsidR="00F52BF7" w:rsidRPr="00A85F50">
        <w:t xml:space="preserve"> </w:t>
      </w:r>
      <w:r w:rsidRPr="00A85F50">
        <w:t>schedule</w:t>
      </w:r>
      <w:r w:rsidR="00F52BF7" w:rsidRPr="00A85F50">
        <w:t>),</w:t>
      </w:r>
      <w:r w:rsidR="00DC0D58" w:rsidRPr="00A85F50">
        <w:t>1</w:t>
      </w:r>
      <w:r w:rsidR="00923797" w:rsidRPr="00A85F50">
        <w:t>2</w:t>
      </w:r>
      <w:r w:rsidR="003B71D9" w:rsidRPr="00A85F50">
        <w:t xml:space="preserve"> </w:t>
      </w:r>
      <w:proofErr w:type="gramStart"/>
      <w:r w:rsidR="003B71D9" w:rsidRPr="00A85F50">
        <w:t>are</w:t>
      </w:r>
      <w:proofErr w:type="gramEnd"/>
      <w:r w:rsidR="003B71D9" w:rsidRPr="00A85F50">
        <w:t xml:space="preserve"> in progress (on track) and </w:t>
      </w:r>
      <w:r w:rsidR="00923797" w:rsidRPr="00A85F50">
        <w:t xml:space="preserve">one </w:t>
      </w:r>
      <w:r w:rsidR="00A86C78" w:rsidRPr="00A85F50">
        <w:t xml:space="preserve">is </w:t>
      </w:r>
      <w:r w:rsidR="003B71D9" w:rsidRPr="00A85F50">
        <w:t>in progress (delayed)</w:t>
      </w:r>
      <w:r w:rsidR="005D29F4" w:rsidRPr="00A85F50">
        <w:t>.</w:t>
      </w:r>
    </w:p>
    <w:p w14:paraId="77E46E18" w14:textId="77777777" w:rsidR="00082545" w:rsidRPr="00B172F4" w:rsidRDefault="00082545" w:rsidP="000B4ED2">
      <w:pPr>
        <w:pStyle w:val="HeadingLevel4NoNumber"/>
      </w:pPr>
      <w:r>
        <w:t>Key achievements</w:t>
      </w:r>
    </w:p>
    <w:p w14:paraId="1425CC06" w14:textId="2E9D855B" w:rsidR="005F2A2B" w:rsidRDefault="00AA7C24" w:rsidP="00406E16">
      <w:pPr>
        <w:pStyle w:val="BodyText"/>
      </w:pPr>
      <w:r>
        <w:t>Achievements under this action have</w:t>
      </w:r>
      <w:r w:rsidR="005F2A2B">
        <w:t xml:space="preserve"> included:</w:t>
      </w:r>
    </w:p>
    <w:p w14:paraId="33B44488" w14:textId="34642178" w:rsidR="00303C21" w:rsidRDefault="00303C21" w:rsidP="00991893">
      <w:pPr>
        <w:pStyle w:val="Bullet1stlevel"/>
        <w:rPr>
          <w14:props3d w14:extrusionH="0" w14:contourW="0" w14:prstMaterial="matte"/>
        </w:rPr>
      </w:pPr>
      <w:r w:rsidRPr="00E171AC">
        <w:rPr>
          <w14:props3d w14:extrusionH="0" w14:contourW="0" w14:prstMaterial="matte"/>
        </w:rPr>
        <w:t>In March 2021,</w:t>
      </w:r>
      <w:r>
        <w:rPr>
          <w14:props3d w14:extrusionH="0" w14:contourW="0" w14:prstMaterial="matte"/>
        </w:rPr>
        <w:t xml:space="preserve"> the Queensland Government</w:t>
      </w:r>
      <w:r w:rsidRPr="00E171AC">
        <w:rPr>
          <w14:props3d w14:extrusionH="0" w14:contourW="0" w14:prstMaterial="matte"/>
        </w:rPr>
        <w:t xml:space="preserve"> rolled-out </w:t>
      </w:r>
      <w:r>
        <w:rPr>
          <w14:props3d w14:extrusionH="0" w14:contourW="0" w14:prstMaterial="matte"/>
        </w:rPr>
        <w:t>DFV</w:t>
      </w:r>
      <w:r w:rsidRPr="00E171AC">
        <w:rPr>
          <w14:props3d w14:extrusionH="0" w14:contourW="0" w14:prstMaterial="matte"/>
        </w:rPr>
        <w:t xml:space="preserve"> Helping Hand Headlease, which establishes subleasing arrangements of private rental properties for women experiencing barriers to entering</w:t>
      </w:r>
      <w:r w:rsidR="006F42BE">
        <w:rPr>
          <w14:props3d w14:extrusionH="0" w14:contourW="0" w14:prstMaterial="matte"/>
        </w:rPr>
        <w:t xml:space="preserve"> the</w:t>
      </w:r>
      <w:r w:rsidRPr="00E171AC">
        <w:rPr>
          <w14:props3d w14:extrusionH="0" w14:contourW="0" w14:prstMaterial="matte"/>
        </w:rPr>
        <w:t xml:space="preserve"> private rental market</w:t>
      </w:r>
      <w:r w:rsidR="00F51875">
        <w:rPr>
          <w14:props3d w14:extrusionH="0" w14:contourW="0" w14:prstMaterial="matte"/>
        </w:rPr>
        <w:t>.</w:t>
      </w:r>
    </w:p>
    <w:p w14:paraId="29B15285" w14:textId="0AEF577D" w:rsidR="0050675C" w:rsidRDefault="00303C21" w:rsidP="00991893">
      <w:pPr>
        <w:pStyle w:val="Bullet1stlevel"/>
        <w:rPr>
          <w:spacing w:val="-2"/>
          <w14:props3d w14:extrusionH="0" w14:contourW="0" w14:prstMaterial="matte"/>
        </w:rPr>
      </w:pPr>
      <w:r w:rsidRPr="00991893">
        <w:rPr>
          <w:spacing w:val="-2"/>
          <w14:props3d w14:extrusionH="0" w14:contourW="0" w14:prstMaterial="matte"/>
        </w:rPr>
        <w:t>As noted above, i</w:t>
      </w:r>
      <w:r w:rsidR="0050675C" w:rsidRPr="00991893">
        <w:rPr>
          <w:spacing w:val="-2"/>
          <w14:props3d w14:extrusionH="0" w14:contourW="0" w14:prstMaterial="matte"/>
        </w:rPr>
        <w:t>n Western Australia, two new women’s refuges in Kwinana and the Peel region were officially opened in December 2020</w:t>
      </w:r>
      <w:r w:rsidR="00F51875" w:rsidRPr="00991893">
        <w:rPr>
          <w:spacing w:val="-2"/>
          <w14:props3d w14:extrusionH="0" w14:contourW="0" w14:prstMaterial="matte"/>
        </w:rPr>
        <w:t>.</w:t>
      </w:r>
    </w:p>
    <w:p w14:paraId="1AFBFAAE" w14:textId="1A4C724E" w:rsidR="00366C61" w:rsidRDefault="00366C61" w:rsidP="00991893">
      <w:pPr>
        <w:pStyle w:val="Bullet1stlevel"/>
        <w:rPr>
          <w:spacing w:val="-2"/>
          <w14:props3d w14:extrusionH="0" w14:contourW="0" w14:prstMaterial="matte"/>
        </w:rPr>
      </w:pPr>
      <w:r>
        <w:rPr>
          <w:rFonts w:cs="Arial"/>
          <w:szCs w:val="20"/>
        </w:rPr>
        <w:t xml:space="preserve">In August 2021, Toora Women Incorporated opened the first Safe Places emergency accommodation facility under the Commonwealth’s Safe Places Emergency Accommodation Program and began delivering housing services to women and children experiencing </w:t>
      </w:r>
      <w:r w:rsidR="00A365A6">
        <w:rPr>
          <w:rFonts w:cs="Arial"/>
          <w:szCs w:val="20"/>
        </w:rPr>
        <w:t>DFV</w:t>
      </w:r>
      <w:r>
        <w:rPr>
          <w:rFonts w:cs="Arial"/>
          <w:szCs w:val="20"/>
        </w:rPr>
        <w:t xml:space="preserve"> in the Canberra region.</w:t>
      </w:r>
    </w:p>
    <w:p w14:paraId="4FDFC79E" w14:textId="60935DF8" w:rsidR="00366C61" w:rsidRPr="00A365A6" w:rsidRDefault="000F6894" w:rsidP="00A365A6">
      <w:pPr>
        <w:pStyle w:val="Bullet1stlevel"/>
        <w:spacing w:after="0"/>
        <w:rPr>
          <w:spacing w:val="-2"/>
          <w:sz w:val="18"/>
          <w:szCs w:val="18"/>
          <w14:props3d w14:extrusionH="0" w14:contourW="0" w14:prstMaterial="matte"/>
        </w:rPr>
      </w:pPr>
      <w:r w:rsidRPr="000F6894">
        <w:rPr>
          <w:spacing w:val="-2"/>
          <w14:props3d w14:extrusionH="0" w14:contourW="0" w14:prstMaterial="matte"/>
        </w:rPr>
        <w:t>In the 2020-21 financial year, the Commonwealth’s Keeping Women</w:t>
      </w:r>
      <w:r w:rsidR="006F42BE">
        <w:rPr>
          <w:spacing w:val="-2"/>
          <w14:props3d w14:extrusionH="0" w14:contourW="0" w14:prstMaterial="matte"/>
        </w:rPr>
        <w:t xml:space="preserve"> Safe</w:t>
      </w:r>
      <w:r w:rsidRPr="000F6894">
        <w:rPr>
          <w:spacing w:val="-2"/>
          <w14:props3d w14:extrusionH="0" w14:contourW="0" w14:prstMaterial="matte"/>
        </w:rPr>
        <w:t xml:space="preserve"> in Their Homes initiative supported 5,318 women and their children nationally. This brings the total number of women and children supported by </w:t>
      </w:r>
      <w:r>
        <w:rPr>
          <w:spacing w:val="-2"/>
          <w14:props3d w14:extrusionH="0" w14:contourW="0" w14:prstMaterial="matte"/>
        </w:rPr>
        <w:t>the initiative</w:t>
      </w:r>
      <w:r w:rsidRPr="000F6894">
        <w:rPr>
          <w:spacing w:val="-2"/>
          <w14:props3d w14:extrusionH="0" w14:contourW="0" w14:prstMaterial="matte"/>
        </w:rPr>
        <w:t xml:space="preserve"> under the </w:t>
      </w:r>
      <w:r>
        <w:rPr>
          <w:spacing w:val="-2"/>
          <w14:props3d w14:extrusionH="0" w14:contourW="0" w14:prstMaterial="matte"/>
        </w:rPr>
        <w:t>4AP</w:t>
      </w:r>
      <w:r w:rsidRPr="000F6894">
        <w:rPr>
          <w:spacing w:val="-2"/>
          <w14:props3d w14:extrusionH="0" w14:contourW="0" w14:prstMaterial="matte"/>
        </w:rPr>
        <w:t xml:space="preserve"> to 7,945, as at 30 June 2021. </w:t>
      </w:r>
    </w:p>
    <w:p w14:paraId="219B1C21" w14:textId="2CFF0E99" w:rsidR="000F6894" w:rsidRPr="00A365A6" w:rsidRDefault="000F6894" w:rsidP="00B35629">
      <w:pPr>
        <w:pStyle w:val="Bullet2ndlevel"/>
        <w:rPr>
          <w14:props3d w14:extrusionH="0" w14:contourW="0" w14:prstMaterial="matte"/>
        </w:rPr>
      </w:pPr>
      <w:r w:rsidRPr="00A365A6">
        <w:rPr>
          <w14:props3d w14:extrusionH="0" w14:contourW="0" w14:prstMaterial="matte"/>
        </w:rPr>
        <w:t xml:space="preserve">The University of New South Wales completed research into the initiative and broader Safe at Home activities, which supported the development </w:t>
      </w:r>
      <w:r w:rsidRPr="008C6B2E">
        <w:t>of</w:t>
      </w:r>
      <w:r w:rsidRPr="00A365A6">
        <w:rPr>
          <w14:props3d w14:extrusionH="0" w14:contourW="0" w14:prstMaterial="matte"/>
        </w:rPr>
        <w:t xml:space="preserve"> best-practice principles for safe at home responses. </w:t>
      </w:r>
    </w:p>
    <w:p w14:paraId="2558602F" w14:textId="7BD4F9CA" w:rsidR="00BD1230" w:rsidRPr="00991893" w:rsidRDefault="00BD1230" w:rsidP="00991893">
      <w:pPr>
        <w:pStyle w:val="Bullet1stlevel"/>
        <w:rPr>
          <w:spacing w:val="-2"/>
          <w14:props3d w14:extrusionH="0" w14:contourW="0" w14:prstMaterial="matte"/>
        </w:rPr>
      </w:pPr>
      <w:r w:rsidRPr="00991893">
        <w:rPr>
          <w:spacing w:val="-2"/>
          <w14:props3d w14:extrusionH="0" w14:contourW="0" w14:prstMaterial="matte"/>
        </w:rPr>
        <w:t>NSW’s Rent Choice Start Safely has consistently increased the number of households assisted each year. Further, deeper subsidies are available for clients l</w:t>
      </w:r>
      <w:r w:rsidR="00F1618D">
        <w:rPr>
          <w:spacing w:val="-2"/>
          <w14:props3d w14:extrusionH="0" w14:contourW="0" w14:prstMaterial="matte"/>
        </w:rPr>
        <w:t xml:space="preserve">iving in higher cost locations </w:t>
      </w:r>
      <w:r w:rsidRPr="00991893">
        <w:rPr>
          <w:spacing w:val="-2"/>
          <w14:props3d w14:extrusionH="0" w14:contourW="0" w14:prstMaterial="matte"/>
        </w:rPr>
        <w:t>and brokerage of up to $2,000 is availab</w:t>
      </w:r>
      <w:r w:rsidR="00793509" w:rsidRPr="00991893">
        <w:rPr>
          <w:spacing w:val="-2"/>
          <w14:props3d w14:extrusionH="0" w14:contourW="0" w14:prstMaterial="matte"/>
        </w:rPr>
        <w:t>l</w:t>
      </w:r>
      <w:r w:rsidRPr="00991893">
        <w:rPr>
          <w:spacing w:val="-2"/>
          <w14:props3d w14:extrusionH="0" w14:contourW="0" w14:prstMaterial="matte"/>
        </w:rPr>
        <w:t>e to support a client</w:t>
      </w:r>
      <w:r w:rsidRPr="00991893">
        <w:rPr>
          <w:rFonts w:hint="cs"/>
          <w:spacing w:val="-2"/>
          <w14:props3d w14:extrusionH="0" w14:contourW="0" w14:prstMaterial="matte"/>
        </w:rPr>
        <w:t>’</w:t>
      </w:r>
      <w:r w:rsidRPr="00991893">
        <w:rPr>
          <w:spacing w:val="-2"/>
          <w14:props3d w14:extrusionH="0" w14:contourW="0" w14:prstMaterial="matte"/>
        </w:rPr>
        <w:t xml:space="preserve">s independence. </w:t>
      </w:r>
    </w:p>
    <w:p w14:paraId="283A6136" w14:textId="464D2AD7" w:rsidR="00A40F8F" w:rsidRDefault="00A40F8F" w:rsidP="00991893">
      <w:pPr>
        <w:pStyle w:val="Bullet1stlevel"/>
        <w:rPr>
          <w14:props3d w14:extrusionH="0" w14:contourW="0" w14:prstMaterial="matte"/>
        </w:rPr>
      </w:pPr>
      <w:r>
        <w:rPr>
          <w14:props3d w14:extrusionH="0" w14:contourW="0" w14:prstMaterial="matte"/>
        </w:rPr>
        <w:t xml:space="preserve">In NSW, </w:t>
      </w:r>
      <w:r w:rsidR="00B01B58">
        <w:rPr>
          <w14:props3d w14:extrusionH="0" w14:contourW="0" w14:prstMaterial="matte"/>
        </w:rPr>
        <w:t>Staying Home Leaving Violence</w:t>
      </w:r>
      <w:r w:rsidRPr="00A40F8F">
        <w:rPr>
          <w14:props3d w14:extrusionH="0" w14:contourW="0" w14:prstMaterial="matte"/>
        </w:rPr>
        <w:t xml:space="preserve"> commenced as a pilot in two locations, and is now delivered in 33 locations across NSW. </w:t>
      </w:r>
      <w:r w:rsidR="00725186">
        <w:rPr>
          <w14:props3d w14:extrusionH="0" w14:contourW="0" w14:prstMaterial="matte"/>
        </w:rPr>
        <w:t xml:space="preserve">The </w:t>
      </w:r>
      <w:r w:rsidR="00725186">
        <w:rPr>
          <w14:props3d w14:extrusionH="0" w14:contourW="0" w14:prstMaterial="matte"/>
        </w:rPr>
        <w:t>program</w:t>
      </w:r>
      <w:r w:rsidR="00B01B58" w:rsidRPr="00B01B58">
        <w:rPr>
          <w14:props3d w14:extrusionH="0" w14:contourW="0" w14:prstMaterial="matte"/>
        </w:rPr>
        <w:t xml:space="preserve"> supports women and children to stay safely in their own home, or a home of their choice </w:t>
      </w:r>
      <w:r w:rsidR="00B13375">
        <w:rPr>
          <w14:props3d w14:extrusionH="0" w14:contourW="0" w14:prstMaterial="matte"/>
        </w:rPr>
        <w:t>to enable them to maintain connections to their local community and support network</w:t>
      </w:r>
      <w:r w:rsidR="00B01B58" w:rsidRPr="00B01B58">
        <w:rPr>
          <w14:props3d w14:extrusionH="0" w14:contourW="0" w14:prstMaterial="matte"/>
        </w:rPr>
        <w:t>.</w:t>
      </w:r>
    </w:p>
    <w:p w14:paraId="2007800C" w14:textId="0F82BC02" w:rsidR="000A7906" w:rsidRPr="000A7906" w:rsidRDefault="000A7906" w:rsidP="00991893">
      <w:pPr>
        <w:pStyle w:val="Bullet1stlevel"/>
        <w:rPr>
          <w14:props3d w14:extrusionH="0" w14:contourW="0" w14:prstMaterial="matte"/>
        </w:rPr>
      </w:pPr>
      <w:r w:rsidRPr="000A7906">
        <w:rPr>
          <w14:props3d w14:extrusionH="0" w14:contourW="0" w14:prstMaterial="matte"/>
        </w:rPr>
        <w:t xml:space="preserve">On 15 November 2020, the Victorian Government announced the $5.3 billion </w:t>
      </w:r>
      <w:r w:rsidRPr="000A7906">
        <w:rPr>
          <w:rFonts w:hint="cs"/>
          <w14:props3d w14:extrusionH="0" w14:contourW="0" w14:prstMaterial="matte"/>
        </w:rPr>
        <w:t>‘</w:t>
      </w:r>
      <w:r w:rsidRPr="000A7906">
        <w:rPr>
          <w14:props3d w14:extrusionH="0" w14:contourW="0" w14:prstMaterial="matte"/>
        </w:rPr>
        <w:t>Big Housing Build</w:t>
      </w:r>
      <w:r w:rsidRPr="000A7906">
        <w:rPr>
          <w:rFonts w:hint="cs"/>
          <w14:props3d w14:extrusionH="0" w14:contourW="0" w14:prstMaterial="matte"/>
        </w:rPr>
        <w:t>’</w:t>
      </w:r>
      <w:r w:rsidRPr="000A7906">
        <w:rPr>
          <w14:props3d w14:extrusionH="0" w14:contourW="0" w14:prstMaterial="matte"/>
        </w:rPr>
        <w:t xml:space="preserve"> initiative. </w:t>
      </w:r>
      <w:r>
        <w:rPr>
          <w14:props3d w14:extrusionH="0" w14:contourW="0" w14:prstMaterial="matte"/>
        </w:rPr>
        <w:t xml:space="preserve">This includes a commitment to </w:t>
      </w:r>
      <w:r w:rsidRPr="000A7906">
        <w:rPr>
          <w14:props3d w14:extrusionH="0" w14:contourW="0" w14:prstMaterial="matte"/>
        </w:rPr>
        <w:t>increase the supply of safe and affordable social and public housing for as many as 1,000 victim survivors of family violence across Victoria.</w:t>
      </w:r>
    </w:p>
    <w:p w14:paraId="0F3E3A79" w14:textId="15D09A8B" w:rsidR="000A7906" w:rsidRPr="0050675C" w:rsidRDefault="000A7906" w:rsidP="00991893">
      <w:pPr>
        <w:pStyle w:val="Bullet1stlevel"/>
        <w:rPr>
          <w14:props3d w14:extrusionH="0" w14:contourW="0" w14:prstMaterial="matte"/>
        </w:rPr>
      </w:pPr>
      <w:r w:rsidRPr="000A7906">
        <w:rPr>
          <w14:props3d w14:extrusionH="0" w14:contourW="0" w14:prstMaterial="matte"/>
        </w:rPr>
        <w:t>As at August 2021, nine new core and cluster refuges are completed and operational</w:t>
      </w:r>
      <w:r>
        <w:rPr>
          <w14:props3d w14:extrusionH="0" w14:contourW="0" w14:prstMaterial="matte"/>
        </w:rPr>
        <w:t xml:space="preserve"> in Victoria</w:t>
      </w:r>
      <w:r w:rsidRPr="000A7906">
        <w:rPr>
          <w14:props3d w14:extrusionH="0" w14:contourW="0" w14:prstMaterial="matte"/>
        </w:rPr>
        <w:t>. A further site is also anticipated to be operational by the end of 2021.</w:t>
      </w:r>
    </w:p>
    <w:p w14:paraId="78DF5762" w14:textId="44F58522" w:rsidR="009D4D02" w:rsidRDefault="009D4D02" w:rsidP="00991893">
      <w:pPr>
        <w:pStyle w:val="Bullet1stlevel"/>
        <w:rPr>
          <w14:props3d w14:extrusionH="0" w14:contourW="0" w14:prstMaterial="matte"/>
        </w:rPr>
      </w:pPr>
      <w:r w:rsidRPr="00132FB6">
        <w:rPr>
          <w14:props3d w14:extrusionH="0" w14:contourW="0" w14:prstMaterial="matte"/>
        </w:rPr>
        <w:t xml:space="preserve">The South Australian Government has introduced </w:t>
      </w:r>
      <w:r>
        <w:rPr>
          <w14:props3d w14:extrusionH="0" w14:contourW="0" w14:prstMaterial="matte"/>
        </w:rPr>
        <w:t>a</w:t>
      </w:r>
      <w:r w:rsidRPr="00132FB6">
        <w:rPr>
          <w14:props3d w14:extrusionH="0" w14:contourW="0" w14:prstMaterial="matte"/>
        </w:rPr>
        <w:t xml:space="preserve"> new Alliance model for delivering homelessness and </w:t>
      </w:r>
      <w:r>
        <w:rPr>
          <w14:props3d w14:extrusionH="0" w14:contourW="0" w14:prstMaterial="matte"/>
        </w:rPr>
        <w:t>DFV</w:t>
      </w:r>
      <w:r w:rsidRPr="00132FB6">
        <w:rPr>
          <w14:props3d w14:extrusionH="0" w14:contourW="0" w14:prstMaterial="matte"/>
        </w:rPr>
        <w:t xml:space="preserve"> services</w:t>
      </w:r>
      <w:r>
        <w:rPr>
          <w14:props3d w14:extrusionH="0" w14:contourW="0" w14:prstMaterial="matte"/>
        </w:rPr>
        <w:t>, ensuring</w:t>
      </w:r>
      <w:r w:rsidRPr="00132FB6">
        <w:rPr>
          <w14:props3d w14:extrusionH="0" w14:contourW="0" w14:prstMaterial="matte"/>
        </w:rPr>
        <w:t xml:space="preserve"> a safety first response in </w:t>
      </w:r>
      <w:r>
        <w:rPr>
          <w14:props3d w14:extrusionH="0" w14:contourW="0" w14:prstMaterial="matte"/>
        </w:rPr>
        <w:t>s</w:t>
      </w:r>
      <w:r w:rsidRPr="00132FB6">
        <w:rPr>
          <w14:props3d w14:extrusionH="0" w14:contourW="0" w14:prstMaterial="matte"/>
        </w:rPr>
        <w:t>upporting at-risk women and children into safe accommodation</w:t>
      </w:r>
      <w:r>
        <w:rPr>
          <w14:props3d w14:extrusionH="0" w14:contourW="0" w14:prstMaterial="matte"/>
        </w:rPr>
        <w:t>.</w:t>
      </w:r>
    </w:p>
    <w:p w14:paraId="584E2F19" w14:textId="70893F8E" w:rsidR="00385B13" w:rsidRDefault="00385B13" w:rsidP="000B4ED2">
      <w:pPr>
        <w:pStyle w:val="HeadingLevel4NoNumber"/>
      </w:pPr>
      <w:r w:rsidRPr="00B172F4">
        <w:t>Case stud</w:t>
      </w:r>
      <w:r>
        <w:t xml:space="preserve">ies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385B13" w:rsidRPr="00B172F4" w14:paraId="253DDAEB" w14:textId="77777777" w:rsidTr="00B24F5E">
        <w:tc>
          <w:tcPr>
            <w:tcW w:w="3810" w:type="pct"/>
            <w:shd w:val="clear" w:color="auto" w:fill="074A43" w:themeFill="text2"/>
            <w:tcMar>
              <w:top w:w="0" w:type="dxa"/>
              <w:bottom w:w="0" w:type="dxa"/>
            </w:tcMar>
            <w:vAlign w:val="center"/>
          </w:tcPr>
          <w:p w14:paraId="4A71BF07" w14:textId="14E78EF9" w:rsidR="00385B13" w:rsidRDefault="00807A4E" w:rsidP="00991893">
            <w:pPr>
              <w:pStyle w:val="HeadingLevel4NoNumber"/>
              <w:spacing w:before="120"/>
            </w:pPr>
            <w:r w:rsidRPr="00E11038">
              <w:t>Emergency and crisis accommodation for women and children experiencing DFV</w:t>
            </w:r>
          </w:p>
        </w:tc>
        <w:tc>
          <w:tcPr>
            <w:tcW w:w="821" w:type="pct"/>
            <w:shd w:val="clear" w:color="auto" w:fill="5AB575" w:themeFill="background2"/>
            <w:tcMar>
              <w:top w:w="0" w:type="dxa"/>
              <w:left w:w="0" w:type="dxa"/>
              <w:bottom w:w="0" w:type="dxa"/>
              <w:right w:w="0" w:type="dxa"/>
            </w:tcMar>
            <w:vAlign w:val="center"/>
          </w:tcPr>
          <w:p w14:paraId="08BA4D6F" w14:textId="77777777" w:rsidR="00385B13" w:rsidRDefault="00385B13" w:rsidP="00B24F5E">
            <w:pPr>
              <w:pStyle w:val="BodyText"/>
              <w:jc w:val="center"/>
            </w:pPr>
            <w:r>
              <w:rPr>
                <w:noProof/>
                <w:lang w:eastAsia="en-AU"/>
              </w:rPr>
              <w:drawing>
                <wp:inline distT="0" distB="0" distL="0" distR="0" wp14:anchorId="133AAB5D" wp14:editId="055FCA55">
                  <wp:extent cx="342900" cy="342900"/>
                  <wp:effectExtent l="0" t="0" r="0" b="0"/>
                  <wp:docPr id="209" name="Graphic 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Graphic 209">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6E393F4A" w14:textId="77777777" w:rsidR="00385B13" w:rsidRDefault="00385B13" w:rsidP="00B24F5E">
            <w:pPr>
              <w:pStyle w:val="BodyText"/>
            </w:pPr>
          </w:p>
        </w:tc>
      </w:tr>
    </w:tbl>
    <w:p w14:paraId="2DA659AF" w14:textId="77777777" w:rsidR="00067FD3" w:rsidRPr="00B172F4" w:rsidRDefault="00067FD3" w:rsidP="00067FD3">
      <w:pPr>
        <w:pStyle w:val="BodyText"/>
      </w:pPr>
      <w:r>
        <w:t>On 6 August 2021, Toora Women Incorporated's Safe Places project was launched. Toora Women Incorporated used its Commonwealth Safe Places Emergency Accommodation Program funding to purchase and renovate two properties in the greater Canberra region. The accommodation includes security features and is designed to be fully accessible. Both properties have been specifically designed to be accessible to women and children with disabilities and/or chronic health conditions and are also pet friendly. This will assist around 60 women and children in Canberra experiencing DFV each year</w:t>
      </w:r>
      <w:r w:rsidRPr="00EE2F7F">
        <w:t>.</w:t>
      </w:r>
    </w:p>
    <w:p w14:paraId="4C4BB44A" w14:textId="77777777" w:rsidR="00067FD3" w:rsidRDefault="00067FD3" w:rsidP="00496454">
      <w:pPr>
        <w:pStyle w:val="Bullet1stlevel"/>
        <w:numPr>
          <w:ilvl w:val="0"/>
          <w:numId w:val="0"/>
        </w:numPr>
        <w:ind w:left="284" w:hanging="284"/>
      </w:pPr>
    </w:p>
    <w:p w14:paraId="2CF41BBA" w14:textId="5F9AAF80" w:rsidR="00CF7899" w:rsidRDefault="00E84EA0" w:rsidP="00496454">
      <w:pPr>
        <w:pStyle w:val="Bullet1stlevel"/>
        <w:numPr>
          <w:ilvl w:val="0"/>
          <w:numId w:val="0"/>
        </w:numPr>
        <w:ind w:left="284" w:hanging="284"/>
      </w:pPr>
      <w:r>
        <w:br w:type="column"/>
      </w:r>
      <w:r w:rsidR="00C94646">
        <w:rPr>
          <w:noProof/>
          <w:lang w:eastAsia="en-AU"/>
        </w:rPr>
        <w:lastRenderedPageBreak/>
        <w:drawing>
          <wp:anchor distT="0" distB="0" distL="114300" distR="114300" simplePos="0" relativeHeight="251658251" behindDoc="0" locked="0" layoutInCell="1" allowOverlap="1" wp14:anchorId="4FF1443D" wp14:editId="340DD94C">
            <wp:simplePos x="0" y="0"/>
            <wp:positionH relativeFrom="margin">
              <wp:align>right</wp:align>
            </wp:positionH>
            <wp:positionV relativeFrom="margin">
              <wp:posOffset>2446655</wp:posOffset>
            </wp:positionV>
            <wp:extent cx="2241550" cy="6809740"/>
            <wp:effectExtent l="0" t="0" r="6350" b="0"/>
            <wp:wrapSquare wrapText="bothSides"/>
            <wp:docPr id="55" name="Graphic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a:extLst>
                        <a:ext uri="{C183D7F6-B498-43B3-948B-1728B52AA6E4}">
                          <adec:decorative xmlns:adec="http://schemas.microsoft.com/office/drawing/2017/decorative" val="1"/>
                        </a:ext>
                      </a:extLst>
                    </pic:cNvPr>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2241550" cy="680974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BF8" w:themeFill="accent1" w:themeFillTint="33"/>
        <w:tblLayout w:type="fixed"/>
        <w:tblCellMar>
          <w:top w:w="113" w:type="dxa"/>
          <w:left w:w="170" w:type="dxa"/>
          <w:bottom w:w="284" w:type="dxa"/>
          <w:right w:w="170" w:type="dxa"/>
        </w:tblCellMar>
        <w:tblLook w:val="04A0" w:firstRow="1" w:lastRow="0" w:firstColumn="1" w:lastColumn="0" w:noHBand="0" w:noVBand="1"/>
      </w:tblPr>
      <w:tblGrid>
        <w:gridCol w:w="3456"/>
        <w:gridCol w:w="745"/>
        <w:gridCol w:w="335"/>
      </w:tblGrid>
      <w:tr w:rsidR="00A35175" w:rsidRPr="00B172F4" w14:paraId="76ACC985" w14:textId="77777777" w:rsidTr="00B24F5E">
        <w:tc>
          <w:tcPr>
            <w:tcW w:w="3810" w:type="pct"/>
            <w:shd w:val="clear" w:color="auto" w:fill="074A43" w:themeFill="text2"/>
            <w:tcMar>
              <w:top w:w="0" w:type="dxa"/>
              <w:bottom w:w="0" w:type="dxa"/>
            </w:tcMar>
            <w:vAlign w:val="center"/>
          </w:tcPr>
          <w:p w14:paraId="2E10C9AD" w14:textId="6119146D" w:rsidR="00A35175" w:rsidRDefault="0004591D" w:rsidP="00991893">
            <w:pPr>
              <w:pStyle w:val="HeadingLevel4NoNumber"/>
              <w:spacing w:before="120"/>
            </w:pPr>
            <w:r>
              <w:br w:type="column"/>
            </w:r>
            <w:r w:rsidR="00EB671A" w:rsidRPr="007E3D6C">
              <w:t>Enhanced DFV Housing Response</w:t>
            </w:r>
          </w:p>
        </w:tc>
        <w:tc>
          <w:tcPr>
            <w:tcW w:w="821" w:type="pct"/>
            <w:shd w:val="clear" w:color="auto" w:fill="5AB575" w:themeFill="background2"/>
            <w:tcMar>
              <w:top w:w="0" w:type="dxa"/>
              <w:left w:w="0" w:type="dxa"/>
              <w:bottom w:w="0" w:type="dxa"/>
              <w:right w:w="0" w:type="dxa"/>
            </w:tcMar>
            <w:vAlign w:val="center"/>
          </w:tcPr>
          <w:p w14:paraId="5515BE59" w14:textId="77777777" w:rsidR="00A35175" w:rsidRDefault="00A35175" w:rsidP="00B24F5E">
            <w:pPr>
              <w:pStyle w:val="BodyText"/>
              <w:jc w:val="center"/>
            </w:pPr>
            <w:r>
              <w:rPr>
                <w:noProof/>
                <w:lang w:eastAsia="en-AU"/>
              </w:rPr>
              <w:drawing>
                <wp:inline distT="0" distB="0" distL="0" distR="0" wp14:anchorId="6EAA0156" wp14:editId="46E1D6DA">
                  <wp:extent cx="342900" cy="342900"/>
                  <wp:effectExtent l="0" t="0" r="0" b="0"/>
                  <wp:docPr id="38"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37">
                            <a:extLst>
                              <a:ext uri="{96DAC541-7B7A-43D3-8B79-37D633B846F1}">
                                <asvg:svgBlip xmlns:asvg="http://schemas.microsoft.com/office/drawing/2016/SVG/main" r:embed="rId38"/>
                              </a:ext>
                            </a:extLst>
                          </a:blip>
                          <a:stretch>
                            <a:fillRect/>
                          </a:stretch>
                        </pic:blipFill>
                        <pic:spPr>
                          <a:xfrm>
                            <a:off x="0" y="0"/>
                            <a:ext cx="342900" cy="342900"/>
                          </a:xfrm>
                          <a:prstGeom prst="rect">
                            <a:avLst/>
                          </a:prstGeom>
                        </pic:spPr>
                      </pic:pic>
                    </a:graphicData>
                  </a:graphic>
                </wp:inline>
              </w:drawing>
            </w:r>
          </w:p>
        </w:tc>
        <w:tc>
          <w:tcPr>
            <w:tcW w:w="369" w:type="pct"/>
            <w:shd w:val="clear" w:color="auto" w:fill="074A43" w:themeFill="text2"/>
            <w:tcMar>
              <w:top w:w="0" w:type="dxa"/>
              <w:left w:w="0" w:type="dxa"/>
              <w:bottom w:w="0" w:type="dxa"/>
              <w:right w:w="0" w:type="dxa"/>
            </w:tcMar>
            <w:vAlign w:val="center"/>
          </w:tcPr>
          <w:p w14:paraId="3E3447A1" w14:textId="77777777" w:rsidR="00A35175" w:rsidRDefault="00A35175" w:rsidP="00B24F5E">
            <w:pPr>
              <w:pStyle w:val="BodyText"/>
            </w:pPr>
          </w:p>
        </w:tc>
      </w:tr>
    </w:tbl>
    <w:p w14:paraId="173C1ECE" w14:textId="77777777" w:rsidR="00067FD3" w:rsidRDefault="00067FD3" w:rsidP="00067FD3">
      <w:pPr>
        <w:pStyle w:val="BodyText"/>
      </w:pPr>
      <w:r>
        <w:t xml:space="preserve">The </w:t>
      </w:r>
      <w:r w:rsidRPr="00AE50A6">
        <w:t xml:space="preserve">Queensland </w:t>
      </w:r>
      <w:r>
        <w:t xml:space="preserve">Government has delivered </w:t>
      </w:r>
      <w:r w:rsidRPr="00AE50A6">
        <w:t xml:space="preserve">an enhanced housing response for individuals experiencing </w:t>
      </w:r>
      <w:r>
        <w:t>DFV</w:t>
      </w:r>
      <w:r w:rsidRPr="00AE50A6">
        <w:t>, which is person-centred and responsive to housing and support needs through coordinated referrals, assistance and services</w:t>
      </w:r>
      <w:r>
        <w:t>. Activity under this initiative includes:</w:t>
      </w:r>
    </w:p>
    <w:p w14:paraId="78767DDA" w14:textId="77777777" w:rsidR="00067FD3" w:rsidRPr="00301D56" w:rsidRDefault="00067FD3" w:rsidP="00067FD3">
      <w:pPr>
        <w:pStyle w:val="Bullet1stlevel"/>
      </w:pPr>
      <w:r>
        <w:t>I</w:t>
      </w:r>
      <w:r w:rsidRPr="0092316E">
        <w:t>n March 2021, rolled-out Domestic and Family Violence Helping Hand Headlease,</w:t>
      </w:r>
      <w:r>
        <w:t xml:space="preserve"> launched in March 2021,</w:t>
      </w:r>
      <w:r w:rsidRPr="0092316E">
        <w:t xml:space="preserve"> which establishes subleasing arrangements of private rental properties for women experi</w:t>
      </w:r>
      <w:r>
        <w:t>e</w:t>
      </w:r>
      <w:r w:rsidRPr="0092316E">
        <w:t xml:space="preserve">ncing barriers to entering private rental market. </w:t>
      </w:r>
      <w:r w:rsidRPr="00396C41">
        <w:t>As at 30 June 2021, 58</w:t>
      </w:r>
      <w:r>
        <w:t xml:space="preserve"> </w:t>
      </w:r>
      <w:r w:rsidRPr="0092316E">
        <w:t xml:space="preserve">families </w:t>
      </w:r>
      <w:r w:rsidRPr="00396C41">
        <w:t>have been assisted to secure private rental accommodation through head lease arrangements</w:t>
      </w:r>
      <w:r w:rsidRPr="0092316E">
        <w:t>.</w:t>
      </w:r>
    </w:p>
    <w:p w14:paraId="74C71D29" w14:textId="77777777" w:rsidR="00067FD3" w:rsidRDefault="00067FD3" w:rsidP="00067FD3">
      <w:pPr>
        <w:pStyle w:val="Bullet1stlevel"/>
      </w:pPr>
      <w:r>
        <w:t xml:space="preserve">A </w:t>
      </w:r>
      <w:r w:rsidRPr="00FF1542">
        <w:t xml:space="preserve">Flexible Assistance Package which provides brokerage assistance to </w:t>
      </w:r>
      <w:r>
        <w:t>purchase</w:t>
      </w:r>
      <w:r w:rsidRPr="00FF1542">
        <w:t xml:space="preserve"> goods and services to meet immediate needs to maintain or access safe housing. Between July 2020 and 30 June 2021, 221 families were assisted including </w:t>
      </w:r>
      <w:r>
        <w:t xml:space="preserve">with </w:t>
      </w:r>
      <w:r w:rsidRPr="00FF1542">
        <w:t>rent arrears, removals and relocation costs, emergency accommodation and to buy furniture and whitegoods.</w:t>
      </w:r>
    </w:p>
    <w:p w14:paraId="7E4BBF6A" w14:textId="1C7B443F" w:rsidR="00067FD3" w:rsidRDefault="00067FD3" w:rsidP="00067FD3">
      <w:pPr>
        <w:pStyle w:val="Bullet1stlevel"/>
        <w:numPr>
          <w:ilvl w:val="0"/>
          <w:numId w:val="0"/>
        </w:numPr>
        <w:ind w:left="284" w:hanging="284"/>
      </w:pPr>
      <w:r>
        <w:t xml:space="preserve">In one example of how this funding can provide assistance, when the abusive ex-partner of a </w:t>
      </w:r>
      <w:r w:rsidRPr="002E498F">
        <w:rPr>
          <w:rFonts w:cs="Arial"/>
          <w:szCs w:val="20"/>
        </w:rPr>
        <w:t xml:space="preserve">woman with a chronic health condition on a bridging visa </w:t>
      </w:r>
      <w:r>
        <w:rPr>
          <w:rFonts w:cs="Arial"/>
          <w:szCs w:val="20"/>
        </w:rPr>
        <w:t xml:space="preserve">learned her address, the </w:t>
      </w:r>
      <w:r w:rsidRPr="00AE50A6">
        <w:rPr>
          <w:rFonts w:cs="Arial"/>
          <w:szCs w:val="20"/>
        </w:rPr>
        <w:t xml:space="preserve">Queensland </w:t>
      </w:r>
      <w:r>
        <w:rPr>
          <w:rFonts w:cs="Arial"/>
          <w:szCs w:val="20"/>
        </w:rPr>
        <w:t xml:space="preserve">Government agency helped her to access supported housing. </w:t>
      </w:r>
      <w:r w:rsidRPr="007B477A">
        <w:rPr>
          <w:rFonts w:cs="Arial"/>
          <w:szCs w:val="20"/>
        </w:rPr>
        <w:t xml:space="preserve">Flexible Assistance Package funding </w:t>
      </w:r>
      <w:r>
        <w:rPr>
          <w:rFonts w:cs="Arial"/>
          <w:szCs w:val="20"/>
        </w:rPr>
        <w:t>p</w:t>
      </w:r>
      <w:r w:rsidRPr="007B477A">
        <w:rPr>
          <w:rFonts w:cs="Arial"/>
          <w:szCs w:val="20"/>
        </w:rPr>
        <w:t>a</w:t>
      </w:r>
      <w:r>
        <w:rPr>
          <w:rFonts w:cs="Arial"/>
          <w:szCs w:val="20"/>
        </w:rPr>
        <w:t>id for</w:t>
      </w:r>
      <w:r w:rsidRPr="007B477A">
        <w:rPr>
          <w:rFonts w:cs="Arial"/>
          <w:szCs w:val="20"/>
        </w:rPr>
        <w:t xml:space="preserve"> outstanding rental arrears to ensure </w:t>
      </w:r>
      <w:r>
        <w:rPr>
          <w:rFonts w:cs="Arial"/>
          <w:szCs w:val="20"/>
        </w:rPr>
        <w:t>she</w:t>
      </w:r>
      <w:r w:rsidRPr="007B477A">
        <w:rPr>
          <w:rFonts w:cs="Arial"/>
          <w:szCs w:val="20"/>
        </w:rPr>
        <w:t xml:space="preserve"> could exit her private rental property safely, with dignity, and ensure clean rental record for any future private rental tenancies</w:t>
      </w:r>
      <w:r w:rsidRPr="00EB671A">
        <w:t>.</w:t>
      </w:r>
      <w:r w:rsidRPr="002E498F">
        <w:rPr>
          <w:rFonts w:cs="Arial"/>
          <w:szCs w:val="20"/>
        </w:rPr>
        <w:t xml:space="preserve"> </w:t>
      </w:r>
    </w:p>
    <w:p w14:paraId="32812172" w14:textId="01DFB5BD" w:rsidR="00385B13" w:rsidRDefault="00B35629" w:rsidP="00CF7899">
      <w:pPr>
        <w:pStyle w:val="Bullet1stlevel"/>
        <w:numPr>
          <w:ilvl w:val="0"/>
          <w:numId w:val="0"/>
        </w:numPr>
        <w:ind w:left="284" w:hanging="284"/>
      </w:pPr>
      <w:r>
        <w:br w:type="column"/>
      </w:r>
      <w:r w:rsidR="00385B13">
        <w:br w:type="page"/>
      </w:r>
    </w:p>
    <w:p w14:paraId="1ACE3B5B" w14:textId="77777777" w:rsidR="003B3BE1" w:rsidRDefault="003B3BE1" w:rsidP="00B35629">
      <w:pPr>
        <w:pStyle w:val="Bullet1stlevel"/>
        <w:numPr>
          <w:ilvl w:val="0"/>
          <w:numId w:val="0"/>
        </w:numPr>
        <w:ind w:left="340" w:hanging="340"/>
        <w:sectPr w:rsidR="003B3BE1" w:rsidSect="00D0740C">
          <w:type w:val="continuous"/>
          <w:pgSz w:w="11906" w:h="16838"/>
          <w:pgMar w:top="1134" w:right="1134" w:bottom="1134" w:left="1134" w:header="709" w:footer="454" w:gutter="0"/>
          <w:cols w:num="2" w:space="566"/>
          <w:docGrid w:linePitch="360"/>
        </w:sectPr>
      </w:pPr>
    </w:p>
    <w:p w14:paraId="383769C0" w14:textId="12560A36" w:rsidR="00FF38D2" w:rsidRPr="00FF38D2" w:rsidRDefault="00CD74A3" w:rsidP="00FF38D2">
      <w:pPr>
        <w:pStyle w:val="Heading1Noshow"/>
        <w:spacing w:after="0"/>
      </w:pPr>
      <w:r w:rsidRPr="00FF38D2">
        <w:lastRenderedPageBreak/>
        <w:t>03</w:t>
      </w:r>
    </w:p>
    <w:p w14:paraId="554DC607" w14:textId="08F849E4" w:rsidR="00CD74A3" w:rsidRDefault="005A705B" w:rsidP="000B2654">
      <w:pPr>
        <w:pStyle w:val="Heading1"/>
        <w:rPr>
          <w:color w:val="5AB575" w:themeColor="background2"/>
          <w:sz w:val="24"/>
        </w:rPr>
      </w:pPr>
      <w:bookmarkStart w:id="23" w:name="_Toc88212660"/>
      <w:r w:rsidRPr="003000A8">
        <w:t>National Plan</w:t>
      </w:r>
      <w:r w:rsidR="000B2654">
        <w:t xml:space="preserve"> </w:t>
      </w:r>
      <w:r w:rsidRPr="003000A8">
        <w:t>progress</w:t>
      </w:r>
      <w:bookmarkEnd w:id="23"/>
      <w:r w:rsidR="00CD74A3">
        <w:br w:type="page"/>
      </w:r>
    </w:p>
    <w:p w14:paraId="1F809E61" w14:textId="77777777" w:rsidR="003E1F93" w:rsidRDefault="003E1F93" w:rsidP="00406E16">
      <w:pPr>
        <w:pStyle w:val="Introtext"/>
        <w:sectPr w:rsidR="003E1F93" w:rsidSect="00D0740C">
          <w:type w:val="continuous"/>
          <w:pgSz w:w="11906" w:h="16838"/>
          <w:pgMar w:top="13041" w:right="1134" w:bottom="1134" w:left="1134" w:header="709" w:footer="454" w:gutter="0"/>
          <w:cols w:space="566"/>
          <w:docGrid w:linePitch="360"/>
        </w:sectPr>
      </w:pPr>
    </w:p>
    <w:p w14:paraId="5BBEBF5B" w14:textId="77777777" w:rsidR="009D17C1" w:rsidRPr="005B2A95" w:rsidRDefault="00DE1726" w:rsidP="000B2654">
      <w:pPr>
        <w:pStyle w:val="Introtext"/>
        <w:rPr>
          <w:color w:val="074A43" w:themeColor="text2"/>
        </w:rPr>
      </w:pPr>
      <w:r w:rsidRPr="005B2A95">
        <w:rPr>
          <w:color w:val="074A43" w:themeColor="text2"/>
        </w:rPr>
        <w:lastRenderedPageBreak/>
        <w:t xml:space="preserve">At the commencement of the National Plan, a series of national outcomes were identified and agreed on by the Commonwealth, </w:t>
      </w:r>
      <w:r w:rsidR="007F044F" w:rsidRPr="005B2A95">
        <w:rPr>
          <w:color w:val="074A43" w:themeColor="text2"/>
        </w:rPr>
        <w:t>s</w:t>
      </w:r>
      <w:r w:rsidRPr="005B2A95">
        <w:rPr>
          <w:color w:val="074A43" w:themeColor="text2"/>
        </w:rPr>
        <w:t xml:space="preserve">tate and </w:t>
      </w:r>
      <w:r w:rsidR="007F044F" w:rsidRPr="005B2A95">
        <w:rPr>
          <w:color w:val="074A43" w:themeColor="text2"/>
        </w:rPr>
        <w:t>t</w:t>
      </w:r>
      <w:r w:rsidRPr="005B2A95">
        <w:rPr>
          <w:color w:val="074A43" w:themeColor="text2"/>
        </w:rPr>
        <w:t xml:space="preserve">erritory governments. These outcomes have been used to track progress over the span of the National Plan. </w:t>
      </w:r>
    </w:p>
    <w:p w14:paraId="6AA6EC5E" w14:textId="63660445" w:rsidR="00DE1726" w:rsidRPr="00916037" w:rsidRDefault="00DE1726" w:rsidP="00916037">
      <w:pPr>
        <w:pStyle w:val="BodyText"/>
      </w:pPr>
      <w:r w:rsidRPr="00916037">
        <w:t>The national outcomes are:</w:t>
      </w:r>
    </w:p>
    <w:p w14:paraId="20C6CA56" w14:textId="57742B05" w:rsidR="00DE1726" w:rsidRDefault="00DE1726" w:rsidP="00FD4952">
      <w:pPr>
        <w:numPr>
          <w:ilvl w:val="0"/>
          <w:numId w:val="15"/>
        </w:numPr>
        <w:ind w:left="284" w:hanging="284"/>
        <w:rPr>
          <w:rFonts w:eastAsiaTheme="minorEastAsia"/>
          <w:szCs w:val="20"/>
        </w:rPr>
      </w:pPr>
      <w:r w:rsidRPr="7DB2F06C">
        <w:rPr>
          <w:rFonts w:cs="Arial"/>
        </w:rPr>
        <w:t>Communities are safe and free from violence</w:t>
      </w:r>
      <w:r w:rsidR="003D4389">
        <w:rPr>
          <w:rFonts w:cs="Arial"/>
        </w:rPr>
        <w:t>.</w:t>
      </w:r>
    </w:p>
    <w:p w14:paraId="054D0635" w14:textId="1EA33DDE" w:rsidR="00DE1726" w:rsidRDefault="00DE1726" w:rsidP="00FD4952">
      <w:pPr>
        <w:numPr>
          <w:ilvl w:val="0"/>
          <w:numId w:val="15"/>
        </w:numPr>
        <w:ind w:left="284" w:hanging="284"/>
        <w:rPr>
          <w:szCs w:val="20"/>
        </w:rPr>
      </w:pPr>
      <w:r w:rsidRPr="7DB2F06C">
        <w:rPr>
          <w:rFonts w:cs="Arial"/>
        </w:rPr>
        <w:t>Relationships are respectful</w:t>
      </w:r>
      <w:r w:rsidR="003D4389">
        <w:rPr>
          <w:rFonts w:cs="Arial"/>
        </w:rPr>
        <w:t>.</w:t>
      </w:r>
    </w:p>
    <w:p w14:paraId="76F3E53C" w14:textId="77891DC0" w:rsidR="00DE1726" w:rsidRDefault="00DE1726" w:rsidP="00FD4952">
      <w:pPr>
        <w:numPr>
          <w:ilvl w:val="0"/>
          <w:numId w:val="15"/>
        </w:numPr>
        <w:ind w:left="284" w:hanging="284"/>
        <w:rPr>
          <w:szCs w:val="20"/>
        </w:rPr>
      </w:pPr>
      <w:r w:rsidRPr="7DB2F06C">
        <w:rPr>
          <w:rFonts w:cs="Arial"/>
        </w:rPr>
        <w:t>Indigenous communities are strengthened</w:t>
      </w:r>
      <w:r w:rsidR="003D4389">
        <w:rPr>
          <w:rFonts w:cs="Arial"/>
        </w:rPr>
        <w:t>.</w:t>
      </w:r>
    </w:p>
    <w:p w14:paraId="05AE21AA" w14:textId="6247401D" w:rsidR="00DE1726" w:rsidRDefault="00DE1726" w:rsidP="00FD4952">
      <w:pPr>
        <w:numPr>
          <w:ilvl w:val="0"/>
          <w:numId w:val="15"/>
        </w:numPr>
        <w:ind w:left="284" w:hanging="284"/>
        <w:rPr>
          <w:szCs w:val="20"/>
        </w:rPr>
      </w:pPr>
      <w:r w:rsidRPr="7DB2F06C">
        <w:rPr>
          <w:rFonts w:cs="Arial"/>
        </w:rPr>
        <w:t>Services meet the needs of women and their children experiencing violence</w:t>
      </w:r>
      <w:r w:rsidR="003D4389">
        <w:rPr>
          <w:rFonts w:cs="Arial"/>
        </w:rPr>
        <w:t>.</w:t>
      </w:r>
    </w:p>
    <w:p w14:paraId="044E3BC5" w14:textId="627391FE" w:rsidR="00DE1726" w:rsidRDefault="00DE1726" w:rsidP="00FD4952">
      <w:pPr>
        <w:numPr>
          <w:ilvl w:val="0"/>
          <w:numId w:val="15"/>
        </w:numPr>
        <w:ind w:left="284" w:hanging="284"/>
        <w:rPr>
          <w:szCs w:val="20"/>
        </w:rPr>
      </w:pPr>
      <w:r w:rsidRPr="7DB2F06C">
        <w:rPr>
          <w:rFonts w:cs="Arial"/>
        </w:rPr>
        <w:t>Justice responses are effective</w:t>
      </w:r>
      <w:r w:rsidR="003D4389">
        <w:rPr>
          <w:rFonts w:cs="Arial"/>
        </w:rPr>
        <w:t>.</w:t>
      </w:r>
    </w:p>
    <w:p w14:paraId="4857B335" w14:textId="52AE9A3B" w:rsidR="00DE1726" w:rsidRDefault="00DE1726" w:rsidP="00FD4952">
      <w:pPr>
        <w:numPr>
          <w:ilvl w:val="0"/>
          <w:numId w:val="15"/>
        </w:numPr>
        <w:ind w:left="284" w:hanging="284"/>
        <w:rPr>
          <w:szCs w:val="20"/>
        </w:rPr>
      </w:pPr>
      <w:r w:rsidRPr="7DB2F06C">
        <w:rPr>
          <w:rFonts w:cs="Arial"/>
        </w:rPr>
        <w:t>Perpetrators stop their violence and are held to account</w:t>
      </w:r>
      <w:r w:rsidR="001F098E">
        <w:rPr>
          <w:rFonts w:cs="Arial"/>
        </w:rPr>
        <w:t>.</w:t>
      </w:r>
    </w:p>
    <w:p w14:paraId="38765E79" w14:textId="6FAEE956" w:rsidR="001E0501" w:rsidRDefault="00346711" w:rsidP="000B2654">
      <w:pPr>
        <w:pStyle w:val="BodyText"/>
      </w:pPr>
      <w:r>
        <w:t xml:space="preserve">Measures </w:t>
      </w:r>
      <w:r w:rsidR="6E4CA79C" w:rsidRPr="12114A00">
        <w:t>of progress o</w:t>
      </w:r>
      <w:r w:rsidR="00F565C1">
        <w:t>n</w:t>
      </w:r>
      <w:r w:rsidR="6E4CA79C" w:rsidRPr="12114A00">
        <w:t xml:space="preserve"> the national outcomes </w:t>
      </w:r>
      <w:r w:rsidR="00F565C1">
        <w:t xml:space="preserve">can be </w:t>
      </w:r>
      <w:r w:rsidR="00C3195A">
        <w:t>obtained</w:t>
      </w:r>
      <w:r w:rsidR="006B2F6E">
        <w:t xml:space="preserve"> </w:t>
      </w:r>
      <w:r w:rsidR="0501C57E" w:rsidRPr="12114A00">
        <w:t xml:space="preserve">through </w:t>
      </w:r>
      <w:r w:rsidR="0501C57E" w:rsidRPr="391EE020">
        <w:t xml:space="preserve">indicators of change, </w:t>
      </w:r>
      <w:r w:rsidR="00F565C1">
        <w:t>extracted</w:t>
      </w:r>
      <w:r w:rsidR="00E6325F">
        <w:t xml:space="preserve"> </w:t>
      </w:r>
      <w:r w:rsidR="0501C57E" w:rsidRPr="391EE020">
        <w:t xml:space="preserve">from a suite of </w:t>
      </w:r>
      <w:r w:rsidR="31CB82AF" w:rsidRPr="1D084722">
        <w:t xml:space="preserve">national </w:t>
      </w:r>
      <w:r w:rsidR="0501C57E" w:rsidRPr="391EE020">
        <w:t>time series data collections</w:t>
      </w:r>
      <w:r w:rsidR="00C3195A">
        <w:t xml:space="preserve"> including for example, the National Community Attitudes Survey </w:t>
      </w:r>
      <w:r w:rsidR="000C0032">
        <w:t>(NCAS)</w:t>
      </w:r>
      <w:r w:rsidR="00B070B8">
        <w:t>,</w:t>
      </w:r>
      <w:r w:rsidR="000C0032">
        <w:t xml:space="preserve"> </w:t>
      </w:r>
      <w:r w:rsidR="00C3195A">
        <w:t>Personal Safety Survey</w:t>
      </w:r>
      <w:r w:rsidR="000C0032">
        <w:t xml:space="preserve"> (PSS)</w:t>
      </w:r>
      <w:r w:rsidR="00B070B8">
        <w:t xml:space="preserve">, and the </w:t>
      </w:r>
      <w:r w:rsidR="00B070B8" w:rsidRPr="00B070B8">
        <w:t>National Aboriginal and Torres Strait Islander Social Survey (NATSISS</w:t>
      </w:r>
      <w:r w:rsidR="000C0032">
        <w:t>)</w:t>
      </w:r>
      <w:r w:rsidR="00CA0A0C">
        <w:t>:</w:t>
      </w:r>
      <w:r w:rsidR="0501C57E" w:rsidRPr="71BA9F37">
        <w:t xml:space="preserve"> </w:t>
      </w:r>
    </w:p>
    <w:p w14:paraId="0522147D" w14:textId="08444FFB" w:rsidR="001E0501" w:rsidRPr="001F098E" w:rsidRDefault="001E0501" w:rsidP="00FD4952">
      <w:pPr>
        <w:pStyle w:val="Numberbullet2ndlevel"/>
        <w:numPr>
          <w:ilvl w:val="0"/>
          <w:numId w:val="17"/>
        </w:numPr>
        <w:ind w:left="284" w:hanging="284"/>
        <w:jc w:val="left"/>
      </w:pPr>
      <w:r w:rsidRPr="001F098E">
        <w:t>Communities are safe and free from violence, as measured by increased intolerance of violence against women and their children (NCAS)</w:t>
      </w:r>
      <w:r w:rsidR="003D4389">
        <w:t>.</w:t>
      </w:r>
    </w:p>
    <w:p w14:paraId="0778B297" w14:textId="46044394" w:rsidR="001E0501" w:rsidRPr="001F098E" w:rsidRDefault="001E0501" w:rsidP="00FD4952">
      <w:pPr>
        <w:pStyle w:val="Numberbullet2ndlevel"/>
        <w:numPr>
          <w:ilvl w:val="0"/>
          <w:numId w:val="17"/>
        </w:numPr>
        <w:ind w:left="284" w:hanging="284"/>
        <w:jc w:val="left"/>
      </w:pPr>
      <w:r w:rsidRPr="001F098E">
        <w:t>Relationships are respectful, as measured by improved knowledge, skills and behaviour of respectful relationships by young people (NCAS)</w:t>
      </w:r>
      <w:r w:rsidR="003D4389">
        <w:t>.</w:t>
      </w:r>
    </w:p>
    <w:p w14:paraId="3C6800A8" w14:textId="37E6AFE4" w:rsidR="001E0501" w:rsidRPr="001F098E" w:rsidRDefault="001E0501" w:rsidP="00FD4952">
      <w:pPr>
        <w:pStyle w:val="Numberbullet2ndlevel"/>
        <w:numPr>
          <w:ilvl w:val="0"/>
          <w:numId w:val="17"/>
        </w:numPr>
        <w:ind w:left="284" w:hanging="284"/>
        <w:jc w:val="left"/>
      </w:pPr>
      <w:r w:rsidRPr="001F098E">
        <w:t>Indigenous communities are strengthened, as measured by the reduction in the proportion of Aboriginal and Torres Strait Islander women who consider that family violence, assault, and sexual assault are problems for their communities and neighbourhood, and increased proportions of Aboriginal and Torres Strait Islander women are able to have their say within community on important issues including violence (NATSISS)</w:t>
      </w:r>
      <w:r w:rsidR="003D4389">
        <w:t>.</w:t>
      </w:r>
    </w:p>
    <w:p w14:paraId="7CEDF08A" w14:textId="54283448" w:rsidR="001E0501" w:rsidRPr="001F098E" w:rsidRDefault="001E0501" w:rsidP="00FD4952">
      <w:pPr>
        <w:pStyle w:val="Numberbullet2ndlevel"/>
        <w:numPr>
          <w:ilvl w:val="0"/>
          <w:numId w:val="17"/>
        </w:numPr>
        <w:ind w:left="284" w:hanging="284"/>
        <w:jc w:val="left"/>
      </w:pPr>
      <w:r w:rsidRPr="001F098E">
        <w:t xml:space="preserve">Services meet the needs of women and their children experiencing violence, as measured by increased access to, and responsiveness of services for victims of </w:t>
      </w:r>
      <w:r w:rsidR="00DB7B81" w:rsidRPr="00323C03">
        <w:t>FDSV</w:t>
      </w:r>
      <w:r w:rsidRPr="001F098E">
        <w:t xml:space="preserve"> (PSS)</w:t>
      </w:r>
      <w:r w:rsidR="003D4389">
        <w:t>.</w:t>
      </w:r>
    </w:p>
    <w:p w14:paraId="4F31D139" w14:textId="256A8DFE" w:rsidR="001E0501" w:rsidRPr="001F098E" w:rsidRDefault="001E0501" w:rsidP="00FD4952">
      <w:pPr>
        <w:pStyle w:val="Numberbullet2ndlevel"/>
        <w:numPr>
          <w:ilvl w:val="0"/>
          <w:numId w:val="17"/>
        </w:numPr>
        <w:ind w:left="284" w:hanging="284"/>
        <w:jc w:val="left"/>
      </w:pPr>
      <w:r w:rsidRPr="001F098E">
        <w:t xml:space="preserve">Justice responses are effective, as measured by increased rates of women reporting </w:t>
      </w:r>
      <w:r w:rsidR="00DB7B81" w:rsidRPr="00323C03">
        <w:t>FDSV</w:t>
      </w:r>
      <w:r w:rsidR="00DB7B81">
        <w:t xml:space="preserve"> </w:t>
      </w:r>
      <w:r w:rsidRPr="001F098E">
        <w:t>(PSS)</w:t>
      </w:r>
      <w:r w:rsidR="003D4389">
        <w:t>.</w:t>
      </w:r>
    </w:p>
    <w:p w14:paraId="4534518C" w14:textId="6B8E71BF" w:rsidR="001E0501" w:rsidRPr="001F098E" w:rsidRDefault="001E0501" w:rsidP="00FD4952">
      <w:pPr>
        <w:pStyle w:val="Numberbullet2ndlevel"/>
        <w:numPr>
          <w:ilvl w:val="0"/>
          <w:numId w:val="17"/>
        </w:numPr>
        <w:ind w:left="284" w:hanging="284"/>
        <w:jc w:val="left"/>
        <w:rPr>
          <w:rFonts w:ascii="Calibri" w:hAnsi="Calibri" w:cs="Calibri"/>
        </w:rPr>
      </w:pPr>
      <w:r w:rsidRPr="001F098E">
        <w:t>Perpetrators stop their violence and are held to account, as measured by a decrease in repeated partner victimisation (PSS)</w:t>
      </w:r>
      <w:r w:rsidR="001F098E">
        <w:t>.</w:t>
      </w:r>
      <w:r w:rsidRPr="001F098E">
        <w:t xml:space="preserve"> </w:t>
      </w:r>
    </w:p>
    <w:p w14:paraId="71432746" w14:textId="13DB86F0" w:rsidR="00BA5911" w:rsidRDefault="6E4A0B75" w:rsidP="00406E16">
      <w:pPr>
        <w:pStyle w:val="BodyText"/>
      </w:pPr>
      <w:r w:rsidRPr="658EF4CF">
        <w:t xml:space="preserve">However, monitoring change relies on the availability of national data which is not captured regularly for all measures. </w:t>
      </w:r>
    </w:p>
    <w:p w14:paraId="4ADAA7AF" w14:textId="16C85BDE" w:rsidR="00BA5911" w:rsidRPr="003E1F93" w:rsidRDefault="00BA5911" w:rsidP="00BA5911">
      <w:pPr>
        <w:rPr>
          <w:rFonts w:cs="Arial"/>
          <w:spacing w:val="-2"/>
        </w:rPr>
      </w:pPr>
      <w:r w:rsidRPr="003E1F93">
        <w:rPr>
          <w:rFonts w:cs="Arial"/>
          <w:spacing w:val="-2"/>
        </w:rPr>
        <w:t xml:space="preserve">In addition to the six outcome measures, there are four </w:t>
      </w:r>
      <w:r w:rsidR="00F718DA">
        <w:rPr>
          <w:rFonts w:cs="Arial"/>
          <w:spacing w:val="-2"/>
        </w:rPr>
        <w:t>headline measures which indicate</w:t>
      </w:r>
      <w:r>
        <w:rPr>
          <w:rFonts w:cs="Arial"/>
          <w:spacing w:val="-2"/>
        </w:rPr>
        <w:t xml:space="preserve"> change </w:t>
      </w:r>
      <w:r w:rsidRPr="003E1F93">
        <w:rPr>
          <w:rFonts w:cs="Arial"/>
          <w:spacing w:val="-2"/>
        </w:rPr>
        <w:t xml:space="preserve">under the National Plan: </w:t>
      </w:r>
    </w:p>
    <w:p w14:paraId="415FB592" w14:textId="77777777" w:rsidR="00BA5911" w:rsidRDefault="00BA5911" w:rsidP="00FD4952">
      <w:pPr>
        <w:numPr>
          <w:ilvl w:val="0"/>
          <w:numId w:val="16"/>
        </w:numPr>
        <w:ind w:left="284" w:hanging="284"/>
        <w:rPr>
          <w:rFonts w:cs="Arial"/>
        </w:rPr>
      </w:pPr>
      <w:r>
        <w:rPr>
          <w:rFonts w:cs="Arial"/>
        </w:rPr>
        <w:t>R</w:t>
      </w:r>
      <w:r w:rsidRPr="6EC1FBA5">
        <w:rPr>
          <w:rFonts w:cs="Arial"/>
        </w:rPr>
        <w:t>educed prevalence of domestic violence and sexual assault</w:t>
      </w:r>
      <w:r>
        <w:rPr>
          <w:rFonts w:cs="Arial"/>
        </w:rPr>
        <w:t>.</w:t>
      </w:r>
    </w:p>
    <w:p w14:paraId="0FC58972" w14:textId="77777777" w:rsidR="00BA5911" w:rsidRDefault="00BA5911" w:rsidP="00FD4952">
      <w:pPr>
        <w:numPr>
          <w:ilvl w:val="0"/>
          <w:numId w:val="16"/>
        </w:numPr>
        <w:ind w:left="284" w:hanging="284"/>
        <w:rPr>
          <w:rFonts w:cs="Arial"/>
        </w:rPr>
      </w:pPr>
      <w:r>
        <w:rPr>
          <w:rFonts w:cs="Arial"/>
        </w:rPr>
        <w:t>I</w:t>
      </w:r>
      <w:r w:rsidRPr="6EC1FBA5">
        <w:rPr>
          <w:rFonts w:cs="Arial"/>
        </w:rPr>
        <w:t>ncreased proportion of women who feel safe in their communities</w:t>
      </w:r>
      <w:r>
        <w:rPr>
          <w:rFonts w:cs="Arial"/>
        </w:rPr>
        <w:t>.</w:t>
      </w:r>
    </w:p>
    <w:p w14:paraId="28368101" w14:textId="77777777" w:rsidR="00BA5911" w:rsidRDefault="00BA5911" w:rsidP="00FD4952">
      <w:pPr>
        <w:numPr>
          <w:ilvl w:val="0"/>
          <w:numId w:val="16"/>
        </w:numPr>
        <w:ind w:left="284" w:hanging="284"/>
        <w:rPr>
          <w:rFonts w:cs="Arial"/>
        </w:rPr>
      </w:pPr>
      <w:r>
        <w:rPr>
          <w:rFonts w:cs="Arial"/>
        </w:rPr>
        <w:t>R</w:t>
      </w:r>
      <w:r w:rsidRPr="6EC1FBA5">
        <w:rPr>
          <w:rFonts w:cs="Arial"/>
        </w:rPr>
        <w:t xml:space="preserve">educed deaths </w:t>
      </w:r>
      <w:r w:rsidRPr="2FF5D9F5">
        <w:rPr>
          <w:rFonts w:cs="Arial"/>
        </w:rPr>
        <w:t>related to domestic violence and sexual assault</w:t>
      </w:r>
      <w:r>
        <w:rPr>
          <w:rFonts w:cs="Arial"/>
        </w:rPr>
        <w:t>.</w:t>
      </w:r>
    </w:p>
    <w:p w14:paraId="4DFFCBBE" w14:textId="77777777" w:rsidR="00BA5911" w:rsidRDefault="00BA5911" w:rsidP="00FD4952">
      <w:pPr>
        <w:numPr>
          <w:ilvl w:val="0"/>
          <w:numId w:val="16"/>
        </w:numPr>
        <w:ind w:left="284" w:hanging="284"/>
        <w:rPr>
          <w:rFonts w:cs="Arial"/>
        </w:rPr>
      </w:pPr>
      <w:r>
        <w:rPr>
          <w:rFonts w:cs="Arial"/>
        </w:rPr>
        <w:t>R</w:t>
      </w:r>
      <w:r w:rsidRPr="590BE1CD">
        <w:rPr>
          <w:rFonts w:cs="Arial"/>
        </w:rPr>
        <w:t xml:space="preserve">eduction in the proportion of children exposed to their </w:t>
      </w:r>
      <w:r w:rsidRPr="16AD6A84">
        <w:rPr>
          <w:rFonts w:cs="Arial"/>
        </w:rPr>
        <w:t xml:space="preserve">mother’s or carer’s experiences of violence. </w:t>
      </w:r>
    </w:p>
    <w:p w14:paraId="1AE5A877" w14:textId="1419E7F2" w:rsidR="0011098D" w:rsidRDefault="69ABFE44" w:rsidP="00406E16">
      <w:pPr>
        <w:pStyle w:val="BodyText"/>
      </w:pPr>
      <w:r w:rsidRPr="4E3E32C8">
        <w:t xml:space="preserve">The most recent data </w:t>
      </w:r>
      <w:r w:rsidR="37E64078" w:rsidRPr="1D084722">
        <w:t xml:space="preserve">of measures of success </w:t>
      </w:r>
      <w:r w:rsidR="00346711">
        <w:t xml:space="preserve">and indicators of change </w:t>
      </w:r>
      <w:r w:rsidRPr="4E3E32C8">
        <w:t xml:space="preserve">against the national outcomes </w:t>
      </w:r>
      <w:r w:rsidR="004B0AC8">
        <w:t xml:space="preserve">measures </w:t>
      </w:r>
      <w:r w:rsidRPr="4E3E32C8">
        <w:t xml:space="preserve">was reported in the </w:t>
      </w:r>
      <w:r w:rsidRPr="27FF9593">
        <w:t>eval</w:t>
      </w:r>
      <w:r w:rsidR="72A5254D" w:rsidRPr="27FF9593">
        <w:t>u</w:t>
      </w:r>
      <w:r w:rsidRPr="27FF9593">
        <w:t>ation</w:t>
      </w:r>
      <w:r w:rsidRPr="4E3E32C8">
        <w:t xml:space="preserve"> of </w:t>
      </w:r>
      <w:r w:rsidR="2B030E7B" w:rsidRPr="4E3E32C8">
        <w:t xml:space="preserve">the </w:t>
      </w:r>
      <w:r w:rsidR="2B030E7B" w:rsidRPr="27FF9593">
        <w:t>Third Action Plan</w:t>
      </w:r>
      <w:r w:rsidR="00A34EFF">
        <w:t>.</w:t>
      </w:r>
      <w:r w:rsidR="6E4CA79C" w:rsidRPr="27FF9593">
        <w:rPr>
          <w:rStyle w:val="FootnoteReference"/>
          <w:rFonts w:cs="Arial"/>
        </w:rPr>
        <w:footnoteReference w:id="5"/>
      </w:r>
      <w:r w:rsidR="006B65B7">
        <w:t xml:space="preserve"> A</w:t>
      </w:r>
      <w:r w:rsidR="00DC4606">
        <w:t>t the time of this progress report</w:t>
      </w:r>
      <w:r w:rsidR="00532890">
        <w:t>,</w:t>
      </w:r>
      <w:r w:rsidR="00DC4606">
        <w:t xml:space="preserve"> there is</w:t>
      </w:r>
      <w:r w:rsidR="00E6325F">
        <w:t xml:space="preserve"> </w:t>
      </w:r>
      <w:r w:rsidR="76D1AA1A" w:rsidRPr="27FF9593">
        <w:t>no new data available</w:t>
      </w:r>
      <w:r w:rsidR="00346711">
        <w:t xml:space="preserve"> since the Third Action Plan evaluation</w:t>
      </w:r>
      <w:r w:rsidR="76D1AA1A" w:rsidRPr="27FF9593">
        <w:t xml:space="preserve"> to </w:t>
      </w:r>
      <w:r w:rsidR="00DC4606">
        <w:t xml:space="preserve">provide an </w:t>
      </w:r>
      <w:r w:rsidR="76D1AA1A" w:rsidRPr="27FF9593">
        <w:t xml:space="preserve">update </w:t>
      </w:r>
      <w:r w:rsidR="00DC4606">
        <w:t xml:space="preserve">on </w:t>
      </w:r>
      <w:r w:rsidR="76D1AA1A" w:rsidRPr="27FF9593">
        <w:t>progress</w:t>
      </w:r>
      <w:r w:rsidR="0004215E">
        <w:t xml:space="preserve"> against the six national outcomes</w:t>
      </w:r>
      <w:r w:rsidR="76D1AA1A" w:rsidRPr="27FF9593">
        <w:t>.</w:t>
      </w:r>
      <w:r w:rsidR="006B2F6E">
        <w:t xml:space="preserve"> </w:t>
      </w:r>
      <w:r w:rsidR="00DC0312">
        <w:t>Reporting on outcome measures will be addressed in the evaluation of the National Plan</w:t>
      </w:r>
      <w:r w:rsidR="00D13FEE">
        <w:t>,</w:t>
      </w:r>
      <w:r w:rsidR="00DC0312">
        <w:t xml:space="preserve"> including the 4AP.</w:t>
      </w:r>
      <w:r w:rsidR="006B2F6E">
        <w:t xml:space="preserve"> </w:t>
      </w:r>
    </w:p>
    <w:p w14:paraId="05992ACF" w14:textId="20115C77" w:rsidR="003E1F93" w:rsidRDefault="00346711" w:rsidP="00A07AFF">
      <w:pPr>
        <w:rPr>
          <w:rFonts w:cs="Arial"/>
        </w:rPr>
      </w:pPr>
      <w:r>
        <w:rPr>
          <w:rFonts w:cs="Arial"/>
          <w:spacing w:val="-2"/>
        </w:rPr>
        <w:t xml:space="preserve">However, </w:t>
      </w:r>
      <w:r>
        <w:rPr>
          <w:rFonts w:cs="Arial"/>
        </w:rPr>
        <w:t>t</w:t>
      </w:r>
      <w:r w:rsidR="00A07AFF" w:rsidRPr="00B172F4">
        <w:rPr>
          <w:rFonts w:cs="Arial"/>
        </w:rPr>
        <w:t xml:space="preserve">here have been promising </w:t>
      </w:r>
      <w:r w:rsidR="000A2D06">
        <w:rPr>
          <w:rFonts w:cs="Arial"/>
        </w:rPr>
        <w:t>results</w:t>
      </w:r>
      <w:r w:rsidR="00562FF9">
        <w:rPr>
          <w:rFonts w:cs="Arial"/>
        </w:rPr>
        <w:t xml:space="preserve"> </w:t>
      </w:r>
      <w:r w:rsidR="00A07AFF" w:rsidRPr="00B172F4">
        <w:rPr>
          <w:rFonts w:cs="Arial"/>
        </w:rPr>
        <w:t>across three of the four national indicators, with data trending in the intended direction.</w:t>
      </w:r>
      <w:r w:rsidR="00E6325F">
        <w:rPr>
          <w:rFonts w:cs="Arial"/>
        </w:rPr>
        <w:t xml:space="preserve"> </w:t>
      </w:r>
      <w:r>
        <w:rPr>
          <w:rFonts w:cs="Arial"/>
        </w:rPr>
        <w:t xml:space="preserve">Data on the available indicators of change is provided in the following </w:t>
      </w:r>
      <w:r w:rsidR="002E5C61">
        <w:rPr>
          <w:rFonts w:cs="Arial"/>
        </w:rPr>
        <w:t>section</w:t>
      </w:r>
      <w:r>
        <w:rPr>
          <w:rFonts w:cs="Arial"/>
        </w:rPr>
        <w:t>.</w:t>
      </w:r>
    </w:p>
    <w:p w14:paraId="7355913F" w14:textId="729F4208" w:rsidR="003E1F93" w:rsidRDefault="003E1F93">
      <w:pPr>
        <w:spacing w:before="0" w:after="0"/>
        <w:rPr>
          <w:rFonts w:cs="Arial"/>
        </w:rPr>
      </w:pPr>
    </w:p>
    <w:p w14:paraId="69C5F64C" w14:textId="77777777" w:rsidR="003E1F93" w:rsidRDefault="003E1F93" w:rsidP="006A0F65">
      <w:pPr>
        <w:pStyle w:val="HeadingLevel3NoNumber"/>
        <w:sectPr w:rsidR="003E1F93" w:rsidSect="00D0740C">
          <w:type w:val="continuous"/>
          <w:pgSz w:w="11906" w:h="16838"/>
          <w:pgMar w:top="1134" w:right="1134" w:bottom="1134" w:left="1134" w:header="709" w:footer="454" w:gutter="0"/>
          <w:cols w:num="2" w:space="566"/>
          <w:docGrid w:linePitch="360"/>
        </w:sectPr>
      </w:pPr>
    </w:p>
    <w:p w14:paraId="4663131B" w14:textId="2873490B" w:rsidR="00A07AFF" w:rsidRPr="00B172F4" w:rsidRDefault="00A07AFF" w:rsidP="003E1F93">
      <w:pPr>
        <w:pStyle w:val="HeadingLevel3NoNumber"/>
        <w:spacing w:before="0"/>
        <w:rPr>
          <w:rFonts w:cs="Arial"/>
        </w:rPr>
      </w:pPr>
      <w:r w:rsidRPr="008440F2">
        <w:lastRenderedPageBreak/>
        <w:t>Reduced prevalence of domestic violence and sexual assault</w:t>
      </w:r>
    </w:p>
    <w:p w14:paraId="61E0D1E4" w14:textId="5E872BCD" w:rsidR="00A07AFF" w:rsidRPr="00B172F4" w:rsidRDefault="6FBF7D46" w:rsidP="00406E16">
      <w:pPr>
        <w:pStyle w:val="BodyText"/>
      </w:pPr>
      <w:r w:rsidRPr="2F2769DB">
        <w:t xml:space="preserve">The figure below shows </w:t>
      </w:r>
      <w:r w:rsidR="00A07AFF" w:rsidRPr="2F2769DB">
        <w:t>the proportion of women who self-report sexual violence</w:t>
      </w:r>
      <w:r w:rsidR="60E2F9DC" w:rsidRPr="2F2769DB">
        <w:t>,</w:t>
      </w:r>
      <w:r w:rsidR="00E6325F">
        <w:t xml:space="preserve"> </w:t>
      </w:r>
      <w:r w:rsidR="00A07AFF" w:rsidRPr="2F2769DB">
        <w:t>cohabiting partner violence</w:t>
      </w:r>
      <w:r w:rsidR="59914F10" w:rsidRPr="2F2769DB">
        <w:t>, and emotional abuse from a current partner</w:t>
      </w:r>
      <w:r w:rsidR="00A07AFF" w:rsidRPr="2F2769DB">
        <w:t xml:space="preserve"> in the last 12 </w:t>
      </w:r>
      <w:r w:rsidR="00A07AFF" w:rsidRPr="00E6325F">
        <w:t xml:space="preserve">months </w:t>
      </w:r>
      <w:r w:rsidR="006D772E" w:rsidRPr="2F2769DB">
        <w:t>(</w:t>
      </w:r>
      <w:r w:rsidR="0023749B" w:rsidRPr="2F2769DB">
        <w:t xml:space="preserve">as identified in the ABS Personal Safety Survey </w:t>
      </w:r>
      <w:r w:rsidR="00A07AFF" w:rsidRPr="2F2769DB">
        <w:t xml:space="preserve">from 2005 to 2016). </w:t>
      </w:r>
      <w:r w:rsidR="3C22C149" w:rsidRPr="2F2769DB">
        <w:t xml:space="preserve">There </w:t>
      </w:r>
      <w:r w:rsidR="004D174C" w:rsidRPr="2F2769DB">
        <w:t>have</w:t>
      </w:r>
      <w:r w:rsidR="3C22C149" w:rsidRPr="2F2769DB">
        <w:t xml:space="preserve"> been statistically significant increases in the proportion of women who report sexual violence and emotional abuse from 2012 to 2016, with the proportion experiencing cohabiting violence remaining stable.</w:t>
      </w:r>
      <w:r w:rsidR="2463BD0E" w:rsidRPr="2F2769DB">
        <w:t xml:space="preserve"> Increases in self-reports of emotional abuse may be related to a greater understanding that non-physical forms of violence are also unacceptable</w:t>
      </w:r>
      <w:r w:rsidR="00A07AFF" w:rsidRPr="2F2769DB">
        <w:t>.</w:t>
      </w:r>
      <w:r w:rsidR="00E11E01" w:rsidRPr="2F2769DB">
        <w:t xml:space="preserve"> </w:t>
      </w:r>
    </w:p>
    <w:p w14:paraId="08E104ED" w14:textId="6DF55F17" w:rsidR="00A07AFF" w:rsidRPr="00B172F4" w:rsidRDefault="00A07AFF" w:rsidP="00A07AFF">
      <w:pPr>
        <w:pStyle w:val="Caption"/>
        <w:rPr>
          <w:rFonts w:cs="Arial"/>
        </w:rPr>
      </w:pPr>
      <w:r w:rsidRPr="00B172F4">
        <w:rPr>
          <w:rFonts w:cs="Arial"/>
        </w:rPr>
        <w:t xml:space="preserve">Figure </w:t>
      </w:r>
      <w:r w:rsidRPr="00B172F4">
        <w:rPr>
          <w:rFonts w:cs="Arial"/>
        </w:rPr>
        <w:fldChar w:fldCharType="begin"/>
      </w:r>
      <w:r w:rsidRPr="00B172F4">
        <w:rPr>
          <w:rFonts w:cs="Arial"/>
        </w:rPr>
        <w:instrText xml:space="preserve"> SEQ Figure \* ARABIC </w:instrText>
      </w:r>
      <w:r w:rsidRPr="00B172F4">
        <w:rPr>
          <w:rFonts w:cs="Arial"/>
        </w:rPr>
        <w:fldChar w:fldCharType="separate"/>
      </w:r>
      <w:r w:rsidR="00970C3C">
        <w:rPr>
          <w:rFonts w:cs="Arial"/>
          <w:noProof/>
        </w:rPr>
        <w:t>14</w:t>
      </w:r>
      <w:r w:rsidRPr="00B172F4">
        <w:rPr>
          <w:rFonts w:cs="Arial"/>
          <w:noProof/>
        </w:rPr>
        <w:fldChar w:fldCharType="end"/>
      </w:r>
      <w:r w:rsidRPr="00B172F4">
        <w:rPr>
          <w:rFonts w:cs="Arial"/>
        </w:rPr>
        <w:t>: Prevalence (</w:t>
      </w:r>
      <w:r w:rsidR="00F8214E" w:rsidRPr="00B172F4">
        <w:rPr>
          <w:rFonts w:cs="Arial"/>
        </w:rPr>
        <w:t>per cent</w:t>
      </w:r>
      <w:r w:rsidRPr="00B172F4">
        <w:rPr>
          <w:rFonts w:cs="Arial"/>
        </w:rPr>
        <w:t>) of sexual violence and partner violence, Australia</w:t>
      </w:r>
    </w:p>
    <w:p w14:paraId="3B86BD8F" w14:textId="0DF10ABE" w:rsidR="00A07AFF" w:rsidRPr="00B172F4" w:rsidRDefault="00A07AFF" w:rsidP="00406E16">
      <w:pPr>
        <w:pStyle w:val="BodyText"/>
      </w:pPr>
      <w:r w:rsidRPr="00B172F4">
        <w:rPr>
          <w:noProof/>
          <w:lang w:eastAsia="en-AU"/>
        </w:rPr>
        <w:drawing>
          <wp:inline distT="0" distB="0" distL="0" distR="0" wp14:anchorId="0421BB4F" wp14:editId="67937031">
            <wp:extent cx="6119495" cy="2105025"/>
            <wp:effectExtent l="0" t="0" r="0" b="0"/>
            <wp:docPr id="8" name="Chart 8" descr="This chart shows the prevalence of sexual violence, violence by a cohabiting partner, and emotional abuse by a current partner n 2005, 2012, and 2016.">
              <a:extLst xmlns:a="http://schemas.openxmlformats.org/drawingml/2006/main">
                <a:ext uri="{FF2B5EF4-FFF2-40B4-BE49-F238E27FC236}">
                  <a16:creationId xmlns:a16="http://schemas.microsoft.com/office/drawing/2014/main" id="{90059615-FD0C-4120-BA25-5329CA38ED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B22D909" w14:textId="4A4D20CB" w:rsidR="00A07AFF" w:rsidRPr="00B172F4" w:rsidRDefault="00A07AFF" w:rsidP="00406E16">
      <w:pPr>
        <w:pStyle w:val="Source"/>
      </w:pPr>
      <w:r w:rsidRPr="00B172F4">
        <w:t>Source:</w:t>
      </w:r>
      <w:r w:rsidR="000F34C5" w:rsidRPr="00B172F4">
        <w:t xml:space="preserve"> </w:t>
      </w:r>
      <w:r w:rsidRPr="00B172F4">
        <w:t>Australian Bureau of Statistics, Personal Safety Survey</w:t>
      </w:r>
    </w:p>
    <w:p w14:paraId="42ED100D" w14:textId="77777777" w:rsidR="00A07AFF" w:rsidRPr="00B172F4" w:rsidRDefault="00A07AFF" w:rsidP="006A0F65">
      <w:pPr>
        <w:pStyle w:val="HeadingLevel3NoNumber"/>
        <w:rPr>
          <w:rFonts w:cs="Arial"/>
        </w:rPr>
      </w:pPr>
      <w:r>
        <w:t>Increased proportion of women who feel safe in their communities</w:t>
      </w:r>
    </w:p>
    <w:p w14:paraId="1B8D9E23" w14:textId="0B220899" w:rsidR="00A07AFF" w:rsidRPr="00B172F4" w:rsidRDefault="00A07AFF" w:rsidP="00406E16">
      <w:pPr>
        <w:pStyle w:val="BodyText"/>
      </w:pPr>
      <w:r w:rsidRPr="2F2769DB">
        <w:t xml:space="preserve">Findings from the </w:t>
      </w:r>
      <w:r w:rsidR="00A34EFF">
        <w:t>PSS</w:t>
      </w:r>
      <w:r w:rsidRPr="2F2769DB">
        <w:t xml:space="preserve"> show that a greater proportion of women reported feeling safe in their communities from initial reports in 1996 through to the most recent survey in 2016 (see figure below). Most women did not use public transport at night, but of those who did, there </w:t>
      </w:r>
      <w:r w:rsidR="00545CF9" w:rsidRPr="2F2769DB">
        <w:t>have been</w:t>
      </w:r>
      <w:r w:rsidR="00562FF9" w:rsidRPr="2F2769DB">
        <w:t xml:space="preserve"> </w:t>
      </w:r>
      <w:r w:rsidRPr="2F2769DB">
        <w:t>sustained increases in the proportion</w:t>
      </w:r>
      <w:r w:rsidR="00545CF9" w:rsidRPr="2F2769DB">
        <w:t xml:space="preserve"> of women </w:t>
      </w:r>
      <w:r w:rsidRPr="2F2769DB">
        <w:t>who felt safe doing so at night and being home alone after dark.</w:t>
      </w:r>
      <w:r w:rsidR="5649D5B5" w:rsidRPr="2F2769DB">
        <w:t xml:space="preserve"> Between 2012 and 2016, there were statistically significant increases in the proportion of women who reported feeling safe being home alone after dark, using public transport at night alone</w:t>
      </w:r>
      <w:r w:rsidR="00A34EFF">
        <w:t>,</w:t>
      </w:r>
      <w:r w:rsidR="5649D5B5" w:rsidRPr="2F2769DB">
        <w:t xml:space="preserve"> and waiting for public transport alone at night.</w:t>
      </w:r>
    </w:p>
    <w:p w14:paraId="22F86F45" w14:textId="7057AE63" w:rsidR="00A07AFF" w:rsidRPr="00B172F4" w:rsidRDefault="00A07AFF" w:rsidP="00A07AFF">
      <w:pPr>
        <w:pStyle w:val="Caption"/>
        <w:rPr>
          <w:rFonts w:cs="Arial"/>
          <w:b/>
          <w:bCs/>
        </w:rPr>
      </w:pPr>
      <w:r w:rsidRPr="00B172F4">
        <w:rPr>
          <w:rFonts w:cs="Arial"/>
        </w:rPr>
        <w:t xml:space="preserve">Figure </w:t>
      </w:r>
      <w:r w:rsidRPr="00B172F4">
        <w:rPr>
          <w:rFonts w:cs="Arial"/>
        </w:rPr>
        <w:fldChar w:fldCharType="begin"/>
      </w:r>
      <w:r w:rsidRPr="00B172F4">
        <w:rPr>
          <w:rFonts w:cs="Arial"/>
        </w:rPr>
        <w:instrText xml:space="preserve"> SEQ Figure \* ARABIC </w:instrText>
      </w:r>
      <w:r w:rsidRPr="00B172F4">
        <w:rPr>
          <w:rFonts w:cs="Arial"/>
        </w:rPr>
        <w:fldChar w:fldCharType="separate"/>
      </w:r>
      <w:r w:rsidR="00970C3C">
        <w:rPr>
          <w:rFonts w:cs="Arial"/>
          <w:noProof/>
        </w:rPr>
        <w:t>15</w:t>
      </w:r>
      <w:r w:rsidRPr="00B172F4">
        <w:rPr>
          <w:rFonts w:cs="Arial"/>
          <w:noProof/>
        </w:rPr>
        <w:fldChar w:fldCharType="end"/>
      </w:r>
      <w:r w:rsidRPr="00B172F4">
        <w:rPr>
          <w:rFonts w:cs="Arial"/>
        </w:rPr>
        <w:t>: Women’s feelings of safety in the last 12 months in selected situations, proportion (</w:t>
      </w:r>
      <w:r w:rsidR="00F8214E" w:rsidRPr="00B172F4">
        <w:rPr>
          <w:rFonts w:cs="Arial"/>
        </w:rPr>
        <w:t>per cent</w:t>
      </w:r>
      <w:r w:rsidRPr="00B172F4">
        <w:rPr>
          <w:rFonts w:cs="Arial"/>
        </w:rPr>
        <w:t>) who felt safe, Australia</w:t>
      </w:r>
    </w:p>
    <w:p w14:paraId="23758CAE" w14:textId="77777777" w:rsidR="00406E16" w:rsidRDefault="00A07AFF" w:rsidP="00F172A1">
      <w:pPr>
        <w:pStyle w:val="Source"/>
        <w:spacing w:after="120"/>
      </w:pPr>
      <w:r w:rsidRPr="00B172F4">
        <w:rPr>
          <w:noProof/>
          <w:lang w:eastAsia="en-AU"/>
        </w:rPr>
        <w:drawing>
          <wp:inline distT="0" distB="0" distL="0" distR="0" wp14:anchorId="43B0D1C0" wp14:editId="30C918FF">
            <wp:extent cx="6119495" cy="2664000"/>
            <wp:effectExtent l="0" t="0" r="0" b="3175"/>
            <wp:docPr id="14" name="Chart 14" descr="This chart shows the prevalence of sexual violence, violence by a cohabiting partner, and emotional abuse by a current partner n 2005, 2012, and 2016.">
              <a:extLst xmlns:a="http://schemas.openxmlformats.org/drawingml/2006/main">
                <a:ext uri="{FF2B5EF4-FFF2-40B4-BE49-F238E27FC236}">
                  <a16:creationId xmlns:a16="http://schemas.microsoft.com/office/drawing/2014/main" id="{3C218894-F4D2-4769-AB72-60DE598742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FD179A4" w14:textId="7EFBF867" w:rsidR="00A07AFF" w:rsidRPr="00B172F4" w:rsidRDefault="00A07AFF" w:rsidP="00F172A1">
      <w:pPr>
        <w:pStyle w:val="Source"/>
      </w:pPr>
      <w:r w:rsidRPr="00B172F4">
        <w:t>Source:</w:t>
      </w:r>
      <w:r w:rsidR="000F34C5" w:rsidRPr="00B172F4">
        <w:t xml:space="preserve"> </w:t>
      </w:r>
      <w:r w:rsidRPr="00B172F4">
        <w:t xml:space="preserve">Australian Bureau of Statistics, </w:t>
      </w:r>
      <w:r w:rsidRPr="00F172A1">
        <w:t>Personal</w:t>
      </w:r>
      <w:r w:rsidRPr="00B172F4">
        <w:t xml:space="preserve"> Safety Survey</w:t>
      </w:r>
    </w:p>
    <w:p w14:paraId="12345EAD" w14:textId="35CAE512" w:rsidR="00A07AFF" w:rsidRPr="00B172F4" w:rsidRDefault="00A07AFF" w:rsidP="006A0F65">
      <w:pPr>
        <w:pStyle w:val="HeadingLevel3NoNumber"/>
        <w:rPr>
          <w:rFonts w:cs="Arial"/>
        </w:rPr>
      </w:pPr>
      <w:r>
        <w:lastRenderedPageBreak/>
        <w:t>Reduced deaths related to domestic violence and sexual</w:t>
      </w:r>
      <w:r w:rsidR="00F172A1">
        <w:t> </w:t>
      </w:r>
      <w:r>
        <w:t>assault</w:t>
      </w:r>
    </w:p>
    <w:p w14:paraId="7E20BB01" w14:textId="6836598F" w:rsidR="00A07AFF" w:rsidRPr="00B172F4" w:rsidRDefault="13611DA8" w:rsidP="0007373B">
      <w:pPr>
        <w:pStyle w:val="BodyText"/>
      </w:pPr>
      <w:r w:rsidRPr="00B172F4">
        <w:t xml:space="preserve">In many circumstances, </w:t>
      </w:r>
      <w:r w:rsidR="00F514A8">
        <w:t>DFV</w:t>
      </w:r>
      <w:r w:rsidRPr="00B172F4">
        <w:t xml:space="preserve"> will feature an enduring pattern of controlling behaviours which will prompt contact with formal and informal supports and offer opportunities for intervention.</w:t>
      </w:r>
      <w:r w:rsidR="00A07AFF" w:rsidRPr="00B172F4">
        <w:rPr>
          <w:rStyle w:val="FootnoteReference"/>
          <w:rFonts w:cs="Arial"/>
        </w:rPr>
        <w:footnoteReference w:id="6"/>
      </w:r>
      <w:r w:rsidRPr="00B172F4">
        <w:t xml:space="preserve"> In other cases, a fatal incident may be the first recorded episode of </w:t>
      </w:r>
      <w:r w:rsidR="00F514A8">
        <w:t>DFV</w:t>
      </w:r>
      <w:r w:rsidRPr="00B172F4">
        <w:t xml:space="preserve">, recognising that </w:t>
      </w:r>
      <w:r w:rsidR="00F514A8">
        <w:t>DFV</w:t>
      </w:r>
      <w:r w:rsidRPr="00B172F4">
        <w:t xml:space="preserve"> remains under-reported in the community</w:t>
      </w:r>
      <w:r w:rsidR="004B2831">
        <w:t xml:space="preserve"> </w:t>
      </w:r>
      <w:r w:rsidRPr="00B172F4" w:rsidDel="00095960">
        <w:t xml:space="preserve">among </w:t>
      </w:r>
      <w:r w:rsidR="529C1541" w:rsidRPr="5B3CFB5C">
        <w:t>formal and informal supports</w:t>
      </w:r>
      <w:r w:rsidRPr="00B172F4">
        <w:t>.</w:t>
      </w:r>
    </w:p>
    <w:p w14:paraId="48B3235A" w14:textId="70C8140F" w:rsidR="00A07AFF" w:rsidRPr="00960B25" w:rsidRDefault="00A07AFF" w:rsidP="0007373B">
      <w:pPr>
        <w:pStyle w:val="BodyText"/>
        <w:rPr>
          <w:spacing w:val="-2"/>
        </w:rPr>
      </w:pPr>
      <w:r w:rsidRPr="00960B25">
        <w:rPr>
          <w:spacing w:val="-2"/>
        </w:rPr>
        <w:t>Data from the National Homicide Monitoring Program, managed by the Australian Institute of Criminology, captures details of all homicides in a domestic relationship. From 2009-10 to 201</w:t>
      </w:r>
      <w:r w:rsidR="00A80196" w:rsidRPr="00960B25">
        <w:rPr>
          <w:spacing w:val="-2"/>
        </w:rPr>
        <w:t>8</w:t>
      </w:r>
      <w:r w:rsidRPr="00960B25">
        <w:rPr>
          <w:spacing w:val="-2"/>
        </w:rPr>
        <w:t>-1</w:t>
      </w:r>
      <w:r w:rsidR="00A80196" w:rsidRPr="00960B25">
        <w:rPr>
          <w:spacing w:val="-2"/>
        </w:rPr>
        <w:t>9</w:t>
      </w:r>
      <w:r w:rsidRPr="00960B25">
        <w:rPr>
          <w:spacing w:val="-2"/>
        </w:rPr>
        <w:t xml:space="preserve">, there were 859 domestic homicides </w:t>
      </w:r>
      <w:r w:rsidR="00CD24DD" w:rsidRPr="00960B25">
        <w:rPr>
          <w:spacing w:val="-2"/>
        </w:rPr>
        <w:t xml:space="preserve">recorded </w:t>
      </w:r>
      <w:r w:rsidRPr="00960B25">
        <w:rPr>
          <w:spacing w:val="-2"/>
        </w:rPr>
        <w:t xml:space="preserve">in Australia, three-fifths featuring intimate partner homicides. As shown in </w:t>
      </w:r>
      <w:r w:rsidR="00223CBE" w:rsidRPr="00960B25">
        <w:rPr>
          <w:spacing w:val="-2"/>
        </w:rPr>
        <w:t>the figure below</w:t>
      </w:r>
      <w:r w:rsidRPr="00960B25">
        <w:rPr>
          <w:spacing w:val="-2"/>
        </w:rPr>
        <w:t>, there is considerable variability in the total number of domestic homicides each year, particularly among sub-sets of family homicides. Variability in the data somewhat limits the ability to detect trend</w:t>
      </w:r>
      <w:r w:rsidR="001B78B6" w:rsidRPr="00960B25">
        <w:rPr>
          <w:spacing w:val="-2"/>
        </w:rPr>
        <w:t>s</w:t>
      </w:r>
      <w:r w:rsidRPr="00960B25">
        <w:rPr>
          <w:spacing w:val="-2"/>
        </w:rPr>
        <w:t>.</w:t>
      </w:r>
    </w:p>
    <w:p w14:paraId="1B6015A1" w14:textId="084B961D" w:rsidR="00A07AFF" w:rsidRDefault="00A07AFF" w:rsidP="00A07AFF">
      <w:pPr>
        <w:pStyle w:val="Caption"/>
        <w:rPr>
          <w:rFonts w:cs="Arial"/>
        </w:rPr>
      </w:pPr>
      <w:r w:rsidRPr="00B172F4">
        <w:rPr>
          <w:rFonts w:cs="Arial"/>
        </w:rPr>
        <w:t xml:space="preserve">Figure </w:t>
      </w:r>
      <w:r w:rsidRPr="00B172F4">
        <w:rPr>
          <w:rFonts w:cs="Arial"/>
        </w:rPr>
        <w:fldChar w:fldCharType="begin"/>
      </w:r>
      <w:r w:rsidRPr="00B172F4">
        <w:rPr>
          <w:rFonts w:cs="Arial"/>
        </w:rPr>
        <w:instrText xml:space="preserve"> SEQ Figure \* ARABIC </w:instrText>
      </w:r>
      <w:r w:rsidRPr="00B172F4">
        <w:rPr>
          <w:rFonts w:cs="Arial"/>
        </w:rPr>
        <w:fldChar w:fldCharType="separate"/>
      </w:r>
      <w:r w:rsidR="00970C3C">
        <w:rPr>
          <w:rFonts w:cs="Arial"/>
          <w:noProof/>
        </w:rPr>
        <w:t>16</w:t>
      </w:r>
      <w:r w:rsidRPr="00B172F4">
        <w:rPr>
          <w:rFonts w:cs="Arial"/>
          <w:noProof/>
        </w:rPr>
        <w:fldChar w:fldCharType="end"/>
      </w:r>
      <w:r w:rsidRPr="00B172F4">
        <w:rPr>
          <w:rFonts w:cs="Arial"/>
        </w:rPr>
        <w:t>: Domestic homicides, by homicide type, Australia, FY 200</w:t>
      </w:r>
      <w:r w:rsidR="00EA5DFC">
        <w:rPr>
          <w:rFonts w:cs="Arial"/>
        </w:rPr>
        <w:t>9</w:t>
      </w:r>
      <w:r w:rsidRPr="00B172F4">
        <w:rPr>
          <w:rFonts w:cs="Arial"/>
        </w:rPr>
        <w:t>-</w:t>
      </w:r>
      <w:r w:rsidR="00EA5DFC">
        <w:rPr>
          <w:rFonts w:cs="Arial"/>
        </w:rPr>
        <w:t>10</w:t>
      </w:r>
      <w:r w:rsidRPr="00B172F4">
        <w:rPr>
          <w:rFonts w:cs="Arial"/>
        </w:rPr>
        <w:t xml:space="preserve"> to 201</w:t>
      </w:r>
      <w:r w:rsidR="00030CF2">
        <w:rPr>
          <w:rFonts w:cs="Arial"/>
        </w:rPr>
        <w:t>8</w:t>
      </w:r>
      <w:r w:rsidRPr="00B172F4">
        <w:rPr>
          <w:rFonts w:cs="Arial"/>
        </w:rPr>
        <w:t>-1</w:t>
      </w:r>
      <w:r w:rsidR="00030CF2">
        <w:rPr>
          <w:rFonts w:cs="Arial"/>
        </w:rPr>
        <w:t>9</w:t>
      </w:r>
    </w:p>
    <w:p w14:paraId="57407D2D" w14:textId="066EA2CB" w:rsidR="00C73366" w:rsidRPr="00C73366" w:rsidRDefault="00C73366" w:rsidP="00C73366">
      <w:r>
        <w:rPr>
          <w:noProof/>
          <w:lang w:eastAsia="en-AU"/>
        </w:rPr>
        <w:drawing>
          <wp:inline distT="0" distB="0" distL="0" distR="0" wp14:anchorId="5D68055C" wp14:editId="1F0F7044">
            <wp:extent cx="6120130" cy="2448000"/>
            <wp:effectExtent l="0" t="0" r="0" b="0"/>
            <wp:docPr id="20" name="Chart 20" descr="This chart shows domestic homicides by homicide type (intimate partner, filicide, parricide, siblicide, and other family) from 2009-10 to 2018-19.">
              <a:extLst xmlns:a="http://schemas.openxmlformats.org/drawingml/2006/main">
                <a:ext uri="{FF2B5EF4-FFF2-40B4-BE49-F238E27FC236}">
                  <a16:creationId xmlns:a16="http://schemas.microsoft.com/office/drawing/2014/main" id="{F01AEFE8-FE10-4DC1-A50A-ACA4F8A503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02A8479" w14:textId="5C231E68" w:rsidR="00A07AFF" w:rsidRPr="00B172F4" w:rsidRDefault="00A07AFF" w:rsidP="003E1F93">
      <w:pPr>
        <w:pStyle w:val="Source"/>
        <w:spacing w:before="0"/>
      </w:pPr>
      <w:r w:rsidRPr="00B172F4">
        <w:t>Source: Australian Institute of Criminology, National Homicide Monitoring Program (Bricknell</w:t>
      </w:r>
      <w:r w:rsidR="00C73366">
        <w:t xml:space="preserve"> &amp; Doherty</w:t>
      </w:r>
      <w:r w:rsidRPr="00B172F4">
        <w:t>, 202</w:t>
      </w:r>
      <w:r w:rsidR="00EA5DFC">
        <w:t>1</w:t>
      </w:r>
      <w:r w:rsidRPr="00B172F4">
        <w:t>)</w:t>
      </w:r>
    </w:p>
    <w:p w14:paraId="0A28FEA3" w14:textId="77777777" w:rsidR="00A07AFF" w:rsidRPr="00B172F4" w:rsidRDefault="00A07AFF" w:rsidP="003E1F93">
      <w:pPr>
        <w:pStyle w:val="HeadingLevel3NoNumber"/>
        <w:spacing w:before="240"/>
        <w:rPr>
          <w:rFonts w:cs="Arial"/>
        </w:rPr>
      </w:pPr>
      <w:r>
        <w:t>Reduction in proportion of children exposed to their mother’s or carer’s experiences of domestic violence</w:t>
      </w:r>
    </w:p>
    <w:p w14:paraId="61BD5D2C" w14:textId="33B08C82" w:rsidR="00A07AFF" w:rsidRPr="00960B25" w:rsidRDefault="00A07AFF" w:rsidP="0007373B">
      <w:pPr>
        <w:pStyle w:val="BodyText"/>
        <w:rPr>
          <w:spacing w:val="-2"/>
        </w:rPr>
      </w:pPr>
      <w:r w:rsidRPr="00960B25">
        <w:rPr>
          <w:spacing w:val="-2"/>
        </w:rPr>
        <w:t xml:space="preserve">Data from the </w:t>
      </w:r>
      <w:r w:rsidR="00A34EFF" w:rsidRPr="00960B25">
        <w:rPr>
          <w:spacing w:val="-2"/>
        </w:rPr>
        <w:t>PSS</w:t>
      </w:r>
      <w:r w:rsidRPr="00960B25">
        <w:rPr>
          <w:spacing w:val="-2"/>
        </w:rPr>
        <w:t xml:space="preserve"> from 2005 to 2016 shows that, of women with children in their care at the time they were subjected to violence from an intimate partner, the proportion who self-reported that their children heard or saw the violence has decreased over time for both current and former partners (as shown in the figure below).</w:t>
      </w:r>
      <w:r w:rsidR="00014A38" w:rsidRPr="00960B25" w:rsidDel="00014A38">
        <w:rPr>
          <w:spacing w:val="-2"/>
        </w:rPr>
        <w:t xml:space="preserve"> </w:t>
      </w:r>
    </w:p>
    <w:p w14:paraId="38AC5666" w14:textId="555938AE" w:rsidR="00A07AFF" w:rsidRPr="00B172F4" w:rsidRDefault="00A07AFF" w:rsidP="00A07AFF">
      <w:pPr>
        <w:pStyle w:val="Caption"/>
        <w:rPr>
          <w:rFonts w:cs="Arial"/>
        </w:rPr>
      </w:pPr>
      <w:r w:rsidRPr="00B172F4">
        <w:rPr>
          <w:rFonts w:cs="Arial"/>
        </w:rPr>
        <w:t xml:space="preserve">Figure </w:t>
      </w:r>
      <w:r w:rsidRPr="00B172F4">
        <w:rPr>
          <w:rFonts w:cs="Arial"/>
        </w:rPr>
        <w:fldChar w:fldCharType="begin"/>
      </w:r>
      <w:r w:rsidRPr="00B172F4">
        <w:rPr>
          <w:rFonts w:cs="Arial"/>
        </w:rPr>
        <w:instrText xml:space="preserve"> SEQ Figure \* ARABIC </w:instrText>
      </w:r>
      <w:r w:rsidRPr="00B172F4">
        <w:rPr>
          <w:rFonts w:cs="Arial"/>
        </w:rPr>
        <w:fldChar w:fldCharType="separate"/>
      </w:r>
      <w:r w:rsidR="00970C3C">
        <w:rPr>
          <w:rFonts w:cs="Arial"/>
          <w:noProof/>
        </w:rPr>
        <w:t>17</w:t>
      </w:r>
      <w:r w:rsidRPr="00B172F4">
        <w:rPr>
          <w:rFonts w:cs="Arial"/>
          <w:noProof/>
        </w:rPr>
        <w:fldChar w:fldCharType="end"/>
      </w:r>
      <w:r w:rsidRPr="00B172F4">
        <w:rPr>
          <w:rFonts w:cs="Arial"/>
        </w:rPr>
        <w:t>: Children who were exposed to violence against their mother or carer, proportion, Australia</w:t>
      </w:r>
    </w:p>
    <w:p w14:paraId="5072A724" w14:textId="77777777" w:rsidR="00406E16" w:rsidRDefault="00A07AFF" w:rsidP="003E1F93">
      <w:pPr>
        <w:pStyle w:val="BodyText"/>
        <w:spacing w:after="0"/>
      </w:pPr>
      <w:r w:rsidRPr="00B172F4">
        <w:rPr>
          <w:noProof/>
          <w:lang w:eastAsia="en-AU"/>
        </w:rPr>
        <w:drawing>
          <wp:inline distT="0" distB="0" distL="0" distR="0" wp14:anchorId="69E60098" wp14:editId="32110E9E">
            <wp:extent cx="6066790" cy="1695450"/>
            <wp:effectExtent l="0" t="0" r="0" b="0"/>
            <wp:docPr id="9" name="Chart 9" descr="This chart shows children who were exposed to violence against their mother or carer by their current partner or a former partner in 2005, 2012, and 2016.">
              <a:extLst xmlns:a="http://schemas.openxmlformats.org/drawingml/2006/main">
                <a:ext uri="{FF2B5EF4-FFF2-40B4-BE49-F238E27FC236}">
                  <a16:creationId xmlns:a16="http://schemas.microsoft.com/office/drawing/2014/main" id="{EF95506F-DC9F-4E04-9BC3-9D36198734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47FFFE5" w14:textId="77777777" w:rsidR="00FA1E28" w:rsidRDefault="00DF4CF8" w:rsidP="003E1F93">
      <w:pPr>
        <w:pStyle w:val="Source"/>
        <w:spacing w:after="0"/>
        <w:sectPr w:rsidR="00FA1E28" w:rsidSect="00D0740C">
          <w:pgSz w:w="11906" w:h="16838"/>
          <w:pgMar w:top="1134" w:right="1134" w:bottom="1134" w:left="1134" w:header="709" w:footer="454" w:gutter="0"/>
          <w:cols w:space="566"/>
          <w:docGrid w:linePitch="360"/>
        </w:sectPr>
      </w:pPr>
      <w:r>
        <w:rPr>
          <w:noProof/>
          <w:lang w:eastAsia="en-AU"/>
        </w:rPr>
        <w:drawing>
          <wp:anchor distT="0" distB="0" distL="114300" distR="114300" simplePos="0" relativeHeight="251658240" behindDoc="0" locked="0" layoutInCell="1" allowOverlap="1" wp14:anchorId="694D4C9C" wp14:editId="421E5EDF">
            <wp:simplePos x="0" y="0"/>
            <wp:positionH relativeFrom="margin">
              <wp:align>center</wp:align>
            </wp:positionH>
            <wp:positionV relativeFrom="paragraph">
              <wp:posOffset>3295015</wp:posOffset>
            </wp:positionV>
            <wp:extent cx="5732708" cy="3877733"/>
            <wp:effectExtent l="0" t="0" r="1905" b="8890"/>
            <wp:wrapNone/>
            <wp:docPr id="174" name="Graphic 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Graphic 174">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5732708" cy="3877733"/>
                    </a:xfrm>
                    <a:prstGeom prst="rect">
                      <a:avLst/>
                    </a:prstGeom>
                  </pic:spPr>
                </pic:pic>
              </a:graphicData>
            </a:graphic>
            <wp14:sizeRelH relativeFrom="page">
              <wp14:pctWidth>0</wp14:pctWidth>
            </wp14:sizeRelH>
            <wp14:sizeRelV relativeFrom="page">
              <wp14:pctHeight>0</wp14:pctHeight>
            </wp14:sizeRelV>
          </wp:anchor>
        </w:drawing>
      </w:r>
      <w:r w:rsidR="00A07AFF" w:rsidRPr="00B172F4">
        <w:t>Source: Australian Bureau of Statistics, Personal Safety Survey</w:t>
      </w:r>
      <w:r w:rsidR="003762D6">
        <w:t>s</w:t>
      </w:r>
    </w:p>
    <w:p w14:paraId="2B197FDE" w14:textId="3D88B8E7" w:rsidR="0083662E" w:rsidRPr="00B172F4" w:rsidRDefault="0083662E" w:rsidP="003E1F93">
      <w:pPr>
        <w:pStyle w:val="Source"/>
        <w:spacing w:after="0"/>
        <w:rPr>
          <w:rFonts w:ascii="Arial" w:hAnsi="Arial"/>
        </w:rPr>
      </w:pPr>
    </w:p>
    <w:p w14:paraId="0797D1C1" w14:textId="536A7F0A" w:rsidR="00FF38D2" w:rsidRDefault="00CD74A3" w:rsidP="00FF38D2">
      <w:pPr>
        <w:pStyle w:val="Heading1Noshow"/>
        <w:spacing w:after="0"/>
      </w:pPr>
      <w:r w:rsidRPr="00FA1E28">
        <w:t>04</w:t>
      </w:r>
    </w:p>
    <w:p w14:paraId="0A2F21E9" w14:textId="3DF1FD86" w:rsidR="0083662E" w:rsidRPr="005B2A95" w:rsidRDefault="0083662E" w:rsidP="00275DDE">
      <w:pPr>
        <w:pStyle w:val="Heading1"/>
        <w:spacing w:after="480"/>
      </w:pPr>
      <w:bookmarkStart w:id="24" w:name="_Toc88212661"/>
      <w:r w:rsidRPr="005B2A95">
        <w:t>Next steps</w:t>
      </w:r>
      <w:bookmarkEnd w:id="24"/>
    </w:p>
    <w:p w14:paraId="1783B1EF" w14:textId="25C9F677" w:rsidR="003E1F93" w:rsidRPr="00FA1E28" w:rsidRDefault="003E1F93" w:rsidP="00FA1E28">
      <w:pPr>
        <w:pStyle w:val="BodyText"/>
      </w:pPr>
      <w:r w:rsidRPr="00FA1E28">
        <w:t xml:space="preserve">This is the </w:t>
      </w:r>
      <w:r w:rsidR="00BD1EA6" w:rsidRPr="00FA1E28">
        <w:t>second and final</w:t>
      </w:r>
      <w:r w:rsidRPr="00FA1E28">
        <w:t xml:space="preserve"> annual </w:t>
      </w:r>
      <w:r w:rsidR="00847AE0">
        <w:t>progress</w:t>
      </w:r>
      <w:r w:rsidRPr="00FA1E28">
        <w:t xml:space="preserve"> report produced under the 4AP and NIP. The report provides an overview of progress as a whole under the 4AP. </w:t>
      </w:r>
      <w:r w:rsidR="0085650A">
        <w:t>The next time the implementation of the 4AP will be reported on is under the evaluation of the 4AP due in May 2022.</w:t>
      </w:r>
    </w:p>
    <w:p w14:paraId="324DD067" w14:textId="5162741A" w:rsidR="003E1F93" w:rsidRPr="00FA1E28" w:rsidRDefault="003E1F93" w:rsidP="00FA1E28">
      <w:pPr>
        <w:pStyle w:val="BodyText"/>
      </w:pPr>
      <w:r w:rsidRPr="00FA1E28">
        <w:t xml:space="preserve">This report has found that implementation is on track </w:t>
      </w:r>
      <w:r w:rsidR="009E171E" w:rsidRPr="00FA1E28">
        <w:t>despite some</w:t>
      </w:r>
      <w:r w:rsidR="00A779F0" w:rsidRPr="00FA1E28">
        <w:t xml:space="preserve"> initiatives h</w:t>
      </w:r>
      <w:r w:rsidR="009E171E" w:rsidRPr="00FA1E28">
        <w:t>aving to adapt</w:t>
      </w:r>
      <w:r w:rsidR="00A779F0" w:rsidRPr="00FA1E28">
        <w:t xml:space="preserve"> to</w:t>
      </w:r>
      <w:r w:rsidRPr="00FA1E28">
        <w:t xml:space="preserve"> </w:t>
      </w:r>
      <w:r w:rsidR="00A779F0" w:rsidRPr="00FA1E28">
        <w:t xml:space="preserve">the </w:t>
      </w:r>
      <w:r w:rsidRPr="00FA1E28">
        <w:t xml:space="preserve">challenges presented by COVID-19 </w:t>
      </w:r>
      <w:r w:rsidR="00847AE0">
        <w:t>with some initiatives previously delayed now back on track. T</w:t>
      </w:r>
      <w:r w:rsidRPr="00FA1E28">
        <w:t xml:space="preserve">he vast majority of initiatives and actions are </w:t>
      </w:r>
      <w:r w:rsidR="00847AE0">
        <w:t xml:space="preserve">either complete or </w:t>
      </w:r>
      <w:r w:rsidRPr="00FA1E28">
        <w:t xml:space="preserve">underway under the 4AP. There have been significant achievements with programs established in each of the priority areas. </w:t>
      </w:r>
    </w:p>
    <w:p w14:paraId="35443091" w14:textId="0573D1DA" w:rsidR="00CD74A3" w:rsidRPr="003E1F93" w:rsidRDefault="003E1F93" w:rsidP="00FA1E28">
      <w:pPr>
        <w:pStyle w:val="BodyText"/>
      </w:pPr>
      <w:r w:rsidRPr="00FA1E28">
        <w:t>The evaluation of the National Plan</w:t>
      </w:r>
      <w:r w:rsidR="00BD1EA6" w:rsidRPr="00FA1E28">
        <w:t>, inclusive of an evaluation of the 4AP,</w:t>
      </w:r>
      <w:r w:rsidRPr="00FA1E28">
        <w:t xml:space="preserve"> will be delivered in 2022. The evaluation will assess the impact of the National Plan a</w:t>
      </w:r>
      <w:r w:rsidR="00F1618D">
        <w:t>nd its effectiveness in meeting</w:t>
      </w:r>
      <w:r w:rsidRPr="00FA1E28">
        <w:t xml:space="preserve"> its objectives and outcomes and will inform the</w:t>
      </w:r>
      <w:r w:rsidR="0085650A">
        <w:t xml:space="preserve"> new National Plan to end violence against women and children. </w:t>
      </w:r>
      <w:r w:rsidRPr="00FA1E28">
        <w:t>.</w:t>
      </w:r>
      <w:r w:rsidR="00CD74A3" w:rsidRPr="003E1F93">
        <w:br w:type="page"/>
      </w:r>
    </w:p>
    <w:p w14:paraId="4D20E850" w14:textId="77777777" w:rsidR="005E342C" w:rsidRDefault="005E342C" w:rsidP="0007373B">
      <w:pPr>
        <w:pStyle w:val="BodyText"/>
        <w:sectPr w:rsidR="005E342C" w:rsidSect="00D0740C">
          <w:pgSz w:w="11906" w:h="16838"/>
          <w:pgMar w:top="9498" w:right="1134" w:bottom="1134" w:left="1134" w:header="709" w:footer="454" w:gutter="0"/>
          <w:cols w:space="566"/>
          <w:docGrid w:linePitch="360"/>
        </w:sectPr>
      </w:pPr>
    </w:p>
    <w:p w14:paraId="5B7D5606" w14:textId="4605DF0D" w:rsidR="00CD74A3" w:rsidRDefault="00CD74A3">
      <w:pPr>
        <w:spacing w:before="0" w:after="0"/>
        <w:rPr>
          <w:rFonts w:cs="Arial"/>
        </w:rPr>
      </w:pPr>
    </w:p>
    <w:p w14:paraId="62296C47" w14:textId="20497FF4" w:rsidR="004232AF" w:rsidRPr="001B699E" w:rsidRDefault="00CD74A3" w:rsidP="00CD74A3">
      <w:pPr>
        <w:pStyle w:val="Heading1"/>
      </w:pPr>
      <w:bookmarkStart w:id="25" w:name="_Toc88212662"/>
      <w:r w:rsidRPr="001B699E">
        <w:t>Appendices</w:t>
      </w:r>
      <w:bookmarkEnd w:id="25"/>
    </w:p>
    <w:p w14:paraId="60D218CB" w14:textId="5F293DEC" w:rsidR="00CD74A3" w:rsidRPr="00B172F4" w:rsidRDefault="00CD74A3" w:rsidP="0066443F">
      <w:pPr>
        <w:rPr>
          <w:rFonts w:cs="Arial"/>
        </w:rPr>
        <w:sectPr w:rsidR="00CD74A3" w:rsidRPr="00B172F4" w:rsidSect="00D0740C">
          <w:type w:val="continuous"/>
          <w:pgSz w:w="11906" w:h="16838"/>
          <w:pgMar w:top="13041" w:right="1134" w:bottom="1134" w:left="1134" w:header="709" w:footer="454" w:gutter="0"/>
          <w:cols w:space="566"/>
          <w:docGrid w:linePitch="360"/>
        </w:sectPr>
      </w:pPr>
    </w:p>
    <w:p w14:paraId="57AE1C25" w14:textId="6E540093" w:rsidR="007B248F" w:rsidRPr="008C6B2E" w:rsidRDefault="00D73BCB" w:rsidP="008C6B2E">
      <w:pPr>
        <w:pStyle w:val="AppendixHeading2"/>
        <w:rPr>
          <w:rStyle w:val="Heading1Char"/>
          <w:rFonts w:cs="Times New Roman"/>
          <w:caps/>
          <w:sz w:val="70"/>
          <w:szCs w:val="18"/>
        </w:rPr>
      </w:pPr>
      <w:bookmarkStart w:id="26" w:name="_Toc401155221"/>
      <w:bookmarkStart w:id="27" w:name="_Toc88212663"/>
      <w:bookmarkStart w:id="28" w:name="_Toc50641907"/>
      <w:bookmarkEnd w:id="19"/>
      <w:bookmarkEnd w:id="20"/>
      <w:r w:rsidRPr="008C6B2E">
        <w:rPr>
          <w:rStyle w:val="Heading1Char"/>
          <w:rFonts w:cs="Times New Roman"/>
          <w:caps/>
          <w:sz w:val="70"/>
          <w:szCs w:val="18"/>
        </w:rPr>
        <w:lastRenderedPageBreak/>
        <w:t xml:space="preserve">: </w:t>
      </w:r>
      <w:r w:rsidR="009F30E6" w:rsidRPr="008C6B2E">
        <w:rPr>
          <w:rStyle w:val="Heading1Char"/>
          <w:rFonts w:cs="Times New Roman"/>
          <w:caps/>
          <w:sz w:val="70"/>
          <w:szCs w:val="18"/>
        </w:rPr>
        <w:t>Approach</w:t>
      </w:r>
      <w:bookmarkEnd w:id="26"/>
      <w:bookmarkEnd w:id="27"/>
    </w:p>
    <w:p w14:paraId="5D72AD3A" w14:textId="77777777" w:rsidR="005D47AE" w:rsidRDefault="00EB44A7" w:rsidP="00EB44A7">
      <w:pPr>
        <w:pStyle w:val="BodyText"/>
      </w:pPr>
      <w:r>
        <w:t xml:space="preserve">To support monitoring of progress under the 4AP, </w:t>
      </w:r>
      <w:r w:rsidRPr="00B172F4">
        <w:t>Commonwealth, state, and territory government</w:t>
      </w:r>
      <w:r w:rsidR="00785DF5">
        <w:t xml:space="preserve"> agencie</w:t>
      </w:r>
      <w:r w:rsidRPr="00B172F4">
        <w:t xml:space="preserve">s </w:t>
      </w:r>
      <w:r w:rsidR="008455A6">
        <w:t xml:space="preserve">were asked for </w:t>
      </w:r>
      <w:r w:rsidRPr="0C578647">
        <w:t xml:space="preserve">information on the progress of initiatives as well as information on service usage, case studies and </w:t>
      </w:r>
      <w:r w:rsidRPr="0C7E735C">
        <w:t>commentary on the impact o</w:t>
      </w:r>
      <w:r>
        <w:t xml:space="preserve">f the </w:t>
      </w:r>
      <w:r w:rsidRPr="0C7E735C">
        <w:t>COVID-19 pandemic.</w:t>
      </w:r>
      <w:r w:rsidRPr="0C578647">
        <w:t xml:space="preserve"> </w:t>
      </w:r>
    </w:p>
    <w:p w14:paraId="0590624F" w14:textId="4A653586" w:rsidR="00EB44A7" w:rsidRPr="00B1575D" w:rsidRDefault="00785DF5" w:rsidP="00EB44A7">
      <w:pPr>
        <w:pStyle w:val="BodyText"/>
      </w:pPr>
      <w:r>
        <w:t xml:space="preserve">In addition, </w:t>
      </w:r>
      <w:r w:rsidRPr="00B172F4">
        <w:t>Commonwealth, state, and territory government</w:t>
      </w:r>
      <w:r>
        <w:t xml:space="preserve"> agencie</w:t>
      </w:r>
      <w:r w:rsidRPr="00B172F4">
        <w:t>s</w:t>
      </w:r>
      <w:r>
        <w:t xml:space="preserve"> were consulted on </w:t>
      </w:r>
      <w:r w:rsidR="005D47AE">
        <w:t>the use of case studies relevant to their initiatives in this report; agencies provided written feedback on the wording of these.</w:t>
      </w:r>
    </w:p>
    <w:p w14:paraId="5A6E5918" w14:textId="4C1F438D" w:rsidR="008455A6" w:rsidRPr="00937054" w:rsidRDefault="008455A6" w:rsidP="008455A6">
      <w:pPr>
        <w:pStyle w:val="BodyText"/>
        <w:rPr>
          <w:rStyle w:val="FootnoteReference"/>
          <w:rFonts w:cs="Arial"/>
          <w:vertAlign w:val="baseline"/>
        </w:rPr>
      </w:pPr>
      <w:r>
        <w:t>In monitoring the N</w:t>
      </w:r>
      <w:r w:rsidR="00767058">
        <w:t xml:space="preserve">ational </w:t>
      </w:r>
      <w:r>
        <w:t>P</w:t>
      </w:r>
      <w:r w:rsidR="00767058">
        <w:t>lan</w:t>
      </w:r>
      <w:r>
        <w:t xml:space="preserve">, </w:t>
      </w:r>
      <w:r w:rsidR="00746024">
        <w:t>when available</w:t>
      </w:r>
      <w:r w:rsidR="00767058">
        <w:t>,</w:t>
      </w:r>
      <w:r w:rsidR="00746024">
        <w:t xml:space="preserve"> </w:t>
      </w:r>
      <w:r w:rsidR="00A5395F">
        <w:t>time series</w:t>
      </w:r>
      <w:r w:rsidR="00746024">
        <w:t xml:space="preserve"> data is reported with changes over time highlighted. K</w:t>
      </w:r>
      <w:r w:rsidRPr="1C01CD0E">
        <w:t xml:space="preserve">ey data sources </w:t>
      </w:r>
      <w:r>
        <w:t xml:space="preserve">that were </w:t>
      </w:r>
      <w:r w:rsidRPr="1C01CD0E">
        <w:t>accessed in preparing this progress report include:</w:t>
      </w:r>
    </w:p>
    <w:p w14:paraId="565CC8FB" w14:textId="0374182E" w:rsidR="008455A6" w:rsidRDefault="008455A6" w:rsidP="008455A6">
      <w:pPr>
        <w:pStyle w:val="Bullet1stlevel"/>
      </w:pPr>
      <w:r w:rsidRPr="072A4803">
        <w:t>PSS - the ABS conduct</w:t>
      </w:r>
      <w:r>
        <w:t>s</w:t>
      </w:r>
      <w:r w:rsidRPr="072A4803">
        <w:t xml:space="preserve"> this survey </w:t>
      </w:r>
      <w:r w:rsidRPr="62D23E4A">
        <w:t>every four years (most recently in 2016) to explore experiences of violence and safety, including partner violence in the past 12 months</w:t>
      </w:r>
      <w:r>
        <w:t xml:space="preserve">. The 2020 PSS has been delayed due to COVID-19, with data collection </w:t>
      </w:r>
      <w:r w:rsidR="00542B63">
        <w:t>occurring</w:t>
      </w:r>
      <w:r>
        <w:t xml:space="preserve"> in 2021.</w:t>
      </w:r>
      <w:r w:rsidRPr="62D23E4A">
        <w:rPr>
          <w:rStyle w:val="FootnoteReference"/>
          <w:rFonts w:cs="Arial"/>
        </w:rPr>
        <w:footnoteReference w:id="7"/>
      </w:r>
    </w:p>
    <w:p w14:paraId="4097282A" w14:textId="77777777" w:rsidR="008455A6" w:rsidRDefault="008455A6" w:rsidP="008455A6">
      <w:pPr>
        <w:pStyle w:val="Bullet1stlevel"/>
      </w:pPr>
      <w:r>
        <w:t>O</w:t>
      </w:r>
      <w:r w:rsidRPr="62D23E4A">
        <w:t>ther data reports from the ABS (</w:t>
      </w:r>
      <w:r>
        <w:t xml:space="preserve">including </w:t>
      </w:r>
      <w:r w:rsidRPr="62D23E4A">
        <w:t xml:space="preserve">for example, Recorded Crime </w:t>
      </w:r>
      <w:r w:rsidRPr="709354A5">
        <w:t>Offenders,</w:t>
      </w:r>
      <w:r w:rsidRPr="62D23E4A">
        <w:t xml:space="preserve"> Criminal Courts) and the Australian Institute of Health and Welfare (for example, Specialist Homelessness Services)</w:t>
      </w:r>
      <w:r>
        <w:t>.</w:t>
      </w:r>
    </w:p>
    <w:p w14:paraId="7E3C0F7E" w14:textId="5B022901" w:rsidR="005E342C" w:rsidRDefault="003E6011" w:rsidP="0007373B">
      <w:pPr>
        <w:pStyle w:val="BodyText"/>
      </w:pPr>
      <w:r w:rsidRPr="003E6011">
        <w:rPr>
          <w:noProof/>
          <w:lang w:eastAsia="en-AU"/>
        </w:rPr>
        <w:drawing>
          <wp:anchor distT="0" distB="0" distL="114300" distR="114300" simplePos="0" relativeHeight="251658247" behindDoc="1" locked="0" layoutInCell="1" allowOverlap="1" wp14:anchorId="1D6E2F58" wp14:editId="6A4ADED8">
            <wp:simplePos x="0" y="0"/>
            <wp:positionH relativeFrom="column">
              <wp:posOffset>3810</wp:posOffset>
            </wp:positionH>
            <wp:positionV relativeFrom="margin">
              <wp:align>bottom</wp:align>
            </wp:positionV>
            <wp:extent cx="5076000" cy="4563027"/>
            <wp:effectExtent l="0" t="0" r="0" b="9525"/>
            <wp:wrapNone/>
            <wp:docPr id="210" name="Picture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a:extLst>
                        <a:ext uri="{C183D7F6-B498-43B3-948B-1728B52AA6E4}">
                          <adec:decorative xmlns:adec="http://schemas.microsoft.com/office/drawing/2017/decorative" val="1"/>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76000" cy="45630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9406C2" w14:textId="754BF67D" w:rsidR="004B0AC8" w:rsidRDefault="004B0AC8" w:rsidP="0007373B">
      <w:pPr>
        <w:pStyle w:val="BodyText"/>
        <w:sectPr w:rsidR="004B0AC8" w:rsidSect="00D0740C">
          <w:headerReference w:type="even" r:id="rId71"/>
          <w:headerReference w:type="default" r:id="rId72"/>
          <w:footerReference w:type="default" r:id="rId73"/>
          <w:headerReference w:type="first" r:id="rId74"/>
          <w:pgSz w:w="11906" w:h="16838"/>
          <w:pgMar w:top="1134" w:right="1134" w:bottom="1134" w:left="1134" w:header="709" w:footer="709" w:gutter="0"/>
          <w:cols w:space="566"/>
          <w:docGrid w:linePitch="360"/>
        </w:sectPr>
      </w:pPr>
    </w:p>
    <w:p w14:paraId="0C4B3221" w14:textId="66DB9BA5" w:rsidR="00860A83" w:rsidRPr="008C6B2E" w:rsidRDefault="00D73BCB" w:rsidP="008C6B2E">
      <w:pPr>
        <w:pStyle w:val="AppendixHeading2"/>
        <w:rPr>
          <w:rStyle w:val="Heading1Char"/>
          <w:rFonts w:cs="Times New Roman"/>
          <w:caps/>
          <w:sz w:val="70"/>
          <w:szCs w:val="18"/>
        </w:rPr>
      </w:pPr>
      <w:bookmarkStart w:id="29" w:name="_Ref52537718"/>
      <w:bookmarkStart w:id="30" w:name="_Toc88212664"/>
      <w:r w:rsidRPr="008C6B2E">
        <w:rPr>
          <w:rStyle w:val="Heading1Char"/>
          <w:rFonts w:cs="Times New Roman"/>
          <w:caps/>
          <w:sz w:val="70"/>
          <w:szCs w:val="18"/>
        </w:rPr>
        <w:lastRenderedPageBreak/>
        <w:t xml:space="preserve">: </w:t>
      </w:r>
      <w:r w:rsidR="001E7C94" w:rsidRPr="008C6B2E">
        <w:rPr>
          <w:rStyle w:val="Heading1Char"/>
          <w:rFonts w:cs="Times New Roman"/>
          <w:caps/>
          <w:sz w:val="70"/>
          <w:szCs w:val="18"/>
        </w:rPr>
        <w:t>Details of progress</w:t>
      </w:r>
      <w:bookmarkEnd w:id="28"/>
      <w:bookmarkEnd w:id="29"/>
      <w:bookmarkEnd w:id="30"/>
    </w:p>
    <w:p w14:paraId="6F896E24" w14:textId="3AAB595E" w:rsidR="005B1A1A" w:rsidRDefault="00DE7869" w:rsidP="00CF300C">
      <w:pPr>
        <w:pStyle w:val="Caption"/>
        <w:rPr>
          <w:rFonts w:cs="Arial"/>
          <w:iCs w:val="0"/>
          <w:caps w:val="0"/>
          <w:szCs w:val="20"/>
        </w:rPr>
        <w:sectPr w:rsidR="005B1A1A" w:rsidSect="00D0740C">
          <w:type w:val="continuous"/>
          <w:pgSz w:w="16838" w:h="11906" w:orient="landscape"/>
          <w:pgMar w:top="1134" w:right="1134" w:bottom="1134" w:left="1134" w:header="709" w:footer="454" w:gutter="0"/>
          <w:cols w:space="566"/>
          <w:docGrid w:linePitch="360"/>
        </w:sectPr>
      </w:pPr>
      <w:r w:rsidRPr="00B172F4">
        <w:rPr>
          <w:rFonts w:cs="Arial"/>
        </w:rPr>
        <w:t xml:space="preserve">Table </w:t>
      </w:r>
      <w:r w:rsidRPr="19A94D17">
        <w:rPr>
          <w:rFonts w:cs="Arial"/>
          <w:i/>
          <w:iCs w:val="0"/>
          <w:caps w:val="0"/>
        </w:rPr>
        <w:fldChar w:fldCharType="begin"/>
      </w:r>
      <w:r w:rsidRPr="00B172F4">
        <w:rPr>
          <w:rFonts w:cs="Arial"/>
        </w:rPr>
        <w:instrText>SEQ Table \* ARABIC</w:instrText>
      </w:r>
      <w:r w:rsidRPr="19A94D17">
        <w:rPr>
          <w:rFonts w:cs="Arial"/>
          <w:i/>
          <w:iCs w:val="0"/>
          <w:caps w:val="0"/>
        </w:rPr>
        <w:fldChar w:fldCharType="separate"/>
      </w:r>
      <w:r w:rsidR="00970C3C">
        <w:rPr>
          <w:rFonts w:cs="Arial"/>
          <w:noProof/>
        </w:rPr>
        <w:t>1</w:t>
      </w:r>
      <w:r w:rsidRPr="19A94D17">
        <w:rPr>
          <w:rFonts w:cs="Arial"/>
          <w:i/>
          <w:iCs w:val="0"/>
          <w:caps w:val="0"/>
        </w:rPr>
        <w:fldChar w:fldCharType="end"/>
      </w:r>
      <w:r w:rsidRPr="00B172F4">
        <w:rPr>
          <w:rFonts w:cs="Arial"/>
        </w:rPr>
        <w:t xml:space="preserve">: </w:t>
      </w:r>
      <w:r w:rsidR="0007654B" w:rsidRPr="00B172F4">
        <w:rPr>
          <w:rFonts w:cs="Arial"/>
        </w:rPr>
        <w:t>NIP</w:t>
      </w:r>
      <w:r w:rsidRPr="00B172F4">
        <w:rPr>
          <w:rFonts w:cs="Arial"/>
        </w:rPr>
        <w:t xml:space="preserve"> initiatives by priority area</w:t>
      </w:r>
    </w:p>
    <w:tbl>
      <w:tblPr>
        <w:tblStyle w:val="TableGrid"/>
        <w:tblW w:w="4981" w:type="pct"/>
        <w:tblBorders>
          <w:top w:val="none" w:sz="0" w:space="0" w:color="auto"/>
          <w:left w:val="none" w:sz="0" w:space="0" w:color="auto"/>
          <w:bottom w:val="single" w:sz="4" w:space="0" w:color="074A43" w:themeColor="text2"/>
          <w:right w:val="none" w:sz="0" w:space="0" w:color="auto"/>
          <w:insideH w:val="single" w:sz="4" w:space="0" w:color="074A43" w:themeColor="text2"/>
          <w:insideV w:val="none" w:sz="0" w:space="0" w:color="auto"/>
        </w:tblBorders>
        <w:tblLook w:val="04A0" w:firstRow="1" w:lastRow="0" w:firstColumn="1" w:lastColumn="0" w:noHBand="0" w:noVBand="1"/>
      </w:tblPr>
      <w:tblGrid>
        <w:gridCol w:w="1347"/>
        <w:gridCol w:w="5510"/>
        <w:gridCol w:w="975"/>
        <w:gridCol w:w="4944"/>
        <w:gridCol w:w="1739"/>
      </w:tblGrid>
      <w:tr w:rsidR="00373E3C" w:rsidRPr="00BD7B88" w14:paraId="214AC5F2" w14:textId="77777777" w:rsidTr="006566E5">
        <w:trPr>
          <w:tblHeader/>
        </w:trPr>
        <w:tc>
          <w:tcPr>
            <w:tcW w:w="464" w:type="pct"/>
          </w:tcPr>
          <w:p w14:paraId="0E8BA219" w14:textId="7FDD8021" w:rsidR="00373E3C" w:rsidRPr="00275DDE" w:rsidRDefault="00373E3C" w:rsidP="00D75500">
            <w:pPr>
              <w:pStyle w:val="Tableheading"/>
              <w:spacing w:before="60" w:after="60"/>
              <w:rPr>
                <w:rFonts w:cs="Arial"/>
                <w:sz w:val="18"/>
                <w:szCs w:val="18"/>
              </w:rPr>
            </w:pPr>
            <w:r w:rsidRPr="00275DDE">
              <w:rPr>
                <w:rFonts w:cs="Arial"/>
                <w:sz w:val="18"/>
                <w:szCs w:val="18"/>
              </w:rPr>
              <w:t>Jurisdiction</w:t>
            </w:r>
          </w:p>
        </w:tc>
        <w:tc>
          <w:tcPr>
            <w:tcW w:w="1898" w:type="pct"/>
          </w:tcPr>
          <w:p w14:paraId="10A98AD6" w14:textId="1EB48629" w:rsidR="00373E3C" w:rsidRPr="00275DDE" w:rsidRDefault="00373E3C" w:rsidP="00D75500">
            <w:pPr>
              <w:pStyle w:val="Tableheading"/>
              <w:spacing w:before="60" w:after="60"/>
              <w:rPr>
                <w:rFonts w:cs="Arial"/>
                <w:sz w:val="18"/>
                <w:szCs w:val="18"/>
              </w:rPr>
            </w:pPr>
            <w:r w:rsidRPr="00275DDE">
              <w:rPr>
                <w:rFonts w:cs="Arial"/>
                <w:sz w:val="18"/>
                <w:szCs w:val="18"/>
              </w:rPr>
              <w:t>Priority area</w:t>
            </w:r>
          </w:p>
        </w:tc>
        <w:tc>
          <w:tcPr>
            <w:tcW w:w="336" w:type="pct"/>
          </w:tcPr>
          <w:p w14:paraId="533FF6F4" w14:textId="42F2F2AB" w:rsidR="00373E3C" w:rsidRPr="00275DDE" w:rsidRDefault="00373E3C" w:rsidP="00D75500">
            <w:pPr>
              <w:pStyle w:val="Tableheading"/>
              <w:spacing w:before="60" w:after="60"/>
              <w:rPr>
                <w:rFonts w:cs="Arial"/>
                <w:sz w:val="18"/>
                <w:szCs w:val="18"/>
              </w:rPr>
            </w:pPr>
            <w:r w:rsidRPr="00275DDE">
              <w:rPr>
                <w:rFonts w:cs="Arial"/>
                <w:sz w:val="18"/>
                <w:szCs w:val="18"/>
              </w:rPr>
              <w:t>Action</w:t>
            </w:r>
          </w:p>
        </w:tc>
        <w:tc>
          <w:tcPr>
            <w:tcW w:w="1703" w:type="pct"/>
          </w:tcPr>
          <w:p w14:paraId="57F1C5DB" w14:textId="6A12A37E" w:rsidR="00373E3C" w:rsidRPr="00275DDE" w:rsidRDefault="00373E3C" w:rsidP="00D75500">
            <w:pPr>
              <w:pStyle w:val="Tableheading"/>
              <w:spacing w:before="60" w:after="60"/>
              <w:rPr>
                <w:rFonts w:cs="Arial"/>
                <w:sz w:val="18"/>
                <w:szCs w:val="18"/>
              </w:rPr>
            </w:pPr>
            <w:r w:rsidRPr="00275DDE">
              <w:rPr>
                <w:rFonts w:cs="Arial"/>
                <w:sz w:val="18"/>
                <w:szCs w:val="18"/>
              </w:rPr>
              <w:t>Initiative</w:t>
            </w:r>
          </w:p>
        </w:tc>
        <w:tc>
          <w:tcPr>
            <w:tcW w:w="599" w:type="pct"/>
          </w:tcPr>
          <w:p w14:paraId="4AD24A46" w14:textId="63B6C06C" w:rsidR="00373E3C" w:rsidRPr="00275DDE" w:rsidRDefault="00373E3C" w:rsidP="00D75500">
            <w:pPr>
              <w:pStyle w:val="Tableheading"/>
              <w:spacing w:before="60" w:after="60"/>
              <w:rPr>
                <w:rFonts w:cs="Arial"/>
                <w:sz w:val="18"/>
                <w:szCs w:val="18"/>
                <w:highlight w:val="yellow"/>
              </w:rPr>
            </w:pPr>
            <w:r w:rsidRPr="00275DDE">
              <w:rPr>
                <w:rFonts w:cs="Arial"/>
                <w:sz w:val="18"/>
                <w:szCs w:val="18"/>
              </w:rPr>
              <w:t>Status</w:t>
            </w:r>
          </w:p>
        </w:tc>
      </w:tr>
      <w:tr w:rsidR="00373E3C" w:rsidRPr="00BD7B88" w14:paraId="09459446" w14:textId="77777777" w:rsidTr="006566E5">
        <w:tc>
          <w:tcPr>
            <w:tcW w:w="464" w:type="pct"/>
          </w:tcPr>
          <w:p w14:paraId="470C2195" w14:textId="77777777" w:rsidR="00373E3C" w:rsidRPr="00BD7B88" w:rsidRDefault="00373E3C" w:rsidP="00D75500">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ACT</w:t>
            </w:r>
          </w:p>
        </w:tc>
        <w:tc>
          <w:tcPr>
            <w:tcW w:w="1898" w:type="pct"/>
          </w:tcPr>
          <w:p w14:paraId="05D1E9DC" w14:textId="3F36E686" w:rsidR="00373E3C" w:rsidRPr="00BD7B88" w:rsidRDefault="00373E3C" w:rsidP="00D75500">
            <w:pPr>
              <w:pStyle w:val="Tabletext"/>
              <w:spacing w:before="60" w:after="60"/>
              <w:rPr>
                <w:rFonts w:cs="Arial"/>
                <w:sz w:val="16"/>
                <w:szCs w:val="16"/>
              </w:rPr>
            </w:pPr>
            <w:r w:rsidRPr="00BD7B88">
              <w:rPr>
                <w:rFonts w:cs="Arial"/>
                <w:sz w:val="16"/>
                <w:szCs w:val="16"/>
              </w:rPr>
              <w:t>Primary prevention</w:t>
            </w:r>
          </w:p>
        </w:tc>
        <w:tc>
          <w:tcPr>
            <w:tcW w:w="336" w:type="pct"/>
          </w:tcPr>
          <w:p w14:paraId="61054D53" w14:textId="3ECB32F5" w:rsidR="00373E3C" w:rsidRPr="00BD7B88" w:rsidRDefault="00373E3C" w:rsidP="00D75500">
            <w:pPr>
              <w:pStyle w:val="Tabletext"/>
              <w:spacing w:before="60" w:after="60"/>
              <w:rPr>
                <w:rFonts w:cs="Arial"/>
                <w:sz w:val="16"/>
                <w:szCs w:val="16"/>
              </w:rPr>
            </w:pPr>
            <w:r w:rsidRPr="00BD7B88">
              <w:rPr>
                <w:rFonts w:cs="Arial"/>
                <w:sz w:val="16"/>
                <w:szCs w:val="16"/>
              </w:rPr>
              <w:t>1</w:t>
            </w:r>
          </w:p>
        </w:tc>
        <w:tc>
          <w:tcPr>
            <w:tcW w:w="1703" w:type="pct"/>
          </w:tcPr>
          <w:p w14:paraId="23745008" w14:textId="7D420844" w:rsidR="00B129EE" w:rsidRPr="00BD7B88" w:rsidRDefault="00373E3C" w:rsidP="00D75500">
            <w:pPr>
              <w:pStyle w:val="Tabletext"/>
              <w:spacing w:before="60" w:after="60"/>
              <w:rPr>
                <w:sz w:val="16"/>
                <w:szCs w:val="16"/>
              </w:rPr>
            </w:pPr>
            <w:r w:rsidRPr="00BD7B88">
              <w:rPr>
                <w:sz w:val="16"/>
                <w:szCs w:val="16"/>
              </w:rPr>
              <w:t>ACT Government Domestic and Family Violence Training Strategy</w:t>
            </w:r>
          </w:p>
        </w:tc>
        <w:tc>
          <w:tcPr>
            <w:tcW w:w="599" w:type="pct"/>
          </w:tcPr>
          <w:p w14:paraId="66F0A547" w14:textId="3C4C0E5A" w:rsidR="00373E3C" w:rsidRPr="00A55B04" w:rsidRDefault="00373E3C" w:rsidP="00D75500">
            <w:pPr>
              <w:pStyle w:val="Tabletext"/>
              <w:spacing w:before="60" w:after="60"/>
              <w:rPr>
                <w:sz w:val="16"/>
                <w:szCs w:val="16"/>
              </w:rPr>
            </w:pPr>
            <w:r w:rsidRPr="00A55B04">
              <w:rPr>
                <w:sz w:val="16"/>
                <w:szCs w:val="16"/>
              </w:rPr>
              <w:t>In progress delayed</w:t>
            </w:r>
          </w:p>
        </w:tc>
      </w:tr>
      <w:tr w:rsidR="00067FD3" w:rsidRPr="00BD7B88" w14:paraId="0D9D7265" w14:textId="77777777" w:rsidTr="006566E5">
        <w:tc>
          <w:tcPr>
            <w:tcW w:w="464" w:type="pct"/>
          </w:tcPr>
          <w:p w14:paraId="3A75284E" w14:textId="5A2E45C7"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ACT</w:t>
            </w:r>
          </w:p>
        </w:tc>
        <w:tc>
          <w:tcPr>
            <w:tcW w:w="1898" w:type="pct"/>
          </w:tcPr>
          <w:p w14:paraId="1FAC69D9" w14:textId="383672B4" w:rsidR="00067FD3" w:rsidRPr="00BD7B88" w:rsidRDefault="00067FD3" w:rsidP="00067FD3">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34655DE9" w14:textId="08B596A2" w:rsidR="00067FD3" w:rsidRPr="00BD7B88" w:rsidRDefault="00067FD3" w:rsidP="00067FD3">
            <w:pPr>
              <w:pStyle w:val="Tabletext"/>
              <w:spacing w:before="60" w:after="60"/>
              <w:rPr>
                <w:rFonts w:cs="Arial"/>
                <w:sz w:val="16"/>
                <w:szCs w:val="16"/>
              </w:rPr>
            </w:pPr>
            <w:r w:rsidRPr="00BD7B88">
              <w:rPr>
                <w:rFonts w:cs="Arial"/>
                <w:sz w:val="16"/>
                <w:szCs w:val="16"/>
              </w:rPr>
              <w:t>16, 17</w:t>
            </w:r>
          </w:p>
        </w:tc>
        <w:tc>
          <w:tcPr>
            <w:tcW w:w="1703" w:type="pct"/>
          </w:tcPr>
          <w:p w14:paraId="2FD07056" w14:textId="2E8A65CF" w:rsidR="00067FD3" w:rsidRPr="00BD7B88" w:rsidRDefault="00067FD3" w:rsidP="00067FD3">
            <w:pPr>
              <w:pStyle w:val="Tabletext"/>
              <w:spacing w:before="60" w:after="60"/>
              <w:rPr>
                <w:sz w:val="16"/>
                <w:szCs w:val="16"/>
              </w:rPr>
            </w:pPr>
            <w:r w:rsidRPr="00BD7B88">
              <w:rPr>
                <w:sz w:val="16"/>
                <w:szCs w:val="16"/>
              </w:rPr>
              <w:t>ACT Government Response to the Domestic Violence Prevention Council Report from the Extraordinary meeting 2018</w:t>
            </w:r>
          </w:p>
        </w:tc>
        <w:tc>
          <w:tcPr>
            <w:tcW w:w="599" w:type="pct"/>
          </w:tcPr>
          <w:p w14:paraId="438D47C4" w14:textId="4CCF5562" w:rsidR="00067FD3" w:rsidRPr="00A55B04" w:rsidRDefault="00067FD3" w:rsidP="00067FD3">
            <w:pPr>
              <w:pStyle w:val="Tabletext"/>
              <w:spacing w:before="60" w:after="60"/>
              <w:rPr>
                <w:sz w:val="16"/>
                <w:szCs w:val="16"/>
              </w:rPr>
            </w:pPr>
            <w:r w:rsidRPr="00A55B04">
              <w:rPr>
                <w:sz w:val="16"/>
                <w:szCs w:val="16"/>
              </w:rPr>
              <w:t>In progress delayed</w:t>
            </w:r>
          </w:p>
        </w:tc>
      </w:tr>
      <w:tr w:rsidR="00067FD3" w:rsidRPr="00BD7B88" w14:paraId="67FCFF6C" w14:textId="77777777" w:rsidTr="006566E5">
        <w:tc>
          <w:tcPr>
            <w:tcW w:w="464" w:type="pct"/>
          </w:tcPr>
          <w:p w14:paraId="1D33D139" w14:textId="3C37BA83"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ACT</w:t>
            </w:r>
          </w:p>
        </w:tc>
        <w:tc>
          <w:tcPr>
            <w:tcW w:w="1898" w:type="pct"/>
          </w:tcPr>
          <w:p w14:paraId="67EE3020" w14:textId="1E49AB73" w:rsidR="00067FD3" w:rsidRPr="00BD7B88" w:rsidRDefault="00067FD3" w:rsidP="00067FD3">
            <w:pPr>
              <w:pStyle w:val="Tabletext"/>
              <w:spacing w:before="60" w:after="60"/>
              <w:rPr>
                <w:rFonts w:cs="Arial"/>
                <w:sz w:val="16"/>
                <w:szCs w:val="16"/>
              </w:rPr>
            </w:pPr>
            <w:r>
              <w:rPr>
                <w:rFonts w:cs="Arial"/>
                <w:sz w:val="16"/>
                <w:szCs w:val="16"/>
              </w:rPr>
              <w:t>Responding to sexual violence and sexual harassment</w:t>
            </w:r>
          </w:p>
        </w:tc>
        <w:tc>
          <w:tcPr>
            <w:tcW w:w="336" w:type="pct"/>
          </w:tcPr>
          <w:p w14:paraId="37B93336" w14:textId="18C499E1" w:rsidR="00067FD3" w:rsidRPr="00BD7B88" w:rsidRDefault="00067FD3" w:rsidP="00067FD3">
            <w:pPr>
              <w:pStyle w:val="Tabletext"/>
              <w:spacing w:before="60" w:after="60"/>
              <w:rPr>
                <w:rFonts w:cs="Arial"/>
                <w:sz w:val="16"/>
                <w:szCs w:val="16"/>
              </w:rPr>
            </w:pPr>
            <w:r>
              <w:rPr>
                <w:rFonts w:cs="Arial"/>
                <w:sz w:val="16"/>
                <w:szCs w:val="16"/>
              </w:rPr>
              <w:t>14, 20</w:t>
            </w:r>
          </w:p>
        </w:tc>
        <w:tc>
          <w:tcPr>
            <w:tcW w:w="1703" w:type="pct"/>
          </w:tcPr>
          <w:p w14:paraId="56EE748F" w14:textId="05AE6709" w:rsidR="00067FD3" w:rsidRPr="00BD7B88" w:rsidRDefault="00067FD3" w:rsidP="00067FD3">
            <w:pPr>
              <w:pStyle w:val="Tabletext"/>
              <w:spacing w:before="60" w:after="60"/>
              <w:rPr>
                <w:sz w:val="16"/>
                <w:szCs w:val="16"/>
              </w:rPr>
            </w:pPr>
            <w:r>
              <w:rPr>
                <w:sz w:val="16"/>
                <w:szCs w:val="16"/>
              </w:rPr>
              <w:t>Additional investment and support for Domestic and Family Violence Women’s safety</w:t>
            </w:r>
          </w:p>
        </w:tc>
        <w:tc>
          <w:tcPr>
            <w:tcW w:w="599" w:type="pct"/>
          </w:tcPr>
          <w:p w14:paraId="14FA78E7" w14:textId="3545A127" w:rsidR="00067FD3" w:rsidRPr="00A55B04" w:rsidRDefault="00067FD3" w:rsidP="00067FD3">
            <w:pPr>
              <w:pStyle w:val="Tabletext"/>
              <w:spacing w:before="60" w:after="60"/>
              <w:rPr>
                <w:sz w:val="16"/>
                <w:szCs w:val="16"/>
              </w:rPr>
            </w:pPr>
            <w:r w:rsidRPr="00A55B04">
              <w:rPr>
                <w:sz w:val="16"/>
                <w:szCs w:val="16"/>
              </w:rPr>
              <w:t>In progress on track</w:t>
            </w:r>
          </w:p>
        </w:tc>
      </w:tr>
      <w:tr w:rsidR="00067FD3" w:rsidRPr="00BD7B88" w14:paraId="0AB49674" w14:textId="77777777" w:rsidTr="006566E5">
        <w:tc>
          <w:tcPr>
            <w:tcW w:w="464" w:type="pct"/>
          </w:tcPr>
          <w:p w14:paraId="5D6B7598" w14:textId="40FAF78D"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ACT</w:t>
            </w:r>
          </w:p>
        </w:tc>
        <w:tc>
          <w:tcPr>
            <w:tcW w:w="1898" w:type="pct"/>
          </w:tcPr>
          <w:p w14:paraId="0178B9FE" w14:textId="1BDB3CEF" w:rsidR="00067FD3" w:rsidRPr="00BD7B88" w:rsidRDefault="00067FD3" w:rsidP="00067FD3">
            <w:pPr>
              <w:pStyle w:val="Tabletext"/>
              <w:spacing w:before="60" w:after="60"/>
              <w:rPr>
                <w:rFonts w:cs="Arial"/>
                <w:sz w:val="16"/>
                <w:szCs w:val="16"/>
              </w:rPr>
            </w:pPr>
            <w:r w:rsidRPr="00BD7B88">
              <w:rPr>
                <w:rFonts w:cs="Arial"/>
                <w:sz w:val="16"/>
                <w:szCs w:val="16"/>
              </w:rPr>
              <w:t>Supporting Aboriginal and Torres Strait Islander women and their children</w:t>
            </w:r>
          </w:p>
        </w:tc>
        <w:tc>
          <w:tcPr>
            <w:tcW w:w="336" w:type="pct"/>
          </w:tcPr>
          <w:p w14:paraId="0F83F90D" w14:textId="676963FE" w:rsidR="00067FD3" w:rsidRPr="00BD7B88" w:rsidRDefault="00067FD3" w:rsidP="00067FD3">
            <w:pPr>
              <w:pStyle w:val="Tabletext"/>
              <w:spacing w:before="60" w:after="60"/>
              <w:rPr>
                <w:rFonts w:cs="Arial"/>
                <w:sz w:val="16"/>
                <w:szCs w:val="16"/>
              </w:rPr>
            </w:pPr>
            <w:r w:rsidRPr="00BD7B88">
              <w:rPr>
                <w:rFonts w:cs="Arial"/>
                <w:sz w:val="16"/>
                <w:szCs w:val="16"/>
              </w:rPr>
              <w:t>6, 8</w:t>
            </w:r>
            <w:r>
              <w:rPr>
                <w:rFonts w:cs="Arial"/>
                <w:sz w:val="16"/>
                <w:szCs w:val="16"/>
              </w:rPr>
              <w:t>, 9</w:t>
            </w:r>
          </w:p>
        </w:tc>
        <w:tc>
          <w:tcPr>
            <w:tcW w:w="1703" w:type="pct"/>
          </w:tcPr>
          <w:p w14:paraId="54F62EE8" w14:textId="0400D839" w:rsidR="00067FD3" w:rsidRPr="00BD7B88" w:rsidRDefault="00067FD3" w:rsidP="00067FD3">
            <w:pPr>
              <w:pStyle w:val="Tabletext"/>
              <w:spacing w:before="60" w:after="60"/>
              <w:rPr>
                <w:sz w:val="16"/>
                <w:szCs w:val="16"/>
              </w:rPr>
            </w:pPr>
            <w:r w:rsidRPr="00BD7B88">
              <w:rPr>
                <w:sz w:val="16"/>
                <w:szCs w:val="16"/>
              </w:rPr>
              <w:t>Co-Design of family-centred responses for Aboriginal and Torres Strait Islander families</w:t>
            </w:r>
          </w:p>
        </w:tc>
        <w:tc>
          <w:tcPr>
            <w:tcW w:w="599" w:type="pct"/>
          </w:tcPr>
          <w:p w14:paraId="53419459" w14:textId="490B5D67" w:rsidR="00067FD3" w:rsidRPr="00A55B04" w:rsidRDefault="00067FD3" w:rsidP="00067FD3">
            <w:pPr>
              <w:pStyle w:val="Tabletext"/>
              <w:spacing w:before="60" w:after="60"/>
              <w:rPr>
                <w:sz w:val="16"/>
                <w:szCs w:val="16"/>
              </w:rPr>
            </w:pPr>
            <w:r w:rsidRPr="00A55B04">
              <w:rPr>
                <w:sz w:val="16"/>
                <w:szCs w:val="16"/>
              </w:rPr>
              <w:t>In progress delayed</w:t>
            </w:r>
          </w:p>
        </w:tc>
      </w:tr>
      <w:tr w:rsidR="00067FD3" w:rsidRPr="00BD7B88" w14:paraId="635A48F7" w14:textId="77777777" w:rsidTr="006566E5">
        <w:tc>
          <w:tcPr>
            <w:tcW w:w="464" w:type="pct"/>
          </w:tcPr>
          <w:p w14:paraId="6A1EEF7A" w14:textId="76F7AC65"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ACT</w:t>
            </w:r>
          </w:p>
        </w:tc>
        <w:tc>
          <w:tcPr>
            <w:tcW w:w="1898" w:type="pct"/>
          </w:tcPr>
          <w:p w14:paraId="697C8757" w14:textId="44BD529F" w:rsidR="00067FD3" w:rsidRPr="00BD7B88" w:rsidRDefault="00067FD3" w:rsidP="00067FD3">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69610153" w14:textId="08B12378" w:rsidR="00067FD3" w:rsidRPr="00BD7B88" w:rsidRDefault="00067FD3" w:rsidP="00067FD3">
            <w:pPr>
              <w:pStyle w:val="Tabletext"/>
              <w:spacing w:before="60" w:after="60"/>
              <w:rPr>
                <w:rFonts w:cs="Arial"/>
                <w:sz w:val="16"/>
                <w:szCs w:val="16"/>
              </w:rPr>
            </w:pPr>
            <w:r w:rsidRPr="00BD7B88">
              <w:rPr>
                <w:rFonts w:cs="Arial"/>
                <w:sz w:val="16"/>
                <w:szCs w:val="16"/>
              </w:rPr>
              <w:t>16, 17</w:t>
            </w:r>
          </w:p>
        </w:tc>
        <w:tc>
          <w:tcPr>
            <w:tcW w:w="1703" w:type="pct"/>
          </w:tcPr>
          <w:p w14:paraId="497CBC7F" w14:textId="444E1986" w:rsidR="00067FD3" w:rsidRPr="00BD7B88" w:rsidRDefault="00067FD3" w:rsidP="00067FD3">
            <w:pPr>
              <w:pStyle w:val="Tabletext"/>
              <w:spacing w:before="60" w:after="60"/>
              <w:rPr>
                <w:sz w:val="16"/>
                <w:szCs w:val="16"/>
              </w:rPr>
            </w:pPr>
            <w:r>
              <w:rPr>
                <w:sz w:val="16"/>
                <w:szCs w:val="16"/>
              </w:rPr>
              <w:t>Domestic and Family Violence</w:t>
            </w:r>
            <w:r w:rsidRPr="00BD7B88">
              <w:rPr>
                <w:sz w:val="16"/>
                <w:szCs w:val="16"/>
              </w:rPr>
              <w:t xml:space="preserve"> Risk Assessment and Management Framework</w:t>
            </w:r>
          </w:p>
        </w:tc>
        <w:tc>
          <w:tcPr>
            <w:tcW w:w="599" w:type="pct"/>
          </w:tcPr>
          <w:p w14:paraId="3E6FE6ED" w14:textId="314640EC" w:rsidR="00067FD3" w:rsidRPr="00A55B04" w:rsidRDefault="00067FD3" w:rsidP="00067FD3">
            <w:pPr>
              <w:pStyle w:val="Tabletext"/>
              <w:spacing w:before="60" w:after="60"/>
              <w:rPr>
                <w:sz w:val="16"/>
                <w:szCs w:val="16"/>
              </w:rPr>
            </w:pPr>
            <w:r w:rsidRPr="00A55B04">
              <w:rPr>
                <w:sz w:val="16"/>
                <w:szCs w:val="16"/>
              </w:rPr>
              <w:t>In progress delayed</w:t>
            </w:r>
          </w:p>
        </w:tc>
      </w:tr>
      <w:tr w:rsidR="00067FD3" w:rsidRPr="00BD7B88" w14:paraId="7B427AF8" w14:textId="77777777" w:rsidTr="006566E5">
        <w:tc>
          <w:tcPr>
            <w:tcW w:w="464" w:type="pct"/>
          </w:tcPr>
          <w:p w14:paraId="778C90AE" w14:textId="169D862C"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ACT</w:t>
            </w:r>
          </w:p>
        </w:tc>
        <w:tc>
          <w:tcPr>
            <w:tcW w:w="1898" w:type="pct"/>
          </w:tcPr>
          <w:p w14:paraId="056CCAEC" w14:textId="2E1787A3" w:rsidR="00067FD3" w:rsidRPr="00BD7B88" w:rsidRDefault="00067FD3" w:rsidP="00067FD3">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39B16413" w14:textId="76F8EB06" w:rsidR="00067FD3" w:rsidRPr="00BD7B88" w:rsidRDefault="00067FD3" w:rsidP="00067FD3">
            <w:pPr>
              <w:pStyle w:val="Tabletext"/>
              <w:spacing w:before="60" w:after="60"/>
              <w:rPr>
                <w:rFonts w:cs="Arial"/>
                <w:sz w:val="16"/>
                <w:szCs w:val="16"/>
              </w:rPr>
            </w:pPr>
            <w:r w:rsidRPr="00BD7B88">
              <w:rPr>
                <w:rFonts w:cs="Arial"/>
                <w:sz w:val="16"/>
                <w:szCs w:val="16"/>
              </w:rPr>
              <w:t>17, 19</w:t>
            </w:r>
          </w:p>
        </w:tc>
        <w:tc>
          <w:tcPr>
            <w:tcW w:w="1703" w:type="pct"/>
          </w:tcPr>
          <w:p w14:paraId="65590A69" w14:textId="01CBEEB6" w:rsidR="00067FD3" w:rsidRPr="00BD7B88" w:rsidRDefault="00067FD3" w:rsidP="00067FD3">
            <w:pPr>
              <w:pStyle w:val="Tabletext"/>
              <w:spacing w:before="60" w:after="60"/>
              <w:rPr>
                <w:sz w:val="16"/>
                <w:szCs w:val="16"/>
              </w:rPr>
            </w:pPr>
            <w:r w:rsidRPr="00BD7B88">
              <w:rPr>
                <w:sz w:val="16"/>
                <w:szCs w:val="16"/>
              </w:rPr>
              <w:t>Family Safety Hub</w:t>
            </w:r>
          </w:p>
        </w:tc>
        <w:tc>
          <w:tcPr>
            <w:tcW w:w="599" w:type="pct"/>
          </w:tcPr>
          <w:p w14:paraId="7BF162B1" w14:textId="142366D1" w:rsidR="00067FD3" w:rsidRPr="00A55B04" w:rsidRDefault="00067FD3" w:rsidP="00067FD3">
            <w:pPr>
              <w:pStyle w:val="Tabletext"/>
              <w:spacing w:before="60" w:after="60"/>
              <w:rPr>
                <w:sz w:val="16"/>
                <w:szCs w:val="16"/>
              </w:rPr>
            </w:pPr>
            <w:r w:rsidRPr="00A55B04">
              <w:rPr>
                <w:sz w:val="16"/>
                <w:szCs w:val="16"/>
              </w:rPr>
              <w:t>In progress delayed</w:t>
            </w:r>
          </w:p>
        </w:tc>
      </w:tr>
      <w:tr w:rsidR="00067FD3" w:rsidRPr="00BD7B88" w14:paraId="36510615" w14:textId="77777777" w:rsidTr="006566E5">
        <w:tc>
          <w:tcPr>
            <w:tcW w:w="464" w:type="pct"/>
          </w:tcPr>
          <w:p w14:paraId="2ECCB347" w14:textId="3430F39E"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ACT</w:t>
            </w:r>
          </w:p>
        </w:tc>
        <w:tc>
          <w:tcPr>
            <w:tcW w:w="1898" w:type="pct"/>
            <w:shd w:val="clear" w:color="auto" w:fill="auto"/>
          </w:tcPr>
          <w:p w14:paraId="7E068288" w14:textId="57BB44F1" w:rsidR="00067FD3" w:rsidRPr="00BD7B88" w:rsidRDefault="00067FD3" w:rsidP="00067FD3">
            <w:pPr>
              <w:pStyle w:val="Tabletext"/>
              <w:spacing w:before="60" w:after="60"/>
              <w:rPr>
                <w:rFonts w:cs="Arial"/>
                <w:sz w:val="16"/>
                <w:szCs w:val="16"/>
              </w:rPr>
            </w:pPr>
            <w:r w:rsidRPr="00BD7B88">
              <w:rPr>
                <w:rFonts w:cs="Arial"/>
                <w:sz w:val="16"/>
                <w:szCs w:val="16"/>
              </w:rPr>
              <w:t>Respecting and responding to diverse lived experience and knowledge of women and their children affected by violence</w:t>
            </w:r>
          </w:p>
        </w:tc>
        <w:tc>
          <w:tcPr>
            <w:tcW w:w="336" w:type="pct"/>
          </w:tcPr>
          <w:p w14:paraId="5ACA9025" w14:textId="15587866" w:rsidR="00067FD3" w:rsidRPr="00BD7B88" w:rsidRDefault="00067FD3" w:rsidP="00067FD3">
            <w:pPr>
              <w:pStyle w:val="Tabletext"/>
              <w:spacing w:before="60" w:after="60"/>
              <w:rPr>
                <w:rFonts w:cs="Arial"/>
                <w:sz w:val="16"/>
                <w:szCs w:val="16"/>
              </w:rPr>
            </w:pPr>
            <w:r w:rsidRPr="00BD7B88">
              <w:rPr>
                <w:rFonts w:cs="Arial"/>
                <w:sz w:val="16"/>
                <w:szCs w:val="16"/>
              </w:rPr>
              <w:t>10, 11</w:t>
            </w:r>
          </w:p>
        </w:tc>
        <w:tc>
          <w:tcPr>
            <w:tcW w:w="1703" w:type="pct"/>
          </w:tcPr>
          <w:p w14:paraId="2808B548" w14:textId="07916AF3" w:rsidR="00067FD3" w:rsidRPr="00BD7B88" w:rsidRDefault="00067FD3" w:rsidP="00067FD3">
            <w:pPr>
              <w:pStyle w:val="Tabletext"/>
              <w:spacing w:before="60" w:after="60"/>
              <w:rPr>
                <w:sz w:val="16"/>
                <w:szCs w:val="16"/>
              </w:rPr>
            </w:pPr>
            <w:r w:rsidRPr="00BD7B88">
              <w:rPr>
                <w:sz w:val="16"/>
                <w:szCs w:val="16"/>
              </w:rPr>
              <w:t>Family Safety Hub - Health Justice Partnership</w:t>
            </w:r>
          </w:p>
        </w:tc>
        <w:tc>
          <w:tcPr>
            <w:tcW w:w="599" w:type="pct"/>
          </w:tcPr>
          <w:p w14:paraId="711F5CD3" w14:textId="57A2491A" w:rsidR="00067FD3" w:rsidRPr="00A55B04" w:rsidRDefault="00067FD3" w:rsidP="00067FD3">
            <w:pPr>
              <w:pStyle w:val="Tabletext"/>
              <w:spacing w:before="60" w:after="60"/>
              <w:rPr>
                <w:sz w:val="16"/>
                <w:szCs w:val="16"/>
              </w:rPr>
            </w:pPr>
            <w:r w:rsidRPr="00A55B04">
              <w:rPr>
                <w:sz w:val="16"/>
                <w:szCs w:val="16"/>
              </w:rPr>
              <w:t>In progress on track</w:t>
            </w:r>
          </w:p>
        </w:tc>
      </w:tr>
      <w:tr w:rsidR="00067FD3" w:rsidRPr="00BD7B88" w14:paraId="7218AA5D" w14:textId="77777777" w:rsidTr="006566E5">
        <w:tc>
          <w:tcPr>
            <w:tcW w:w="464" w:type="pct"/>
          </w:tcPr>
          <w:p w14:paraId="5D632659" w14:textId="54FEBFA0"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ACT</w:t>
            </w:r>
          </w:p>
        </w:tc>
        <w:tc>
          <w:tcPr>
            <w:tcW w:w="1898" w:type="pct"/>
          </w:tcPr>
          <w:p w14:paraId="3FC3128D" w14:textId="4650AB64" w:rsidR="00067FD3" w:rsidRPr="00BD7B88" w:rsidRDefault="00067FD3" w:rsidP="00067FD3">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39AB8C7B" w14:textId="3A990AD9" w:rsidR="00067FD3" w:rsidRPr="00BD7B88" w:rsidRDefault="00067FD3" w:rsidP="00067FD3">
            <w:pPr>
              <w:pStyle w:val="Tabletext"/>
              <w:spacing w:before="60" w:after="60"/>
              <w:rPr>
                <w:rFonts w:cs="Arial"/>
                <w:sz w:val="16"/>
                <w:szCs w:val="16"/>
              </w:rPr>
            </w:pPr>
            <w:r w:rsidRPr="00BD7B88">
              <w:rPr>
                <w:rFonts w:cs="Arial"/>
                <w:sz w:val="16"/>
                <w:szCs w:val="16"/>
              </w:rPr>
              <w:t>19</w:t>
            </w:r>
          </w:p>
        </w:tc>
        <w:tc>
          <w:tcPr>
            <w:tcW w:w="1703" w:type="pct"/>
          </w:tcPr>
          <w:p w14:paraId="05391BAF" w14:textId="70C0B3E9" w:rsidR="00067FD3" w:rsidRPr="00BD7B88" w:rsidRDefault="00067FD3" w:rsidP="00067FD3">
            <w:pPr>
              <w:pStyle w:val="Tabletext"/>
              <w:spacing w:before="60" w:after="60"/>
              <w:rPr>
                <w:sz w:val="16"/>
                <w:szCs w:val="16"/>
              </w:rPr>
            </w:pPr>
            <w:r w:rsidRPr="00BD7B88">
              <w:rPr>
                <w:sz w:val="16"/>
                <w:szCs w:val="16"/>
              </w:rPr>
              <w:t>Family Violence Death Review</w:t>
            </w:r>
          </w:p>
        </w:tc>
        <w:tc>
          <w:tcPr>
            <w:tcW w:w="599" w:type="pct"/>
          </w:tcPr>
          <w:p w14:paraId="7AE7C99C" w14:textId="07DB4137" w:rsidR="00067FD3" w:rsidRPr="00A55B04" w:rsidRDefault="00067FD3" w:rsidP="00067FD3">
            <w:pPr>
              <w:pStyle w:val="Tabletext"/>
              <w:spacing w:before="60" w:after="60"/>
              <w:rPr>
                <w:sz w:val="16"/>
                <w:szCs w:val="16"/>
              </w:rPr>
            </w:pPr>
            <w:r w:rsidRPr="00A55B04">
              <w:rPr>
                <w:sz w:val="16"/>
                <w:szCs w:val="16"/>
              </w:rPr>
              <w:t>In progress on track</w:t>
            </w:r>
          </w:p>
        </w:tc>
      </w:tr>
      <w:tr w:rsidR="00067FD3" w:rsidRPr="00BD7B88" w14:paraId="027FA3E3" w14:textId="77777777" w:rsidTr="006566E5">
        <w:tc>
          <w:tcPr>
            <w:tcW w:w="464" w:type="pct"/>
          </w:tcPr>
          <w:p w14:paraId="374CA46D" w14:textId="4C0A450D"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ACT</w:t>
            </w:r>
          </w:p>
        </w:tc>
        <w:tc>
          <w:tcPr>
            <w:tcW w:w="1898" w:type="pct"/>
          </w:tcPr>
          <w:p w14:paraId="124CC025" w14:textId="1FCBED01" w:rsidR="00067FD3" w:rsidRPr="00BD7B88" w:rsidRDefault="00067FD3" w:rsidP="00067FD3">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2573F70D" w14:textId="52FE5843" w:rsidR="00067FD3" w:rsidRPr="00BD7B88" w:rsidRDefault="00067FD3" w:rsidP="00067FD3">
            <w:pPr>
              <w:pStyle w:val="Tabletext"/>
              <w:spacing w:before="60" w:after="60"/>
              <w:rPr>
                <w:rFonts w:cs="Arial"/>
                <w:sz w:val="16"/>
                <w:szCs w:val="16"/>
              </w:rPr>
            </w:pPr>
            <w:r w:rsidRPr="00BD7B88">
              <w:rPr>
                <w:rFonts w:cs="Arial"/>
                <w:sz w:val="16"/>
                <w:szCs w:val="16"/>
              </w:rPr>
              <w:t>16, 18</w:t>
            </w:r>
          </w:p>
        </w:tc>
        <w:tc>
          <w:tcPr>
            <w:tcW w:w="1703" w:type="pct"/>
          </w:tcPr>
          <w:p w14:paraId="6CD97C9F" w14:textId="2BC2D4FE" w:rsidR="00067FD3" w:rsidRPr="00BD7B88" w:rsidRDefault="00067FD3" w:rsidP="00067FD3">
            <w:pPr>
              <w:pStyle w:val="Tabletext"/>
              <w:spacing w:before="60" w:after="60"/>
              <w:rPr>
                <w:sz w:val="16"/>
                <w:szCs w:val="16"/>
              </w:rPr>
            </w:pPr>
            <w:r w:rsidRPr="00BD7B88">
              <w:rPr>
                <w:sz w:val="16"/>
                <w:szCs w:val="16"/>
              </w:rPr>
              <w:t>Room4Change program</w:t>
            </w:r>
          </w:p>
        </w:tc>
        <w:tc>
          <w:tcPr>
            <w:tcW w:w="599" w:type="pct"/>
          </w:tcPr>
          <w:p w14:paraId="6E8EC3DD" w14:textId="01619B7F" w:rsidR="00067FD3" w:rsidRPr="00A55B04" w:rsidRDefault="00067FD3" w:rsidP="00067FD3">
            <w:pPr>
              <w:pStyle w:val="Tabletext"/>
              <w:spacing w:before="60" w:after="60"/>
              <w:rPr>
                <w:sz w:val="16"/>
                <w:szCs w:val="16"/>
              </w:rPr>
            </w:pPr>
            <w:r w:rsidRPr="00A55B04">
              <w:rPr>
                <w:sz w:val="16"/>
                <w:szCs w:val="16"/>
              </w:rPr>
              <w:t>In progress on track</w:t>
            </w:r>
          </w:p>
        </w:tc>
      </w:tr>
      <w:tr w:rsidR="00067FD3" w:rsidRPr="00BD7B88" w14:paraId="4F6B3C9A" w14:textId="77777777" w:rsidTr="006566E5">
        <w:tc>
          <w:tcPr>
            <w:tcW w:w="464" w:type="pct"/>
          </w:tcPr>
          <w:p w14:paraId="75BEF754" w14:textId="4107DB17"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ACT</w:t>
            </w:r>
          </w:p>
        </w:tc>
        <w:tc>
          <w:tcPr>
            <w:tcW w:w="1898" w:type="pct"/>
          </w:tcPr>
          <w:p w14:paraId="3A2356BE" w14:textId="6D4FF263" w:rsidR="00067FD3" w:rsidRPr="00BD7B88" w:rsidRDefault="00067FD3" w:rsidP="00067FD3">
            <w:pPr>
              <w:pStyle w:val="Tabletext"/>
              <w:spacing w:before="60" w:after="60"/>
              <w:rPr>
                <w:rFonts w:cs="Arial"/>
                <w:sz w:val="16"/>
                <w:szCs w:val="16"/>
              </w:rPr>
            </w:pPr>
            <w:r w:rsidRPr="00BD7B88">
              <w:rPr>
                <w:rFonts w:cs="Arial"/>
                <w:sz w:val="16"/>
                <w:szCs w:val="16"/>
              </w:rPr>
              <w:t>Respecting and responding to diverse lived experience and knowledge of women and their children affected by violence</w:t>
            </w:r>
          </w:p>
        </w:tc>
        <w:tc>
          <w:tcPr>
            <w:tcW w:w="336" w:type="pct"/>
          </w:tcPr>
          <w:p w14:paraId="78C37FED" w14:textId="07D89542" w:rsidR="00067FD3" w:rsidRPr="00BD7B88" w:rsidRDefault="00067FD3" w:rsidP="00067FD3">
            <w:pPr>
              <w:pStyle w:val="Tabletext"/>
              <w:spacing w:before="60" w:after="60"/>
              <w:rPr>
                <w:rFonts w:cs="Arial"/>
                <w:sz w:val="16"/>
                <w:szCs w:val="16"/>
              </w:rPr>
            </w:pPr>
            <w:r w:rsidRPr="00BD7B88">
              <w:rPr>
                <w:rFonts w:cs="Arial"/>
                <w:sz w:val="16"/>
                <w:szCs w:val="16"/>
              </w:rPr>
              <w:t>10, 11</w:t>
            </w:r>
          </w:p>
        </w:tc>
        <w:tc>
          <w:tcPr>
            <w:tcW w:w="1703" w:type="pct"/>
          </w:tcPr>
          <w:p w14:paraId="7F0F9D2E" w14:textId="6C71D96E" w:rsidR="00067FD3" w:rsidRPr="00BD7B88" w:rsidRDefault="00067FD3" w:rsidP="00067FD3">
            <w:pPr>
              <w:pStyle w:val="Tabletext"/>
              <w:spacing w:before="60" w:after="60"/>
              <w:rPr>
                <w:sz w:val="16"/>
                <w:szCs w:val="16"/>
              </w:rPr>
            </w:pPr>
            <w:r w:rsidRPr="00BD7B88">
              <w:rPr>
                <w:sz w:val="16"/>
                <w:szCs w:val="16"/>
              </w:rPr>
              <w:t>Supporting Children and Young People Affected by Domestic and Family Violence</w:t>
            </w:r>
          </w:p>
        </w:tc>
        <w:tc>
          <w:tcPr>
            <w:tcW w:w="599" w:type="pct"/>
          </w:tcPr>
          <w:p w14:paraId="150DF81B" w14:textId="1E15AC4E" w:rsidR="00067FD3" w:rsidRPr="00A55B04" w:rsidRDefault="00067FD3" w:rsidP="00067FD3">
            <w:pPr>
              <w:pStyle w:val="Tabletext"/>
              <w:spacing w:before="60" w:after="60"/>
              <w:rPr>
                <w:sz w:val="16"/>
                <w:szCs w:val="16"/>
              </w:rPr>
            </w:pPr>
            <w:r w:rsidRPr="00A55B04">
              <w:rPr>
                <w:sz w:val="16"/>
                <w:szCs w:val="16"/>
              </w:rPr>
              <w:t>In progress delayed</w:t>
            </w:r>
          </w:p>
        </w:tc>
      </w:tr>
      <w:tr w:rsidR="00373E3C" w:rsidRPr="00BD7B88" w14:paraId="1955615B" w14:textId="77777777" w:rsidTr="006566E5">
        <w:tc>
          <w:tcPr>
            <w:tcW w:w="464" w:type="pct"/>
          </w:tcPr>
          <w:p w14:paraId="034DBDD0" w14:textId="7F694346" w:rsidR="00373E3C" w:rsidRPr="00BD7B88" w:rsidRDefault="00373E3C" w:rsidP="00D75500">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Commonwealth</w:t>
            </w:r>
          </w:p>
        </w:tc>
        <w:tc>
          <w:tcPr>
            <w:tcW w:w="1898" w:type="pct"/>
          </w:tcPr>
          <w:p w14:paraId="79FBDAD3" w14:textId="4788C8CE" w:rsidR="00373E3C" w:rsidRPr="00BD7B88" w:rsidRDefault="00373E3C" w:rsidP="00D75500">
            <w:pPr>
              <w:pStyle w:val="TableBullet1"/>
              <w:spacing w:before="60" w:after="60"/>
              <w:rPr>
                <w:rFonts w:cs="Arial"/>
                <w:sz w:val="16"/>
                <w:szCs w:val="16"/>
              </w:rPr>
            </w:pPr>
            <w:r w:rsidRPr="00BD7B88">
              <w:rPr>
                <w:rFonts w:cs="Arial"/>
                <w:sz w:val="16"/>
                <w:szCs w:val="16"/>
              </w:rPr>
              <w:t>Responding to sexual violence and sexual harassment</w:t>
            </w:r>
          </w:p>
          <w:p w14:paraId="58777A8D" w14:textId="4E06D5E0" w:rsidR="00373E3C" w:rsidRPr="00BD7B88" w:rsidRDefault="00373E3C" w:rsidP="00D75500">
            <w:pPr>
              <w:pStyle w:val="TableBullet1"/>
              <w:spacing w:before="60" w:after="60"/>
              <w:rPr>
                <w:rFonts w:cs="Arial"/>
                <w:sz w:val="16"/>
                <w:szCs w:val="16"/>
              </w:rPr>
            </w:pPr>
            <w:r w:rsidRPr="00BD7B88">
              <w:rPr>
                <w:rFonts w:cs="Arial"/>
                <w:sz w:val="16"/>
                <w:szCs w:val="16"/>
              </w:rPr>
              <w:t>Improving support and service system responses</w:t>
            </w:r>
          </w:p>
        </w:tc>
        <w:tc>
          <w:tcPr>
            <w:tcW w:w="336" w:type="pct"/>
          </w:tcPr>
          <w:p w14:paraId="7AA55095" w14:textId="0739897D" w:rsidR="00373E3C" w:rsidRPr="00BD7B88" w:rsidRDefault="00373E3C" w:rsidP="00D75500">
            <w:pPr>
              <w:pStyle w:val="Tabletext"/>
              <w:spacing w:before="60" w:after="60"/>
              <w:rPr>
                <w:rFonts w:cs="Arial"/>
                <w:sz w:val="16"/>
                <w:szCs w:val="16"/>
              </w:rPr>
            </w:pPr>
            <w:r w:rsidRPr="00BD7B88">
              <w:rPr>
                <w:rFonts w:cs="Arial"/>
                <w:sz w:val="16"/>
                <w:szCs w:val="16"/>
              </w:rPr>
              <w:t>14, 15, 16</w:t>
            </w:r>
          </w:p>
        </w:tc>
        <w:tc>
          <w:tcPr>
            <w:tcW w:w="1703" w:type="pct"/>
          </w:tcPr>
          <w:p w14:paraId="2EA9C6D8" w14:textId="77777777" w:rsidR="00FA5320" w:rsidRDefault="00373E3C" w:rsidP="00D75500">
            <w:pPr>
              <w:pStyle w:val="Tabletext"/>
              <w:spacing w:before="60" w:after="60"/>
              <w:rPr>
                <w:sz w:val="16"/>
                <w:szCs w:val="16"/>
              </w:rPr>
            </w:pPr>
            <w:r w:rsidRPr="00BD7B88">
              <w:rPr>
                <w:sz w:val="16"/>
                <w:szCs w:val="16"/>
              </w:rPr>
              <w:t>Accredited training for sexual violence responses</w:t>
            </w:r>
          </w:p>
          <w:p w14:paraId="33116169" w14:textId="48D15B20" w:rsidR="00373E3C" w:rsidRPr="00BD7B88" w:rsidRDefault="00366C61" w:rsidP="00D75500">
            <w:pPr>
              <w:pStyle w:val="Tabletext"/>
              <w:spacing w:before="60" w:after="60"/>
              <w:rPr>
                <w:sz w:val="16"/>
                <w:szCs w:val="16"/>
              </w:rPr>
            </w:pPr>
            <w:r>
              <w:rPr>
                <w:sz w:val="16"/>
                <w:szCs w:val="16"/>
              </w:rPr>
              <w:t>*</w:t>
            </w:r>
            <w:r w:rsidRPr="00366C61">
              <w:rPr>
                <w:sz w:val="16"/>
                <w:szCs w:val="16"/>
              </w:rPr>
              <w:t>Initially, the requirement was for a mix of face-to-face training and other delivery modes. However, due to COVID</w:t>
            </w:r>
            <w:r w:rsidR="00FA5320">
              <w:rPr>
                <w:sz w:val="16"/>
                <w:szCs w:val="16"/>
              </w:rPr>
              <w:t>-19</w:t>
            </w:r>
            <w:r w:rsidRPr="00366C61">
              <w:rPr>
                <w:sz w:val="16"/>
                <w:szCs w:val="16"/>
              </w:rPr>
              <w:t>, it was agreed that the delivery method would be online in the first instance, with the potential to change to face-to-face training at a later date. This adjustment delayed contract negotiations, and the project commenced in April 2020 as a result.</w:t>
            </w:r>
          </w:p>
        </w:tc>
        <w:tc>
          <w:tcPr>
            <w:tcW w:w="599" w:type="pct"/>
            <w:shd w:val="clear" w:color="auto" w:fill="auto"/>
          </w:tcPr>
          <w:p w14:paraId="3CD2C798" w14:textId="7ADEDA61" w:rsidR="00373E3C" w:rsidRPr="008C77B1" w:rsidRDefault="00373E3C" w:rsidP="00D75500">
            <w:pPr>
              <w:pStyle w:val="Tabletext"/>
              <w:spacing w:before="60" w:after="60"/>
              <w:rPr>
                <w:sz w:val="16"/>
                <w:szCs w:val="16"/>
              </w:rPr>
            </w:pPr>
            <w:r w:rsidRPr="008C77B1">
              <w:rPr>
                <w:sz w:val="16"/>
                <w:szCs w:val="16"/>
              </w:rPr>
              <w:t xml:space="preserve">In progress </w:t>
            </w:r>
            <w:r w:rsidR="00D95A80" w:rsidRPr="008C77B1">
              <w:rPr>
                <w:sz w:val="16"/>
                <w:szCs w:val="16"/>
              </w:rPr>
              <w:t>delayed</w:t>
            </w:r>
            <w:r w:rsidR="00366C61">
              <w:rPr>
                <w:sz w:val="16"/>
                <w:szCs w:val="16"/>
              </w:rPr>
              <w:t>*</w:t>
            </w:r>
          </w:p>
        </w:tc>
      </w:tr>
      <w:tr w:rsidR="00067FD3" w:rsidRPr="00BD7B88" w14:paraId="28BC519E" w14:textId="77777777" w:rsidTr="006566E5">
        <w:tc>
          <w:tcPr>
            <w:tcW w:w="464" w:type="pct"/>
          </w:tcPr>
          <w:p w14:paraId="7B849BC6" w14:textId="1B06A941"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292B0A">
              <w:rPr>
                <w:rFonts w:cs="Arial"/>
                <w:sz w:val="16"/>
                <w:szCs w:val="16"/>
              </w:rPr>
              <w:t>Commonwealth</w:t>
            </w:r>
          </w:p>
        </w:tc>
        <w:tc>
          <w:tcPr>
            <w:tcW w:w="1898" w:type="pct"/>
          </w:tcPr>
          <w:p w14:paraId="0B898D00" w14:textId="77777777" w:rsidR="00067FD3" w:rsidRPr="00BD7B88" w:rsidRDefault="00067FD3" w:rsidP="00067FD3">
            <w:pPr>
              <w:pStyle w:val="TableBullet1"/>
              <w:spacing w:before="60" w:after="60"/>
              <w:rPr>
                <w:rFonts w:cs="Arial"/>
                <w:spacing w:val="-4"/>
                <w:sz w:val="16"/>
                <w:szCs w:val="16"/>
              </w:rPr>
            </w:pPr>
            <w:r w:rsidRPr="00BD7B88">
              <w:rPr>
                <w:rFonts w:cs="Arial"/>
                <w:spacing w:val="-4"/>
                <w:sz w:val="16"/>
                <w:szCs w:val="16"/>
              </w:rPr>
              <w:t>Respecting and responding to diverse lived experience and knowledge of women and their children affected by violence</w:t>
            </w:r>
          </w:p>
          <w:p w14:paraId="36F2F7DE" w14:textId="1DFB2A0C" w:rsidR="00067FD3" w:rsidRPr="00BD7B88" w:rsidRDefault="00067FD3" w:rsidP="00067FD3">
            <w:pPr>
              <w:pStyle w:val="TableBullet1"/>
              <w:spacing w:before="60" w:after="60"/>
              <w:rPr>
                <w:sz w:val="16"/>
                <w:szCs w:val="16"/>
              </w:rPr>
            </w:pPr>
            <w:r w:rsidRPr="00BD7B88">
              <w:rPr>
                <w:sz w:val="16"/>
                <w:szCs w:val="16"/>
              </w:rPr>
              <w:t>Responding to sexual violence and sexual harassment</w:t>
            </w:r>
          </w:p>
          <w:p w14:paraId="2958F238" w14:textId="221BC256" w:rsidR="00067FD3" w:rsidRPr="00BD7B88" w:rsidRDefault="00067FD3" w:rsidP="00067FD3">
            <w:pPr>
              <w:pStyle w:val="TableBullet1"/>
              <w:spacing w:before="60" w:after="60"/>
              <w:rPr>
                <w:rFonts w:cs="Arial"/>
                <w:sz w:val="16"/>
                <w:szCs w:val="16"/>
              </w:rPr>
            </w:pPr>
            <w:r w:rsidRPr="00BD7B88">
              <w:rPr>
                <w:rFonts w:cs="Arial"/>
                <w:sz w:val="16"/>
                <w:szCs w:val="16"/>
              </w:rPr>
              <w:t>Improving support and service system responses</w:t>
            </w:r>
          </w:p>
        </w:tc>
        <w:tc>
          <w:tcPr>
            <w:tcW w:w="336" w:type="pct"/>
          </w:tcPr>
          <w:p w14:paraId="5451086A" w14:textId="6CFE30F7" w:rsidR="00067FD3" w:rsidRPr="00BD7B88" w:rsidRDefault="00067FD3" w:rsidP="00067FD3">
            <w:pPr>
              <w:pStyle w:val="Tabletext"/>
              <w:spacing w:before="60" w:after="60"/>
              <w:rPr>
                <w:rFonts w:cs="Arial"/>
                <w:sz w:val="16"/>
                <w:szCs w:val="16"/>
              </w:rPr>
            </w:pPr>
            <w:r w:rsidRPr="00BD7B88">
              <w:rPr>
                <w:rFonts w:cs="Arial"/>
                <w:sz w:val="16"/>
                <w:szCs w:val="16"/>
              </w:rPr>
              <w:t>11, 14, 17</w:t>
            </w:r>
          </w:p>
        </w:tc>
        <w:tc>
          <w:tcPr>
            <w:tcW w:w="1703" w:type="pct"/>
          </w:tcPr>
          <w:p w14:paraId="43BC9B95" w14:textId="7E32A9AE" w:rsidR="00067FD3" w:rsidRPr="00BD7B88" w:rsidRDefault="00067FD3" w:rsidP="00067FD3">
            <w:pPr>
              <w:pStyle w:val="Tabletext"/>
              <w:spacing w:before="60" w:after="60"/>
              <w:rPr>
                <w:sz w:val="16"/>
                <w:szCs w:val="16"/>
              </w:rPr>
            </w:pPr>
            <w:r w:rsidRPr="00BD7B88">
              <w:rPr>
                <w:sz w:val="16"/>
                <w:szCs w:val="16"/>
              </w:rPr>
              <w:t>Additional funding for 1800R</w:t>
            </w:r>
            <w:r>
              <w:rPr>
                <w:sz w:val="16"/>
                <w:szCs w:val="16"/>
              </w:rPr>
              <w:t>ESPECT</w:t>
            </w:r>
          </w:p>
        </w:tc>
        <w:tc>
          <w:tcPr>
            <w:tcW w:w="599" w:type="pct"/>
            <w:shd w:val="clear" w:color="auto" w:fill="auto"/>
          </w:tcPr>
          <w:p w14:paraId="35A96B23" w14:textId="05DC8A5C" w:rsidR="00067FD3" w:rsidRPr="008C77B1" w:rsidRDefault="00067FD3" w:rsidP="00067FD3">
            <w:pPr>
              <w:pStyle w:val="Tabletext"/>
              <w:spacing w:before="60" w:after="60"/>
              <w:rPr>
                <w:sz w:val="16"/>
                <w:szCs w:val="16"/>
              </w:rPr>
            </w:pPr>
            <w:r w:rsidRPr="008C77B1">
              <w:rPr>
                <w:sz w:val="16"/>
                <w:szCs w:val="16"/>
              </w:rPr>
              <w:t>In progress on track</w:t>
            </w:r>
          </w:p>
        </w:tc>
      </w:tr>
      <w:tr w:rsidR="00067FD3" w:rsidRPr="00BD7B88" w14:paraId="7E6380B1" w14:textId="77777777" w:rsidTr="006566E5">
        <w:tc>
          <w:tcPr>
            <w:tcW w:w="464" w:type="pct"/>
          </w:tcPr>
          <w:p w14:paraId="5B93DC2F" w14:textId="6997D932"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292B0A">
              <w:rPr>
                <w:rFonts w:cs="Arial"/>
                <w:sz w:val="16"/>
                <w:szCs w:val="16"/>
              </w:rPr>
              <w:lastRenderedPageBreak/>
              <w:t>Commonwealth</w:t>
            </w:r>
          </w:p>
        </w:tc>
        <w:tc>
          <w:tcPr>
            <w:tcW w:w="1898" w:type="pct"/>
          </w:tcPr>
          <w:p w14:paraId="5272E358" w14:textId="78B51823" w:rsidR="00067FD3" w:rsidRPr="00BD7B88" w:rsidRDefault="00067FD3" w:rsidP="00067FD3">
            <w:pPr>
              <w:pStyle w:val="TableBullet1"/>
              <w:numPr>
                <w:ilvl w:val="0"/>
                <w:numId w:val="0"/>
              </w:numPr>
              <w:spacing w:before="60" w:after="60"/>
              <w:ind w:left="284"/>
              <w:rPr>
                <w:rFonts w:cs="Arial"/>
                <w:spacing w:val="-4"/>
                <w:sz w:val="16"/>
                <w:szCs w:val="16"/>
              </w:rPr>
            </w:pPr>
            <w:r w:rsidRPr="00BD7B88">
              <w:rPr>
                <w:rFonts w:cs="Arial"/>
                <w:spacing w:val="-4"/>
                <w:sz w:val="16"/>
                <w:szCs w:val="16"/>
              </w:rPr>
              <w:t>Respecting and responding to diverse lived experience and knowledge of women and their children affected by violence</w:t>
            </w:r>
          </w:p>
        </w:tc>
        <w:tc>
          <w:tcPr>
            <w:tcW w:w="336" w:type="pct"/>
          </w:tcPr>
          <w:p w14:paraId="1C8892DE" w14:textId="7D2EDE47" w:rsidR="00067FD3" w:rsidRPr="00BD7B88" w:rsidRDefault="00067FD3" w:rsidP="00067FD3">
            <w:pPr>
              <w:pStyle w:val="Tabletext"/>
              <w:spacing w:before="60" w:after="60"/>
              <w:rPr>
                <w:rFonts w:cs="Arial"/>
                <w:sz w:val="16"/>
                <w:szCs w:val="16"/>
              </w:rPr>
            </w:pPr>
            <w:r w:rsidRPr="00BD7B88">
              <w:rPr>
                <w:rFonts w:cs="Arial"/>
                <w:sz w:val="16"/>
                <w:szCs w:val="16"/>
              </w:rPr>
              <w:t>11</w:t>
            </w:r>
            <w:r>
              <w:rPr>
                <w:rFonts w:cs="Arial"/>
                <w:sz w:val="16"/>
                <w:szCs w:val="16"/>
              </w:rPr>
              <w:t>, 18</w:t>
            </w:r>
          </w:p>
        </w:tc>
        <w:tc>
          <w:tcPr>
            <w:tcW w:w="1703" w:type="pct"/>
          </w:tcPr>
          <w:p w14:paraId="3E7717B4" w14:textId="0D2AD4A3" w:rsidR="00067FD3" w:rsidRPr="00BD7B88" w:rsidRDefault="00067FD3" w:rsidP="00067FD3">
            <w:pPr>
              <w:pStyle w:val="Tabletext"/>
              <w:spacing w:before="60" w:after="60"/>
              <w:rPr>
                <w:rFonts w:cs="Arial"/>
                <w:sz w:val="16"/>
                <w:szCs w:val="16"/>
              </w:rPr>
            </w:pPr>
            <w:r w:rsidRPr="00BD7B88">
              <w:rPr>
                <w:rFonts w:cs="Arial"/>
                <w:sz w:val="16"/>
                <w:szCs w:val="16"/>
              </w:rPr>
              <w:t>Additional Specialised Family Violence Services</w:t>
            </w:r>
          </w:p>
        </w:tc>
        <w:tc>
          <w:tcPr>
            <w:tcW w:w="599" w:type="pct"/>
            <w:shd w:val="clear" w:color="auto" w:fill="auto"/>
          </w:tcPr>
          <w:p w14:paraId="79D5320C" w14:textId="78B4A44A" w:rsidR="00067FD3" w:rsidRPr="008C77B1" w:rsidRDefault="00067FD3" w:rsidP="00067FD3">
            <w:pPr>
              <w:pStyle w:val="Tabletext"/>
              <w:spacing w:before="60" w:after="60"/>
              <w:rPr>
                <w:rFonts w:cs="Arial"/>
                <w:sz w:val="16"/>
                <w:szCs w:val="16"/>
              </w:rPr>
            </w:pPr>
            <w:r w:rsidRPr="008C77B1">
              <w:rPr>
                <w:rFonts w:cs="Arial"/>
                <w:sz w:val="16"/>
                <w:szCs w:val="16"/>
              </w:rPr>
              <w:t>In progress on track</w:t>
            </w:r>
          </w:p>
        </w:tc>
      </w:tr>
      <w:tr w:rsidR="00067FD3" w:rsidRPr="00BD7B88" w14:paraId="1553D7D7" w14:textId="77777777" w:rsidTr="006566E5">
        <w:tc>
          <w:tcPr>
            <w:tcW w:w="464" w:type="pct"/>
          </w:tcPr>
          <w:p w14:paraId="4A4D14F7" w14:textId="01744CAA"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292B0A">
              <w:rPr>
                <w:rFonts w:cs="Arial"/>
                <w:sz w:val="16"/>
                <w:szCs w:val="16"/>
              </w:rPr>
              <w:t>Commonwealth</w:t>
            </w:r>
          </w:p>
        </w:tc>
        <w:tc>
          <w:tcPr>
            <w:tcW w:w="1898" w:type="pct"/>
          </w:tcPr>
          <w:p w14:paraId="5107CCE8" w14:textId="77777777" w:rsidR="00067FD3" w:rsidRPr="00BD7B88" w:rsidRDefault="00067FD3" w:rsidP="00067FD3">
            <w:pPr>
              <w:pStyle w:val="TableBullet1"/>
              <w:spacing w:before="60" w:after="60"/>
              <w:rPr>
                <w:sz w:val="16"/>
                <w:szCs w:val="16"/>
              </w:rPr>
            </w:pPr>
            <w:r w:rsidRPr="00BD7B88">
              <w:rPr>
                <w:sz w:val="16"/>
                <w:szCs w:val="16"/>
              </w:rPr>
              <w:t>Primary prevention</w:t>
            </w:r>
          </w:p>
          <w:p w14:paraId="0A2A32A8" w14:textId="334CCCDA" w:rsidR="00067FD3" w:rsidRPr="00BD7B88" w:rsidRDefault="00067FD3" w:rsidP="00067FD3">
            <w:pPr>
              <w:pStyle w:val="TableBullet1"/>
              <w:spacing w:before="60" w:after="60"/>
              <w:rPr>
                <w:rFonts w:cs="Arial"/>
                <w:spacing w:val="-4"/>
                <w:sz w:val="16"/>
                <w:szCs w:val="16"/>
              </w:rPr>
            </w:pPr>
            <w:r w:rsidRPr="00BD7B88">
              <w:rPr>
                <w:rFonts w:cs="Arial"/>
                <w:spacing w:val="-4"/>
                <w:sz w:val="16"/>
                <w:szCs w:val="16"/>
              </w:rPr>
              <w:t>Respecting and responding to diverse lived experience and knowledge of women and their children affected by violence</w:t>
            </w:r>
          </w:p>
        </w:tc>
        <w:tc>
          <w:tcPr>
            <w:tcW w:w="336" w:type="pct"/>
          </w:tcPr>
          <w:p w14:paraId="0FE6123A" w14:textId="425DBF60" w:rsidR="00067FD3" w:rsidRPr="00BD7B88" w:rsidRDefault="00067FD3" w:rsidP="00067FD3">
            <w:pPr>
              <w:pStyle w:val="Tabletext"/>
              <w:spacing w:before="60" w:after="60"/>
              <w:rPr>
                <w:rFonts w:cs="Arial"/>
                <w:sz w:val="16"/>
                <w:szCs w:val="16"/>
              </w:rPr>
            </w:pPr>
            <w:r w:rsidRPr="00BD7B88">
              <w:rPr>
                <w:rFonts w:cs="Arial"/>
                <w:sz w:val="16"/>
                <w:szCs w:val="16"/>
              </w:rPr>
              <w:t>1, 2, 11</w:t>
            </w:r>
          </w:p>
        </w:tc>
        <w:tc>
          <w:tcPr>
            <w:tcW w:w="1703" w:type="pct"/>
          </w:tcPr>
          <w:p w14:paraId="08560195" w14:textId="06C69387" w:rsidR="00067FD3" w:rsidRPr="00BD7B88" w:rsidRDefault="00067FD3" w:rsidP="00067FD3">
            <w:pPr>
              <w:pStyle w:val="Tabletext"/>
              <w:spacing w:before="60" w:after="60"/>
              <w:rPr>
                <w:rFonts w:cs="Arial"/>
                <w:sz w:val="16"/>
                <w:szCs w:val="16"/>
              </w:rPr>
            </w:pPr>
            <w:r>
              <w:rPr>
                <w:rFonts w:cs="Arial"/>
                <w:sz w:val="16"/>
                <w:szCs w:val="16"/>
              </w:rPr>
              <w:t>Preventing</w:t>
            </w:r>
            <w:r w:rsidRPr="00BD7B88">
              <w:rPr>
                <w:rFonts w:cs="Arial"/>
                <w:sz w:val="16"/>
                <w:szCs w:val="16"/>
              </w:rPr>
              <w:t xml:space="preserve"> financial abuse</w:t>
            </w:r>
          </w:p>
        </w:tc>
        <w:tc>
          <w:tcPr>
            <w:tcW w:w="599" w:type="pct"/>
            <w:shd w:val="clear" w:color="auto" w:fill="auto"/>
          </w:tcPr>
          <w:p w14:paraId="668761AE" w14:textId="450FA5EA" w:rsidR="00067FD3" w:rsidRPr="008C77B1" w:rsidRDefault="00067FD3" w:rsidP="00067FD3">
            <w:pPr>
              <w:pStyle w:val="Tabletext"/>
              <w:spacing w:before="60" w:after="60"/>
              <w:rPr>
                <w:rFonts w:cs="Arial"/>
                <w:sz w:val="16"/>
                <w:szCs w:val="16"/>
              </w:rPr>
            </w:pPr>
            <w:r w:rsidRPr="008C77B1">
              <w:rPr>
                <w:rFonts w:cs="Arial"/>
                <w:sz w:val="16"/>
                <w:szCs w:val="16"/>
              </w:rPr>
              <w:t>In progress on track</w:t>
            </w:r>
          </w:p>
        </w:tc>
      </w:tr>
      <w:tr w:rsidR="00067FD3" w:rsidRPr="00BD7B88" w14:paraId="6B8CD620" w14:textId="77777777" w:rsidTr="006566E5">
        <w:tc>
          <w:tcPr>
            <w:tcW w:w="464" w:type="pct"/>
          </w:tcPr>
          <w:p w14:paraId="4C8C12DE" w14:textId="65ADCA5B"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292B0A">
              <w:rPr>
                <w:rFonts w:cs="Arial"/>
                <w:sz w:val="16"/>
                <w:szCs w:val="16"/>
              </w:rPr>
              <w:t>Commonwealth</w:t>
            </w:r>
          </w:p>
        </w:tc>
        <w:tc>
          <w:tcPr>
            <w:tcW w:w="1898" w:type="pct"/>
          </w:tcPr>
          <w:p w14:paraId="34BCBE98" w14:textId="59594083" w:rsidR="00067FD3" w:rsidRPr="00BD7B88" w:rsidRDefault="00067FD3" w:rsidP="00067FD3">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47E88EEE" w14:textId="500CDA60" w:rsidR="00067FD3" w:rsidRPr="00BD7B88" w:rsidRDefault="00067FD3" w:rsidP="00067FD3">
            <w:pPr>
              <w:pStyle w:val="Tabletext"/>
              <w:spacing w:before="60" w:after="60"/>
              <w:rPr>
                <w:rFonts w:cs="Arial"/>
                <w:sz w:val="16"/>
                <w:szCs w:val="16"/>
              </w:rPr>
            </w:pPr>
            <w:r w:rsidRPr="00BD7B88">
              <w:rPr>
                <w:rFonts w:cs="Arial"/>
                <w:sz w:val="16"/>
                <w:szCs w:val="16"/>
              </w:rPr>
              <w:t>17</w:t>
            </w:r>
          </w:p>
        </w:tc>
        <w:tc>
          <w:tcPr>
            <w:tcW w:w="1703" w:type="pct"/>
          </w:tcPr>
          <w:p w14:paraId="3FC025C4" w14:textId="7AA7A8EB" w:rsidR="00067FD3" w:rsidRPr="00BD7B88" w:rsidRDefault="00067FD3" w:rsidP="00067FD3">
            <w:pPr>
              <w:pStyle w:val="Tabletext"/>
              <w:spacing w:before="60" w:after="60"/>
              <w:rPr>
                <w:rFonts w:cs="Arial"/>
                <w:sz w:val="16"/>
                <w:szCs w:val="16"/>
              </w:rPr>
            </w:pPr>
            <w:r w:rsidRPr="00BD7B88">
              <w:rPr>
                <w:rFonts w:cs="Arial"/>
                <w:sz w:val="16"/>
                <w:szCs w:val="16"/>
              </w:rPr>
              <w:t>Co-location of state and territory child protection and policing officials in Family Law Court Registries</w:t>
            </w:r>
          </w:p>
        </w:tc>
        <w:tc>
          <w:tcPr>
            <w:tcW w:w="599" w:type="pct"/>
            <w:shd w:val="clear" w:color="auto" w:fill="auto"/>
          </w:tcPr>
          <w:p w14:paraId="497599DB" w14:textId="045CE5BE" w:rsidR="00067FD3" w:rsidRPr="008C77B1" w:rsidRDefault="00067FD3" w:rsidP="00067FD3">
            <w:pPr>
              <w:pStyle w:val="Tabletext"/>
              <w:spacing w:before="60" w:after="60"/>
              <w:rPr>
                <w:rFonts w:cs="Arial"/>
                <w:sz w:val="16"/>
                <w:szCs w:val="16"/>
              </w:rPr>
            </w:pPr>
            <w:r w:rsidRPr="008C77B1">
              <w:rPr>
                <w:rFonts w:cs="Arial"/>
                <w:sz w:val="16"/>
                <w:szCs w:val="16"/>
              </w:rPr>
              <w:t>In progress on track</w:t>
            </w:r>
          </w:p>
        </w:tc>
      </w:tr>
      <w:tr w:rsidR="00067FD3" w:rsidRPr="00BD7B88" w14:paraId="71CD5D5B" w14:textId="77777777" w:rsidTr="006566E5">
        <w:tc>
          <w:tcPr>
            <w:tcW w:w="464" w:type="pct"/>
          </w:tcPr>
          <w:p w14:paraId="14FF7A05" w14:textId="5738F287"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292B0A">
              <w:rPr>
                <w:rFonts w:cs="Arial"/>
                <w:sz w:val="16"/>
                <w:szCs w:val="16"/>
              </w:rPr>
              <w:t>Commonwealth</w:t>
            </w:r>
          </w:p>
        </w:tc>
        <w:tc>
          <w:tcPr>
            <w:tcW w:w="1898" w:type="pct"/>
          </w:tcPr>
          <w:p w14:paraId="27F8D6FA" w14:textId="2F6D6D16" w:rsidR="00067FD3" w:rsidRPr="00BD7B88" w:rsidRDefault="00067FD3" w:rsidP="00067FD3">
            <w:pPr>
              <w:pStyle w:val="Tabletext"/>
              <w:spacing w:before="60" w:after="60"/>
              <w:rPr>
                <w:rFonts w:cs="Arial"/>
                <w:sz w:val="16"/>
                <w:szCs w:val="16"/>
              </w:rPr>
            </w:pPr>
            <w:r w:rsidRPr="00BD7B88">
              <w:rPr>
                <w:rFonts w:cs="Arial"/>
                <w:sz w:val="16"/>
                <w:szCs w:val="16"/>
              </w:rPr>
              <w:t>Primary prevention</w:t>
            </w:r>
          </w:p>
        </w:tc>
        <w:tc>
          <w:tcPr>
            <w:tcW w:w="336" w:type="pct"/>
          </w:tcPr>
          <w:p w14:paraId="105C0166" w14:textId="09BF5822" w:rsidR="00067FD3" w:rsidRPr="00BD7B88" w:rsidRDefault="00067FD3" w:rsidP="00067FD3">
            <w:pPr>
              <w:pStyle w:val="Tabletext"/>
              <w:spacing w:before="60" w:after="60"/>
              <w:rPr>
                <w:rFonts w:cs="Arial"/>
                <w:sz w:val="16"/>
                <w:szCs w:val="16"/>
              </w:rPr>
            </w:pPr>
            <w:r w:rsidRPr="00BD7B88">
              <w:rPr>
                <w:rFonts w:cs="Arial"/>
                <w:sz w:val="16"/>
                <w:szCs w:val="16"/>
              </w:rPr>
              <w:t>1, 5</w:t>
            </w:r>
          </w:p>
        </w:tc>
        <w:tc>
          <w:tcPr>
            <w:tcW w:w="1703" w:type="pct"/>
          </w:tcPr>
          <w:p w14:paraId="34AE71F5" w14:textId="5D4D9F82" w:rsidR="00067FD3" w:rsidRPr="00BD7B88" w:rsidRDefault="00067FD3" w:rsidP="00067FD3">
            <w:pPr>
              <w:pStyle w:val="Tabletext"/>
              <w:spacing w:before="60" w:after="60"/>
              <w:rPr>
                <w:rFonts w:cs="Arial"/>
                <w:sz w:val="16"/>
                <w:szCs w:val="16"/>
              </w:rPr>
            </w:pPr>
            <w:r w:rsidRPr="00BD7B88">
              <w:rPr>
                <w:rFonts w:cs="Arial"/>
                <w:sz w:val="16"/>
                <w:szCs w:val="16"/>
              </w:rPr>
              <w:t>Community awareness and outreach prevention activities</w:t>
            </w:r>
          </w:p>
        </w:tc>
        <w:tc>
          <w:tcPr>
            <w:tcW w:w="599" w:type="pct"/>
            <w:shd w:val="clear" w:color="auto" w:fill="auto"/>
          </w:tcPr>
          <w:p w14:paraId="23569DEC" w14:textId="7810E42F" w:rsidR="00067FD3" w:rsidRPr="008C77B1" w:rsidRDefault="00067FD3" w:rsidP="00067FD3">
            <w:pPr>
              <w:pStyle w:val="Tabletext"/>
              <w:spacing w:before="60" w:after="60"/>
              <w:rPr>
                <w:rFonts w:cs="Arial"/>
                <w:sz w:val="16"/>
                <w:szCs w:val="16"/>
              </w:rPr>
            </w:pPr>
            <w:r w:rsidRPr="008C77B1">
              <w:rPr>
                <w:rFonts w:cs="Arial"/>
                <w:sz w:val="16"/>
                <w:szCs w:val="16"/>
              </w:rPr>
              <w:t>In progress on track</w:t>
            </w:r>
            <w:r w:rsidRPr="008C77B1" w:rsidDel="00903DFC">
              <w:rPr>
                <w:rFonts w:cs="Arial"/>
                <w:sz w:val="16"/>
                <w:szCs w:val="16"/>
              </w:rPr>
              <w:t xml:space="preserve"> </w:t>
            </w:r>
          </w:p>
        </w:tc>
      </w:tr>
      <w:tr w:rsidR="00067FD3" w:rsidRPr="00BD7B88" w14:paraId="124C8DE6" w14:textId="77777777" w:rsidTr="006566E5">
        <w:tc>
          <w:tcPr>
            <w:tcW w:w="464" w:type="pct"/>
          </w:tcPr>
          <w:p w14:paraId="6E836105" w14:textId="3EBD18CF"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292B0A">
              <w:rPr>
                <w:rFonts w:cs="Arial"/>
                <w:sz w:val="16"/>
                <w:szCs w:val="16"/>
              </w:rPr>
              <w:t>Commonwealth</w:t>
            </w:r>
          </w:p>
        </w:tc>
        <w:tc>
          <w:tcPr>
            <w:tcW w:w="1898" w:type="pct"/>
          </w:tcPr>
          <w:p w14:paraId="5B101A9A" w14:textId="77777777" w:rsidR="00067FD3" w:rsidRPr="00BD7B88" w:rsidRDefault="00067FD3" w:rsidP="00067FD3">
            <w:pPr>
              <w:pStyle w:val="TableBullet1"/>
              <w:spacing w:before="60" w:after="60"/>
              <w:rPr>
                <w:sz w:val="16"/>
                <w:szCs w:val="16"/>
              </w:rPr>
            </w:pPr>
            <w:r w:rsidRPr="00BD7B88">
              <w:rPr>
                <w:sz w:val="16"/>
                <w:szCs w:val="16"/>
              </w:rPr>
              <w:t>Primary prevention</w:t>
            </w:r>
          </w:p>
          <w:p w14:paraId="412DEB7C" w14:textId="13D95B71" w:rsidR="00067FD3" w:rsidRPr="00BD7B88" w:rsidRDefault="00067FD3" w:rsidP="00067FD3">
            <w:pPr>
              <w:pStyle w:val="TableBullet1"/>
              <w:spacing w:before="60" w:after="60"/>
              <w:rPr>
                <w:rFonts w:cs="Arial"/>
                <w:spacing w:val="-4"/>
                <w:sz w:val="16"/>
                <w:szCs w:val="16"/>
              </w:rPr>
            </w:pPr>
            <w:r w:rsidRPr="00BD7B88">
              <w:rPr>
                <w:rFonts w:cs="Arial"/>
                <w:spacing w:val="-4"/>
                <w:sz w:val="16"/>
                <w:szCs w:val="16"/>
              </w:rPr>
              <w:t>Respecting and responding to diverse lived experience and knowledge of women and their children affected by violence</w:t>
            </w:r>
          </w:p>
        </w:tc>
        <w:tc>
          <w:tcPr>
            <w:tcW w:w="336" w:type="pct"/>
          </w:tcPr>
          <w:p w14:paraId="19AFD8D4" w14:textId="1C641584" w:rsidR="00067FD3" w:rsidRPr="00BD7B88" w:rsidRDefault="00067FD3" w:rsidP="00067FD3">
            <w:pPr>
              <w:pStyle w:val="Tabletext"/>
              <w:spacing w:before="60" w:after="60"/>
              <w:rPr>
                <w:rFonts w:cs="Arial"/>
                <w:sz w:val="16"/>
                <w:szCs w:val="16"/>
              </w:rPr>
            </w:pPr>
            <w:r w:rsidRPr="00BD7B88">
              <w:rPr>
                <w:rFonts w:cs="Arial"/>
                <w:sz w:val="16"/>
                <w:szCs w:val="16"/>
              </w:rPr>
              <w:t>3, 10</w:t>
            </w:r>
          </w:p>
        </w:tc>
        <w:tc>
          <w:tcPr>
            <w:tcW w:w="1703" w:type="pct"/>
          </w:tcPr>
          <w:p w14:paraId="0A1DFC42" w14:textId="2478D1D3" w:rsidR="00067FD3" w:rsidRPr="00A20FD5" w:rsidRDefault="00067FD3" w:rsidP="00067FD3">
            <w:pPr>
              <w:rPr>
                <w:rFonts w:cs="Arial"/>
                <w:szCs w:val="20"/>
              </w:rPr>
            </w:pPr>
            <w:r w:rsidRPr="00BD7B88">
              <w:rPr>
                <w:rFonts w:cs="Arial"/>
                <w:sz w:val="16"/>
                <w:szCs w:val="16"/>
              </w:rPr>
              <w:t>Community-led prevention projects</w:t>
            </w:r>
            <w:r>
              <w:rPr>
                <w:rFonts w:cs="Arial"/>
                <w:sz w:val="16"/>
                <w:szCs w:val="16"/>
              </w:rPr>
              <w:br/>
              <w:t>*</w:t>
            </w:r>
            <w:r w:rsidRPr="002B70F8">
              <w:rPr>
                <w:rFonts w:cs="Arial"/>
                <w:sz w:val="16"/>
                <w:szCs w:val="16"/>
              </w:rPr>
              <w:t>Some activities have delays with delivery due to COVID-19. The department is working with these activities identified to assist the delivery of services in a safe and appropriate way</w:t>
            </w:r>
            <w:r w:rsidRPr="00A365A6">
              <w:rPr>
                <w:rFonts w:cs="Arial"/>
                <w:sz w:val="16"/>
                <w:szCs w:val="16"/>
              </w:rPr>
              <w:t>.</w:t>
            </w:r>
            <w:r>
              <w:rPr>
                <w:rFonts w:cs="Arial"/>
                <w:szCs w:val="20"/>
              </w:rPr>
              <w:t xml:space="preserve"> </w:t>
            </w:r>
          </w:p>
        </w:tc>
        <w:tc>
          <w:tcPr>
            <w:tcW w:w="599" w:type="pct"/>
            <w:shd w:val="clear" w:color="auto" w:fill="auto"/>
          </w:tcPr>
          <w:p w14:paraId="3B632F24" w14:textId="605DB490" w:rsidR="00067FD3" w:rsidRPr="008C77B1" w:rsidRDefault="00067FD3" w:rsidP="00067FD3">
            <w:pPr>
              <w:pStyle w:val="Tabletext"/>
              <w:spacing w:before="60" w:after="60"/>
              <w:rPr>
                <w:rFonts w:cs="Arial"/>
                <w:sz w:val="16"/>
                <w:szCs w:val="16"/>
              </w:rPr>
            </w:pPr>
            <w:r w:rsidRPr="008C77B1">
              <w:rPr>
                <w:rFonts w:cs="Arial"/>
                <w:sz w:val="16"/>
                <w:szCs w:val="16"/>
              </w:rPr>
              <w:t>In progress on track</w:t>
            </w:r>
            <w:r>
              <w:rPr>
                <w:rFonts w:cs="Arial"/>
                <w:sz w:val="16"/>
                <w:szCs w:val="16"/>
              </w:rPr>
              <w:t>*</w:t>
            </w:r>
          </w:p>
        </w:tc>
      </w:tr>
      <w:tr w:rsidR="00067FD3" w:rsidRPr="00BD7B88" w14:paraId="55801E7B" w14:textId="77777777" w:rsidTr="006566E5">
        <w:tc>
          <w:tcPr>
            <w:tcW w:w="464" w:type="pct"/>
          </w:tcPr>
          <w:p w14:paraId="1DEC6C80" w14:textId="776D8906"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292B0A">
              <w:rPr>
                <w:rFonts w:cs="Arial"/>
                <w:sz w:val="16"/>
                <w:szCs w:val="16"/>
              </w:rPr>
              <w:t>Commonwealth</w:t>
            </w:r>
          </w:p>
        </w:tc>
        <w:tc>
          <w:tcPr>
            <w:tcW w:w="1898" w:type="pct"/>
          </w:tcPr>
          <w:p w14:paraId="68054BF5" w14:textId="77777777" w:rsidR="00067FD3" w:rsidRPr="00D75500" w:rsidRDefault="00067FD3" w:rsidP="00067FD3">
            <w:pPr>
              <w:pStyle w:val="TableBullet1"/>
              <w:spacing w:before="60" w:after="60"/>
              <w:rPr>
                <w:rFonts w:cs="Arial"/>
                <w:spacing w:val="-4"/>
                <w:sz w:val="16"/>
                <w:szCs w:val="16"/>
              </w:rPr>
            </w:pPr>
            <w:r w:rsidRPr="00D75500">
              <w:rPr>
                <w:rFonts w:cs="Arial"/>
                <w:spacing w:val="-4"/>
                <w:sz w:val="16"/>
                <w:szCs w:val="16"/>
              </w:rPr>
              <w:t>Supporting Aboriginal and Torres Strait Islander women and their children</w:t>
            </w:r>
          </w:p>
          <w:p w14:paraId="120B29F8" w14:textId="2E3FF310" w:rsidR="00067FD3" w:rsidRPr="00BD7B88" w:rsidRDefault="00067FD3" w:rsidP="00067FD3">
            <w:pPr>
              <w:pStyle w:val="TableBullet1"/>
              <w:spacing w:before="60" w:after="60"/>
              <w:rPr>
                <w:rFonts w:cs="Arial"/>
                <w:spacing w:val="-4"/>
                <w:sz w:val="16"/>
                <w:szCs w:val="16"/>
              </w:rPr>
            </w:pPr>
            <w:r w:rsidRPr="00BD7B88">
              <w:rPr>
                <w:rFonts w:cs="Arial"/>
                <w:spacing w:val="-4"/>
                <w:sz w:val="16"/>
                <w:szCs w:val="16"/>
              </w:rPr>
              <w:t>Respecting and responding to diverse lived experience and knowledge of women and their children affected by violence</w:t>
            </w:r>
          </w:p>
        </w:tc>
        <w:tc>
          <w:tcPr>
            <w:tcW w:w="336" w:type="pct"/>
          </w:tcPr>
          <w:p w14:paraId="5155BCCD" w14:textId="500E60B2" w:rsidR="00067FD3" w:rsidRPr="00BD7B88" w:rsidRDefault="00067FD3" w:rsidP="00067FD3">
            <w:pPr>
              <w:pStyle w:val="Tabletext"/>
              <w:spacing w:before="60" w:after="60"/>
              <w:rPr>
                <w:rFonts w:cs="Arial"/>
                <w:sz w:val="16"/>
                <w:szCs w:val="16"/>
              </w:rPr>
            </w:pPr>
            <w:r w:rsidRPr="00BD7B88">
              <w:rPr>
                <w:rFonts w:cs="Arial"/>
                <w:sz w:val="16"/>
                <w:szCs w:val="16"/>
              </w:rPr>
              <w:t>6, 7, 9</w:t>
            </w:r>
            <w:r>
              <w:rPr>
                <w:rFonts w:cs="Arial"/>
                <w:sz w:val="16"/>
                <w:szCs w:val="16"/>
              </w:rPr>
              <w:t>, 10</w:t>
            </w:r>
          </w:p>
        </w:tc>
        <w:tc>
          <w:tcPr>
            <w:tcW w:w="1703" w:type="pct"/>
          </w:tcPr>
          <w:p w14:paraId="6138D6AB" w14:textId="3C891480" w:rsidR="00067FD3" w:rsidRPr="00BD7B88" w:rsidRDefault="00067FD3" w:rsidP="00067FD3">
            <w:pPr>
              <w:pStyle w:val="Tabletext"/>
              <w:spacing w:before="60" w:after="60"/>
              <w:rPr>
                <w:rFonts w:cs="Arial"/>
                <w:sz w:val="16"/>
                <w:szCs w:val="16"/>
              </w:rPr>
            </w:pPr>
            <w:r w:rsidRPr="00BD7B88">
              <w:rPr>
                <w:rFonts w:cs="Arial"/>
                <w:sz w:val="16"/>
                <w:szCs w:val="16"/>
              </w:rPr>
              <w:t>Continuation of Indigenous specific Third Action Plan projects</w:t>
            </w:r>
          </w:p>
        </w:tc>
        <w:tc>
          <w:tcPr>
            <w:tcW w:w="599" w:type="pct"/>
            <w:shd w:val="clear" w:color="auto" w:fill="auto"/>
          </w:tcPr>
          <w:p w14:paraId="5C9041ED" w14:textId="0AF369AF" w:rsidR="00067FD3" w:rsidRPr="008C77B1" w:rsidRDefault="00067FD3" w:rsidP="00067FD3">
            <w:pPr>
              <w:pStyle w:val="Tabletext"/>
              <w:spacing w:before="60" w:after="60"/>
              <w:rPr>
                <w:rFonts w:cs="Arial"/>
                <w:sz w:val="16"/>
                <w:szCs w:val="16"/>
              </w:rPr>
            </w:pPr>
            <w:r w:rsidRPr="008C77B1">
              <w:rPr>
                <w:rFonts w:cs="Arial"/>
                <w:sz w:val="16"/>
                <w:szCs w:val="16"/>
              </w:rPr>
              <w:t>In progress on track</w:t>
            </w:r>
          </w:p>
        </w:tc>
      </w:tr>
      <w:tr w:rsidR="00067FD3" w:rsidRPr="00BD7B88" w14:paraId="4909D2E5" w14:textId="77777777" w:rsidTr="006566E5">
        <w:tc>
          <w:tcPr>
            <w:tcW w:w="464" w:type="pct"/>
          </w:tcPr>
          <w:p w14:paraId="2F1E2E60" w14:textId="402EA47D"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292B0A">
              <w:rPr>
                <w:rFonts w:cs="Arial"/>
                <w:sz w:val="16"/>
                <w:szCs w:val="16"/>
              </w:rPr>
              <w:t>Commonwealth</w:t>
            </w:r>
          </w:p>
        </w:tc>
        <w:tc>
          <w:tcPr>
            <w:tcW w:w="1898" w:type="pct"/>
          </w:tcPr>
          <w:p w14:paraId="33E5DC9C" w14:textId="579A9029" w:rsidR="00067FD3" w:rsidRPr="00BD7B88" w:rsidRDefault="00067FD3" w:rsidP="00067FD3">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144D2E4E" w14:textId="5F99589F" w:rsidR="00067FD3" w:rsidRPr="00BD7B88" w:rsidRDefault="00067FD3" w:rsidP="00067FD3">
            <w:pPr>
              <w:pStyle w:val="Tabletext"/>
              <w:spacing w:before="60" w:after="60"/>
              <w:rPr>
                <w:rFonts w:cs="Arial"/>
                <w:sz w:val="16"/>
                <w:szCs w:val="16"/>
              </w:rPr>
            </w:pPr>
            <w:r w:rsidRPr="00BD7B88">
              <w:rPr>
                <w:rFonts w:cs="Arial"/>
                <w:sz w:val="16"/>
                <w:szCs w:val="16"/>
              </w:rPr>
              <w:t>18</w:t>
            </w:r>
          </w:p>
        </w:tc>
        <w:tc>
          <w:tcPr>
            <w:tcW w:w="1703" w:type="pct"/>
          </w:tcPr>
          <w:p w14:paraId="6FF633CF" w14:textId="71E45494" w:rsidR="00067FD3" w:rsidRPr="00BD7B88" w:rsidRDefault="00067FD3" w:rsidP="00067FD3">
            <w:pPr>
              <w:pStyle w:val="Tabletext"/>
              <w:spacing w:before="60" w:after="60"/>
              <w:rPr>
                <w:rFonts w:cs="Arial"/>
                <w:sz w:val="16"/>
                <w:szCs w:val="16"/>
              </w:rPr>
            </w:pPr>
            <w:r w:rsidRPr="00BD7B88">
              <w:rPr>
                <w:rFonts w:cs="Arial"/>
                <w:sz w:val="16"/>
                <w:szCs w:val="16"/>
              </w:rPr>
              <w:t>Dedicated men's support workers in Family Advocacy and Support Services</w:t>
            </w:r>
          </w:p>
        </w:tc>
        <w:tc>
          <w:tcPr>
            <w:tcW w:w="599" w:type="pct"/>
            <w:shd w:val="clear" w:color="auto" w:fill="auto"/>
          </w:tcPr>
          <w:p w14:paraId="532E855C" w14:textId="372A0683" w:rsidR="00067FD3" w:rsidRPr="008C77B1" w:rsidRDefault="00067FD3" w:rsidP="00067FD3">
            <w:pPr>
              <w:pStyle w:val="Tabletext"/>
              <w:spacing w:before="60" w:after="60"/>
              <w:rPr>
                <w:rFonts w:cs="Arial"/>
                <w:spacing w:val="-4"/>
                <w:sz w:val="16"/>
                <w:szCs w:val="16"/>
              </w:rPr>
            </w:pPr>
            <w:r w:rsidRPr="008C77B1">
              <w:rPr>
                <w:rFonts w:cs="Arial"/>
                <w:spacing w:val="-4"/>
                <w:sz w:val="16"/>
                <w:szCs w:val="16"/>
              </w:rPr>
              <w:t>Is completed according to schedule</w:t>
            </w:r>
          </w:p>
        </w:tc>
      </w:tr>
      <w:tr w:rsidR="00067FD3" w:rsidRPr="00BD7B88" w14:paraId="218ADC15" w14:textId="77777777" w:rsidTr="006566E5">
        <w:tc>
          <w:tcPr>
            <w:tcW w:w="464" w:type="pct"/>
          </w:tcPr>
          <w:p w14:paraId="18EC6872" w14:textId="58692C3F"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292B0A">
              <w:rPr>
                <w:rFonts w:cs="Arial"/>
                <w:sz w:val="16"/>
                <w:szCs w:val="16"/>
              </w:rPr>
              <w:t>Commonwealth</w:t>
            </w:r>
          </w:p>
        </w:tc>
        <w:tc>
          <w:tcPr>
            <w:tcW w:w="1898" w:type="pct"/>
          </w:tcPr>
          <w:p w14:paraId="12EBCE7D" w14:textId="77777777" w:rsidR="00067FD3" w:rsidRPr="00BD7B88" w:rsidRDefault="00067FD3" w:rsidP="00067FD3">
            <w:pPr>
              <w:pStyle w:val="TableBullet1"/>
              <w:spacing w:before="60" w:after="60"/>
              <w:rPr>
                <w:sz w:val="16"/>
                <w:szCs w:val="16"/>
              </w:rPr>
            </w:pPr>
            <w:r w:rsidRPr="00BD7B88">
              <w:rPr>
                <w:sz w:val="16"/>
                <w:szCs w:val="16"/>
              </w:rPr>
              <w:t>Supporting Aboriginal and Torres Strait Islander women and their children</w:t>
            </w:r>
          </w:p>
          <w:p w14:paraId="7B5D3A65" w14:textId="77777777" w:rsidR="00067FD3" w:rsidRPr="00BD7B88" w:rsidRDefault="00067FD3" w:rsidP="00067FD3">
            <w:pPr>
              <w:pStyle w:val="TableBullet1"/>
              <w:spacing w:before="60" w:after="60"/>
              <w:rPr>
                <w:sz w:val="16"/>
                <w:szCs w:val="16"/>
              </w:rPr>
            </w:pPr>
            <w:r w:rsidRPr="00BD7B88">
              <w:rPr>
                <w:sz w:val="16"/>
                <w:szCs w:val="16"/>
              </w:rPr>
              <w:t>Improving support and service system responses</w:t>
            </w:r>
          </w:p>
          <w:p w14:paraId="406F9B4E" w14:textId="42961C3E" w:rsidR="00067FD3" w:rsidRPr="00BD7B88" w:rsidRDefault="00067FD3" w:rsidP="00067FD3">
            <w:pPr>
              <w:pStyle w:val="TableBullet1"/>
              <w:spacing w:before="60" w:after="60"/>
              <w:rPr>
                <w:rFonts w:cs="Arial"/>
                <w:spacing w:val="-4"/>
                <w:sz w:val="16"/>
                <w:szCs w:val="16"/>
              </w:rPr>
            </w:pPr>
            <w:r w:rsidRPr="00BD7B88">
              <w:rPr>
                <w:rFonts w:cs="Arial"/>
                <w:spacing w:val="-4"/>
                <w:sz w:val="16"/>
                <w:szCs w:val="16"/>
              </w:rPr>
              <w:t>Respecting and responding to diverse lived experience and knowledge of women and their children affected by violence</w:t>
            </w:r>
          </w:p>
        </w:tc>
        <w:tc>
          <w:tcPr>
            <w:tcW w:w="336" w:type="pct"/>
          </w:tcPr>
          <w:p w14:paraId="14A5DA87" w14:textId="5C47DDC5" w:rsidR="00067FD3" w:rsidRPr="00BD7B88" w:rsidRDefault="00067FD3" w:rsidP="00067FD3">
            <w:pPr>
              <w:pStyle w:val="Tabletext"/>
              <w:spacing w:before="60" w:after="60"/>
              <w:rPr>
                <w:rFonts w:cs="Arial"/>
                <w:sz w:val="16"/>
                <w:szCs w:val="16"/>
              </w:rPr>
            </w:pPr>
            <w:r w:rsidRPr="00BD7B88">
              <w:rPr>
                <w:rFonts w:cs="Arial"/>
                <w:sz w:val="16"/>
                <w:szCs w:val="16"/>
              </w:rPr>
              <w:t>7, 16, 12</w:t>
            </w:r>
          </w:p>
        </w:tc>
        <w:tc>
          <w:tcPr>
            <w:tcW w:w="1703" w:type="pct"/>
          </w:tcPr>
          <w:p w14:paraId="43C022E5" w14:textId="5279A0F3" w:rsidR="00067FD3" w:rsidRDefault="00067FD3" w:rsidP="00067FD3">
            <w:pPr>
              <w:pStyle w:val="Tabletext"/>
              <w:spacing w:before="60" w:after="60"/>
              <w:rPr>
                <w:rFonts w:cs="Arial"/>
                <w:sz w:val="16"/>
                <w:szCs w:val="16"/>
              </w:rPr>
            </w:pPr>
            <w:r w:rsidRPr="00BD7B88">
              <w:rPr>
                <w:rFonts w:cs="Arial"/>
                <w:sz w:val="16"/>
                <w:szCs w:val="16"/>
              </w:rPr>
              <w:t>DV-alert</w:t>
            </w:r>
            <w:r>
              <w:rPr>
                <w:rFonts w:cs="Arial"/>
                <w:sz w:val="16"/>
                <w:szCs w:val="16"/>
              </w:rPr>
              <w:t xml:space="preserve"> </w:t>
            </w:r>
          </w:p>
          <w:p w14:paraId="39BD22B1" w14:textId="59C01D7D" w:rsidR="00067FD3" w:rsidRPr="00BD7B88" w:rsidRDefault="00067FD3" w:rsidP="00067FD3">
            <w:pPr>
              <w:pStyle w:val="Tabletext"/>
              <w:spacing w:before="60" w:after="60"/>
              <w:rPr>
                <w:rFonts w:cs="Arial"/>
                <w:sz w:val="16"/>
                <w:szCs w:val="16"/>
              </w:rPr>
            </w:pPr>
          </w:p>
        </w:tc>
        <w:tc>
          <w:tcPr>
            <w:tcW w:w="599" w:type="pct"/>
            <w:shd w:val="clear" w:color="auto" w:fill="auto"/>
          </w:tcPr>
          <w:p w14:paraId="27E8BC3D" w14:textId="35109F68" w:rsidR="00067FD3" w:rsidRPr="008C77B1" w:rsidRDefault="00067FD3" w:rsidP="00067FD3">
            <w:pPr>
              <w:pStyle w:val="Tabletext"/>
              <w:spacing w:before="60" w:after="60"/>
              <w:rPr>
                <w:rFonts w:cs="Arial"/>
                <w:sz w:val="16"/>
                <w:szCs w:val="16"/>
              </w:rPr>
            </w:pPr>
            <w:r w:rsidRPr="008C77B1">
              <w:rPr>
                <w:rFonts w:cs="Arial"/>
                <w:sz w:val="16"/>
                <w:szCs w:val="16"/>
              </w:rPr>
              <w:t>In progress on track</w:t>
            </w:r>
          </w:p>
        </w:tc>
      </w:tr>
      <w:tr w:rsidR="00067FD3" w:rsidRPr="00BD7B88" w14:paraId="63DCF5A3" w14:textId="77777777" w:rsidTr="006566E5">
        <w:tc>
          <w:tcPr>
            <w:tcW w:w="464" w:type="pct"/>
          </w:tcPr>
          <w:p w14:paraId="6729C3FB" w14:textId="55D348BF"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292B0A">
              <w:rPr>
                <w:rFonts w:cs="Arial"/>
                <w:sz w:val="16"/>
                <w:szCs w:val="16"/>
              </w:rPr>
              <w:t>Commonwealth</w:t>
            </w:r>
          </w:p>
        </w:tc>
        <w:tc>
          <w:tcPr>
            <w:tcW w:w="1898" w:type="pct"/>
          </w:tcPr>
          <w:p w14:paraId="4850506C" w14:textId="45FC405E" w:rsidR="00067FD3" w:rsidRPr="00BD7B88" w:rsidRDefault="00067FD3" w:rsidP="00067FD3">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4C2A09B6" w14:textId="793E2259" w:rsidR="00067FD3" w:rsidRPr="00BD7B88" w:rsidRDefault="00067FD3" w:rsidP="00067FD3">
            <w:pPr>
              <w:pStyle w:val="Tabletext"/>
              <w:spacing w:before="60" w:after="60"/>
              <w:rPr>
                <w:rFonts w:cs="Arial"/>
                <w:sz w:val="16"/>
                <w:szCs w:val="16"/>
              </w:rPr>
            </w:pPr>
            <w:r w:rsidRPr="00BD7B88">
              <w:rPr>
                <w:rFonts w:cs="Arial"/>
                <w:sz w:val="16"/>
                <w:szCs w:val="16"/>
              </w:rPr>
              <w:t>19</w:t>
            </w:r>
          </w:p>
        </w:tc>
        <w:tc>
          <w:tcPr>
            <w:tcW w:w="1703" w:type="pct"/>
          </w:tcPr>
          <w:p w14:paraId="03C37A17" w14:textId="589B3827" w:rsidR="00067FD3" w:rsidRPr="00BD7B88" w:rsidRDefault="00067FD3" w:rsidP="00067FD3">
            <w:pPr>
              <w:pStyle w:val="Tabletext"/>
              <w:spacing w:before="60" w:after="60"/>
              <w:rPr>
                <w:rFonts w:cs="Arial"/>
                <w:sz w:val="16"/>
                <w:szCs w:val="16"/>
              </w:rPr>
            </w:pPr>
            <w:r w:rsidRPr="00BD7B88">
              <w:rPr>
                <w:rFonts w:cs="Arial"/>
                <w:sz w:val="16"/>
                <w:szCs w:val="16"/>
              </w:rPr>
              <w:t>Enhancing data and reporting</w:t>
            </w:r>
          </w:p>
        </w:tc>
        <w:tc>
          <w:tcPr>
            <w:tcW w:w="599" w:type="pct"/>
            <w:shd w:val="clear" w:color="auto" w:fill="auto"/>
          </w:tcPr>
          <w:p w14:paraId="7D2F7834" w14:textId="17879EEC" w:rsidR="00067FD3" w:rsidRPr="008C77B1" w:rsidRDefault="00067FD3" w:rsidP="00067FD3">
            <w:pPr>
              <w:pStyle w:val="Tabletext"/>
              <w:spacing w:before="60" w:after="60"/>
              <w:rPr>
                <w:rFonts w:cs="Arial"/>
                <w:sz w:val="16"/>
                <w:szCs w:val="16"/>
              </w:rPr>
            </w:pPr>
            <w:r w:rsidRPr="008C77B1">
              <w:rPr>
                <w:rFonts w:cs="Arial"/>
                <w:sz w:val="16"/>
                <w:szCs w:val="16"/>
              </w:rPr>
              <w:t>In progress on track</w:t>
            </w:r>
          </w:p>
        </w:tc>
      </w:tr>
      <w:tr w:rsidR="00067FD3" w:rsidRPr="00BD7B88" w14:paraId="63674061" w14:textId="77777777" w:rsidTr="006566E5">
        <w:tc>
          <w:tcPr>
            <w:tcW w:w="464" w:type="pct"/>
          </w:tcPr>
          <w:p w14:paraId="09B04308" w14:textId="259ABBC1"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292B0A">
              <w:rPr>
                <w:rFonts w:cs="Arial"/>
                <w:sz w:val="16"/>
                <w:szCs w:val="16"/>
              </w:rPr>
              <w:t>Commonwealth</w:t>
            </w:r>
          </w:p>
        </w:tc>
        <w:tc>
          <w:tcPr>
            <w:tcW w:w="1898" w:type="pct"/>
          </w:tcPr>
          <w:p w14:paraId="4A084746" w14:textId="3A363971" w:rsidR="00067FD3" w:rsidRPr="00BD7B88" w:rsidRDefault="00067FD3" w:rsidP="00067FD3">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3AA31934" w14:textId="4D466C82" w:rsidR="00067FD3" w:rsidRPr="00BD7B88" w:rsidRDefault="00067FD3" w:rsidP="00067FD3">
            <w:pPr>
              <w:pStyle w:val="Tabletext"/>
              <w:spacing w:before="60" w:after="60"/>
              <w:rPr>
                <w:rFonts w:cs="Arial"/>
                <w:sz w:val="16"/>
                <w:szCs w:val="16"/>
              </w:rPr>
            </w:pPr>
            <w:r w:rsidRPr="00BD7B88">
              <w:rPr>
                <w:rFonts w:cs="Arial"/>
                <w:sz w:val="16"/>
                <w:szCs w:val="16"/>
              </w:rPr>
              <w:t>19</w:t>
            </w:r>
          </w:p>
        </w:tc>
        <w:tc>
          <w:tcPr>
            <w:tcW w:w="1703" w:type="pct"/>
          </w:tcPr>
          <w:p w14:paraId="1E0AB264" w14:textId="2DEA2D51" w:rsidR="00067FD3" w:rsidRPr="00BD7B88" w:rsidRDefault="00067FD3" w:rsidP="00067FD3">
            <w:pPr>
              <w:pStyle w:val="Tabletext"/>
              <w:spacing w:before="60" w:after="60"/>
              <w:rPr>
                <w:rFonts w:cs="Arial"/>
                <w:sz w:val="16"/>
                <w:szCs w:val="16"/>
              </w:rPr>
            </w:pPr>
            <w:r w:rsidRPr="00BD7B88">
              <w:rPr>
                <w:rFonts w:cs="Arial"/>
                <w:sz w:val="16"/>
                <w:szCs w:val="16"/>
              </w:rPr>
              <w:t>Evaluation of Our Watch</w:t>
            </w:r>
          </w:p>
        </w:tc>
        <w:tc>
          <w:tcPr>
            <w:tcW w:w="599" w:type="pct"/>
            <w:shd w:val="clear" w:color="auto" w:fill="auto"/>
          </w:tcPr>
          <w:p w14:paraId="1B6A5948" w14:textId="1A4EB77D" w:rsidR="00067FD3" w:rsidRPr="008C77B1" w:rsidRDefault="00067FD3" w:rsidP="00067FD3">
            <w:pPr>
              <w:pStyle w:val="Tabletext"/>
              <w:spacing w:before="60" w:after="60"/>
              <w:rPr>
                <w:rFonts w:cs="Arial"/>
                <w:sz w:val="16"/>
                <w:szCs w:val="16"/>
              </w:rPr>
            </w:pPr>
            <w:r w:rsidRPr="008C77B1">
              <w:rPr>
                <w:rFonts w:cs="Arial"/>
                <w:sz w:val="16"/>
                <w:szCs w:val="16"/>
              </w:rPr>
              <w:t>In progress on track</w:t>
            </w:r>
          </w:p>
        </w:tc>
      </w:tr>
      <w:tr w:rsidR="00067FD3" w:rsidRPr="00BD7B88" w14:paraId="2A1CFCDD" w14:textId="77777777" w:rsidTr="006566E5">
        <w:tc>
          <w:tcPr>
            <w:tcW w:w="464" w:type="pct"/>
          </w:tcPr>
          <w:p w14:paraId="3592E348" w14:textId="3C2191F6"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292B0A">
              <w:rPr>
                <w:rFonts w:cs="Arial"/>
                <w:sz w:val="16"/>
                <w:szCs w:val="16"/>
              </w:rPr>
              <w:t>Commonwealth</w:t>
            </w:r>
          </w:p>
        </w:tc>
        <w:tc>
          <w:tcPr>
            <w:tcW w:w="1898" w:type="pct"/>
          </w:tcPr>
          <w:p w14:paraId="7219056A" w14:textId="4B981519" w:rsidR="00067FD3" w:rsidRPr="00BD7B88" w:rsidRDefault="00067FD3" w:rsidP="00067FD3">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44F1A5B3" w14:textId="36D00074" w:rsidR="00067FD3" w:rsidRPr="00BD7B88" w:rsidRDefault="00067FD3" w:rsidP="00067FD3">
            <w:pPr>
              <w:pStyle w:val="Tabletext"/>
              <w:spacing w:before="60" w:after="60"/>
              <w:rPr>
                <w:rFonts w:cs="Arial"/>
                <w:sz w:val="16"/>
                <w:szCs w:val="16"/>
              </w:rPr>
            </w:pPr>
            <w:r w:rsidRPr="00BD7B88">
              <w:rPr>
                <w:rFonts w:cs="Arial"/>
                <w:sz w:val="16"/>
                <w:szCs w:val="16"/>
              </w:rPr>
              <w:t>19</w:t>
            </w:r>
          </w:p>
        </w:tc>
        <w:tc>
          <w:tcPr>
            <w:tcW w:w="1703" w:type="pct"/>
          </w:tcPr>
          <w:p w14:paraId="056E96FA" w14:textId="0BD94542" w:rsidR="00067FD3" w:rsidRPr="00BD7B88" w:rsidRDefault="00067FD3" w:rsidP="00067FD3">
            <w:pPr>
              <w:pStyle w:val="Tabletext"/>
              <w:spacing w:before="60" w:after="60"/>
              <w:rPr>
                <w:rFonts w:cs="Arial"/>
                <w:sz w:val="16"/>
                <w:szCs w:val="16"/>
              </w:rPr>
            </w:pPr>
            <w:r w:rsidRPr="00BD7B88">
              <w:rPr>
                <w:rFonts w:cs="Arial"/>
                <w:sz w:val="16"/>
                <w:szCs w:val="16"/>
              </w:rPr>
              <w:t>Evaluation of the National Plan</w:t>
            </w:r>
          </w:p>
        </w:tc>
        <w:tc>
          <w:tcPr>
            <w:tcW w:w="599" w:type="pct"/>
            <w:shd w:val="clear" w:color="auto" w:fill="auto"/>
          </w:tcPr>
          <w:p w14:paraId="418F583D" w14:textId="58E1F772" w:rsidR="00067FD3" w:rsidRPr="008C77B1" w:rsidRDefault="00067FD3" w:rsidP="00067FD3">
            <w:pPr>
              <w:pStyle w:val="Tabletext"/>
              <w:spacing w:before="60" w:after="60"/>
              <w:rPr>
                <w:rFonts w:cs="Arial"/>
                <w:sz w:val="16"/>
                <w:szCs w:val="16"/>
              </w:rPr>
            </w:pPr>
            <w:r w:rsidRPr="008C77B1">
              <w:rPr>
                <w:rFonts w:cs="Arial"/>
                <w:sz w:val="16"/>
                <w:szCs w:val="16"/>
              </w:rPr>
              <w:t>In progress on track</w:t>
            </w:r>
          </w:p>
        </w:tc>
      </w:tr>
      <w:tr w:rsidR="00067FD3" w:rsidRPr="00BD7B88" w14:paraId="5FEF9F29" w14:textId="77777777" w:rsidTr="006566E5">
        <w:tc>
          <w:tcPr>
            <w:tcW w:w="464" w:type="pct"/>
          </w:tcPr>
          <w:p w14:paraId="2B3E65EE" w14:textId="6EE962B5"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292B0A">
              <w:rPr>
                <w:rFonts w:cs="Arial"/>
                <w:sz w:val="16"/>
                <w:szCs w:val="16"/>
              </w:rPr>
              <w:t>Commonwealth</w:t>
            </w:r>
          </w:p>
        </w:tc>
        <w:tc>
          <w:tcPr>
            <w:tcW w:w="1898" w:type="pct"/>
          </w:tcPr>
          <w:p w14:paraId="13D933CE" w14:textId="64AE40C6"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Improving support and service system responses</w:t>
            </w:r>
          </w:p>
        </w:tc>
        <w:tc>
          <w:tcPr>
            <w:tcW w:w="336" w:type="pct"/>
          </w:tcPr>
          <w:p w14:paraId="0EA51F3C" w14:textId="0BF7D595" w:rsidR="00067FD3" w:rsidRPr="00BD7B88" w:rsidRDefault="00067FD3" w:rsidP="00067FD3">
            <w:pPr>
              <w:pStyle w:val="Tabletext"/>
              <w:spacing w:before="60" w:after="60"/>
              <w:rPr>
                <w:rFonts w:cs="Arial"/>
                <w:sz w:val="16"/>
                <w:szCs w:val="16"/>
              </w:rPr>
            </w:pPr>
            <w:r w:rsidRPr="00BD7B88">
              <w:rPr>
                <w:rFonts w:cs="Arial"/>
                <w:sz w:val="16"/>
                <w:szCs w:val="16"/>
              </w:rPr>
              <w:t>16</w:t>
            </w:r>
          </w:p>
        </w:tc>
        <w:tc>
          <w:tcPr>
            <w:tcW w:w="1703" w:type="pct"/>
          </w:tcPr>
          <w:p w14:paraId="6FABF984" w14:textId="2942BDBC" w:rsidR="00067FD3" w:rsidRPr="00BD7B88" w:rsidRDefault="00067FD3" w:rsidP="00067FD3">
            <w:pPr>
              <w:pStyle w:val="Tabletext"/>
              <w:spacing w:before="60" w:after="60"/>
              <w:rPr>
                <w:rFonts w:cs="Arial"/>
                <w:sz w:val="16"/>
                <w:szCs w:val="16"/>
              </w:rPr>
            </w:pPr>
            <w:r w:rsidRPr="00BD7B88">
              <w:rPr>
                <w:rFonts w:cs="Arial"/>
                <w:sz w:val="16"/>
                <w:szCs w:val="16"/>
              </w:rPr>
              <w:t>Expansion of the Recognise, Respond and Refer Pilot and National Training for the Primary Health Care Workers</w:t>
            </w:r>
          </w:p>
        </w:tc>
        <w:tc>
          <w:tcPr>
            <w:tcW w:w="599" w:type="pct"/>
            <w:shd w:val="clear" w:color="auto" w:fill="auto"/>
          </w:tcPr>
          <w:p w14:paraId="33902A0D" w14:textId="6FDEC3BA" w:rsidR="00067FD3" w:rsidRPr="008C77B1" w:rsidRDefault="00067FD3" w:rsidP="00067FD3">
            <w:pPr>
              <w:pStyle w:val="Tabletext"/>
              <w:spacing w:before="60" w:after="60"/>
              <w:rPr>
                <w:rFonts w:cs="Arial"/>
                <w:sz w:val="16"/>
                <w:szCs w:val="16"/>
              </w:rPr>
            </w:pPr>
            <w:r w:rsidRPr="008C77B1">
              <w:rPr>
                <w:rFonts w:cs="Arial"/>
                <w:sz w:val="16"/>
                <w:szCs w:val="16"/>
              </w:rPr>
              <w:t>In progress on track</w:t>
            </w:r>
          </w:p>
        </w:tc>
      </w:tr>
      <w:tr w:rsidR="00067FD3" w:rsidRPr="00BD7B88" w14:paraId="1307B43F" w14:textId="77777777" w:rsidTr="006566E5">
        <w:tc>
          <w:tcPr>
            <w:tcW w:w="464" w:type="pct"/>
          </w:tcPr>
          <w:p w14:paraId="14FC1F41" w14:textId="0A7C9984"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292B0A">
              <w:rPr>
                <w:rFonts w:cs="Arial"/>
                <w:sz w:val="16"/>
                <w:szCs w:val="16"/>
              </w:rPr>
              <w:t>Commonwealth</w:t>
            </w:r>
          </w:p>
        </w:tc>
        <w:tc>
          <w:tcPr>
            <w:tcW w:w="1898" w:type="pct"/>
          </w:tcPr>
          <w:p w14:paraId="2747CF5D" w14:textId="1E92FD97" w:rsidR="00067FD3" w:rsidRPr="00BD7B88" w:rsidRDefault="00067FD3" w:rsidP="00067FD3">
            <w:pPr>
              <w:pStyle w:val="Tabletext"/>
              <w:spacing w:before="60" w:after="60"/>
              <w:rPr>
                <w:rFonts w:cs="Arial"/>
                <w:sz w:val="16"/>
                <w:szCs w:val="16"/>
              </w:rPr>
            </w:pPr>
            <w:r w:rsidRPr="00BD7B88">
              <w:rPr>
                <w:rFonts w:cs="Arial"/>
                <w:sz w:val="16"/>
                <w:szCs w:val="16"/>
              </w:rPr>
              <w:t>Respecting and responding to diverse lived experience and knowledge of women and their children affected by violence</w:t>
            </w:r>
          </w:p>
        </w:tc>
        <w:tc>
          <w:tcPr>
            <w:tcW w:w="336" w:type="pct"/>
          </w:tcPr>
          <w:p w14:paraId="08EAF8F5" w14:textId="297A9D11" w:rsidR="00067FD3" w:rsidRPr="00BD7B88" w:rsidRDefault="00067FD3" w:rsidP="00067FD3">
            <w:pPr>
              <w:pStyle w:val="Tabletext"/>
              <w:spacing w:before="60" w:after="60"/>
              <w:rPr>
                <w:rFonts w:cs="Arial"/>
                <w:sz w:val="16"/>
                <w:szCs w:val="16"/>
              </w:rPr>
            </w:pPr>
            <w:r w:rsidRPr="00BD7B88">
              <w:rPr>
                <w:rFonts w:cs="Arial"/>
                <w:sz w:val="16"/>
                <w:szCs w:val="16"/>
              </w:rPr>
              <w:t>11, 12</w:t>
            </w:r>
          </w:p>
        </w:tc>
        <w:tc>
          <w:tcPr>
            <w:tcW w:w="1703" w:type="pct"/>
          </w:tcPr>
          <w:p w14:paraId="395D7E22" w14:textId="00759717" w:rsidR="00067FD3" w:rsidRPr="00BD7B88" w:rsidRDefault="00067FD3" w:rsidP="00067FD3">
            <w:pPr>
              <w:pStyle w:val="Tabletext"/>
              <w:spacing w:before="60" w:after="60"/>
              <w:rPr>
                <w:rFonts w:cs="Arial"/>
                <w:sz w:val="16"/>
                <w:szCs w:val="16"/>
              </w:rPr>
            </w:pPr>
            <w:r w:rsidRPr="00BD7B88">
              <w:rPr>
                <w:rFonts w:cs="Arial"/>
                <w:sz w:val="16"/>
                <w:szCs w:val="16"/>
              </w:rPr>
              <w:t>Extend the Support for Trafficked People program</w:t>
            </w:r>
          </w:p>
        </w:tc>
        <w:tc>
          <w:tcPr>
            <w:tcW w:w="599" w:type="pct"/>
          </w:tcPr>
          <w:p w14:paraId="52BCC1DB" w14:textId="77C749BE" w:rsidR="00067FD3" w:rsidRPr="00C0261F" w:rsidRDefault="00067FD3" w:rsidP="00067FD3">
            <w:pPr>
              <w:pStyle w:val="Tabletext"/>
              <w:spacing w:before="60" w:after="60"/>
              <w:rPr>
                <w:rFonts w:cs="Arial"/>
                <w:sz w:val="16"/>
                <w:szCs w:val="16"/>
              </w:rPr>
            </w:pPr>
            <w:r w:rsidRPr="00C0261F">
              <w:rPr>
                <w:rFonts w:cs="Arial"/>
                <w:sz w:val="16"/>
                <w:szCs w:val="16"/>
              </w:rPr>
              <w:t>Is completed ahead of schedule</w:t>
            </w:r>
          </w:p>
        </w:tc>
      </w:tr>
      <w:tr w:rsidR="00067FD3" w:rsidRPr="00BD7B88" w14:paraId="55CFF43A" w14:textId="77777777" w:rsidTr="006566E5">
        <w:tc>
          <w:tcPr>
            <w:tcW w:w="464" w:type="pct"/>
          </w:tcPr>
          <w:p w14:paraId="1AC08646" w14:textId="691A15D2"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292B0A">
              <w:rPr>
                <w:rFonts w:cs="Arial"/>
                <w:sz w:val="16"/>
                <w:szCs w:val="16"/>
              </w:rPr>
              <w:t>Commonwealth</w:t>
            </w:r>
          </w:p>
        </w:tc>
        <w:tc>
          <w:tcPr>
            <w:tcW w:w="1898" w:type="pct"/>
          </w:tcPr>
          <w:p w14:paraId="66EBEC2A" w14:textId="32FDC0ED" w:rsidR="00067FD3" w:rsidRPr="00BD7B88" w:rsidRDefault="00067FD3" w:rsidP="00067FD3">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03D00511" w14:textId="4BDF01B0" w:rsidR="00067FD3" w:rsidRPr="00BD7B88" w:rsidRDefault="00067FD3" w:rsidP="00067FD3">
            <w:pPr>
              <w:pStyle w:val="Tabletext"/>
              <w:spacing w:before="60" w:after="60"/>
              <w:rPr>
                <w:rFonts w:cs="Arial"/>
                <w:sz w:val="16"/>
                <w:szCs w:val="16"/>
              </w:rPr>
            </w:pPr>
            <w:r w:rsidRPr="00BD7B88">
              <w:rPr>
                <w:rFonts w:cs="Arial"/>
                <w:sz w:val="16"/>
                <w:szCs w:val="16"/>
              </w:rPr>
              <w:t>17</w:t>
            </w:r>
          </w:p>
        </w:tc>
        <w:tc>
          <w:tcPr>
            <w:tcW w:w="1703" w:type="pct"/>
          </w:tcPr>
          <w:p w14:paraId="5E5F0FAD" w14:textId="3A31ECE7" w:rsidR="00067FD3" w:rsidRPr="00BD7B88" w:rsidRDefault="00067FD3" w:rsidP="00067FD3">
            <w:pPr>
              <w:pStyle w:val="Tabletext"/>
              <w:spacing w:before="60" w:after="60"/>
              <w:rPr>
                <w:rFonts w:cs="Arial"/>
                <w:sz w:val="16"/>
                <w:szCs w:val="16"/>
              </w:rPr>
            </w:pPr>
            <w:r w:rsidRPr="00BD7B88">
              <w:rPr>
                <w:rFonts w:cs="Arial"/>
                <w:sz w:val="16"/>
                <w:szCs w:val="16"/>
              </w:rPr>
              <w:t>Faster access to payments and supports</w:t>
            </w:r>
          </w:p>
        </w:tc>
        <w:tc>
          <w:tcPr>
            <w:tcW w:w="599" w:type="pct"/>
          </w:tcPr>
          <w:p w14:paraId="7FE94A04" w14:textId="48D3939F" w:rsidR="00067FD3" w:rsidRPr="00C0261F" w:rsidRDefault="00067FD3" w:rsidP="00067FD3">
            <w:pPr>
              <w:pStyle w:val="Tabletext"/>
              <w:spacing w:before="60" w:after="60"/>
              <w:rPr>
                <w:rFonts w:cs="Arial"/>
                <w:sz w:val="16"/>
                <w:szCs w:val="16"/>
              </w:rPr>
            </w:pPr>
            <w:r w:rsidRPr="00C0261F">
              <w:rPr>
                <w:rFonts w:cs="Arial"/>
                <w:sz w:val="16"/>
                <w:szCs w:val="16"/>
              </w:rPr>
              <w:t>Is completed according to schedule</w:t>
            </w:r>
          </w:p>
        </w:tc>
      </w:tr>
      <w:tr w:rsidR="00067FD3" w:rsidRPr="00BD7B88" w14:paraId="26B3F627" w14:textId="77777777" w:rsidTr="006566E5">
        <w:tc>
          <w:tcPr>
            <w:tcW w:w="464" w:type="pct"/>
          </w:tcPr>
          <w:p w14:paraId="29B3225B" w14:textId="28C41453"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292B0A">
              <w:rPr>
                <w:rFonts w:cs="Arial"/>
                <w:sz w:val="16"/>
                <w:szCs w:val="16"/>
              </w:rPr>
              <w:t>Commonwealth</w:t>
            </w:r>
          </w:p>
        </w:tc>
        <w:tc>
          <w:tcPr>
            <w:tcW w:w="1898" w:type="pct"/>
          </w:tcPr>
          <w:p w14:paraId="06EFADB3" w14:textId="77777777" w:rsidR="00067FD3" w:rsidRDefault="00067FD3" w:rsidP="00067FD3">
            <w:pPr>
              <w:pStyle w:val="TableBullet1"/>
              <w:spacing w:before="60" w:after="60"/>
              <w:rPr>
                <w:rFonts w:cs="Arial"/>
                <w:spacing w:val="-4"/>
                <w:sz w:val="16"/>
                <w:szCs w:val="16"/>
              </w:rPr>
            </w:pPr>
            <w:r>
              <w:rPr>
                <w:rFonts w:cs="Arial"/>
                <w:spacing w:val="-4"/>
                <w:sz w:val="16"/>
                <w:szCs w:val="16"/>
              </w:rPr>
              <w:t>Primary prevention</w:t>
            </w:r>
          </w:p>
          <w:p w14:paraId="131E77C1" w14:textId="31BEFCA9" w:rsidR="00067FD3" w:rsidRPr="00D75500" w:rsidRDefault="00067FD3" w:rsidP="00067FD3">
            <w:pPr>
              <w:pStyle w:val="TableBullet1"/>
              <w:spacing w:before="60" w:after="60"/>
              <w:rPr>
                <w:rFonts w:cs="Arial"/>
                <w:spacing w:val="-4"/>
                <w:sz w:val="16"/>
                <w:szCs w:val="16"/>
              </w:rPr>
            </w:pPr>
            <w:r w:rsidRPr="00D75500">
              <w:rPr>
                <w:rFonts w:cs="Arial"/>
                <w:spacing w:val="-4"/>
                <w:sz w:val="16"/>
                <w:szCs w:val="16"/>
              </w:rPr>
              <w:t>Supporting Aboriginal and Torres Strait Islander women and their children</w:t>
            </w:r>
          </w:p>
          <w:p w14:paraId="5839C07E" w14:textId="12E4EA7A" w:rsidR="00067FD3" w:rsidRPr="00BD7B88" w:rsidRDefault="00067FD3" w:rsidP="00067FD3">
            <w:pPr>
              <w:pStyle w:val="TableBullet1"/>
              <w:spacing w:before="60" w:after="60"/>
              <w:rPr>
                <w:rFonts w:cs="Arial"/>
                <w:spacing w:val="-4"/>
                <w:sz w:val="16"/>
                <w:szCs w:val="16"/>
              </w:rPr>
            </w:pPr>
            <w:r w:rsidRPr="00BD7B88">
              <w:rPr>
                <w:rFonts w:cs="Arial"/>
                <w:spacing w:val="-4"/>
                <w:sz w:val="16"/>
                <w:szCs w:val="16"/>
              </w:rPr>
              <w:lastRenderedPageBreak/>
              <w:t>Respecting and responding to diverse lived experience and knowledge of women and their children affected by violence</w:t>
            </w:r>
          </w:p>
        </w:tc>
        <w:tc>
          <w:tcPr>
            <w:tcW w:w="336" w:type="pct"/>
          </w:tcPr>
          <w:p w14:paraId="3A9A9966" w14:textId="1547C37B" w:rsidR="00067FD3" w:rsidRPr="00BD7B88" w:rsidRDefault="00067FD3" w:rsidP="00067FD3">
            <w:pPr>
              <w:pStyle w:val="Tabletext"/>
              <w:spacing w:before="60" w:after="60"/>
              <w:rPr>
                <w:rFonts w:cs="Arial"/>
                <w:sz w:val="16"/>
                <w:szCs w:val="16"/>
              </w:rPr>
            </w:pPr>
            <w:r>
              <w:rPr>
                <w:rFonts w:cs="Arial"/>
                <w:sz w:val="16"/>
                <w:szCs w:val="16"/>
              </w:rPr>
              <w:lastRenderedPageBreak/>
              <w:t xml:space="preserve">4, </w:t>
            </w:r>
            <w:r w:rsidRPr="00BD7B88">
              <w:rPr>
                <w:rFonts w:cs="Arial"/>
                <w:sz w:val="16"/>
                <w:szCs w:val="16"/>
              </w:rPr>
              <w:t>6, 8, 9</w:t>
            </w:r>
            <w:r>
              <w:rPr>
                <w:rFonts w:cs="Arial"/>
                <w:sz w:val="16"/>
                <w:szCs w:val="16"/>
              </w:rPr>
              <w:t>, 10</w:t>
            </w:r>
          </w:p>
        </w:tc>
        <w:tc>
          <w:tcPr>
            <w:tcW w:w="1703" w:type="pct"/>
          </w:tcPr>
          <w:p w14:paraId="4373F876" w14:textId="77777777" w:rsidR="00067FD3" w:rsidRDefault="00067FD3" w:rsidP="00067FD3">
            <w:pPr>
              <w:pStyle w:val="Tabletext"/>
              <w:spacing w:before="60" w:after="60"/>
              <w:rPr>
                <w:rFonts w:cs="Arial"/>
                <w:sz w:val="16"/>
                <w:szCs w:val="16"/>
              </w:rPr>
            </w:pPr>
            <w:r w:rsidRPr="00BD7B88">
              <w:rPr>
                <w:rFonts w:cs="Arial"/>
                <w:sz w:val="16"/>
                <w:szCs w:val="16"/>
              </w:rPr>
              <w:t>Greater support for Aboriginal and Torres Strait Islander women and children in remote areas of high need</w:t>
            </w:r>
            <w:r>
              <w:rPr>
                <w:rFonts w:cs="Arial"/>
                <w:sz w:val="16"/>
                <w:szCs w:val="16"/>
              </w:rPr>
              <w:t xml:space="preserve"> and </w:t>
            </w:r>
            <w:r w:rsidRPr="00327534">
              <w:rPr>
                <w:rFonts w:cs="Arial"/>
                <w:sz w:val="16"/>
                <w:szCs w:val="16"/>
              </w:rPr>
              <w:t>Practical intervention programs to work with Aboriginal and Torres Strait Islander people</w:t>
            </w:r>
          </w:p>
          <w:p w14:paraId="57FBA456" w14:textId="4EF08AEB" w:rsidR="00571FFC" w:rsidRPr="00BD7B88" w:rsidRDefault="00571FFC" w:rsidP="00067FD3">
            <w:pPr>
              <w:pStyle w:val="Tabletext"/>
              <w:spacing w:before="60" w:after="60"/>
              <w:rPr>
                <w:rFonts w:cs="Arial"/>
                <w:sz w:val="16"/>
                <w:szCs w:val="16"/>
              </w:rPr>
            </w:pPr>
            <w:r w:rsidRPr="00F02D8A">
              <w:rPr>
                <w:rFonts w:cs="Arial"/>
                <w:color w:val="000000" w:themeColor="text1"/>
                <w:sz w:val="16"/>
                <w:szCs w:val="16"/>
              </w:rPr>
              <w:lastRenderedPageBreak/>
              <w:t>*Some activities have implementation delays due to impacts of COVID</w:t>
            </w:r>
            <w:r w:rsidR="00B151AC" w:rsidRPr="00F02D8A">
              <w:rPr>
                <w:rFonts w:cs="Arial"/>
                <w:color w:val="000000" w:themeColor="text1"/>
                <w:sz w:val="16"/>
                <w:szCs w:val="16"/>
              </w:rPr>
              <w:t>-19</w:t>
            </w:r>
            <w:r w:rsidRPr="00F02D8A">
              <w:rPr>
                <w:rFonts w:cs="Arial"/>
                <w:color w:val="000000" w:themeColor="text1"/>
                <w:sz w:val="16"/>
                <w:szCs w:val="16"/>
              </w:rPr>
              <w:t xml:space="preserve"> in remote communities.</w:t>
            </w:r>
          </w:p>
        </w:tc>
        <w:tc>
          <w:tcPr>
            <w:tcW w:w="599" w:type="pct"/>
          </w:tcPr>
          <w:p w14:paraId="6BDC5F9D" w14:textId="1088CC43" w:rsidR="00067FD3" w:rsidRPr="00C0261F" w:rsidRDefault="00067FD3" w:rsidP="00067FD3">
            <w:pPr>
              <w:pStyle w:val="Tabletext"/>
              <w:spacing w:before="60" w:after="60"/>
              <w:rPr>
                <w:rFonts w:cs="Arial"/>
                <w:sz w:val="16"/>
                <w:szCs w:val="16"/>
              </w:rPr>
            </w:pPr>
            <w:r w:rsidRPr="00C0261F">
              <w:rPr>
                <w:rFonts w:cs="Arial"/>
                <w:sz w:val="16"/>
                <w:szCs w:val="16"/>
              </w:rPr>
              <w:lastRenderedPageBreak/>
              <w:t>In progress delayed</w:t>
            </w:r>
            <w:r w:rsidR="006F42BE">
              <w:rPr>
                <w:rFonts w:cs="Arial"/>
                <w:sz w:val="16"/>
                <w:szCs w:val="16"/>
              </w:rPr>
              <w:t>*</w:t>
            </w:r>
          </w:p>
        </w:tc>
      </w:tr>
      <w:tr w:rsidR="00067FD3" w:rsidRPr="00BD7B88" w14:paraId="3171FD65" w14:textId="77777777" w:rsidTr="006566E5">
        <w:tc>
          <w:tcPr>
            <w:tcW w:w="464" w:type="pct"/>
          </w:tcPr>
          <w:p w14:paraId="24C292D7" w14:textId="054C715F"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292B0A">
              <w:rPr>
                <w:rFonts w:cs="Arial"/>
                <w:sz w:val="16"/>
                <w:szCs w:val="16"/>
              </w:rPr>
              <w:t>Commonwealth</w:t>
            </w:r>
          </w:p>
        </w:tc>
        <w:tc>
          <w:tcPr>
            <w:tcW w:w="1898" w:type="pct"/>
          </w:tcPr>
          <w:p w14:paraId="27B9A033" w14:textId="77777777" w:rsidR="00067FD3" w:rsidRPr="00BD7B88" w:rsidRDefault="00067FD3" w:rsidP="00067FD3">
            <w:pPr>
              <w:pStyle w:val="TableBullet1"/>
              <w:spacing w:before="60" w:after="60"/>
              <w:rPr>
                <w:rFonts w:cs="Arial"/>
                <w:spacing w:val="-4"/>
                <w:sz w:val="16"/>
                <w:szCs w:val="16"/>
              </w:rPr>
            </w:pPr>
            <w:r w:rsidRPr="00BD7B88">
              <w:rPr>
                <w:rFonts w:cs="Arial"/>
                <w:spacing w:val="-4"/>
                <w:sz w:val="16"/>
                <w:szCs w:val="16"/>
              </w:rPr>
              <w:t>Respecting and responding to diverse lived experience and knowledge of women and their children affected by violence</w:t>
            </w:r>
          </w:p>
          <w:p w14:paraId="6D6A1D03" w14:textId="17437BD4" w:rsidR="00067FD3" w:rsidRPr="00BD7B88" w:rsidRDefault="00067FD3" w:rsidP="00067FD3">
            <w:pPr>
              <w:pStyle w:val="TableBullet1"/>
              <w:spacing w:before="60" w:after="60"/>
              <w:rPr>
                <w:rFonts w:cs="Arial"/>
                <w:sz w:val="16"/>
                <w:szCs w:val="16"/>
              </w:rPr>
            </w:pPr>
            <w:r w:rsidRPr="00BD7B88">
              <w:rPr>
                <w:rFonts w:cs="Arial"/>
                <w:sz w:val="16"/>
                <w:szCs w:val="16"/>
              </w:rPr>
              <w:t>Improving support and service system responses</w:t>
            </w:r>
          </w:p>
        </w:tc>
        <w:tc>
          <w:tcPr>
            <w:tcW w:w="336" w:type="pct"/>
          </w:tcPr>
          <w:p w14:paraId="1AE7FCD2" w14:textId="5AD8421C" w:rsidR="00067FD3" w:rsidRPr="00BD7B88" w:rsidRDefault="00067FD3" w:rsidP="00067FD3">
            <w:pPr>
              <w:pStyle w:val="Tabletext"/>
              <w:spacing w:before="60" w:after="60"/>
              <w:rPr>
                <w:rFonts w:cs="Arial"/>
                <w:sz w:val="16"/>
                <w:szCs w:val="16"/>
              </w:rPr>
            </w:pPr>
            <w:r w:rsidRPr="00BD7B88">
              <w:rPr>
                <w:rFonts w:cs="Arial"/>
                <w:sz w:val="16"/>
                <w:szCs w:val="16"/>
              </w:rPr>
              <w:t>11, 19</w:t>
            </w:r>
          </w:p>
        </w:tc>
        <w:tc>
          <w:tcPr>
            <w:tcW w:w="1703" w:type="pct"/>
          </w:tcPr>
          <w:p w14:paraId="50DABA29" w14:textId="247579A9" w:rsidR="00067FD3" w:rsidRPr="00BD7B88" w:rsidRDefault="00067FD3" w:rsidP="00067FD3">
            <w:pPr>
              <w:pStyle w:val="Tabletext"/>
              <w:spacing w:before="60" w:after="60"/>
              <w:rPr>
                <w:rFonts w:cs="Arial"/>
                <w:sz w:val="16"/>
                <w:szCs w:val="16"/>
              </w:rPr>
            </w:pPr>
            <w:r w:rsidRPr="00BD7B88">
              <w:rPr>
                <w:rFonts w:cs="Arial"/>
                <w:sz w:val="16"/>
                <w:szCs w:val="16"/>
              </w:rPr>
              <w:t>Identification of service gaps for people of diverse sexual orientation, gender identity or intersex status</w:t>
            </w:r>
          </w:p>
        </w:tc>
        <w:tc>
          <w:tcPr>
            <w:tcW w:w="599" w:type="pct"/>
          </w:tcPr>
          <w:p w14:paraId="0343C645" w14:textId="36685201" w:rsidR="00067FD3" w:rsidRPr="00C0261F" w:rsidRDefault="00067FD3" w:rsidP="00067FD3">
            <w:pPr>
              <w:pStyle w:val="Tabletext"/>
              <w:spacing w:before="60" w:after="60"/>
              <w:rPr>
                <w:rFonts w:cs="Arial"/>
                <w:sz w:val="16"/>
                <w:szCs w:val="16"/>
              </w:rPr>
            </w:pPr>
            <w:r w:rsidRPr="00C0261F">
              <w:rPr>
                <w:rFonts w:cs="Arial"/>
                <w:sz w:val="16"/>
                <w:szCs w:val="16"/>
              </w:rPr>
              <w:t>In progress on track</w:t>
            </w:r>
          </w:p>
        </w:tc>
      </w:tr>
      <w:tr w:rsidR="00067FD3" w:rsidRPr="00BD7B88" w14:paraId="752C13CB" w14:textId="77777777" w:rsidTr="006566E5">
        <w:tc>
          <w:tcPr>
            <w:tcW w:w="464" w:type="pct"/>
          </w:tcPr>
          <w:p w14:paraId="48E4B065" w14:textId="60A60C59"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292B0A">
              <w:rPr>
                <w:rFonts w:cs="Arial"/>
                <w:sz w:val="16"/>
                <w:szCs w:val="16"/>
              </w:rPr>
              <w:t>Commonwealth</w:t>
            </w:r>
          </w:p>
        </w:tc>
        <w:tc>
          <w:tcPr>
            <w:tcW w:w="1898" w:type="pct"/>
          </w:tcPr>
          <w:p w14:paraId="1DDAE6E7" w14:textId="03104B23" w:rsidR="00067FD3" w:rsidRPr="00BD7B88" w:rsidRDefault="00067FD3" w:rsidP="00067FD3">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71D8EBD4" w14:textId="231F42E0" w:rsidR="00067FD3" w:rsidRPr="00BD7B88" w:rsidRDefault="00067FD3" w:rsidP="00067FD3">
            <w:pPr>
              <w:pStyle w:val="Tabletext"/>
              <w:spacing w:before="60" w:after="60"/>
              <w:rPr>
                <w:rFonts w:cs="Arial"/>
                <w:sz w:val="16"/>
                <w:szCs w:val="16"/>
              </w:rPr>
            </w:pPr>
            <w:r w:rsidRPr="00BD7B88">
              <w:rPr>
                <w:rFonts w:cs="Arial"/>
                <w:sz w:val="16"/>
                <w:szCs w:val="16"/>
              </w:rPr>
              <w:t>20</w:t>
            </w:r>
          </w:p>
        </w:tc>
        <w:tc>
          <w:tcPr>
            <w:tcW w:w="1703" w:type="pct"/>
          </w:tcPr>
          <w:p w14:paraId="29DC21E6" w14:textId="49C91E0A" w:rsidR="00067FD3" w:rsidRPr="00BD7B88" w:rsidRDefault="00067FD3" w:rsidP="00067FD3">
            <w:pPr>
              <w:pStyle w:val="Tabletext"/>
              <w:spacing w:before="60" w:after="60"/>
              <w:rPr>
                <w:rFonts w:cs="Arial"/>
                <w:sz w:val="16"/>
                <w:szCs w:val="16"/>
              </w:rPr>
            </w:pPr>
            <w:r w:rsidRPr="00BD7B88">
              <w:rPr>
                <w:rFonts w:cs="Arial"/>
                <w:sz w:val="16"/>
                <w:szCs w:val="16"/>
              </w:rPr>
              <w:t>Keeping Women Safe in their Homes program (KWSITH)</w:t>
            </w:r>
          </w:p>
        </w:tc>
        <w:tc>
          <w:tcPr>
            <w:tcW w:w="599" w:type="pct"/>
            <w:shd w:val="clear" w:color="auto" w:fill="auto"/>
          </w:tcPr>
          <w:p w14:paraId="7DAB823B" w14:textId="5B1ECBC6" w:rsidR="00067FD3" w:rsidRPr="0000524E" w:rsidRDefault="00067FD3" w:rsidP="00067FD3">
            <w:pPr>
              <w:pStyle w:val="Tabletext"/>
              <w:spacing w:before="60" w:after="60"/>
              <w:rPr>
                <w:rFonts w:cs="Arial"/>
                <w:sz w:val="16"/>
                <w:szCs w:val="16"/>
              </w:rPr>
            </w:pPr>
            <w:r w:rsidRPr="0000524E">
              <w:rPr>
                <w:rFonts w:cs="Arial"/>
                <w:sz w:val="16"/>
                <w:szCs w:val="16"/>
              </w:rPr>
              <w:t>In progress on track</w:t>
            </w:r>
          </w:p>
        </w:tc>
      </w:tr>
      <w:tr w:rsidR="00067FD3" w:rsidRPr="00BD7B88" w14:paraId="114EFC19" w14:textId="77777777" w:rsidTr="006566E5">
        <w:tc>
          <w:tcPr>
            <w:tcW w:w="464" w:type="pct"/>
          </w:tcPr>
          <w:p w14:paraId="77F87518" w14:textId="5D348D12"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292B0A">
              <w:rPr>
                <w:rFonts w:cs="Arial"/>
                <w:sz w:val="16"/>
                <w:szCs w:val="16"/>
              </w:rPr>
              <w:t>Commonwealth</w:t>
            </w:r>
          </w:p>
        </w:tc>
        <w:tc>
          <w:tcPr>
            <w:tcW w:w="1898" w:type="pct"/>
          </w:tcPr>
          <w:p w14:paraId="2F6CBFF8" w14:textId="7447705C" w:rsidR="00067FD3" w:rsidRPr="00BD7B88" w:rsidRDefault="00067FD3" w:rsidP="00067FD3">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7A0D54B9" w14:textId="73AE6F35" w:rsidR="00067FD3" w:rsidRPr="00BD7B88" w:rsidRDefault="00067FD3" w:rsidP="00067FD3">
            <w:pPr>
              <w:pStyle w:val="Tabletext"/>
              <w:spacing w:before="60" w:after="60"/>
              <w:rPr>
                <w:rFonts w:cs="Arial"/>
                <w:sz w:val="16"/>
                <w:szCs w:val="16"/>
              </w:rPr>
            </w:pPr>
            <w:r w:rsidRPr="00BD7B88">
              <w:rPr>
                <w:rFonts w:cs="Arial"/>
                <w:sz w:val="16"/>
                <w:szCs w:val="16"/>
              </w:rPr>
              <w:t>18</w:t>
            </w:r>
          </w:p>
        </w:tc>
        <w:tc>
          <w:tcPr>
            <w:tcW w:w="1703" w:type="pct"/>
          </w:tcPr>
          <w:p w14:paraId="6C782FEB" w14:textId="6C5B9981" w:rsidR="00067FD3" w:rsidRPr="00BD7B88" w:rsidRDefault="00067FD3" w:rsidP="00067FD3">
            <w:pPr>
              <w:pStyle w:val="Tabletext"/>
              <w:spacing w:before="60" w:after="60"/>
              <w:rPr>
                <w:rFonts w:cs="Arial"/>
                <w:sz w:val="16"/>
                <w:szCs w:val="16"/>
              </w:rPr>
            </w:pPr>
            <w:r w:rsidRPr="00BD7B88">
              <w:rPr>
                <w:rFonts w:cs="Arial"/>
                <w:sz w:val="16"/>
                <w:szCs w:val="16"/>
              </w:rPr>
              <w:t>Mens</w:t>
            </w:r>
            <w:r>
              <w:rPr>
                <w:rFonts w:cs="Arial"/>
                <w:sz w:val="16"/>
                <w:szCs w:val="16"/>
              </w:rPr>
              <w:t>L</w:t>
            </w:r>
            <w:r w:rsidRPr="00BD7B88">
              <w:rPr>
                <w:rFonts w:cs="Arial"/>
                <w:sz w:val="16"/>
                <w:szCs w:val="16"/>
              </w:rPr>
              <w:t>ine Australia</w:t>
            </w:r>
            <w:r w:rsidRPr="003607B6">
              <w:rPr>
                <w:rFonts w:cs="Arial"/>
                <w:sz w:val="16"/>
                <w:szCs w:val="16"/>
              </w:rPr>
              <w:t>’s Changing for Good Program</w:t>
            </w:r>
          </w:p>
        </w:tc>
        <w:tc>
          <w:tcPr>
            <w:tcW w:w="599" w:type="pct"/>
            <w:shd w:val="clear" w:color="auto" w:fill="auto"/>
          </w:tcPr>
          <w:p w14:paraId="1A6AB4F2" w14:textId="477C5BD9" w:rsidR="00067FD3" w:rsidRPr="0000524E" w:rsidRDefault="00067FD3" w:rsidP="00067FD3">
            <w:pPr>
              <w:pStyle w:val="Tabletext"/>
              <w:spacing w:before="60" w:after="60"/>
              <w:rPr>
                <w:rFonts w:cs="Arial"/>
                <w:sz w:val="16"/>
                <w:szCs w:val="16"/>
              </w:rPr>
            </w:pPr>
            <w:r w:rsidRPr="0000524E">
              <w:rPr>
                <w:rFonts w:cs="Arial"/>
                <w:sz w:val="16"/>
                <w:szCs w:val="16"/>
              </w:rPr>
              <w:t>In progress on track</w:t>
            </w:r>
          </w:p>
        </w:tc>
      </w:tr>
      <w:tr w:rsidR="00067FD3" w:rsidRPr="00BD7B88" w14:paraId="1132ED48" w14:textId="77777777" w:rsidTr="006566E5">
        <w:tc>
          <w:tcPr>
            <w:tcW w:w="464" w:type="pct"/>
          </w:tcPr>
          <w:p w14:paraId="79328DC7" w14:textId="4414C41B"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292B0A">
              <w:rPr>
                <w:rFonts w:cs="Arial"/>
                <w:sz w:val="16"/>
                <w:szCs w:val="16"/>
              </w:rPr>
              <w:t>Commonwealth</w:t>
            </w:r>
          </w:p>
        </w:tc>
        <w:tc>
          <w:tcPr>
            <w:tcW w:w="1898" w:type="pct"/>
          </w:tcPr>
          <w:p w14:paraId="6E4401AA" w14:textId="05ED32C7" w:rsidR="00067FD3" w:rsidRPr="00BD7B88" w:rsidRDefault="00067FD3" w:rsidP="00067FD3">
            <w:pPr>
              <w:pStyle w:val="Tabletext"/>
              <w:spacing w:before="60" w:after="60"/>
              <w:rPr>
                <w:rFonts w:cs="Arial"/>
                <w:sz w:val="16"/>
                <w:szCs w:val="16"/>
              </w:rPr>
            </w:pPr>
            <w:r w:rsidRPr="00BD7B88">
              <w:rPr>
                <w:rFonts w:cs="Arial"/>
                <w:sz w:val="16"/>
                <w:szCs w:val="16"/>
              </w:rPr>
              <w:t>Primary prevention</w:t>
            </w:r>
          </w:p>
        </w:tc>
        <w:tc>
          <w:tcPr>
            <w:tcW w:w="336" w:type="pct"/>
          </w:tcPr>
          <w:p w14:paraId="4200D756" w14:textId="77C1ACC5" w:rsidR="00067FD3" w:rsidRPr="00BD7B88" w:rsidRDefault="00067FD3" w:rsidP="00067FD3">
            <w:pPr>
              <w:pStyle w:val="Tabletext"/>
              <w:spacing w:before="60" w:after="60"/>
              <w:rPr>
                <w:rFonts w:cs="Arial"/>
                <w:sz w:val="16"/>
                <w:szCs w:val="16"/>
              </w:rPr>
            </w:pPr>
            <w:r w:rsidRPr="00BD7B88">
              <w:rPr>
                <w:rFonts w:cs="Arial"/>
                <w:sz w:val="16"/>
                <w:szCs w:val="16"/>
              </w:rPr>
              <w:t>1</w:t>
            </w:r>
          </w:p>
        </w:tc>
        <w:tc>
          <w:tcPr>
            <w:tcW w:w="1703" w:type="pct"/>
          </w:tcPr>
          <w:p w14:paraId="3551CC65" w14:textId="5A63901B" w:rsidR="00067FD3" w:rsidRPr="00BD7B88" w:rsidRDefault="00067FD3" w:rsidP="00067FD3">
            <w:pPr>
              <w:pStyle w:val="Tabletext"/>
              <w:spacing w:before="60" w:after="60"/>
              <w:rPr>
                <w:rFonts w:cs="Arial"/>
                <w:sz w:val="16"/>
                <w:szCs w:val="16"/>
              </w:rPr>
            </w:pPr>
            <w:r w:rsidRPr="00BD7B88">
              <w:rPr>
                <w:rFonts w:cs="Arial"/>
                <w:sz w:val="16"/>
                <w:szCs w:val="16"/>
              </w:rPr>
              <w:t>National Media Engagement Project</w:t>
            </w:r>
          </w:p>
        </w:tc>
        <w:tc>
          <w:tcPr>
            <w:tcW w:w="599" w:type="pct"/>
            <w:shd w:val="clear" w:color="auto" w:fill="auto"/>
          </w:tcPr>
          <w:p w14:paraId="0D612F6C" w14:textId="08DC6369" w:rsidR="00067FD3" w:rsidRPr="0000524E" w:rsidRDefault="00067FD3" w:rsidP="00067FD3">
            <w:pPr>
              <w:pStyle w:val="Tabletext"/>
              <w:spacing w:before="60" w:after="60"/>
              <w:rPr>
                <w:rFonts w:cs="Arial"/>
                <w:sz w:val="16"/>
                <w:szCs w:val="16"/>
              </w:rPr>
            </w:pPr>
            <w:r w:rsidRPr="0000524E">
              <w:rPr>
                <w:rFonts w:cs="Arial"/>
                <w:sz w:val="16"/>
                <w:szCs w:val="16"/>
              </w:rPr>
              <w:t>In progress on track</w:t>
            </w:r>
          </w:p>
        </w:tc>
      </w:tr>
      <w:tr w:rsidR="00067FD3" w:rsidRPr="00BD7B88" w14:paraId="32EEFE8F" w14:textId="77777777" w:rsidTr="006566E5">
        <w:tc>
          <w:tcPr>
            <w:tcW w:w="464" w:type="pct"/>
          </w:tcPr>
          <w:p w14:paraId="7A0C91BC" w14:textId="6BB40E1B"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292B0A">
              <w:rPr>
                <w:rFonts w:cs="Arial"/>
                <w:sz w:val="16"/>
                <w:szCs w:val="16"/>
              </w:rPr>
              <w:t>Commonwealth</w:t>
            </w:r>
          </w:p>
        </w:tc>
        <w:tc>
          <w:tcPr>
            <w:tcW w:w="1898" w:type="pct"/>
          </w:tcPr>
          <w:p w14:paraId="4F3FE3C4" w14:textId="5C0DEF69" w:rsidR="00067FD3" w:rsidRPr="00BD7B88" w:rsidRDefault="00067FD3" w:rsidP="00067FD3">
            <w:pPr>
              <w:pStyle w:val="Tabletext"/>
              <w:spacing w:before="60" w:after="60"/>
              <w:rPr>
                <w:rFonts w:cs="Arial"/>
                <w:sz w:val="16"/>
                <w:szCs w:val="16"/>
              </w:rPr>
            </w:pPr>
            <w:r w:rsidRPr="00BD7B88">
              <w:rPr>
                <w:rFonts w:cs="Arial"/>
                <w:sz w:val="16"/>
                <w:szCs w:val="16"/>
              </w:rPr>
              <w:t>Primary prevention</w:t>
            </w:r>
          </w:p>
        </w:tc>
        <w:tc>
          <w:tcPr>
            <w:tcW w:w="336" w:type="pct"/>
          </w:tcPr>
          <w:p w14:paraId="6111A374" w14:textId="1DA67413" w:rsidR="00067FD3" w:rsidRPr="00BD7B88" w:rsidRDefault="00067FD3" w:rsidP="00067FD3">
            <w:pPr>
              <w:pStyle w:val="Tabletext"/>
              <w:spacing w:before="60" w:after="60"/>
              <w:rPr>
                <w:rFonts w:cs="Arial"/>
                <w:sz w:val="16"/>
                <w:szCs w:val="16"/>
              </w:rPr>
            </w:pPr>
            <w:r w:rsidRPr="00BD7B88">
              <w:rPr>
                <w:rFonts w:cs="Arial"/>
                <w:sz w:val="16"/>
                <w:szCs w:val="16"/>
              </w:rPr>
              <w:t>2</w:t>
            </w:r>
          </w:p>
        </w:tc>
        <w:tc>
          <w:tcPr>
            <w:tcW w:w="1703" w:type="pct"/>
          </w:tcPr>
          <w:p w14:paraId="7CB87D64" w14:textId="12C9BD7F" w:rsidR="00067FD3" w:rsidRPr="00BD7B88" w:rsidRDefault="00067FD3" w:rsidP="00067FD3">
            <w:pPr>
              <w:pStyle w:val="Tabletext"/>
              <w:spacing w:before="60" w:after="60"/>
              <w:rPr>
                <w:rFonts w:cs="Arial"/>
                <w:sz w:val="16"/>
                <w:szCs w:val="16"/>
              </w:rPr>
            </w:pPr>
            <w:r w:rsidRPr="00BD7B88">
              <w:rPr>
                <w:rFonts w:cs="Arial"/>
                <w:sz w:val="16"/>
                <w:szCs w:val="16"/>
              </w:rPr>
              <w:t>National Primary Prevention Hub</w:t>
            </w:r>
          </w:p>
        </w:tc>
        <w:tc>
          <w:tcPr>
            <w:tcW w:w="599" w:type="pct"/>
            <w:shd w:val="clear" w:color="auto" w:fill="auto"/>
          </w:tcPr>
          <w:p w14:paraId="4CAF66E1" w14:textId="63639E47" w:rsidR="00067FD3" w:rsidRPr="0000524E" w:rsidRDefault="00067FD3" w:rsidP="00067FD3">
            <w:pPr>
              <w:pStyle w:val="Tabletext"/>
              <w:spacing w:before="60" w:after="60"/>
              <w:rPr>
                <w:rFonts w:cs="Arial"/>
                <w:sz w:val="16"/>
                <w:szCs w:val="16"/>
              </w:rPr>
            </w:pPr>
            <w:r w:rsidRPr="0000524E">
              <w:rPr>
                <w:rFonts w:cs="Arial"/>
                <w:sz w:val="16"/>
                <w:szCs w:val="16"/>
              </w:rPr>
              <w:t>In progress on track</w:t>
            </w:r>
            <w:r w:rsidRPr="0000524E" w:rsidDel="00D06239">
              <w:rPr>
                <w:rFonts w:cs="Arial"/>
                <w:sz w:val="16"/>
                <w:szCs w:val="16"/>
              </w:rPr>
              <w:t xml:space="preserve"> </w:t>
            </w:r>
          </w:p>
        </w:tc>
      </w:tr>
      <w:tr w:rsidR="00067FD3" w:rsidRPr="00BD7B88" w14:paraId="1B0758AF" w14:textId="77777777" w:rsidTr="006566E5">
        <w:tc>
          <w:tcPr>
            <w:tcW w:w="464" w:type="pct"/>
          </w:tcPr>
          <w:p w14:paraId="4F78B3DA" w14:textId="758E1AE4"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292B0A">
              <w:rPr>
                <w:rFonts w:cs="Arial"/>
                <w:sz w:val="16"/>
                <w:szCs w:val="16"/>
              </w:rPr>
              <w:t>Commonwealth</w:t>
            </w:r>
          </w:p>
        </w:tc>
        <w:tc>
          <w:tcPr>
            <w:tcW w:w="1898" w:type="pct"/>
          </w:tcPr>
          <w:p w14:paraId="0494A501" w14:textId="5D2165BA" w:rsidR="00067FD3" w:rsidRPr="00BD7B88" w:rsidRDefault="00067FD3" w:rsidP="00067FD3">
            <w:pPr>
              <w:pStyle w:val="TableBullet1"/>
              <w:spacing w:before="60" w:after="60"/>
              <w:rPr>
                <w:sz w:val="16"/>
                <w:szCs w:val="16"/>
              </w:rPr>
            </w:pPr>
            <w:r w:rsidRPr="00BD7B88">
              <w:rPr>
                <w:sz w:val="16"/>
                <w:szCs w:val="16"/>
              </w:rPr>
              <w:t>Responding to sexual violence and sexual harassment</w:t>
            </w:r>
          </w:p>
          <w:p w14:paraId="64987FBF" w14:textId="558AC12C" w:rsidR="00067FD3" w:rsidRPr="00BD7B88" w:rsidRDefault="00067FD3" w:rsidP="00067FD3">
            <w:pPr>
              <w:pStyle w:val="TableBullet1"/>
              <w:spacing w:before="60" w:after="60"/>
              <w:rPr>
                <w:rFonts w:cs="Arial"/>
                <w:sz w:val="16"/>
                <w:szCs w:val="16"/>
              </w:rPr>
            </w:pPr>
            <w:r w:rsidRPr="00BD7B88">
              <w:rPr>
                <w:rFonts w:cs="Arial"/>
                <w:sz w:val="16"/>
                <w:szCs w:val="16"/>
              </w:rPr>
              <w:t>Improving support and service system responses</w:t>
            </w:r>
          </w:p>
        </w:tc>
        <w:tc>
          <w:tcPr>
            <w:tcW w:w="336" w:type="pct"/>
          </w:tcPr>
          <w:p w14:paraId="49699C27" w14:textId="0F43C897" w:rsidR="00067FD3" w:rsidRPr="00BD7B88" w:rsidRDefault="00067FD3" w:rsidP="00067FD3">
            <w:pPr>
              <w:pStyle w:val="Tabletext"/>
              <w:spacing w:before="60" w:after="60"/>
              <w:rPr>
                <w:rFonts w:cs="Arial"/>
                <w:sz w:val="16"/>
                <w:szCs w:val="16"/>
              </w:rPr>
            </w:pPr>
            <w:r w:rsidRPr="00BD7B88">
              <w:rPr>
                <w:rFonts w:cs="Arial"/>
                <w:sz w:val="16"/>
                <w:szCs w:val="16"/>
              </w:rPr>
              <w:t>14, 18, 19</w:t>
            </w:r>
          </w:p>
        </w:tc>
        <w:tc>
          <w:tcPr>
            <w:tcW w:w="1703" w:type="pct"/>
          </w:tcPr>
          <w:p w14:paraId="73984EDE" w14:textId="7248B6EA" w:rsidR="00067FD3" w:rsidRPr="00BD7B88" w:rsidRDefault="00067FD3" w:rsidP="00067FD3">
            <w:pPr>
              <w:pStyle w:val="Tabletext"/>
              <w:spacing w:before="60" w:after="60"/>
              <w:rPr>
                <w:rFonts w:cs="Arial"/>
                <w:sz w:val="16"/>
                <w:szCs w:val="16"/>
              </w:rPr>
            </w:pPr>
            <w:r w:rsidRPr="00BD7B88">
              <w:rPr>
                <w:rFonts w:cs="Arial"/>
                <w:sz w:val="16"/>
                <w:szCs w:val="16"/>
              </w:rPr>
              <w:t>National standards for sexual violence responses</w:t>
            </w:r>
          </w:p>
        </w:tc>
        <w:tc>
          <w:tcPr>
            <w:tcW w:w="599" w:type="pct"/>
            <w:shd w:val="clear" w:color="auto" w:fill="auto"/>
          </w:tcPr>
          <w:p w14:paraId="35169E86" w14:textId="3383F9E7" w:rsidR="00067FD3" w:rsidRPr="0000524E" w:rsidRDefault="00067FD3" w:rsidP="00067FD3">
            <w:pPr>
              <w:pStyle w:val="Tabletext"/>
              <w:spacing w:before="60" w:after="60"/>
              <w:rPr>
                <w:rFonts w:cs="Arial"/>
                <w:sz w:val="16"/>
                <w:szCs w:val="16"/>
              </w:rPr>
            </w:pPr>
            <w:r w:rsidRPr="0000524E">
              <w:rPr>
                <w:rFonts w:cs="Arial"/>
                <w:sz w:val="16"/>
                <w:szCs w:val="16"/>
              </w:rPr>
              <w:t>In progress on track</w:t>
            </w:r>
          </w:p>
        </w:tc>
      </w:tr>
      <w:tr w:rsidR="00067FD3" w:rsidRPr="00BD7B88" w14:paraId="380C644A" w14:textId="77777777" w:rsidTr="006566E5">
        <w:tc>
          <w:tcPr>
            <w:tcW w:w="464" w:type="pct"/>
          </w:tcPr>
          <w:p w14:paraId="03E1EBCC" w14:textId="67AA8B0C"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292B0A">
              <w:rPr>
                <w:rFonts w:cs="Arial"/>
                <w:sz w:val="16"/>
                <w:szCs w:val="16"/>
              </w:rPr>
              <w:t>Commonwealth</w:t>
            </w:r>
          </w:p>
        </w:tc>
        <w:tc>
          <w:tcPr>
            <w:tcW w:w="1898" w:type="pct"/>
          </w:tcPr>
          <w:p w14:paraId="0D1FA9C2" w14:textId="384FFD06" w:rsidR="00067FD3" w:rsidRPr="00BD7B88" w:rsidRDefault="00067FD3" w:rsidP="00067FD3">
            <w:pPr>
              <w:pStyle w:val="Tabletext"/>
              <w:spacing w:before="60" w:after="60"/>
              <w:rPr>
                <w:rFonts w:cs="Arial"/>
                <w:sz w:val="16"/>
                <w:szCs w:val="16"/>
              </w:rPr>
            </w:pPr>
            <w:r w:rsidRPr="00BD7B88">
              <w:rPr>
                <w:rFonts w:cs="Arial"/>
                <w:sz w:val="16"/>
                <w:szCs w:val="16"/>
              </w:rPr>
              <w:t>Respecting and responding to diverse lived experience and knowledge of women and their children affected by violence</w:t>
            </w:r>
          </w:p>
        </w:tc>
        <w:tc>
          <w:tcPr>
            <w:tcW w:w="336" w:type="pct"/>
          </w:tcPr>
          <w:p w14:paraId="12C0373E" w14:textId="6FAAA8CB" w:rsidR="00067FD3" w:rsidRPr="00BD7B88" w:rsidRDefault="00067FD3" w:rsidP="00067FD3">
            <w:pPr>
              <w:pStyle w:val="Tabletext"/>
              <w:spacing w:before="60" w:after="60"/>
              <w:rPr>
                <w:rFonts w:cs="Arial"/>
                <w:sz w:val="16"/>
                <w:szCs w:val="16"/>
              </w:rPr>
            </w:pPr>
            <w:r w:rsidRPr="00BD7B88">
              <w:rPr>
                <w:rFonts w:cs="Arial"/>
                <w:sz w:val="16"/>
                <w:szCs w:val="16"/>
              </w:rPr>
              <w:t>11</w:t>
            </w:r>
          </w:p>
        </w:tc>
        <w:tc>
          <w:tcPr>
            <w:tcW w:w="1703" w:type="pct"/>
          </w:tcPr>
          <w:p w14:paraId="73140F1A" w14:textId="6A9E1ECC" w:rsidR="00067FD3" w:rsidRPr="00BD7B88" w:rsidRDefault="00067FD3" w:rsidP="00067FD3">
            <w:pPr>
              <w:pStyle w:val="Tabletext"/>
              <w:spacing w:before="60" w:after="60"/>
              <w:rPr>
                <w:rFonts w:cs="Arial"/>
                <w:sz w:val="16"/>
                <w:szCs w:val="16"/>
              </w:rPr>
            </w:pPr>
            <w:r w:rsidRPr="00BD7B88">
              <w:rPr>
                <w:rFonts w:cs="Arial"/>
                <w:sz w:val="16"/>
                <w:szCs w:val="16"/>
              </w:rPr>
              <w:t>Partner Service Pension extension</w:t>
            </w:r>
          </w:p>
        </w:tc>
        <w:tc>
          <w:tcPr>
            <w:tcW w:w="599" w:type="pct"/>
            <w:shd w:val="clear" w:color="auto" w:fill="auto"/>
          </w:tcPr>
          <w:p w14:paraId="63944085" w14:textId="6916D42E" w:rsidR="00067FD3" w:rsidRPr="0000524E" w:rsidRDefault="00067FD3" w:rsidP="00067FD3">
            <w:pPr>
              <w:pStyle w:val="Tabletext"/>
              <w:spacing w:before="60" w:after="60"/>
              <w:rPr>
                <w:rFonts w:cs="Arial"/>
                <w:spacing w:val="-4"/>
                <w:sz w:val="16"/>
                <w:szCs w:val="16"/>
              </w:rPr>
            </w:pPr>
            <w:r w:rsidRPr="0000524E">
              <w:rPr>
                <w:rFonts w:cs="Arial"/>
                <w:spacing w:val="-4"/>
                <w:sz w:val="16"/>
                <w:szCs w:val="16"/>
              </w:rPr>
              <w:t>Is completed according to schedule</w:t>
            </w:r>
          </w:p>
        </w:tc>
      </w:tr>
      <w:tr w:rsidR="00067FD3" w:rsidRPr="00BD7B88" w14:paraId="09CE1EBB" w14:textId="77777777" w:rsidTr="006566E5">
        <w:tc>
          <w:tcPr>
            <w:tcW w:w="464" w:type="pct"/>
          </w:tcPr>
          <w:p w14:paraId="0EF832B2" w14:textId="14A52CB2"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292B0A">
              <w:rPr>
                <w:rFonts w:cs="Arial"/>
                <w:sz w:val="16"/>
                <w:szCs w:val="16"/>
              </w:rPr>
              <w:t>Commonwealth</w:t>
            </w:r>
          </w:p>
        </w:tc>
        <w:tc>
          <w:tcPr>
            <w:tcW w:w="1898" w:type="pct"/>
          </w:tcPr>
          <w:p w14:paraId="62BD9F58" w14:textId="49DD8FD2" w:rsidR="00067FD3" w:rsidRPr="00BD7B88" w:rsidRDefault="00067FD3" w:rsidP="00067FD3">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1F96D427" w14:textId="53E33B3D" w:rsidR="00067FD3" w:rsidRPr="00BD7B88" w:rsidRDefault="00067FD3" w:rsidP="00067FD3">
            <w:pPr>
              <w:pStyle w:val="Tabletext"/>
              <w:spacing w:before="60" w:after="60"/>
              <w:rPr>
                <w:rFonts w:cs="Arial"/>
                <w:sz w:val="16"/>
                <w:szCs w:val="16"/>
              </w:rPr>
            </w:pPr>
            <w:r w:rsidRPr="00BD7B88">
              <w:rPr>
                <w:rFonts w:cs="Arial"/>
                <w:sz w:val="16"/>
                <w:szCs w:val="16"/>
              </w:rPr>
              <w:t>19</w:t>
            </w:r>
          </w:p>
        </w:tc>
        <w:tc>
          <w:tcPr>
            <w:tcW w:w="1703" w:type="pct"/>
          </w:tcPr>
          <w:p w14:paraId="7855A632" w14:textId="45EFE638" w:rsidR="00067FD3" w:rsidRPr="00BD7B88" w:rsidRDefault="00067FD3" w:rsidP="00067FD3">
            <w:pPr>
              <w:pStyle w:val="Tabletext"/>
              <w:spacing w:before="60" w:after="60"/>
              <w:rPr>
                <w:rFonts w:cs="Arial"/>
                <w:sz w:val="16"/>
                <w:szCs w:val="16"/>
              </w:rPr>
            </w:pPr>
            <w:r w:rsidRPr="00BD7B88">
              <w:rPr>
                <w:rFonts w:cs="Arial"/>
                <w:sz w:val="16"/>
                <w:szCs w:val="16"/>
              </w:rPr>
              <w:t>Research on Fourth Action Plan priorities</w:t>
            </w:r>
          </w:p>
        </w:tc>
        <w:tc>
          <w:tcPr>
            <w:tcW w:w="599" w:type="pct"/>
            <w:shd w:val="clear" w:color="auto" w:fill="auto"/>
          </w:tcPr>
          <w:p w14:paraId="08D5B7B1" w14:textId="6A25FF0E" w:rsidR="00067FD3" w:rsidRPr="0000524E" w:rsidRDefault="00067FD3" w:rsidP="00067FD3">
            <w:pPr>
              <w:pStyle w:val="Tabletext"/>
              <w:spacing w:before="60" w:after="60"/>
              <w:rPr>
                <w:rFonts w:cs="Arial"/>
                <w:sz w:val="16"/>
                <w:szCs w:val="16"/>
              </w:rPr>
            </w:pPr>
            <w:r w:rsidRPr="0000524E">
              <w:rPr>
                <w:rFonts w:cs="Arial"/>
                <w:sz w:val="16"/>
                <w:szCs w:val="16"/>
              </w:rPr>
              <w:t>In progress on track</w:t>
            </w:r>
          </w:p>
        </w:tc>
      </w:tr>
      <w:tr w:rsidR="00067FD3" w:rsidRPr="00BD7B88" w14:paraId="5BC96128" w14:textId="77777777" w:rsidTr="006566E5">
        <w:tc>
          <w:tcPr>
            <w:tcW w:w="464" w:type="pct"/>
          </w:tcPr>
          <w:p w14:paraId="437D9B5D" w14:textId="1FB05A45"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292B0A">
              <w:rPr>
                <w:rFonts w:cs="Arial"/>
                <w:sz w:val="16"/>
                <w:szCs w:val="16"/>
              </w:rPr>
              <w:t>Commonwealth</w:t>
            </w:r>
          </w:p>
        </w:tc>
        <w:tc>
          <w:tcPr>
            <w:tcW w:w="1898" w:type="pct"/>
          </w:tcPr>
          <w:p w14:paraId="359F5CA4" w14:textId="77777777" w:rsidR="00067FD3" w:rsidRPr="00D75500" w:rsidRDefault="00067FD3" w:rsidP="00067FD3">
            <w:pPr>
              <w:pStyle w:val="TableBullet1"/>
              <w:spacing w:before="60" w:after="60"/>
              <w:rPr>
                <w:rFonts w:cs="Arial"/>
                <w:spacing w:val="-4"/>
                <w:sz w:val="16"/>
                <w:szCs w:val="16"/>
              </w:rPr>
            </w:pPr>
            <w:r w:rsidRPr="00D75500">
              <w:rPr>
                <w:rFonts w:cs="Arial"/>
                <w:spacing w:val="-4"/>
                <w:sz w:val="16"/>
                <w:szCs w:val="16"/>
              </w:rPr>
              <w:t>Supporting Aboriginal and Torres Strait Islander women and their children</w:t>
            </w:r>
          </w:p>
          <w:p w14:paraId="3DB1C2CA" w14:textId="77777777" w:rsidR="00067FD3" w:rsidRPr="00BD7B88" w:rsidRDefault="00067FD3" w:rsidP="00067FD3">
            <w:pPr>
              <w:pStyle w:val="TableBullet1"/>
              <w:spacing w:before="60" w:after="60"/>
              <w:rPr>
                <w:rFonts w:cs="Arial"/>
                <w:spacing w:val="-4"/>
                <w:sz w:val="16"/>
                <w:szCs w:val="16"/>
              </w:rPr>
            </w:pPr>
            <w:r w:rsidRPr="00BD7B88">
              <w:rPr>
                <w:rFonts w:cs="Arial"/>
                <w:spacing w:val="-4"/>
                <w:sz w:val="16"/>
                <w:szCs w:val="16"/>
              </w:rPr>
              <w:t>Respecting and responding to diverse lived experience and knowledge of women and their children affected by violence</w:t>
            </w:r>
          </w:p>
          <w:p w14:paraId="44BE17CD" w14:textId="0E43A2B0" w:rsidR="00067FD3" w:rsidRPr="00BD7B88" w:rsidRDefault="00067FD3" w:rsidP="00067FD3">
            <w:pPr>
              <w:pStyle w:val="TableBullet1"/>
              <w:spacing w:before="60" w:after="60"/>
              <w:rPr>
                <w:rFonts w:cs="Arial"/>
                <w:sz w:val="16"/>
                <w:szCs w:val="16"/>
              </w:rPr>
            </w:pPr>
            <w:r w:rsidRPr="00BD7B88">
              <w:rPr>
                <w:rFonts w:cs="Arial"/>
                <w:sz w:val="16"/>
                <w:szCs w:val="16"/>
              </w:rPr>
              <w:t>Responding to sexual violence and sexual harassment</w:t>
            </w:r>
          </w:p>
        </w:tc>
        <w:tc>
          <w:tcPr>
            <w:tcW w:w="336" w:type="pct"/>
          </w:tcPr>
          <w:p w14:paraId="4BA3E538" w14:textId="61071D9E" w:rsidR="00067FD3" w:rsidRPr="00BD7B88" w:rsidRDefault="00067FD3" w:rsidP="00067FD3">
            <w:pPr>
              <w:pStyle w:val="Tabletext"/>
              <w:spacing w:before="60" w:after="60"/>
              <w:rPr>
                <w:rFonts w:cs="Arial"/>
                <w:sz w:val="16"/>
                <w:szCs w:val="16"/>
              </w:rPr>
            </w:pPr>
            <w:r w:rsidRPr="00BD7B88">
              <w:rPr>
                <w:rFonts w:cs="Arial"/>
                <w:sz w:val="16"/>
                <w:szCs w:val="16"/>
              </w:rPr>
              <w:t>6, 11, 15</w:t>
            </w:r>
          </w:p>
        </w:tc>
        <w:tc>
          <w:tcPr>
            <w:tcW w:w="1703" w:type="pct"/>
          </w:tcPr>
          <w:p w14:paraId="699D75B3" w14:textId="7B6A6EAA" w:rsidR="00067FD3" w:rsidRPr="00BD7B88" w:rsidRDefault="00067FD3" w:rsidP="00067FD3">
            <w:pPr>
              <w:pStyle w:val="Tabletext"/>
              <w:spacing w:before="60" w:after="60"/>
              <w:rPr>
                <w:rFonts w:cs="Arial"/>
                <w:sz w:val="16"/>
                <w:szCs w:val="16"/>
              </w:rPr>
            </w:pPr>
            <w:r w:rsidRPr="00BD7B88">
              <w:rPr>
                <w:rFonts w:cs="Arial"/>
                <w:sz w:val="16"/>
                <w:szCs w:val="16"/>
              </w:rPr>
              <w:t>Resources on technology-facilitated abuse (TFA) for Aboriginal and Torres Strait Islander women</w:t>
            </w:r>
          </w:p>
        </w:tc>
        <w:tc>
          <w:tcPr>
            <w:tcW w:w="599" w:type="pct"/>
            <w:shd w:val="clear" w:color="auto" w:fill="auto"/>
          </w:tcPr>
          <w:p w14:paraId="58B9447E" w14:textId="6E703849" w:rsidR="00067FD3" w:rsidRPr="0000524E" w:rsidRDefault="00067FD3" w:rsidP="00067FD3">
            <w:pPr>
              <w:pStyle w:val="Tabletext"/>
              <w:spacing w:before="60" w:after="60"/>
              <w:rPr>
                <w:rFonts w:cs="Arial"/>
                <w:sz w:val="16"/>
                <w:szCs w:val="16"/>
              </w:rPr>
            </w:pPr>
            <w:r w:rsidRPr="0000524E">
              <w:rPr>
                <w:rFonts w:cs="Arial"/>
                <w:sz w:val="16"/>
                <w:szCs w:val="16"/>
              </w:rPr>
              <w:t>In progress delayed</w:t>
            </w:r>
          </w:p>
        </w:tc>
      </w:tr>
      <w:tr w:rsidR="00067FD3" w:rsidRPr="00BD7B88" w14:paraId="7C612B89" w14:textId="77777777" w:rsidTr="006566E5">
        <w:tc>
          <w:tcPr>
            <w:tcW w:w="464" w:type="pct"/>
          </w:tcPr>
          <w:p w14:paraId="57A12E2C" w14:textId="4B83C5FC"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292B0A">
              <w:rPr>
                <w:rFonts w:cs="Arial"/>
                <w:sz w:val="16"/>
                <w:szCs w:val="16"/>
              </w:rPr>
              <w:t>Commonwealth</w:t>
            </w:r>
          </w:p>
        </w:tc>
        <w:tc>
          <w:tcPr>
            <w:tcW w:w="1898" w:type="pct"/>
          </w:tcPr>
          <w:p w14:paraId="435BD677" w14:textId="77777777" w:rsidR="00067FD3" w:rsidRPr="00BD7B88" w:rsidRDefault="00067FD3" w:rsidP="00067FD3">
            <w:pPr>
              <w:pStyle w:val="TableBullet1"/>
              <w:spacing w:before="60" w:after="60"/>
              <w:rPr>
                <w:rFonts w:cs="Arial"/>
                <w:spacing w:val="-4"/>
                <w:sz w:val="16"/>
                <w:szCs w:val="16"/>
              </w:rPr>
            </w:pPr>
            <w:r w:rsidRPr="00BD7B88">
              <w:rPr>
                <w:rFonts w:cs="Arial"/>
                <w:spacing w:val="-4"/>
                <w:sz w:val="16"/>
                <w:szCs w:val="16"/>
              </w:rPr>
              <w:t>Respecting and responding to diverse lived experience and knowledge of women and their children affected by violence</w:t>
            </w:r>
          </w:p>
          <w:p w14:paraId="5D752460" w14:textId="53C4FBA6" w:rsidR="00067FD3" w:rsidRPr="00BD7B88" w:rsidRDefault="00067FD3" w:rsidP="00067FD3">
            <w:pPr>
              <w:pStyle w:val="TableBullet1"/>
              <w:spacing w:before="60" w:after="60"/>
              <w:rPr>
                <w:rFonts w:cs="Arial"/>
                <w:sz w:val="16"/>
                <w:szCs w:val="16"/>
              </w:rPr>
            </w:pPr>
            <w:r w:rsidRPr="00BD7B88">
              <w:rPr>
                <w:rFonts w:cs="Arial"/>
                <w:sz w:val="16"/>
                <w:szCs w:val="16"/>
              </w:rPr>
              <w:t>Responding to sexual violence and sexual harassment</w:t>
            </w:r>
          </w:p>
        </w:tc>
        <w:tc>
          <w:tcPr>
            <w:tcW w:w="336" w:type="pct"/>
          </w:tcPr>
          <w:p w14:paraId="72016145" w14:textId="6DA22AD0" w:rsidR="00067FD3" w:rsidRPr="00BD7B88" w:rsidRDefault="00067FD3" w:rsidP="00067FD3">
            <w:pPr>
              <w:pStyle w:val="Tabletext"/>
              <w:spacing w:before="60" w:after="60"/>
              <w:rPr>
                <w:rFonts w:cs="Arial"/>
                <w:sz w:val="16"/>
                <w:szCs w:val="16"/>
              </w:rPr>
            </w:pPr>
            <w:r w:rsidRPr="00BD7B88">
              <w:rPr>
                <w:rFonts w:cs="Arial"/>
                <w:sz w:val="16"/>
                <w:szCs w:val="16"/>
              </w:rPr>
              <w:t>11, 15</w:t>
            </w:r>
          </w:p>
        </w:tc>
        <w:tc>
          <w:tcPr>
            <w:tcW w:w="1703" w:type="pct"/>
          </w:tcPr>
          <w:p w14:paraId="39FD9192" w14:textId="369F55F9" w:rsidR="00067FD3" w:rsidRPr="00BD7B88" w:rsidRDefault="00067FD3" w:rsidP="00067FD3">
            <w:pPr>
              <w:pStyle w:val="Tabletext"/>
              <w:spacing w:before="60" w:after="60"/>
              <w:rPr>
                <w:rFonts w:cs="Arial"/>
                <w:sz w:val="16"/>
                <w:szCs w:val="16"/>
              </w:rPr>
            </w:pPr>
            <w:r w:rsidRPr="00BD7B88">
              <w:rPr>
                <w:rFonts w:cs="Arial"/>
                <w:sz w:val="16"/>
                <w:szCs w:val="16"/>
              </w:rPr>
              <w:t>Resources on technology-facilitated abuse for women with disability</w:t>
            </w:r>
          </w:p>
        </w:tc>
        <w:tc>
          <w:tcPr>
            <w:tcW w:w="599" w:type="pct"/>
            <w:shd w:val="clear" w:color="auto" w:fill="auto"/>
          </w:tcPr>
          <w:p w14:paraId="4FC67178" w14:textId="5079B60D" w:rsidR="00067FD3" w:rsidRPr="0000524E" w:rsidRDefault="00067FD3" w:rsidP="00067FD3">
            <w:pPr>
              <w:pStyle w:val="Tabletext"/>
              <w:spacing w:before="60" w:after="60"/>
              <w:rPr>
                <w:rFonts w:cs="Arial"/>
                <w:sz w:val="16"/>
                <w:szCs w:val="16"/>
              </w:rPr>
            </w:pPr>
            <w:r w:rsidRPr="0000524E">
              <w:rPr>
                <w:rFonts w:cs="Arial"/>
                <w:sz w:val="16"/>
                <w:szCs w:val="16"/>
              </w:rPr>
              <w:t>In progress on track</w:t>
            </w:r>
          </w:p>
        </w:tc>
      </w:tr>
      <w:tr w:rsidR="00067FD3" w:rsidRPr="00BD7B88" w14:paraId="55FDE264" w14:textId="77777777" w:rsidTr="006566E5">
        <w:tc>
          <w:tcPr>
            <w:tcW w:w="464" w:type="pct"/>
          </w:tcPr>
          <w:p w14:paraId="36D024F3" w14:textId="194F21E0"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292B0A">
              <w:rPr>
                <w:rFonts w:cs="Arial"/>
                <w:sz w:val="16"/>
                <w:szCs w:val="16"/>
              </w:rPr>
              <w:t>Commonwealth</w:t>
            </w:r>
          </w:p>
        </w:tc>
        <w:tc>
          <w:tcPr>
            <w:tcW w:w="1898" w:type="pct"/>
          </w:tcPr>
          <w:p w14:paraId="6A26539E" w14:textId="047364CB" w:rsidR="00067FD3" w:rsidRPr="00BD7B88" w:rsidRDefault="00067FD3" w:rsidP="00067FD3">
            <w:pPr>
              <w:pStyle w:val="Tabletext"/>
              <w:spacing w:before="60" w:after="60"/>
              <w:rPr>
                <w:rFonts w:cs="Arial"/>
                <w:sz w:val="16"/>
                <w:szCs w:val="16"/>
              </w:rPr>
            </w:pPr>
            <w:r w:rsidRPr="00BD7B88">
              <w:rPr>
                <w:rFonts w:cs="Arial"/>
                <w:sz w:val="16"/>
                <w:szCs w:val="16"/>
              </w:rPr>
              <w:t>Primary prevention</w:t>
            </w:r>
          </w:p>
        </w:tc>
        <w:tc>
          <w:tcPr>
            <w:tcW w:w="336" w:type="pct"/>
          </w:tcPr>
          <w:p w14:paraId="5B62D054" w14:textId="59EE7AB7" w:rsidR="00067FD3" w:rsidRPr="00BD7B88" w:rsidRDefault="00067FD3" w:rsidP="00067FD3">
            <w:pPr>
              <w:pStyle w:val="Tabletext"/>
              <w:spacing w:before="60" w:after="60"/>
              <w:rPr>
                <w:rFonts w:cs="Arial"/>
                <w:sz w:val="16"/>
                <w:szCs w:val="16"/>
              </w:rPr>
            </w:pPr>
            <w:r w:rsidRPr="00BD7B88">
              <w:rPr>
                <w:rFonts w:cs="Arial"/>
                <w:sz w:val="16"/>
                <w:szCs w:val="16"/>
              </w:rPr>
              <w:t>5</w:t>
            </w:r>
          </w:p>
        </w:tc>
        <w:tc>
          <w:tcPr>
            <w:tcW w:w="1703" w:type="pct"/>
          </w:tcPr>
          <w:p w14:paraId="78DF10FC" w14:textId="7A02D4E3" w:rsidR="00067FD3" w:rsidRPr="00BD7B88" w:rsidRDefault="00067FD3" w:rsidP="00067FD3">
            <w:pPr>
              <w:pStyle w:val="Tabletext"/>
              <w:spacing w:before="60" w:after="60"/>
              <w:rPr>
                <w:rFonts w:cs="Arial"/>
                <w:sz w:val="16"/>
                <w:szCs w:val="16"/>
              </w:rPr>
            </w:pPr>
            <w:r w:rsidRPr="00BD7B88">
              <w:rPr>
                <w:rFonts w:cs="Arial"/>
                <w:sz w:val="16"/>
                <w:szCs w:val="16"/>
              </w:rPr>
              <w:t>Respect Matters</w:t>
            </w:r>
          </w:p>
        </w:tc>
        <w:tc>
          <w:tcPr>
            <w:tcW w:w="599" w:type="pct"/>
            <w:shd w:val="clear" w:color="auto" w:fill="auto"/>
          </w:tcPr>
          <w:p w14:paraId="209B9806" w14:textId="3CF7ECE1" w:rsidR="00067FD3" w:rsidRPr="0000524E" w:rsidRDefault="00067FD3" w:rsidP="00067FD3">
            <w:pPr>
              <w:pStyle w:val="Tabletext"/>
              <w:spacing w:before="60" w:after="60"/>
              <w:rPr>
                <w:rFonts w:cs="Arial"/>
                <w:sz w:val="16"/>
                <w:szCs w:val="16"/>
              </w:rPr>
            </w:pPr>
            <w:r w:rsidRPr="0000524E">
              <w:rPr>
                <w:rFonts w:cs="Arial"/>
                <w:sz w:val="16"/>
                <w:szCs w:val="16"/>
              </w:rPr>
              <w:t>In progress on track</w:t>
            </w:r>
          </w:p>
        </w:tc>
      </w:tr>
      <w:tr w:rsidR="00067FD3" w:rsidRPr="00BD7B88" w14:paraId="5F02E065" w14:textId="77777777" w:rsidTr="006566E5">
        <w:tc>
          <w:tcPr>
            <w:tcW w:w="464" w:type="pct"/>
          </w:tcPr>
          <w:p w14:paraId="07E2F9E9" w14:textId="0BD3533D"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292B0A">
              <w:rPr>
                <w:rFonts w:cs="Arial"/>
                <w:sz w:val="16"/>
                <w:szCs w:val="16"/>
              </w:rPr>
              <w:t>Commonwealth</w:t>
            </w:r>
          </w:p>
        </w:tc>
        <w:tc>
          <w:tcPr>
            <w:tcW w:w="1898" w:type="pct"/>
          </w:tcPr>
          <w:p w14:paraId="299A227B" w14:textId="2CE6AD71" w:rsidR="00067FD3" w:rsidRPr="00BD7B88" w:rsidRDefault="00067FD3" w:rsidP="00067FD3">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1929A36D" w14:textId="289892FB" w:rsidR="00067FD3" w:rsidRPr="00BD7B88" w:rsidRDefault="00067FD3" w:rsidP="00067FD3">
            <w:pPr>
              <w:pStyle w:val="Tabletext"/>
              <w:spacing w:before="60" w:after="60"/>
              <w:rPr>
                <w:rFonts w:cs="Arial"/>
                <w:sz w:val="16"/>
                <w:szCs w:val="16"/>
              </w:rPr>
            </w:pPr>
            <w:r w:rsidRPr="00BD7B88">
              <w:rPr>
                <w:rFonts w:cs="Arial"/>
                <w:sz w:val="16"/>
                <w:szCs w:val="16"/>
              </w:rPr>
              <w:t>20</w:t>
            </w:r>
          </w:p>
        </w:tc>
        <w:tc>
          <w:tcPr>
            <w:tcW w:w="1703" w:type="pct"/>
          </w:tcPr>
          <w:p w14:paraId="6D6F3ECC" w14:textId="20E819A3" w:rsidR="00067FD3" w:rsidRPr="00BD7B88" w:rsidRDefault="00067FD3" w:rsidP="00067FD3">
            <w:pPr>
              <w:pStyle w:val="Tabletext"/>
              <w:spacing w:before="60" w:after="60"/>
              <w:rPr>
                <w:rFonts w:cs="Arial"/>
                <w:sz w:val="16"/>
                <w:szCs w:val="16"/>
              </w:rPr>
            </w:pPr>
            <w:r w:rsidRPr="00BD7B88">
              <w:rPr>
                <w:rFonts w:cs="Arial"/>
                <w:sz w:val="16"/>
                <w:szCs w:val="16"/>
              </w:rPr>
              <w:t>Safe Places Emergency Accommodation program</w:t>
            </w:r>
          </w:p>
        </w:tc>
        <w:tc>
          <w:tcPr>
            <w:tcW w:w="599" w:type="pct"/>
            <w:shd w:val="clear" w:color="auto" w:fill="auto"/>
          </w:tcPr>
          <w:p w14:paraId="5FC90CC5" w14:textId="558FB0E1" w:rsidR="00067FD3" w:rsidRPr="0000524E" w:rsidRDefault="00067FD3" w:rsidP="00067FD3">
            <w:pPr>
              <w:pStyle w:val="Tabletext"/>
              <w:spacing w:before="60" w:after="60"/>
              <w:rPr>
                <w:rFonts w:cs="Arial"/>
                <w:sz w:val="16"/>
                <w:szCs w:val="16"/>
              </w:rPr>
            </w:pPr>
            <w:r w:rsidRPr="0000524E">
              <w:rPr>
                <w:rFonts w:cs="Arial"/>
                <w:sz w:val="16"/>
                <w:szCs w:val="16"/>
              </w:rPr>
              <w:t>In progress on track</w:t>
            </w:r>
            <w:r w:rsidRPr="0000524E" w:rsidDel="007D70AF">
              <w:rPr>
                <w:rFonts w:cs="Arial"/>
                <w:sz w:val="16"/>
                <w:szCs w:val="16"/>
              </w:rPr>
              <w:t xml:space="preserve"> </w:t>
            </w:r>
          </w:p>
        </w:tc>
      </w:tr>
      <w:tr w:rsidR="00067FD3" w:rsidRPr="00BD7B88" w14:paraId="7A9EE886" w14:textId="77777777" w:rsidTr="006566E5">
        <w:tc>
          <w:tcPr>
            <w:tcW w:w="464" w:type="pct"/>
          </w:tcPr>
          <w:p w14:paraId="0C675FD5" w14:textId="452CFBDD"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292B0A">
              <w:rPr>
                <w:rFonts w:cs="Arial"/>
                <w:sz w:val="16"/>
                <w:szCs w:val="16"/>
              </w:rPr>
              <w:t>Commonwealth</w:t>
            </w:r>
          </w:p>
        </w:tc>
        <w:tc>
          <w:tcPr>
            <w:tcW w:w="1898" w:type="pct"/>
          </w:tcPr>
          <w:p w14:paraId="74D41963" w14:textId="46F6F49C" w:rsidR="00067FD3" w:rsidRPr="00BD7B88" w:rsidRDefault="00067FD3" w:rsidP="00067FD3">
            <w:pPr>
              <w:pStyle w:val="Tabletext"/>
              <w:spacing w:before="60" w:after="60"/>
              <w:rPr>
                <w:rFonts w:cs="Arial"/>
                <w:sz w:val="16"/>
                <w:szCs w:val="16"/>
              </w:rPr>
            </w:pPr>
            <w:r w:rsidRPr="00BD7B88">
              <w:rPr>
                <w:rFonts w:cs="Arial"/>
                <w:sz w:val="16"/>
                <w:szCs w:val="16"/>
              </w:rPr>
              <w:t>Responding to sexual violence and sexual harassment</w:t>
            </w:r>
          </w:p>
        </w:tc>
        <w:tc>
          <w:tcPr>
            <w:tcW w:w="336" w:type="pct"/>
          </w:tcPr>
          <w:p w14:paraId="07DECED9" w14:textId="4754F475" w:rsidR="00067FD3" w:rsidRPr="00BD7B88" w:rsidRDefault="00067FD3" w:rsidP="00067FD3">
            <w:pPr>
              <w:pStyle w:val="Tabletext"/>
              <w:spacing w:before="60" w:after="60"/>
              <w:rPr>
                <w:rFonts w:cs="Arial"/>
                <w:sz w:val="16"/>
                <w:szCs w:val="16"/>
              </w:rPr>
            </w:pPr>
            <w:r w:rsidRPr="00BD7B88">
              <w:rPr>
                <w:rFonts w:cs="Arial"/>
                <w:sz w:val="16"/>
                <w:szCs w:val="16"/>
              </w:rPr>
              <w:t>13, 15</w:t>
            </w:r>
          </w:p>
        </w:tc>
        <w:tc>
          <w:tcPr>
            <w:tcW w:w="1703" w:type="pct"/>
          </w:tcPr>
          <w:p w14:paraId="09B21342" w14:textId="7412C8AC" w:rsidR="00067FD3" w:rsidRPr="00BD7B88" w:rsidRDefault="00067FD3" w:rsidP="00067FD3">
            <w:pPr>
              <w:pStyle w:val="Tabletext"/>
              <w:spacing w:before="60" w:after="60"/>
              <w:rPr>
                <w:rFonts w:cs="Arial"/>
                <w:sz w:val="16"/>
                <w:szCs w:val="16"/>
              </w:rPr>
            </w:pPr>
            <w:r w:rsidRPr="00BD7B88">
              <w:rPr>
                <w:rFonts w:cs="Arial"/>
                <w:sz w:val="16"/>
                <w:szCs w:val="16"/>
              </w:rPr>
              <w:t>Sexual violence community awareness activities</w:t>
            </w:r>
          </w:p>
        </w:tc>
        <w:tc>
          <w:tcPr>
            <w:tcW w:w="599" w:type="pct"/>
            <w:shd w:val="clear" w:color="auto" w:fill="auto"/>
          </w:tcPr>
          <w:p w14:paraId="0F9975D7" w14:textId="52CBE88B" w:rsidR="00067FD3" w:rsidRPr="0000524E" w:rsidRDefault="00067FD3" w:rsidP="00067FD3">
            <w:pPr>
              <w:pStyle w:val="Tabletext"/>
              <w:spacing w:before="60" w:after="60"/>
              <w:rPr>
                <w:rFonts w:cs="Arial"/>
                <w:sz w:val="16"/>
                <w:szCs w:val="16"/>
              </w:rPr>
            </w:pPr>
            <w:r w:rsidRPr="0000524E">
              <w:rPr>
                <w:rFonts w:cs="Arial"/>
                <w:sz w:val="16"/>
                <w:szCs w:val="16"/>
              </w:rPr>
              <w:t>In progress on track</w:t>
            </w:r>
          </w:p>
        </w:tc>
      </w:tr>
      <w:tr w:rsidR="00067FD3" w:rsidRPr="00BD7B88" w14:paraId="35CB5B8D" w14:textId="77777777" w:rsidTr="006566E5">
        <w:tc>
          <w:tcPr>
            <w:tcW w:w="464" w:type="pct"/>
          </w:tcPr>
          <w:p w14:paraId="3D4B4C8C" w14:textId="69C729AB"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292B0A">
              <w:rPr>
                <w:rFonts w:cs="Arial"/>
                <w:sz w:val="16"/>
                <w:szCs w:val="16"/>
              </w:rPr>
              <w:t>Commonwealth</w:t>
            </w:r>
          </w:p>
        </w:tc>
        <w:tc>
          <w:tcPr>
            <w:tcW w:w="1898" w:type="pct"/>
          </w:tcPr>
          <w:p w14:paraId="4787E25D" w14:textId="77777777" w:rsidR="00067FD3" w:rsidRPr="00BD7B88" w:rsidRDefault="00067FD3" w:rsidP="00067FD3">
            <w:pPr>
              <w:pStyle w:val="TableBullet1"/>
              <w:spacing w:before="60" w:after="60"/>
              <w:rPr>
                <w:sz w:val="16"/>
                <w:szCs w:val="16"/>
              </w:rPr>
            </w:pPr>
            <w:r w:rsidRPr="00BD7B88">
              <w:rPr>
                <w:sz w:val="16"/>
                <w:szCs w:val="16"/>
              </w:rPr>
              <w:t>Primary prevention</w:t>
            </w:r>
          </w:p>
          <w:p w14:paraId="0CC4780B" w14:textId="4303F469" w:rsidR="00067FD3" w:rsidRPr="00D75500" w:rsidRDefault="00067FD3" w:rsidP="00067FD3">
            <w:pPr>
              <w:pStyle w:val="TableBullet1"/>
              <w:spacing w:before="60" w:after="60"/>
              <w:rPr>
                <w:rFonts w:cs="Arial"/>
                <w:spacing w:val="-4"/>
                <w:sz w:val="16"/>
                <w:szCs w:val="16"/>
              </w:rPr>
            </w:pPr>
            <w:r w:rsidRPr="00D75500">
              <w:rPr>
                <w:rFonts w:cs="Arial"/>
                <w:spacing w:val="-4"/>
                <w:sz w:val="16"/>
                <w:szCs w:val="16"/>
              </w:rPr>
              <w:t>Supporting Aboriginal and Torres Strait Islander women and their children</w:t>
            </w:r>
          </w:p>
        </w:tc>
        <w:tc>
          <w:tcPr>
            <w:tcW w:w="336" w:type="pct"/>
          </w:tcPr>
          <w:p w14:paraId="683E0806" w14:textId="2A3D4820" w:rsidR="00067FD3" w:rsidRPr="00BD7B88" w:rsidRDefault="00067FD3" w:rsidP="00067FD3">
            <w:pPr>
              <w:pStyle w:val="Tabletext"/>
              <w:spacing w:before="60" w:after="60"/>
              <w:rPr>
                <w:rFonts w:cs="Arial"/>
                <w:sz w:val="16"/>
                <w:szCs w:val="16"/>
              </w:rPr>
            </w:pPr>
            <w:r w:rsidRPr="00BD7B88">
              <w:rPr>
                <w:rFonts w:cs="Arial"/>
                <w:sz w:val="16"/>
                <w:szCs w:val="16"/>
              </w:rPr>
              <w:t>4, 6, 9</w:t>
            </w:r>
          </w:p>
        </w:tc>
        <w:tc>
          <w:tcPr>
            <w:tcW w:w="1703" w:type="pct"/>
          </w:tcPr>
          <w:p w14:paraId="7947BA63" w14:textId="77777777" w:rsidR="00067FD3" w:rsidRDefault="00067FD3" w:rsidP="00067FD3">
            <w:pPr>
              <w:pStyle w:val="Tabletext"/>
              <w:spacing w:before="60" w:after="60"/>
              <w:rPr>
                <w:rFonts w:cs="Arial"/>
                <w:sz w:val="16"/>
                <w:szCs w:val="16"/>
              </w:rPr>
            </w:pPr>
            <w:r w:rsidRPr="00BD7B88">
              <w:rPr>
                <w:rFonts w:cs="Arial"/>
                <w:sz w:val="16"/>
                <w:szCs w:val="16"/>
              </w:rPr>
              <w:t xml:space="preserve">Stage 2 of the </w:t>
            </w:r>
            <w:proofErr w:type="spellStart"/>
            <w:r w:rsidRPr="00BD7B88">
              <w:rPr>
                <w:rFonts w:cs="Arial"/>
                <w:sz w:val="16"/>
                <w:szCs w:val="16"/>
              </w:rPr>
              <w:t>Wiyi</w:t>
            </w:r>
            <w:proofErr w:type="spellEnd"/>
            <w:r w:rsidRPr="00BD7B88">
              <w:rPr>
                <w:rFonts w:cs="Arial"/>
                <w:sz w:val="16"/>
                <w:szCs w:val="16"/>
              </w:rPr>
              <w:t xml:space="preserve"> </w:t>
            </w:r>
            <w:proofErr w:type="spellStart"/>
            <w:r w:rsidRPr="00BD7B88">
              <w:rPr>
                <w:rFonts w:cs="Arial"/>
                <w:sz w:val="16"/>
                <w:szCs w:val="16"/>
              </w:rPr>
              <w:t>Yani</w:t>
            </w:r>
            <w:proofErr w:type="spellEnd"/>
            <w:r w:rsidRPr="00BD7B88">
              <w:rPr>
                <w:rFonts w:cs="Arial"/>
                <w:sz w:val="16"/>
                <w:szCs w:val="16"/>
              </w:rPr>
              <w:t xml:space="preserve"> U </w:t>
            </w:r>
            <w:proofErr w:type="spellStart"/>
            <w:r w:rsidRPr="00BD7B88">
              <w:rPr>
                <w:rFonts w:cs="Arial"/>
                <w:sz w:val="16"/>
                <w:szCs w:val="16"/>
              </w:rPr>
              <w:t>Thangani</w:t>
            </w:r>
            <w:proofErr w:type="spellEnd"/>
            <w:r w:rsidRPr="00BD7B88">
              <w:rPr>
                <w:rFonts w:cs="Arial"/>
                <w:sz w:val="16"/>
                <w:szCs w:val="16"/>
              </w:rPr>
              <w:t xml:space="preserve"> (Women's Voices) project</w:t>
            </w:r>
          </w:p>
          <w:p w14:paraId="2EC6B9B4" w14:textId="1297A167" w:rsidR="006261F7" w:rsidRPr="00BD7B88" w:rsidRDefault="006261F7" w:rsidP="00067FD3">
            <w:pPr>
              <w:pStyle w:val="Tabletext"/>
              <w:spacing w:before="60" w:after="60"/>
              <w:rPr>
                <w:rFonts w:cs="Arial"/>
                <w:sz w:val="16"/>
                <w:szCs w:val="16"/>
              </w:rPr>
            </w:pPr>
            <w:r w:rsidRPr="00F02D8A">
              <w:rPr>
                <w:rFonts w:cs="Arial"/>
                <w:color w:val="000000" w:themeColor="text1"/>
                <w:sz w:val="16"/>
                <w:szCs w:val="16"/>
              </w:rPr>
              <w:t>*The development of some tools had implementation delays due to the impacts of COVID</w:t>
            </w:r>
            <w:r w:rsidR="00B151AC" w:rsidRPr="00F02D8A">
              <w:rPr>
                <w:rFonts w:cs="Arial"/>
                <w:color w:val="000000" w:themeColor="text1"/>
                <w:sz w:val="16"/>
                <w:szCs w:val="16"/>
              </w:rPr>
              <w:t>-19</w:t>
            </w:r>
            <w:r w:rsidRPr="00F02D8A">
              <w:rPr>
                <w:rFonts w:cs="Arial"/>
                <w:color w:val="000000" w:themeColor="text1"/>
                <w:sz w:val="16"/>
                <w:szCs w:val="16"/>
              </w:rPr>
              <w:t>.</w:t>
            </w:r>
          </w:p>
        </w:tc>
        <w:tc>
          <w:tcPr>
            <w:tcW w:w="599" w:type="pct"/>
            <w:shd w:val="clear" w:color="auto" w:fill="auto"/>
          </w:tcPr>
          <w:p w14:paraId="18CEFAF8" w14:textId="3591EED0" w:rsidR="00067FD3" w:rsidRPr="0000524E" w:rsidRDefault="00067FD3" w:rsidP="00067FD3">
            <w:pPr>
              <w:pStyle w:val="Tabletext"/>
              <w:spacing w:before="60" w:after="60"/>
              <w:rPr>
                <w:rFonts w:cs="Arial"/>
                <w:sz w:val="16"/>
                <w:szCs w:val="16"/>
              </w:rPr>
            </w:pPr>
            <w:r w:rsidRPr="0000524E">
              <w:rPr>
                <w:rFonts w:cs="Arial"/>
                <w:sz w:val="16"/>
                <w:szCs w:val="16"/>
              </w:rPr>
              <w:t>In progress delayed</w:t>
            </w:r>
            <w:r w:rsidR="006261F7">
              <w:rPr>
                <w:rFonts w:cs="Arial"/>
                <w:sz w:val="16"/>
                <w:szCs w:val="16"/>
              </w:rPr>
              <w:t>*</w:t>
            </w:r>
          </w:p>
        </w:tc>
      </w:tr>
      <w:tr w:rsidR="00067FD3" w:rsidRPr="00BD7B88" w14:paraId="16E90F20" w14:textId="77777777" w:rsidTr="006566E5">
        <w:tc>
          <w:tcPr>
            <w:tcW w:w="464" w:type="pct"/>
          </w:tcPr>
          <w:p w14:paraId="558408DD" w14:textId="189683E7"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292B0A">
              <w:rPr>
                <w:rFonts w:cs="Arial"/>
                <w:sz w:val="16"/>
                <w:szCs w:val="16"/>
              </w:rPr>
              <w:t>Commonwealth</w:t>
            </w:r>
          </w:p>
        </w:tc>
        <w:tc>
          <w:tcPr>
            <w:tcW w:w="1898" w:type="pct"/>
          </w:tcPr>
          <w:p w14:paraId="4554DB8E" w14:textId="67DB93EA" w:rsidR="00067FD3" w:rsidRPr="00BD7B88" w:rsidRDefault="00067FD3" w:rsidP="00067FD3">
            <w:pPr>
              <w:pStyle w:val="Tabletext"/>
              <w:spacing w:before="60" w:after="60"/>
              <w:rPr>
                <w:rFonts w:cs="Arial"/>
                <w:sz w:val="16"/>
                <w:szCs w:val="16"/>
              </w:rPr>
            </w:pPr>
            <w:r w:rsidRPr="00BD7B88">
              <w:rPr>
                <w:rFonts w:cs="Arial"/>
                <w:sz w:val="16"/>
                <w:szCs w:val="16"/>
              </w:rPr>
              <w:t>Primary prevention</w:t>
            </w:r>
          </w:p>
        </w:tc>
        <w:tc>
          <w:tcPr>
            <w:tcW w:w="336" w:type="pct"/>
          </w:tcPr>
          <w:p w14:paraId="6377A52F" w14:textId="6DC656CA" w:rsidR="00067FD3" w:rsidRPr="00BD7B88" w:rsidRDefault="00067FD3" w:rsidP="00067FD3">
            <w:pPr>
              <w:pStyle w:val="Tabletext"/>
              <w:spacing w:before="60" w:after="60"/>
              <w:rPr>
                <w:rFonts w:cs="Arial"/>
                <w:sz w:val="16"/>
                <w:szCs w:val="16"/>
              </w:rPr>
            </w:pPr>
            <w:r w:rsidRPr="00BD7B88">
              <w:rPr>
                <w:rFonts w:cs="Arial"/>
                <w:sz w:val="16"/>
                <w:szCs w:val="16"/>
              </w:rPr>
              <w:t>1</w:t>
            </w:r>
          </w:p>
        </w:tc>
        <w:tc>
          <w:tcPr>
            <w:tcW w:w="1703" w:type="pct"/>
          </w:tcPr>
          <w:p w14:paraId="74E579DB" w14:textId="77777777" w:rsidR="00067FD3" w:rsidRDefault="00067FD3" w:rsidP="00067FD3">
            <w:pPr>
              <w:pStyle w:val="Tabletext"/>
              <w:spacing w:before="60" w:after="60"/>
              <w:rPr>
                <w:rFonts w:cs="Arial"/>
                <w:sz w:val="16"/>
                <w:szCs w:val="16"/>
              </w:rPr>
            </w:pPr>
            <w:r w:rsidRPr="00BD7B88">
              <w:rPr>
                <w:rFonts w:cs="Arial"/>
                <w:sz w:val="16"/>
                <w:szCs w:val="16"/>
              </w:rPr>
              <w:t>Stop it at the Start campaign</w:t>
            </w:r>
          </w:p>
          <w:p w14:paraId="0008EAAC" w14:textId="3A87EF3B" w:rsidR="00067FD3" w:rsidRPr="00BD7B88" w:rsidRDefault="00067FD3" w:rsidP="00067FD3">
            <w:pPr>
              <w:pStyle w:val="Tabletext"/>
              <w:spacing w:before="60" w:after="60"/>
              <w:rPr>
                <w:rFonts w:cs="Arial"/>
                <w:sz w:val="16"/>
                <w:szCs w:val="16"/>
              </w:rPr>
            </w:pPr>
          </w:p>
        </w:tc>
        <w:tc>
          <w:tcPr>
            <w:tcW w:w="599" w:type="pct"/>
          </w:tcPr>
          <w:p w14:paraId="711F7FDB" w14:textId="0BF18E64" w:rsidR="00067FD3" w:rsidRPr="0000524E" w:rsidRDefault="00067FD3" w:rsidP="00067FD3">
            <w:pPr>
              <w:pStyle w:val="Tabletext"/>
              <w:spacing w:before="60" w:after="60"/>
              <w:rPr>
                <w:rFonts w:cs="Arial"/>
                <w:sz w:val="16"/>
                <w:szCs w:val="16"/>
              </w:rPr>
            </w:pPr>
            <w:r w:rsidRPr="0000524E">
              <w:rPr>
                <w:rFonts w:cs="Arial"/>
                <w:sz w:val="16"/>
                <w:szCs w:val="16"/>
              </w:rPr>
              <w:t>In progress on track</w:t>
            </w:r>
          </w:p>
        </w:tc>
      </w:tr>
      <w:tr w:rsidR="00067FD3" w:rsidRPr="00BD7B88" w14:paraId="6BCE6A73" w14:textId="77777777" w:rsidTr="006566E5">
        <w:tc>
          <w:tcPr>
            <w:tcW w:w="464" w:type="pct"/>
          </w:tcPr>
          <w:p w14:paraId="05F60A28" w14:textId="614EF548"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292B0A">
              <w:rPr>
                <w:rFonts w:cs="Arial"/>
                <w:sz w:val="16"/>
                <w:szCs w:val="16"/>
              </w:rPr>
              <w:t>Commonwealth</w:t>
            </w:r>
          </w:p>
        </w:tc>
        <w:tc>
          <w:tcPr>
            <w:tcW w:w="1898" w:type="pct"/>
          </w:tcPr>
          <w:p w14:paraId="4AF0579A" w14:textId="6CFC7AF7" w:rsidR="00067FD3" w:rsidRPr="00BD7B88" w:rsidRDefault="00067FD3" w:rsidP="00067FD3">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015D9C32" w14:textId="2D06520A" w:rsidR="00067FD3" w:rsidRPr="00BD7B88" w:rsidRDefault="00067FD3" w:rsidP="00067FD3">
            <w:pPr>
              <w:pStyle w:val="Tabletext"/>
              <w:spacing w:before="60" w:after="60"/>
              <w:rPr>
                <w:rFonts w:cs="Arial"/>
                <w:sz w:val="16"/>
                <w:szCs w:val="16"/>
              </w:rPr>
            </w:pPr>
            <w:r w:rsidRPr="00BD7B88">
              <w:rPr>
                <w:rFonts w:cs="Arial"/>
                <w:sz w:val="16"/>
                <w:szCs w:val="16"/>
              </w:rPr>
              <w:t>16</w:t>
            </w:r>
          </w:p>
        </w:tc>
        <w:tc>
          <w:tcPr>
            <w:tcW w:w="1703" w:type="pct"/>
          </w:tcPr>
          <w:p w14:paraId="7F3DD731" w14:textId="31DD9FE3" w:rsidR="00067FD3" w:rsidRPr="00BD7B88" w:rsidRDefault="00067FD3" w:rsidP="00067FD3">
            <w:pPr>
              <w:pStyle w:val="Tabletext"/>
              <w:spacing w:before="60" w:after="60"/>
              <w:rPr>
                <w:rFonts w:cs="Arial"/>
                <w:sz w:val="16"/>
                <w:szCs w:val="16"/>
              </w:rPr>
            </w:pPr>
            <w:r w:rsidRPr="00BD7B88">
              <w:rPr>
                <w:rFonts w:cs="Arial"/>
                <w:sz w:val="16"/>
                <w:szCs w:val="16"/>
              </w:rPr>
              <w:t>University-based learning and development prevention pilot</w:t>
            </w:r>
          </w:p>
        </w:tc>
        <w:tc>
          <w:tcPr>
            <w:tcW w:w="599" w:type="pct"/>
          </w:tcPr>
          <w:p w14:paraId="02757961" w14:textId="575DF4A9" w:rsidR="00067FD3" w:rsidRPr="00A65D86" w:rsidRDefault="00067FD3" w:rsidP="00067FD3">
            <w:pPr>
              <w:pStyle w:val="Tabletext"/>
              <w:spacing w:before="60" w:after="60"/>
              <w:rPr>
                <w:rFonts w:cs="Arial"/>
                <w:sz w:val="16"/>
                <w:szCs w:val="16"/>
                <w:highlight w:val="yellow"/>
              </w:rPr>
            </w:pPr>
            <w:r w:rsidRPr="004C7C8B">
              <w:rPr>
                <w:rFonts w:cs="Arial"/>
                <w:sz w:val="16"/>
                <w:szCs w:val="16"/>
              </w:rPr>
              <w:t>In progress on track</w:t>
            </w:r>
            <w:r w:rsidRPr="004C7C8B" w:rsidDel="00FA4CEB">
              <w:rPr>
                <w:rFonts w:cs="Arial"/>
                <w:sz w:val="16"/>
                <w:szCs w:val="16"/>
              </w:rPr>
              <w:t xml:space="preserve"> </w:t>
            </w:r>
          </w:p>
        </w:tc>
      </w:tr>
      <w:tr w:rsidR="00271299" w:rsidRPr="00BD7B88" w14:paraId="75C5A7EA" w14:textId="77777777" w:rsidTr="006566E5">
        <w:tc>
          <w:tcPr>
            <w:tcW w:w="464" w:type="pct"/>
          </w:tcPr>
          <w:p w14:paraId="68D6AE18" w14:textId="2B0BCFD7" w:rsidR="00271299" w:rsidRPr="00BD7B88" w:rsidRDefault="00271299" w:rsidP="00271299">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NSW</w:t>
            </w:r>
          </w:p>
        </w:tc>
        <w:tc>
          <w:tcPr>
            <w:tcW w:w="1898" w:type="pct"/>
          </w:tcPr>
          <w:p w14:paraId="0EE1B35A" w14:textId="2448D6F2" w:rsidR="00271299" w:rsidRPr="00BD7B88" w:rsidRDefault="00271299" w:rsidP="00271299">
            <w:pPr>
              <w:pStyle w:val="Tabletext"/>
              <w:spacing w:before="60" w:after="60"/>
              <w:rPr>
                <w:rFonts w:cs="Arial"/>
                <w:sz w:val="16"/>
                <w:szCs w:val="16"/>
              </w:rPr>
            </w:pPr>
            <w:r w:rsidRPr="00BD7B88">
              <w:rPr>
                <w:rFonts w:cs="Arial"/>
                <w:sz w:val="16"/>
                <w:szCs w:val="16"/>
              </w:rPr>
              <w:t>Primary prevention</w:t>
            </w:r>
          </w:p>
        </w:tc>
        <w:tc>
          <w:tcPr>
            <w:tcW w:w="336" w:type="pct"/>
          </w:tcPr>
          <w:p w14:paraId="03AA3501" w14:textId="196ABBFC" w:rsidR="00271299" w:rsidRPr="00BD7B88" w:rsidRDefault="00271299" w:rsidP="00271299">
            <w:pPr>
              <w:pStyle w:val="Tabletext"/>
              <w:spacing w:before="60" w:after="60"/>
              <w:rPr>
                <w:rFonts w:cs="Arial"/>
                <w:sz w:val="16"/>
                <w:szCs w:val="16"/>
              </w:rPr>
            </w:pPr>
            <w:r w:rsidRPr="00BD7B88">
              <w:rPr>
                <w:rFonts w:cs="Arial"/>
                <w:sz w:val="16"/>
                <w:szCs w:val="16"/>
              </w:rPr>
              <w:t>1</w:t>
            </w:r>
          </w:p>
        </w:tc>
        <w:tc>
          <w:tcPr>
            <w:tcW w:w="1703" w:type="pct"/>
          </w:tcPr>
          <w:p w14:paraId="33C00868" w14:textId="56403E0A" w:rsidR="00271299" w:rsidRPr="00BD7B88" w:rsidRDefault="00271299" w:rsidP="00271299">
            <w:pPr>
              <w:pStyle w:val="Tabletext"/>
              <w:spacing w:before="60" w:after="60"/>
              <w:rPr>
                <w:rFonts w:cs="Arial"/>
                <w:sz w:val="16"/>
                <w:szCs w:val="16"/>
              </w:rPr>
            </w:pPr>
            <w:r w:rsidRPr="00BD7B88">
              <w:rPr>
                <w:rFonts w:cs="Arial"/>
                <w:sz w:val="16"/>
                <w:szCs w:val="16"/>
              </w:rPr>
              <w:t>Ageing and Disability Commissioner</w:t>
            </w:r>
          </w:p>
        </w:tc>
        <w:tc>
          <w:tcPr>
            <w:tcW w:w="599" w:type="pct"/>
          </w:tcPr>
          <w:p w14:paraId="690F5B97" w14:textId="3A4CFA97" w:rsidR="00271299" w:rsidRPr="003F5F76" w:rsidRDefault="00271299" w:rsidP="00271299">
            <w:pPr>
              <w:pStyle w:val="Tabletext"/>
              <w:spacing w:before="60" w:after="60"/>
              <w:rPr>
                <w:rFonts w:cs="Arial"/>
                <w:sz w:val="16"/>
                <w:szCs w:val="16"/>
                <w:highlight w:val="yellow"/>
              </w:rPr>
            </w:pPr>
            <w:r w:rsidRPr="003F5F76">
              <w:rPr>
                <w:rFonts w:cs="Calibri"/>
                <w:sz w:val="16"/>
                <w:szCs w:val="16"/>
              </w:rPr>
              <w:t>In progress on track</w:t>
            </w:r>
          </w:p>
        </w:tc>
      </w:tr>
      <w:tr w:rsidR="00067FD3" w:rsidRPr="00BD7B88" w14:paraId="2D9F1D6B" w14:textId="77777777" w:rsidTr="006566E5">
        <w:tc>
          <w:tcPr>
            <w:tcW w:w="464" w:type="pct"/>
          </w:tcPr>
          <w:p w14:paraId="3AC7C474" w14:textId="319251DB"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801760">
              <w:rPr>
                <w:rFonts w:cs="Arial"/>
                <w:sz w:val="16"/>
                <w:szCs w:val="16"/>
              </w:rPr>
              <w:lastRenderedPageBreak/>
              <w:t>NSW</w:t>
            </w:r>
          </w:p>
        </w:tc>
        <w:tc>
          <w:tcPr>
            <w:tcW w:w="1898" w:type="pct"/>
          </w:tcPr>
          <w:p w14:paraId="1CC86724" w14:textId="540B2602" w:rsidR="00067FD3" w:rsidRPr="00BD7B88" w:rsidRDefault="00067FD3" w:rsidP="00067FD3">
            <w:pPr>
              <w:pStyle w:val="Tabletext"/>
              <w:spacing w:before="60" w:after="60"/>
              <w:rPr>
                <w:rFonts w:cs="Arial"/>
                <w:sz w:val="16"/>
                <w:szCs w:val="16"/>
              </w:rPr>
            </w:pPr>
            <w:r w:rsidRPr="00BD7B88">
              <w:rPr>
                <w:rFonts w:cs="Arial"/>
                <w:sz w:val="16"/>
                <w:szCs w:val="16"/>
              </w:rPr>
              <w:t>Primary prevention</w:t>
            </w:r>
          </w:p>
        </w:tc>
        <w:tc>
          <w:tcPr>
            <w:tcW w:w="336" w:type="pct"/>
          </w:tcPr>
          <w:p w14:paraId="4F29911E" w14:textId="6241B5A6" w:rsidR="00067FD3" w:rsidRPr="00BD7B88" w:rsidRDefault="00067FD3" w:rsidP="00067FD3">
            <w:pPr>
              <w:pStyle w:val="Tabletext"/>
              <w:spacing w:before="60" w:after="60"/>
              <w:rPr>
                <w:rFonts w:cs="Arial"/>
                <w:sz w:val="16"/>
                <w:szCs w:val="16"/>
              </w:rPr>
            </w:pPr>
            <w:r>
              <w:rPr>
                <w:rFonts w:cs="Arial"/>
                <w:sz w:val="16"/>
                <w:szCs w:val="16"/>
              </w:rPr>
              <w:t>5</w:t>
            </w:r>
          </w:p>
        </w:tc>
        <w:tc>
          <w:tcPr>
            <w:tcW w:w="1703" w:type="pct"/>
          </w:tcPr>
          <w:p w14:paraId="08B0F8DA" w14:textId="7998E5C3" w:rsidR="00067FD3" w:rsidRPr="00BD7B88" w:rsidRDefault="00067FD3" w:rsidP="00067FD3">
            <w:pPr>
              <w:pStyle w:val="Tabletext"/>
              <w:spacing w:before="60" w:after="60"/>
              <w:rPr>
                <w:rFonts w:cs="Arial"/>
                <w:sz w:val="16"/>
                <w:szCs w:val="16"/>
              </w:rPr>
            </w:pPr>
            <w:r w:rsidRPr="00BD7B88">
              <w:rPr>
                <w:rFonts w:cs="Arial"/>
                <w:sz w:val="16"/>
                <w:szCs w:val="16"/>
              </w:rPr>
              <w:t>Child protection education in schools</w:t>
            </w:r>
          </w:p>
        </w:tc>
        <w:tc>
          <w:tcPr>
            <w:tcW w:w="599" w:type="pct"/>
          </w:tcPr>
          <w:p w14:paraId="08478B94" w14:textId="58D6409D" w:rsidR="00067FD3" w:rsidRPr="003F5F76" w:rsidRDefault="00067FD3" w:rsidP="00067FD3">
            <w:pPr>
              <w:pStyle w:val="Tabletext"/>
              <w:spacing w:before="60" w:after="60"/>
              <w:rPr>
                <w:rFonts w:cs="Arial"/>
                <w:sz w:val="16"/>
                <w:szCs w:val="16"/>
                <w:highlight w:val="yellow"/>
              </w:rPr>
            </w:pPr>
            <w:r w:rsidRPr="003F5F76">
              <w:rPr>
                <w:rFonts w:cs="Calibri"/>
                <w:sz w:val="16"/>
                <w:szCs w:val="16"/>
              </w:rPr>
              <w:t>Is completed according to schedule</w:t>
            </w:r>
          </w:p>
        </w:tc>
      </w:tr>
      <w:tr w:rsidR="00067FD3" w:rsidRPr="00BD7B88" w14:paraId="22693F4D" w14:textId="77777777" w:rsidTr="006566E5">
        <w:tc>
          <w:tcPr>
            <w:tcW w:w="464" w:type="pct"/>
          </w:tcPr>
          <w:p w14:paraId="4C385588" w14:textId="555AFD0C"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801760">
              <w:rPr>
                <w:rFonts w:cs="Arial"/>
                <w:sz w:val="16"/>
                <w:szCs w:val="16"/>
              </w:rPr>
              <w:t>NSW</w:t>
            </w:r>
          </w:p>
        </w:tc>
        <w:tc>
          <w:tcPr>
            <w:tcW w:w="1898" w:type="pct"/>
          </w:tcPr>
          <w:p w14:paraId="26A96D99" w14:textId="77777777" w:rsidR="00067FD3" w:rsidRPr="00BD7B88" w:rsidRDefault="00067FD3" w:rsidP="00067FD3">
            <w:pPr>
              <w:pStyle w:val="TableBullet1"/>
              <w:numPr>
                <w:ilvl w:val="0"/>
                <w:numId w:val="0"/>
              </w:numPr>
              <w:spacing w:before="60" w:after="60"/>
              <w:ind w:left="284" w:hanging="284"/>
              <w:rPr>
                <w:sz w:val="16"/>
                <w:szCs w:val="16"/>
              </w:rPr>
            </w:pPr>
            <w:r w:rsidRPr="00BD7B88">
              <w:rPr>
                <w:sz w:val="16"/>
                <w:szCs w:val="16"/>
              </w:rPr>
              <w:t>Responding to sexual violence and sexual harassment</w:t>
            </w:r>
          </w:p>
          <w:p w14:paraId="28361D12" w14:textId="6D184A4B" w:rsidR="00067FD3" w:rsidRPr="00BD7B88" w:rsidRDefault="00067FD3" w:rsidP="00067FD3">
            <w:pPr>
              <w:pStyle w:val="Tabletext"/>
              <w:spacing w:before="60" w:after="60"/>
              <w:rPr>
                <w:rFonts w:cs="Arial"/>
                <w:sz w:val="16"/>
                <w:szCs w:val="16"/>
              </w:rPr>
            </w:pPr>
          </w:p>
        </w:tc>
        <w:tc>
          <w:tcPr>
            <w:tcW w:w="336" w:type="pct"/>
          </w:tcPr>
          <w:p w14:paraId="3F060D23" w14:textId="5662258D" w:rsidR="00067FD3" w:rsidRPr="00BD7B88" w:rsidRDefault="00067FD3" w:rsidP="00067FD3">
            <w:pPr>
              <w:pStyle w:val="Tabletext"/>
              <w:spacing w:before="60" w:after="60"/>
              <w:rPr>
                <w:rFonts w:cs="Arial"/>
                <w:sz w:val="16"/>
                <w:szCs w:val="16"/>
              </w:rPr>
            </w:pPr>
            <w:r w:rsidRPr="00BD7B88">
              <w:rPr>
                <w:rFonts w:cs="Arial"/>
                <w:sz w:val="16"/>
                <w:szCs w:val="16"/>
              </w:rPr>
              <w:t>1</w:t>
            </w:r>
            <w:r>
              <w:rPr>
                <w:rFonts w:cs="Arial"/>
                <w:sz w:val="16"/>
                <w:szCs w:val="16"/>
              </w:rPr>
              <w:t>4</w:t>
            </w:r>
          </w:p>
        </w:tc>
        <w:tc>
          <w:tcPr>
            <w:tcW w:w="1703" w:type="pct"/>
          </w:tcPr>
          <w:p w14:paraId="6632CA22" w14:textId="79B36BC3" w:rsidR="00067FD3" w:rsidRPr="00BD7B88" w:rsidRDefault="00067FD3" w:rsidP="00067FD3">
            <w:pPr>
              <w:pStyle w:val="Tabletext"/>
              <w:spacing w:before="60" w:after="60"/>
              <w:rPr>
                <w:rFonts w:cs="Arial"/>
                <w:sz w:val="16"/>
                <w:szCs w:val="16"/>
              </w:rPr>
            </w:pPr>
            <w:r w:rsidRPr="00BD7B88">
              <w:rPr>
                <w:rFonts w:cs="Arial"/>
                <w:sz w:val="16"/>
                <w:szCs w:val="16"/>
              </w:rPr>
              <w:t>Child Sexual Offence Evidence Program</w:t>
            </w:r>
          </w:p>
        </w:tc>
        <w:tc>
          <w:tcPr>
            <w:tcW w:w="599" w:type="pct"/>
          </w:tcPr>
          <w:p w14:paraId="45817310" w14:textId="0FA10F10" w:rsidR="00067FD3" w:rsidRPr="003F5F76" w:rsidRDefault="00067FD3" w:rsidP="00067FD3">
            <w:pPr>
              <w:pStyle w:val="Tabletext"/>
              <w:spacing w:before="60" w:after="60"/>
              <w:rPr>
                <w:rFonts w:cs="Arial"/>
                <w:sz w:val="16"/>
                <w:szCs w:val="16"/>
                <w:highlight w:val="yellow"/>
              </w:rPr>
            </w:pPr>
            <w:r w:rsidRPr="003F5F76">
              <w:rPr>
                <w:rFonts w:cs="Calibri"/>
                <w:sz w:val="16"/>
                <w:szCs w:val="16"/>
              </w:rPr>
              <w:t>Is completed according to schedule</w:t>
            </w:r>
          </w:p>
        </w:tc>
      </w:tr>
      <w:tr w:rsidR="00067FD3" w:rsidRPr="00BD7B88" w14:paraId="49D99C78" w14:textId="77777777" w:rsidTr="006566E5">
        <w:tc>
          <w:tcPr>
            <w:tcW w:w="464" w:type="pct"/>
          </w:tcPr>
          <w:p w14:paraId="3AAE3C19" w14:textId="1EAAA1EF"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801760">
              <w:rPr>
                <w:rFonts w:cs="Arial"/>
                <w:sz w:val="16"/>
                <w:szCs w:val="16"/>
              </w:rPr>
              <w:t>NSW</w:t>
            </w:r>
          </w:p>
        </w:tc>
        <w:tc>
          <w:tcPr>
            <w:tcW w:w="1898" w:type="pct"/>
          </w:tcPr>
          <w:p w14:paraId="49445DBA" w14:textId="537A5259" w:rsidR="00067FD3" w:rsidRPr="00BD7B88" w:rsidRDefault="00067FD3" w:rsidP="00067FD3">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5ECC8FD2" w14:textId="569C6631" w:rsidR="00067FD3" w:rsidRPr="00BD7B88" w:rsidRDefault="00067FD3" w:rsidP="00067FD3">
            <w:pPr>
              <w:pStyle w:val="Tabletext"/>
              <w:spacing w:before="60" w:after="60"/>
              <w:rPr>
                <w:rFonts w:cs="Arial"/>
                <w:sz w:val="16"/>
                <w:szCs w:val="16"/>
              </w:rPr>
            </w:pPr>
            <w:r w:rsidRPr="00BD7B88">
              <w:rPr>
                <w:rFonts w:cs="Arial"/>
                <w:sz w:val="16"/>
                <w:szCs w:val="16"/>
              </w:rPr>
              <w:t>1</w:t>
            </w:r>
            <w:r>
              <w:rPr>
                <w:rFonts w:cs="Arial"/>
                <w:sz w:val="16"/>
                <w:szCs w:val="16"/>
              </w:rPr>
              <w:t>7</w:t>
            </w:r>
          </w:p>
        </w:tc>
        <w:tc>
          <w:tcPr>
            <w:tcW w:w="1703" w:type="pct"/>
          </w:tcPr>
          <w:p w14:paraId="68B650AA" w14:textId="733A16D7" w:rsidR="00067FD3" w:rsidRPr="00BD7B88" w:rsidRDefault="00067FD3" w:rsidP="00067FD3">
            <w:pPr>
              <w:pStyle w:val="Tabletext"/>
              <w:spacing w:before="60" w:after="60"/>
              <w:rPr>
                <w:rFonts w:cs="Arial"/>
                <w:sz w:val="16"/>
                <w:szCs w:val="16"/>
              </w:rPr>
            </w:pPr>
            <w:r w:rsidRPr="00BD7B88">
              <w:rPr>
                <w:rFonts w:cs="Arial"/>
                <w:sz w:val="16"/>
                <w:szCs w:val="16"/>
              </w:rPr>
              <w:t>Counselling in Prison Program</w:t>
            </w:r>
          </w:p>
        </w:tc>
        <w:tc>
          <w:tcPr>
            <w:tcW w:w="599" w:type="pct"/>
          </w:tcPr>
          <w:p w14:paraId="354180BF" w14:textId="0AB2517E" w:rsidR="00067FD3" w:rsidRPr="003F5F76" w:rsidRDefault="00067FD3" w:rsidP="00067FD3">
            <w:pPr>
              <w:pStyle w:val="Tabletext"/>
              <w:spacing w:before="60" w:after="60"/>
              <w:rPr>
                <w:rFonts w:cs="Arial"/>
                <w:sz w:val="16"/>
                <w:szCs w:val="16"/>
                <w:highlight w:val="yellow"/>
              </w:rPr>
            </w:pPr>
            <w:r w:rsidRPr="003F5F76">
              <w:rPr>
                <w:rFonts w:cs="Calibri"/>
                <w:sz w:val="16"/>
                <w:szCs w:val="16"/>
              </w:rPr>
              <w:t>In progress on track</w:t>
            </w:r>
          </w:p>
        </w:tc>
      </w:tr>
      <w:tr w:rsidR="00067FD3" w:rsidRPr="00BD7B88" w14:paraId="0A7F8352" w14:textId="77777777" w:rsidTr="006566E5">
        <w:trPr>
          <w:cantSplit/>
        </w:trPr>
        <w:tc>
          <w:tcPr>
            <w:tcW w:w="464" w:type="pct"/>
          </w:tcPr>
          <w:p w14:paraId="3C549477" w14:textId="131308DF"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801760">
              <w:rPr>
                <w:rFonts w:cs="Arial"/>
                <w:sz w:val="16"/>
                <w:szCs w:val="16"/>
              </w:rPr>
              <w:t>NSW</w:t>
            </w:r>
          </w:p>
        </w:tc>
        <w:tc>
          <w:tcPr>
            <w:tcW w:w="1898" w:type="pct"/>
          </w:tcPr>
          <w:p w14:paraId="2DA56F82" w14:textId="77777777" w:rsidR="00067FD3" w:rsidRPr="00BD7B88" w:rsidRDefault="00067FD3" w:rsidP="00067FD3">
            <w:pPr>
              <w:pStyle w:val="TableBullet1"/>
              <w:spacing w:before="60" w:after="60"/>
              <w:rPr>
                <w:sz w:val="16"/>
                <w:szCs w:val="16"/>
              </w:rPr>
            </w:pPr>
            <w:r w:rsidRPr="00BD7B88">
              <w:rPr>
                <w:sz w:val="16"/>
                <w:szCs w:val="16"/>
              </w:rPr>
              <w:t>Primary prevention</w:t>
            </w:r>
          </w:p>
          <w:p w14:paraId="13D07026" w14:textId="3EB3A2BF" w:rsidR="00067FD3" w:rsidRPr="00BD7B88" w:rsidRDefault="00067FD3" w:rsidP="00067FD3">
            <w:pPr>
              <w:pStyle w:val="TableBullet1"/>
              <w:spacing w:before="60" w:after="60"/>
              <w:rPr>
                <w:rFonts w:cs="Arial"/>
                <w:spacing w:val="-4"/>
                <w:sz w:val="16"/>
                <w:szCs w:val="16"/>
              </w:rPr>
            </w:pPr>
            <w:r w:rsidRPr="00BD7B88">
              <w:rPr>
                <w:rFonts w:cs="Arial"/>
                <w:spacing w:val="-4"/>
                <w:sz w:val="16"/>
                <w:szCs w:val="16"/>
              </w:rPr>
              <w:t>Respecting and responding to diverse lived experience and knowledge of women and their children affected by violence</w:t>
            </w:r>
          </w:p>
        </w:tc>
        <w:tc>
          <w:tcPr>
            <w:tcW w:w="336" w:type="pct"/>
          </w:tcPr>
          <w:p w14:paraId="3E6B3041" w14:textId="5837B6C1" w:rsidR="00067FD3" w:rsidRPr="00BD7B88" w:rsidRDefault="00067FD3" w:rsidP="00067FD3">
            <w:pPr>
              <w:pStyle w:val="Tabletext"/>
              <w:spacing w:before="60" w:after="60"/>
              <w:rPr>
                <w:rFonts w:cs="Arial"/>
                <w:sz w:val="16"/>
                <w:szCs w:val="16"/>
              </w:rPr>
            </w:pPr>
            <w:r w:rsidRPr="00BD7B88">
              <w:rPr>
                <w:rFonts w:cs="Arial"/>
                <w:sz w:val="16"/>
                <w:szCs w:val="16"/>
              </w:rPr>
              <w:t>3, 5, 11</w:t>
            </w:r>
          </w:p>
        </w:tc>
        <w:tc>
          <w:tcPr>
            <w:tcW w:w="1703" w:type="pct"/>
          </w:tcPr>
          <w:p w14:paraId="31270E46" w14:textId="168B31D1" w:rsidR="00067FD3" w:rsidRPr="00BD7B88" w:rsidRDefault="00067FD3" w:rsidP="00067FD3">
            <w:pPr>
              <w:pStyle w:val="Tabletext"/>
              <w:spacing w:before="60" w:after="60"/>
              <w:rPr>
                <w:rFonts w:cs="Arial"/>
                <w:sz w:val="16"/>
                <w:szCs w:val="16"/>
              </w:rPr>
            </w:pPr>
            <w:r w:rsidRPr="00BD7B88">
              <w:rPr>
                <w:rFonts w:cs="Arial"/>
                <w:sz w:val="16"/>
                <w:szCs w:val="16"/>
              </w:rPr>
              <w:t>Domestic and Family Violence Innovation Fund</w:t>
            </w:r>
          </w:p>
        </w:tc>
        <w:tc>
          <w:tcPr>
            <w:tcW w:w="599" w:type="pct"/>
          </w:tcPr>
          <w:p w14:paraId="425B530B" w14:textId="1EEF74C5" w:rsidR="00067FD3" w:rsidRPr="003F5F76" w:rsidRDefault="00067FD3" w:rsidP="00067FD3">
            <w:pPr>
              <w:pStyle w:val="Tabletext"/>
              <w:spacing w:before="60" w:after="60"/>
              <w:rPr>
                <w:rFonts w:cs="Arial"/>
                <w:sz w:val="16"/>
                <w:szCs w:val="16"/>
                <w:highlight w:val="yellow"/>
              </w:rPr>
            </w:pPr>
            <w:r w:rsidRPr="003F5F76">
              <w:rPr>
                <w:rFonts w:cs="Calibri"/>
                <w:sz w:val="16"/>
                <w:szCs w:val="16"/>
              </w:rPr>
              <w:t>In progress on track</w:t>
            </w:r>
          </w:p>
        </w:tc>
      </w:tr>
      <w:tr w:rsidR="00067FD3" w:rsidRPr="00BD7B88" w14:paraId="59D918F9" w14:textId="77777777" w:rsidTr="006566E5">
        <w:tc>
          <w:tcPr>
            <w:tcW w:w="464" w:type="pct"/>
          </w:tcPr>
          <w:p w14:paraId="58DD9EFA" w14:textId="5C480B95"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801760">
              <w:rPr>
                <w:rFonts w:cs="Arial"/>
                <w:sz w:val="16"/>
                <w:szCs w:val="16"/>
              </w:rPr>
              <w:t>NSW</w:t>
            </w:r>
          </w:p>
        </w:tc>
        <w:tc>
          <w:tcPr>
            <w:tcW w:w="1898" w:type="pct"/>
          </w:tcPr>
          <w:p w14:paraId="4928D3E2" w14:textId="1D9D7B79" w:rsidR="00067FD3" w:rsidRPr="00BD7B88" w:rsidRDefault="00067FD3" w:rsidP="00067FD3">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3E5550A1" w14:textId="2ADD13F1" w:rsidR="00067FD3" w:rsidRPr="00BD7B88" w:rsidRDefault="00067FD3" w:rsidP="00067FD3">
            <w:pPr>
              <w:pStyle w:val="Tabletext"/>
              <w:spacing w:before="60" w:after="60"/>
              <w:rPr>
                <w:rFonts w:cs="Arial"/>
                <w:sz w:val="16"/>
                <w:szCs w:val="16"/>
              </w:rPr>
            </w:pPr>
            <w:r w:rsidRPr="00BD7B88">
              <w:rPr>
                <w:rFonts w:cs="Arial"/>
                <w:sz w:val="16"/>
                <w:szCs w:val="16"/>
              </w:rPr>
              <w:t>16, 17</w:t>
            </w:r>
          </w:p>
        </w:tc>
        <w:tc>
          <w:tcPr>
            <w:tcW w:w="1703" w:type="pct"/>
          </w:tcPr>
          <w:p w14:paraId="6A030DEC" w14:textId="7502CE34" w:rsidR="00067FD3" w:rsidRPr="00BD7B88" w:rsidRDefault="00067FD3" w:rsidP="00067FD3">
            <w:pPr>
              <w:pStyle w:val="Tabletext"/>
              <w:spacing w:before="60" w:after="60"/>
              <w:rPr>
                <w:rFonts w:cs="Arial"/>
                <w:sz w:val="16"/>
                <w:szCs w:val="16"/>
              </w:rPr>
            </w:pPr>
            <w:r w:rsidRPr="00BD7B88">
              <w:rPr>
                <w:rFonts w:cs="Arial"/>
                <w:sz w:val="16"/>
                <w:szCs w:val="16"/>
              </w:rPr>
              <w:t>Domestic and Family Violence Leave</w:t>
            </w:r>
          </w:p>
        </w:tc>
        <w:tc>
          <w:tcPr>
            <w:tcW w:w="599" w:type="pct"/>
          </w:tcPr>
          <w:p w14:paraId="123A03FC" w14:textId="612D0ADE" w:rsidR="00067FD3" w:rsidRPr="003F5F76" w:rsidRDefault="00067FD3" w:rsidP="00067FD3">
            <w:pPr>
              <w:pStyle w:val="Tabletext"/>
              <w:spacing w:before="60" w:after="60"/>
              <w:rPr>
                <w:rFonts w:cs="Arial"/>
                <w:spacing w:val="-4"/>
                <w:sz w:val="16"/>
                <w:szCs w:val="16"/>
                <w:highlight w:val="yellow"/>
              </w:rPr>
            </w:pPr>
            <w:r w:rsidRPr="003F5F76">
              <w:rPr>
                <w:rFonts w:cs="Calibri"/>
                <w:sz w:val="16"/>
                <w:szCs w:val="16"/>
              </w:rPr>
              <w:t>In progress on track</w:t>
            </w:r>
          </w:p>
        </w:tc>
      </w:tr>
      <w:tr w:rsidR="00067FD3" w:rsidRPr="00BD7B88" w14:paraId="4F72A252" w14:textId="77777777" w:rsidTr="006566E5">
        <w:tc>
          <w:tcPr>
            <w:tcW w:w="464" w:type="pct"/>
          </w:tcPr>
          <w:p w14:paraId="789FEAFC" w14:textId="52F13249"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801760">
              <w:rPr>
                <w:rFonts w:cs="Arial"/>
                <w:sz w:val="16"/>
                <w:szCs w:val="16"/>
              </w:rPr>
              <w:t>NSW</w:t>
            </w:r>
          </w:p>
        </w:tc>
        <w:tc>
          <w:tcPr>
            <w:tcW w:w="1898" w:type="pct"/>
          </w:tcPr>
          <w:p w14:paraId="2A06C048" w14:textId="49E98D7F" w:rsidR="00067FD3" w:rsidRPr="00BD7B88" w:rsidRDefault="00067FD3" w:rsidP="00067FD3">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600B5203" w14:textId="1FE61FC7" w:rsidR="00067FD3" w:rsidRPr="00BD7B88" w:rsidRDefault="00067FD3" w:rsidP="00067FD3">
            <w:pPr>
              <w:pStyle w:val="Tabletext"/>
              <w:spacing w:before="60" w:after="60"/>
              <w:rPr>
                <w:rFonts w:cs="Arial"/>
                <w:sz w:val="16"/>
                <w:szCs w:val="16"/>
              </w:rPr>
            </w:pPr>
            <w:r w:rsidRPr="00BD7B88">
              <w:rPr>
                <w:rFonts w:cs="Arial"/>
                <w:sz w:val="16"/>
                <w:szCs w:val="16"/>
              </w:rPr>
              <w:t>16, 17</w:t>
            </w:r>
          </w:p>
        </w:tc>
        <w:tc>
          <w:tcPr>
            <w:tcW w:w="1703" w:type="pct"/>
          </w:tcPr>
          <w:p w14:paraId="2D561E59" w14:textId="07AD9256" w:rsidR="00067FD3" w:rsidRPr="00BD7B88" w:rsidRDefault="00067FD3" w:rsidP="00067FD3">
            <w:pPr>
              <w:pStyle w:val="Tabletext"/>
              <w:spacing w:before="60" w:after="60"/>
              <w:rPr>
                <w:rFonts w:cs="Arial"/>
                <w:sz w:val="16"/>
                <w:szCs w:val="16"/>
              </w:rPr>
            </w:pPr>
            <w:r w:rsidRPr="00BD7B88">
              <w:rPr>
                <w:rFonts w:cs="Arial"/>
                <w:sz w:val="16"/>
                <w:szCs w:val="16"/>
              </w:rPr>
              <w:t>Domestic Violence Line</w:t>
            </w:r>
          </w:p>
        </w:tc>
        <w:tc>
          <w:tcPr>
            <w:tcW w:w="599" w:type="pct"/>
          </w:tcPr>
          <w:p w14:paraId="5BD70D54" w14:textId="57CDF92A" w:rsidR="00067FD3" w:rsidRPr="003F5F76" w:rsidRDefault="00067FD3" w:rsidP="00067FD3">
            <w:pPr>
              <w:pStyle w:val="Tabletext"/>
              <w:spacing w:before="60" w:after="60"/>
              <w:rPr>
                <w:rFonts w:cs="Arial"/>
                <w:sz w:val="16"/>
                <w:szCs w:val="16"/>
                <w:highlight w:val="yellow"/>
              </w:rPr>
            </w:pPr>
            <w:r w:rsidRPr="003F5F76">
              <w:rPr>
                <w:rFonts w:cs="Calibri"/>
                <w:sz w:val="16"/>
                <w:szCs w:val="16"/>
              </w:rPr>
              <w:t>In progress on track</w:t>
            </w:r>
          </w:p>
        </w:tc>
      </w:tr>
      <w:tr w:rsidR="00067FD3" w:rsidRPr="00BD7B88" w14:paraId="1B82DF6F" w14:textId="77777777" w:rsidTr="006566E5">
        <w:tc>
          <w:tcPr>
            <w:tcW w:w="464" w:type="pct"/>
          </w:tcPr>
          <w:p w14:paraId="7BCA1288" w14:textId="0A230E96"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801760">
              <w:rPr>
                <w:rFonts w:cs="Arial"/>
                <w:sz w:val="16"/>
                <w:szCs w:val="16"/>
              </w:rPr>
              <w:t>NSW</w:t>
            </w:r>
          </w:p>
        </w:tc>
        <w:tc>
          <w:tcPr>
            <w:tcW w:w="1898" w:type="pct"/>
          </w:tcPr>
          <w:p w14:paraId="06A93775" w14:textId="77777777" w:rsidR="00067FD3" w:rsidRPr="00BD7B88" w:rsidRDefault="00067FD3" w:rsidP="00067FD3">
            <w:pPr>
              <w:pStyle w:val="TableBullet1"/>
              <w:spacing w:before="60" w:after="60"/>
              <w:rPr>
                <w:sz w:val="16"/>
                <w:szCs w:val="16"/>
              </w:rPr>
            </w:pPr>
            <w:r w:rsidRPr="00BD7B88">
              <w:rPr>
                <w:sz w:val="16"/>
                <w:szCs w:val="16"/>
              </w:rPr>
              <w:t>Primary prevention</w:t>
            </w:r>
          </w:p>
          <w:p w14:paraId="24C148AA" w14:textId="690AAE5C" w:rsidR="00067FD3" w:rsidRPr="00D75500" w:rsidRDefault="00067FD3" w:rsidP="00067FD3">
            <w:pPr>
              <w:pStyle w:val="TableBullet1"/>
              <w:spacing w:before="60" w:after="60"/>
              <w:rPr>
                <w:rFonts w:cs="Arial"/>
                <w:spacing w:val="-4"/>
                <w:sz w:val="16"/>
                <w:szCs w:val="16"/>
              </w:rPr>
            </w:pPr>
            <w:r w:rsidRPr="00D75500">
              <w:rPr>
                <w:rFonts w:cs="Arial"/>
                <w:spacing w:val="-4"/>
                <w:sz w:val="16"/>
                <w:szCs w:val="16"/>
              </w:rPr>
              <w:t>Supporting Aboriginal and Torres Strait Islander women and their children</w:t>
            </w:r>
          </w:p>
          <w:p w14:paraId="1235D715" w14:textId="260D6E56" w:rsidR="00067FD3" w:rsidRPr="00BD7B88" w:rsidRDefault="00067FD3" w:rsidP="00067FD3">
            <w:pPr>
              <w:pStyle w:val="TableBullet1"/>
              <w:spacing w:before="60" w:after="60"/>
              <w:rPr>
                <w:rFonts w:cs="Arial"/>
                <w:spacing w:val="-4"/>
                <w:sz w:val="16"/>
                <w:szCs w:val="16"/>
              </w:rPr>
            </w:pPr>
            <w:r w:rsidRPr="00BD7B88">
              <w:rPr>
                <w:rFonts w:cs="Arial"/>
                <w:spacing w:val="-4"/>
                <w:sz w:val="16"/>
                <w:szCs w:val="16"/>
              </w:rPr>
              <w:t>Respecting and responding to diverse lived experience and knowledge of women and their children affected by violence</w:t>
            </w:r>
          </w:p>
        </w:tc>
        <w:tc>
          <w:tcPr>
            <w:tcW w:w="336" w:type="pct"/>
          </w:tcPr>
          <w:p w14:paraId="3688F4DB" w14:textId="5188B5EB" w:rsidR="00067FD3" w:rsidRPr="00BD7B88" w:rsidRDefault="00067FD3" w:rsidP="00067FD3">
            <w:pPr>
              <w:pStyle w:val="Tabletext"/>
              <w:spacing w:before="60" w:after="60"/>
              <w:rPr>
                <w:rFonts w:cs="Arial"/>
                <w:sz w:val="16"/>
                <w:szCs w:val="16"/>
              </w:rPr>
            </w:pPr>
            <w:r w:rsidRPr="00BD7B88">
              <w:rPr>
                <w:rFonts w:cs="Arial"/>
                <w:sz w:val="16"/>
                <w:szCs w:val="16"/>
              </w:rPr>
              <w:t>5, 8, 11</w:t>
            </w:r>
          </w:p>
        </w:tc>
        <w:tc>
          <w:tcPr>
            <w:tcW w:w="1703" w:type="pct"/>
          </w:tcPr>
          <w:p w14:paraId="3F264030" w14:textId="28D3A105" w:rsidR="00067FD3" w:rsidRPr="00BD7B88" w:rsidRDefault="00067FD3" w:rsidP="00067FD3">
            <w:pPr>
              <w:pStyle w:val="Tabletext"/>
              <w:spacing w:before="60" w:after="60"/>
              <w:rPr>
                <w:rFonts w:cs="Arial"/>
                <w:sz w:val="16"/>
                <w:szCs w:val="16"/>
              </w:rPr>
            </w:pPr>
            <w:r w:rsidRPr="00BD7B88">
              <w:rPr>
                <w:rFonts w:cs="Arial"/>
                <w:sz w:val="16"/>
                <w:szCs w:val="16"/>
              </w:rPr>
              <w:t xml:space="preserve">Functional Family Therapy - Child Welfare (FFT-CW) and Multisystemic Therapy, Child Abuse and Neglect (MST-CAN) </w:t>
            </w:r>
          </w:p>
        </w:tc>
        <w:tc>
          <w:tcPr>
            <w:tcW w:w="599" w:type="pct"/>
          </w:tcPr>
          <w:p w14:paraId="397947FB" w14:textId="139FE545" w:rsidR="00067FD3" w:rsidRPr="003F5F76" w:rsidRDefault="00067FD3" w:rsidP="00067FD3">
            <w:pPr>
              <w:pStyle w:val="Tabletext"/>
              <w:spacing w:before="60" w:after="60"/>
              <w:rPr>
                <w:rFonts w:cs="Arial"/>
                <w:spacing w:val="-4"/>
                <w:sz w:val="16"/>
                <w:szCs w:val="16"/>
                <w:highlight w:val="yellow"/>
              </w:rPr>
            </w:pPr>
            <w:r w:rsidRPr="003F5F76">
              <w:rPr>
                <w:rFonts w:cs="Calibri"/>
                <w:sz w:val="16"/>
                <w:szCs w:val="16"/>
              </w:rPr>
              <w:t>Is completed according to schedule</w:t>
            </w:r>
          </w:p>
        </w:tc>
      </w:tr>
      <w:tr w:rsidR="00067FD3" w:rsidRPr="00BD7B88" w14:paraId="14A4D995" w14:textId="77777777" w:rsidTr="006566E5">
        <w:tc>
          <w:tcPr>
            <w:tcW w:w="464" w:type="pct"/>
          </w:tcPr>
          <w:p w14:paraId="06C26325" w14:textId="7DF351D4"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801760">
              <w:rPr>
                <w:rFonts w:cs="Arial"/>
                <w:sz w:val="16"/>
                <w:szCs w:val="16"/>
              </w:rPr>
              <w:t>NSW</w:t>
            </w:r>
          </w:p>
        </w:tc>
        <w:tc>
          <w:tcPr>
            <w:tcW w:w="1898" w:type="pct"/>
          </w:tcPr>
          <w:p w14:paraId="3B415A17" w14:textId="77777777" w:rsidR="00067FD3" w:rsidRPr="00BD7B88" w:rsidRDefault="00067FD3" w:rsidP="00067FD3">
            <w:pPr>
              <w:pStyle w:val="TableBullet1"/>
              <w:spacing w:before="60" w:after="60"/>
              <w:rPr>
                <w:rFonts w:cs="Arial"/>
                <w:spacing w:val="-4"/>
                <w:sz w:val="16"/>
                <w:szCs w:val="16"/>
              </w:rPr>
            </w:pPr>
            <w:r w:rsidRPr="00BD7B88">
              <w:rPr>
                <w:rFonts w:cs="Arial"/>
                <w:spacing w:val="-4"/>
                <w:sz w:val="16"/>
                <w:szCs w:val="16"/>
              </w:rPr>
              <w:t>Respecting and responding to diverse lived experience and knowledge of women and their children affected by violence</w:t>
            </w:r>
          </w:p>
          <w:p w14:paraId="6A62304C" w14:textId="65486A08" w:rsidR="00067FD3" w:rsidRPr="00BD7B88" w:rsidRDefault="00067FD3" w:rsidP="00067FD3">
            <w:pPr>
              <w:pStyle w:val="TableBullet1"/>
              <w:spacing w:before="60" w:after="60"/>
              <w:rPr>
                <w:rFonts w:cs="Arial"/>
                <w:sz w:val="16"/>
                <w:szCs w:val="16"/>
              </w:rPr>
            </w:pPr>
            <w:r w:rsidRPr="00BD7B88">
              <w:rPr>
                <w:rFonts w:cs="Arial"/>
                <w:sz w:val="16"/>
                <w:szCs w:val="16"/>
              </w:rPr>
              <w:t>Responding to sexual violence and sexual harassment</w:t>
            </w:r>
          </w:p>
        </w:tc>
        <w:tc>
          <w:tcPr>
            <w:tcW w:w="336" w:type="pct"/>
          </w:tcPr>
          <w:p w14:paraId="53E3B3BE" w14:textId="658D7A86" w:rsidR="00067FD3" w:rsidRPr="00BD7B88" w:rsidRDefault="00067FD3" w:rsidP="00067FD3">
            <w:pPr>
              <w:pStyle w:val="Tabletext"/>
              <w:spacing w:before="60" w:after="60"/>
              <w:rPr>
                <w:rFonts w:cs="Arial"/>
                <w:sz w:val="16"/>
                <w:szCs w:val="16"/>
              </w:rPr>
            </w:pPr>
            <w:r w:rsidRPr="00BD7B88">
              <w:rPr>
                <w:rFonts w:cs="Arial"/>
                <w:sz w:val="16"/>
                <w:szCs w:val="16"/>
              </w:rPr>
              <w:t xml:space="preserve">10, </w:t>
            </w:r>
            <w:r>
              <w:rPr>
                <w:rFonts w:cs="Arial"/>
                <w:sz w:val="16"/>
                <w:szCs w:val="16"/>
              </w:rPr>
              <w:t xml:space="preserve">11, </w:t>
            </w:r>
            <w:r w:rsidRPr="00BD7B88">
              <w:rPr>
                <w:rFonts w:cs="Arial"/>
                <w:sz w:val="16"/>
                <w:szCs w:val="16"/>
              </w:rPr>
              <w:t>14</w:t>
            </w:r>
          </w:p>
        </w:tc>
        <w:tc>
          <w:tcPr>
            <w:tcW w:w="1703" w:type="pct"/>
          </w:tcPr>
          <w:p w14:paraId="61735B96" w14:textId="59D503FF" w:rsidR="00067FD3" w:rsidRPr="00BD7B88" w:rsidRDefault="00067FD3" w:rsidP="00067FD3">
            <w:pPr>
              <w:pStyle w:val="Tabletext"/>
              <w:spacing w:before="60" w:after="60"/>
              <w:rPr>
                <w:rFonts w:cs="Arial"/>
                <w:sz w:val="16"/>
                <w:szCs w:val="16"/>
              </w:rPr>
            </w:pPr>
            <w:r w:rsidRPr="00BD7B88">
              <w:rPr>
                <w:rFonts w:cs="Arial"/>
                <w:sz w:val="16"/>
                <w:szCs w:val="16"/>
              </w:rPr>
              <w:t>Improving services working with LGBTIQ communities</w:t>
            </w:r>
          </w:p>
        </w:tc>
        <w:tc>
          <w:tcPr>
            <w:tcW w:w="599" w:type="pct"/>
          </w:tcPr>
          <w:p w14:paraId="218D61FC" w14:textId="30723452" w:rsidR="00067FD3" w:rsidRPr="003F5F76" w:rsidRDefault="00067FD3" w:rsidP="00067FD3">
            <w:pPr>
              <w:pStyle w:val="Tabletext"/>
              <w:spacing w:before="60" w:after="60"/>
              <w:rPr>
                <w:rFonts w:cs="Arial"/>
                <w:sz w:val="16"/>
                <w:szCs w:val="16"/>
                <w:highlight w:val="yellow"/>
              </w:rPr>
            </w:pPr>
            <w:r w:rsidRPr="003F5F76">
              <w:rPr>
                <w:rFonts w:cs="Calibri"/>
                <w:sz w:val="16"/>
                <w:szCs w:val="16"/>
              </w:rPr>
              <w:t>In progress on track</w:t>
            </w:r>
          </w:p>
        </w:tc>
      </w:tr>
      <w:tr w:rsidR="00067FD3" w:rsidRPr="00BD7B88" w14:paraId="2F1503A0" w14:textId="77777777" w:rsidTr="006566E5">
        <w:tc>
          <w:tcPr>
            <w:tcW w:w="464" w:type="pct"/>
          </w:tcPr>
          <w:p w14:paraId="133BF09D" w14:textId="7A971AD6"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801760">
              <w:rPr>
                <w:rFonts w:cs="Arial"/>
                <w:sz w:val="16"/>
                <w:szCs w:val="16"/>
              </w:rPr>
              <w:t>NSW</w:t>
            </w:r>
          </w:p>
        </w:tc>
        <w:tc>
          <w:tcPr>
            <w:tcW w:w="1898" w:type="pct"/>
          </w:tcPr>
          <w:p w14:paraId="7D8A7572" w14:textId="0B12CE54" w:rsidR="00067FD3" w:rsidRPr="00BD7B88" w:rsidRDefault="00067FD3" w:rsidP="00067FD3">
            <w:pPr>
              <w:pStyle w:val="Tabletext"/>
              <w:spacing w:before="60" w:after="60"/>
              <w:rPr>
                <w:rFonts w:cs="Arial"/>
                <w:sz w:val="16"/>
                <w:szCs w:val="16"/>
              </w:rPr>
            </w:pPr>
            <w:r w:rsidRPr="00BD7B88">
              <w:rPr>
                <w:rFonts w:cs="Arial"/>
                <w:sz w:val="16"/>
                <w:szCs w:val="16"/>
              </w:rPr>
              <w:t>Responding to sexual violence and sexual harassment</w:t>
            </w:r>
          </w:p>
        </w:tc>
        <w:tc>
          <w:tcPr>
            <w:tcW w:w="336" w:type="pct"/>
          </w:tcPr>
          <w:p w14:paraId="43C8A261" w14:textId="7AC9A1A2" w:rsidR="00067FD3" w:rsidRPr="00BD7B88" w:rsidRDefault="00067FD3" w:rsidP="00067FD3">
            <w:pPr>
              <w:pStyle w:val="Tabletext"/>
              <w:spacing w:before="60" w:after="60"/>
              <w:rPr>
                <w:rFonts w:cs="Arial"/>
                <w:sz w:val="16"/>
                <w:szCs w:val="16"/>
              </w:rPr>
            </w:pPr>
            <w:r w:rsidRPr="00BD7B88">
              <w:rPr>
                <w:rFonts w:cs="Arial"/>
                <w:sz w:val="16"/>
                <w:szCs w:val="16"/>
              </w:rPr>
              <w:t>14</w:t>
            </w:r>
          </w:p>
        </w:tc>
        <w:tc>
          <w:tcPr>
            <w:tcW w:w="1703" w:type="pct"/>
          </w:tcPr>
          <w:p w14:paraId="030A48C5" w14:textId="5C073CE7" w:rsidR="00067FD3" w:rsidRPr="00BD7B88" w:rsidRDefault="00067FD3" w:rsidP="00067FD3">
            <w:pPr>
              <w:pStyle w:val="Tabletext"/>
              <w:spacing w:before="60" w:after="60"/>
              <w:rPr>
                <w:rFonts w:cs="Arial"/>
                <w:sz w:val="16"/>
                <w:szCs w:val="16"/>
              </w:rPr>
            </w:pPr>
            <w:r w:rsidRPr="00BD7B88">
              <w:rPr>
                <w:rFonts w:cs="Arial"/>
                <w:sz w:val="16"/>
                <w:szCs w:val="16"/>
              </w:rPr>
              <w:t xml:space="preserve">Improving specialist Sexual Assault Services </w:t>
            </w:r>
          </w:p>
        </w:tc>
        <w:tc>
          <w:tcPr>
            <w:tcW w:w="599" w:type="pct"/>
          </w:tcPr>
          <w:p w14:paraId="3C9665C3" w14:textId="52D290D1" w:rsidR="00067FD3" w:rsidRPr="003F5F76" w:rsidRDefault="00067FD3" w:rsidP="00067FD3">
            <w:pPr>
              <w:pStyle w:val="Tabletext"/>
              <w:spacing w:before="60" w:after="60"/>
              <w:rPr>
                <w:rFonts w:cs="Arial"/>
                <w:sz w:val="16"/>
                <w:szCs w:val="16"/>
                <w:highlight w:val="yellow"/>
              </w:rPr>
            </w:pPr>
            <w:r w:rsidRPr="003F5F76">
              <w:rPr>
                <w:rFonts w:cs="Calibri"/>
                <w:sz w:val="16"/>
                <w:szCs w:val="16"/>
              </w:rPr>
              <w:t>In progress on track</w:t>
            </w:r>
          </w:p>
        </w:tc>
      </w:tr>
      <w:tr w:rsidR="00067FD3" w:rsidRPr="00BD7B88" w14:paraId="45DBB08B" w14:textId="77777777" w:rsidTr="006566E5">
        <w:tc>
          <w:tcPr>
            <w:tcW w:w="464" w:type="pct"/>
          </w:tcPr>
          <w:p w14:paraId="5438EDF6" w14:textId="11ED8871"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801760">
              <w:rPr>
                <w:rFonts w:cs="Arial"/>
                <w:sz w:val="16"/>
                <w:szCs w:val="16"/>
              </w:rPr>
              <w:t>NSW</w:t>
            </w:r>
          </w:p>
        </w:tc>
        <w:tc>
          <w:tcPr>
            <w:tcW w:w="1898" w:type="pct"/>
          </w:tcPr>
          <w:p w14:paraId="270DD23B" w14:textId="4D6545C1" w:rsidR="00067FD3" w:rsidRPr="00BD7B88" w:rsidRDefault="00067FD3" w:rsidP="00067FD3">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5846EF6F" w14:textId="4131D322" w:rsidR="00067FD3" w:rsidRPr="00BD7B88" w:rsidRDefault="00067FD3" w:rsidP="00067FD3">
            <w:pPr>
              <w:pStyle w:val="Tabletext"/>
              <w:spacing w:before="60" w:after="60"/>
              <w:rPr>
                <w:rFonts w:cs="Arial"/>
                <w:sz w:val="16"/>
                <w:szCs w:val="16"/>
              </w:rPr>
            </w:pPr>
            <w:r w:rsidRPr="00BD7B88">
              <w:rPr>
                <w:rFonts w:cs="Arial"/>
                <w:sz w:val="16"/>
                <w:szCs w:val="16"/>
              </w:rPr>
              <w:t>17</w:t>
            </w:r>
          </w:p>
        </w:tc>
        <w:tc>
          <w:tcPr>
            <w:tcW w:w="1703" w:type="pct"/>
          </w:tcPr>
          <w:p w14:paraId="345C5289" w14:textId="1CB86002" w:rsidR="00067FD3" w:rsidRPr="00BD7B88" w:rsidRDefault="00067FD3" w:rsidP="00067FD3">
            <w:pPr>
              <w:pStyle w:val="Tabletext"/>
              <w:spacing w:before="60" w:after="60"/>
              <w:rPr>
                <w:rFonts w:cs="Arial"/>
                <w:sz w:val="16"/>
                <w:szCs w:val="16"/>
              </w:rPr>
            </w:pPr>
            <w:r w:rsidRPr="00BD7B88">
              <w:rPr>
                <w:rFonts w:cs="Arial"/>
                <w:sz w:val="16"/>
                <w:szCs w:val="16"/>
              </w:rPr>
              <w:t>Integrated Domestic and Family Violence Services Program</w:t>
            </w:r>
          </w:p>
        </w:tc>
        <w:tc>
          <w:tcPr>
            <w:tcW w:w="599" w:type="pct"/>
          </w:tcPr>
          <w:p w14:paraId="54D72A1C" w14:textId="760C8AEC" w:rsidR="00067FD3" w:rsidRPr="003F5F76" w:rsidRDefault="00067FD3" w:rsidP="00067FD3">
            <w:pPr>
              <w:pStyle w:val="Tabletext"/>
              <w:spacing w:before="60" w:after="60"/>
              <w:rPr>
                <w:rFonts w:cs="Arial"/>
                <w:sz w:val="16"/>
                <w:szCs w:val="16"/>
                <w:highlight w:val="yellow"/>
              </w:rPr>
            </w:pPr>
            <w:r w:rsidRPr="003F5F76">
              <w:rPr>
                <w:rFonts w:cs="Calibri"/>
                <w:sz w:val="16"/>
                <w:szCs w:val="16"/>
              </w:rPr>
              <w:t>In progress on track</w:t>
            </w:r>
          </w:p>
        </w:tc>
      </w:tr>
      <w:tr w:rsidR="00067FD3" w:rsidRPr="00BD7B88" w14:paraId="609B4656" w14:textId="77777777" w:rsidTr="006566E5">
        <w:tc>
          <w:tcPr>
            <w:tcW w:w="464" w:type="pct"/>
          </w:tcPr>
          <w:p w14:paraId="1810B198" w14:textId="609824E6"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801760">
              <w:rPr>
                <w:rFonts w:cs="Arial"/>
                <w:sz w:val="16"/>
                <w:szCs w:val="16"/>
              </w:rPr>
              <w:t>NSW</w:t>
            </w:r>
          </w:p>
        </w:tc>
        <w:tc>
          <w:tcPr>
            <w:tcW w:w="1898" w:type="pct"/>
          </w:tcPr>
          <w:p w14:paraId="5379D9AD" w14:textId="6B823532" w:rsidR="00067FD3" w:rsidRPr="00BD7B88" w:rsidRDefault="00067FD3" w:rsidP="00067FD3">
            <w:pPr>
              <w:pStyle w:val="Tabletext"/>
              <w:spacing w:before="60" w:after="60"/>
              <w:rPr>
                <w:rFonts w:cs="Arial"/>
                <w:sz w:val="16"/>
                <w:szCs w:val="16"/>
              </w:rPr>
            </w:pPr>
            <w:r w:rsidRPr="00BD7B88">
              <w:rPr>
                <w:rFonts w:cs="Arial"/>
                <w:sz w:val="16"/>
                <w:szCs w:val="16"/>
              </w:rPr>
              <w:t>Responding to sexual violence and sexual harassment</w:t>
            </w:r>
          </w:p>
        </w:tc>
        <w:tc>
          <w:tcPr>
            <w:tcW w:w="336" w:type="pct"/>
          </w:tcPr>
          <w:p w14:paraId="04A0AA4D" w14:textId="7FB0E048" w:rsidR="00067FD3" w:rsidRPr="00BD7B88" w:rsidRDefault="00067FD3" w:rsidP="00067FD3">
            <w:pPr>
              <w:pStyle w:val="Tabletext"/>
              <w:spacing w:before="60" w:after="60"/>
              <w:rPr>
                <w:rFonts w:cs="Arial"/>
                <w:sz w:val="16"/>
                <w:szCs w:val="16"/>
              </w:rPr>
            </w:pPr>
            <w:r w:rsidRPr="00BD7B88">
              <w:rPr>
                <w:rFonts w:cs="Arial"/>
                <w:sz w:val="16"/>
                <w:szCs w:val="16"/>
              </w:rPr>
              <w:t>13, 14</w:t>
            </w:r>
          </w:p>
        </w:tc>
        <w:tc>
          <w:tcPr>
            <w:tcW w:w="1703" w:type="pct"/>
          </w:tcPr>
          <w:p w14:paraId="22B20765" w14:textId="6847EA64" w:rsidR="00067FD3" w:rsidRPr="00BD7B88" w:rsidRDefault="00067FD3" w:rsidP="00067FD3">
            <w:pPr>
              <w:pStyle w:val="Tabletext"/>
              <w:spacing w:before="60" w:after="60"/>
              <w:rPr>
                <w:rFonts w:cs="Arial"/>
                <w:sz w:val="16"/>
                <w:szCs w:val="16"/>
              </w:rPr>
            </w:pPr>
            <w:r w:rsidRPr="00BD7B88">
              <w:rPr>
                <w:rFonts w:cs="Arial"/>
                <w:sz w:val="16"/>
                <w:szCs w:val="16"/>
              </w:rPr>
              <w:t>NSW Sexual Assault Strategy 2018-2021</w:t>
            </w:r>
          </w:p>
        </w:tc>
        <w:tc>
          <w:tcPr>
            <w:tcW w:w="599" w:type="pct"/>
          </w:tcPr>
          <w:p w14:paraId="22D262BE" w14:textId="0EE9875B" w:rsidR="00067FD3" w:rsidRPr="003F5F76" w:rsidRDefault="00067FD3" w:rsidP="00067FD3">
            <w:pPr>
              <w:pStyle w:val="Tabletext"/>
              <w:spacing w:before="60" w:after="60"/>
              <w:rPr>
                <w:rFonts w:cs="Arial"/>
                <w:sz w:val="16"/>
                <w:szCs w:val="16"/>
                <w:highlight w:val="yellow"/>
              </w:rPr>
            </w:pPr>
            <w:r w:rsidRPr="003F5F76">
              <w:rPr>
                <w:rFonts w:cs="Calibri"/>
                <w:sz w:val="16"/>
                <w:szCs w:val="16"/>
              </w:rPr>
              <w:t>In progress on track</w:t>
            </w:r>
          </w:p>
        </w:tc>
      </w:tr>
      <w:tr w:rsidR="00067FD3" w:rsidRPr="00BD7B88" w14:paraId="07E8DE3D" w14:textId="77777777" w:rsidTr="006566E5">
        <w:tc>
          <w:tcPr>
            <w:tcW w:w="464" w:type="pct"/>
          </w:tcPr>
          <w:p w14:paraId="3FE64DD9" w14:textId="47CC8131"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801760">
              <w:rPr>
                <w:rFonts w:cs="Arial"/>
                <w:sz w:val="16"/>
                <w:szCs w:val="16"/>
              </w:rPr>
              <w:t>NSW</w:t>
            </w:r>
          </w:p>
        </w:tc>
        <w:tc>
          <w:tcPr>
            <w:tcW w:w="1898" w:type="pct"/>
          </w:tcPr>
          <w:p w14:paraId="01455A4C" w14:textId="3529B6DA" w:rsidR="00067FD3" w:rsidRPr="00BD7B88" w:rsidRDefault="00067FD3" w:rsidP="00067FD3">
            <w:pPr>
              <w:pStyle w:val="Tabletext"/>
              <w:spacing w:before="60" w:after="60"/>
              <w:rPr>
                <w:rFonts w:cs="Arial"/>
                <w:sz w:val="16"/>
                <w:szCs w:val="16"/>
              </w:rPr>
            </w:pPr>
            <w:r w:rsidRPr="00BD7B88">
              <w:rPr>
                <w:rFonts w:cs="Arial"/>
                <w:sz w:val="16"/>
                <w:szCs w:val="16"/>
              </w:rPr>
              <w:t>Primary prevention</w:t>
            </w:r>
          </w:p>
        </w:tc>
        <w:tc>
          <w:tcPr>
            <w:tcW w:w="336" w:type="pct"/>
          </w:tcPr>
          <w:p w14:paraId="5CA5CEA1" w14:textId="3CA3FF42" w:rsidR="00067FD3" w:rsidRPr="00BD7B88" w:rsidRDefault="00067FD3" w:rsidP="00067FD3">
            <w:pPr>
              <w:pStyle w:val="Tabletext"/>
              <w:spacing w:before="60" w:after="60"/>
              <w:rPr>
                <w:rFonts w:cs="Arial"/>
                <w:sz w:val="16"/>
                <w:szCs w:val="16"/>
              </w:rPr>
            </w:pPr>
            <w:r w:rsidRPr="00BD7B88">
              <w:rPr>
                <w:rFonts w:cs="Arial"/>
                <w:sz w:val="16"/>
                <w:szCs w:val="16"/>
              </w:rPr>
              <w:t>1, 5</w:t>
            </w:r>
          </w:p>
        </w:tc>
        <w:tc>
          <w:tcPr>
            <w:tcW w:w="1703" w:type="pct"/>
          </w:tcPr>
          <w:p w14:paraId="5FF4D918" w14:textId="29F7EAFA" w:rsidR="00067FD3" w:rsidRPr="00BD7B88" w:rsidRDefault="00067FD3" w:rsidP="00067FD3">
            <w:pPr>
              <w:pStyle w:val="Tabletext"/>
              <w:spacing w:before="60" w:after="60"/>
              <w:rPr>
                <w:rFonts w:cs="Arial"/>
                <w:sz w:val="16"/>
                <w:szCs w:val="16"/>
              </w:rPr>
            </w:pPr>
            <w:r w:rsidRPr="00BD7B88">
              <w:rPr>
                <w:rFonts w:cs="Arial"/>
                <w:sz w:val="16"/>
                <w:szCs w:val="16"/>
              </w:rPr>
              <w:t>NSW Women's Strategy 2018-2022</w:t>
            </w:r>
          </w:p>
        </w:tc>
        <w:tc>
          <w:tcPr>
            <w:tcW w:w="599" w:type="pct"/>
          </w:tcPr>
          <w:p w14:paraId="4F395485" w14:textId="33293A31" w:rsidR="00067FD3" w:rsidRPr="003F5F76" w:rsidRDefault="00067FD3" w:rsidP="00067FD3">
            <w:pPr>
              <w:pStyle w:val="Tabletext"/>
              <w:spacing w:before="60" w:after="60"/>
              <w:rPr>
                <w:rFonts w:cs="Arial"/>
                <w:sz w:val="16"/>
                <w:szCs w:val="16"/>
                <w:highlight w:val="yellow"/>
              </w:rPr>
            </w:pPr>
            <w:r w:rsidRPr="003F5F76">
              <w:rPr>
                <w:rFonts w:cs="Calibri"/>
                <w:sz w:val="16"/>
                <w:szCs w:val="16"/>
              </w:rPr>
              <w:t>In progress on track</w:t>
            </w:r>
          </w:p>
        </w:tc>
      </w:tr>
      <w:tr w:rsidR="00067FD3" w:rsidRPr="00BD7B88" w14:paraId="33CDAC06" w14:textId="77777777" w:rsidTr="006566E5">
        <w:tc>
          <w:tcPr>
            <w:tcW w:w="464" w:type="pct"/>
          </w:tcPr>
          <w:p w14:paraId="0BA28C7A" w14:textId="0B851563"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801760">
              <w:rPr>
                <w:rFonts w:cs="Arial"/>
                <w:sz w:val="16"/>
                <w:szCs w:val="16"/>
              </w:rPr>
              <w:t>NSW</w:t>
            </w:r>
          </w:p>
        </w:tc>
        <w:tc>
          <w:tcPr>
            <w:tcW w:w="1898" w:type="pct"/>
          </w:tcPr>
          <w:p w14:paraId="75F3CE47" w14:textId="313E113F" w:rsidR="00067FD3" w:rsidRPr="00BD7B88" w:rsidRDefault="00067FD3" w:rsidP="00067FD3">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253D6F35" w14:textId="099FB937" w:rsidR="00067FD3" w:rsidRPr="00BD7B88" w:rsidRDefault="00067FD3" w:rsidP="00067FD3">
            <w:pPr>
              <w:pStyle w:val="Tabletext"/>
              <w:spacing w:before="60" w:after="60"/>
              <w:rPr>
                <w:rFonts w:cs="Arial"/>
                <w:sz w:val="16"/>
                <w:szCs w:val="16"/>
              </w:rPr>
            </w:pPr>
            <w:r w:rsidRPr="00BD7B88">
              <w:rPr>
                <w:rFonts w:cs="Arial"/>
                <w:sz w:val="16"/>
                <w:szCs w:val="16"/>
              </w:rPr>
              <w:t>18, 19</w:t>
            </w:r>
          </w:p>
        </w:tc>
        <w:tc>
          <w:tcPr>
            <w:tcW w:w="1703" w:type="pct"/>
          </w:tcPr>
          <w:p w14:paraId="40E01002" w14:textId="26FE3AD6" w:rsidR="00067FD3" w:rsidRPr="00BD7B88" w:rsidRDefault="00067FD3" w:rsidP="00067FD3">
            <w:pPr>
              <w:pStyle w:val="Tabletext"/>
              <w:spacing w:before="60" w:after="60"/>
              <w:rPr>
                <w:rFonts w:cs="Arial"/>
                <w:sz w:val="16"/>
                <w:szCs w:val="16"/>
              </w:rPr>
            </w:pPr>
            <w:r w:rsidRPr="00BD7B88">
              <w:rPr>
                <w:rFonts w:cs="Arial"/>
                <w:sz w:val="16"/>
                <w:szCs w:val="16"/>
              </w:rPr>
              <w:t>Premiers Priority to Reduce Domestic Violence Reoffending</w:t>
            </w:r>
          </w:p>
        </w:tc>
        <w:tc>
          <w:tcPr>
            <w:tcW w:w="599" w:type="pct"/>
          </w:tcPr>
          <w:p w14:paraId="6ED2E8B4" w14:textId="528A1565" w:rsidR="00067FD3" w:rsidRPr="003F5F76" w:rsidRDefault="00067FD3" w:rsidP="00067FD3">
            <w:pPr>
              <w:pStyle w:val="Tabletext"/>
              <w:spacing w:before="60" w:after="60"/>
              <w:rPr>
                <w:rFonts w:cs="Arial"/>
                <w:sz w:val="16"/>
                <w:szCs w:val="16"/>
                <w:highlight w:val="yellow"/>
              </w:rPr>
            </w:pPr>
            <w:r w:rsidRPr="003F5F76">
              <w:rPr>
                <w:rFonts w:cs="Calibri"/>
                <w:sz w:val="16"/>
                <w:szCs w:val="16"/>
              </w:rPr>
              <w:t>In progress on track</w:t>
            </w:r>
          </w:p>
        </w:tc>
      </w:tr>
      <w:tr w:rsidR="00067FD3" w:rsidRPr="00BD7B88" w14:paraId="1FE8659A" w14:textId="77777777" w:rsidTr="006566E5">
        <w:tc>
          <w:tcPr>
            <w:tcW w:w="464" w:type="pct"/>
          </w:tcPr>
          <w:p w14:paraId="744D3ECA" w14:textId="0B922F9D"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801760">
              <w:rPr>
                <w:rFonts w:cs="Arial"/>
                <w:sz w:val="16"/>
                <w:szCs w:val="16"/>
              </w:rPr>
              <w:t>NSW</w:t>
            </w:r>
          </w:p>
        </w:tc>
        <w:tc>
          <w:tcPr>
            <w:tcW w:w="1898" w:type="pct"/>
          </w:tcPr>
          <w:p w14:paraId="459C1530" w14:textId="77777777" w:rsidR="00067FD3" w:rsidRPr="00BD7B88" w:rsidRDefault="00067FD3" w:rsidP="00067FD3">
            <w:pPr>
              <w:pStyle w:val="TableBullet1"/>
              <w:spacing w:before="60" w:after="60"/>
              <w:rPr>
                <w:sz w:val="16"/>
                <w:szCs w:val="16"/>
              </w:rPr>
            </w:pPr>
            <w:r w:rsidRPr="00BD7B88">
              <w:rPr>
                <w:sz w:val="16"/>
                <w:szCs w:val="16"/>
              </w:rPr>
              <w:t>Primary prevention</w:t>
            </w:r>
          </w:p>
          <w:p w14:paraId="526EB8B4" w14:textId="0FE5A3BD" w:rsidR="00067FD3" w:rsidRPr="00BD7B88" w:rsidRDefault="00067FD3" w:rsidP="00067FD3">
            <w:pPr>
              <w:pStyle w:val="TableBullet1"/>
              <w:spacing w:before="60" w:after="60"/>
              <w:rPr>
                <w:rFonts w:cs="Arial"/>
                <w:sz w:val="16"/>
                <w:szCs w:val="16"/>
              </w:rPr>
            </w:pPr>
            <w:r w:rsidRPr="00BD7B88">
              <w:rPr>
                <w:rFonts w:cs="Arial"/>
                <w:sz w:val="16"/>
                <w:szCs w:val="16"/>
              </w:rPr>
              <w:t>Improving support and service system responses</w:t>
            </w:r>
          </w:p>
        </w:tc>
        <w:tc>
          <w:tcPr>
            <w:tcW w:w="336" w:type="pct"/>
          </w:tcPr>
          <w:p w14:paraId="7CB0ABD3" w14:textId="0F7F3572" w:rsidR="00067FD3" w:rsidRPr="00BD7B88" w:rsidRDefault="00067FD3" w:rsidP="00067FD3">
            <w:pPr>
              <w:pStyle w:val="Tabletext"/>
              <w:spacing w:before="60" w:after="60"/>
              <w:rPr>
                <w:rFonts w:cs="Arial"/>
                <w:sz w:val="16"/>
                <w:szCs w:val="16"/>
              </w:rPr>
            </w:pPr>
            <w:r w:rsidRPr="00BD7B88">
              <w:rPr>
                <w:rFonts w:cs="Arial"/>
                <w:sz w:val="16"/>
                <w:szCs w:val="16"/>
              </w:rPr>
              <w:t>2, 17</w:t>
            </w:r>
          </w:p>
        </w:tc>
        <w:tc>
          <w:tcPr>
            <w:tcW w:w="1703" w:type="pct"/>
          </w:tcPr>
          <w:p w14:paraId="20BCC713" w14:textId="0223D832" w:rsidR="00067FD3" w:rsidRPr="00BD7B88" w:rsidRDefault="00067FD3" w:rsidP="00067FD3">
            <w:pPr>
              <w:pStyle w:val="Tabletext"/>
              <w:spacing w:before="60" w:after="60"/>
              <w:rPr>
                <w:rFonts w:cs="Arial"/>
                <w:sz w:val="16"/>
                <w:szCs w:val="16"/>
              </w:rPr>
            </w:pPr>
            <w:r w:rsidRPr="00BD7B88">
              <w:rPr>
                <w:rFonts w:cs="Arial"/>
                <w:sz w:val="16"/>
                <w:szCs w:val="16"/>
              </w:rPr>
              <w:t>Proactive policing to hold perpetrators accountable and support victim-survivors</w:t>
            </w:r>
          </w:p>
        </w:tc>
        <w:tc>
          <w:tcPr>
            <w:tcW w:w="599" w:type="pct"/>
          </w:tcPr>
          <w:p w14:paraId="052DDC7A" w14:textId="0851488E" w:rsidR="00067FD3" w:rsidRPr="003F5F76" w:rsidRDefault="00067FD3" w:rsidP="00067FD3">
            <w:pPr>
              <w:pStyle w:val="Tabletext"/>
              <w:spacing w:before="60" w:after="60"/>
              <w:rPr>
                <w:rFonts w:cs="Arial"/>
                <w:spacing w:val="-4"/>
                <w:sz w:val="16"/>
                <w:szCs w:val="16"/>
                <w:highlight w:val="yellow"/>
              </w:rPr>
            </w:pPr>
            <w:r w:rsidRPr="003F5F76">
              <w:rPr>
                <w:rFonts w:cs="Calibri"/>
                <w:sz w:val="16"/>
                <w:szCs w:val="16"/>
              </w:rPr>
              <w:t>Is completed according to schedule</w:t>
            </w:r>
          </w:p>
        </w:tc>
      </w:tr>
      <w:tr w:rsidR="00067FD3" w:rsidRPr="00BD7B88" w14:paraId="5AF370AF" w14:textId="77777777" w:rsidTr="006566E5">
        <w:tc>
          <w:tcPr>
            <w:tcW w:w="464" w:type="pct"/>
          </w:tcPr>
          <w:p w14:paraId="130F5B72" w14:textId="023959CE"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801760">
              <w:rPr>
                <w:rFonts w:cs="Arial"/>
                <w:sz w:val="16"/>
                <w:szCs w:val="16"/>
              </w:rPr>
              <w:t>NSW</w:t>
            </w:r>
          </w:p>
        </w:tc>
        <w:tc>
          <w:tcPr>
            <w:tcW w:w="1898" w:type="pct"/>
          </w:tcPr>
          <w:p w14:paraId="4F33EB38" w14:textId="7AB77C0E" w:rsidR="00067FD3" w:rsidRPr="00BD7B88" w:rsidRDefault="00067FD3" w:rsidP="00067FD3">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15D3B623" w14:textId="6C1F273C" w:rsidR="00067FD3" w:rsidRPr="00BD7B88" w:rsidRDefault="00067FD3" w:rsidP="00067FD3">
            <w:pPr>
              <w:pStyle w:val="Tabletext"/>
              <w:spacing w:before="60" w:after="60"/>
              <w:rPr>
                <w:rFonts w:cs="Arial"/>
                <w:sz w:val="16"/>
                <w:szCs w:val="16"/>
              </w:rPr>
            </w:pPr>
            <w:r w:rsidRPr="00BD7B88">
              <w:rPr>
                <w:rFonts w:cs="Arial"/>
                <w:sz w:val="16"/>
                <w:szCs w:val="16"/>
              </w:rPr>
              <w:t>20</w:t>
            </w:r>
          </w:p>
        </w:tc>
        <w:tc>
          <w:tcPr>
            <w:tcW w:w="1703" w:type="pct"/>
          </w:tcPr>
          <w:p w14:paraId="75FF1AAD" w14:textId="3429AF56" w:rsidR="00067FD3" w:rsidRPr="00BD7B88" w:rsidRDefault="00067FD3" w:rsidP="00067FD3">
            <w:pPr>
              <w:pStyle w:val="Tabletext"/>
              <w:spacing w:before="60" w:after="60"/>
              <w:rPr>
                <w:rFonts w:cs="Arial"/>
                <w:sz w:val="16"/>
                <w:szCs w:val="16"/>
              </w:rPr>
            </w:pPr>
            <w:r w:rsidRPr="00BD7B88">
              <w:rPr>
                <w:rFonts w:cs="Arial"/>
                <w:sz w:val="16"/>
                <w:szCs w:val="16"/>
              </w:rPr>
              <w:t>Rent Choice Start Safely</w:t>
            </w:r>
          </w:p>
        </w:tc>
        <w:tc>
          <w:tcPr>
            <w:tcW w:w="599" w:type="pct"/>
          </w:tcPr>
          <w:p w14:paraId="56AF675E" w14:textId="424CDDE0" w:rsidR="00067FD3" w:rsidRPr="003F5F76" w:rsidRDefault="00067FD3" w:rsidP="00067FD3">
            <w:pPr>
              <w:pStyle w:val="Tabletext"/>
              <w:spacing w:before="60" w:after="60"/>
              <w:rPr>
                <w:rFonts w:cs="Arial"/>
                <w:sz w:val="16"/>
                <w:szCs w:val="16"/>
                <w:highlight w:val="yellow"/>
              </w:rPr>
            </w:pPr>
            <w:r w:rsidRPr="003F5F76">
              <w:rPr>
                <w:rFonts w:cs="Calibri"/>
                <w:sz w:val="16"/>
                <w:szCs w:val="16"/>
              </w:rPr>
              <w:t>In progress on track</w:t>
            </w:r>
          </w:p>
        </w:tc>
      </w:tr>
      <w:tr w:rsidR="00067FD3" w:rsidRPr="00BD7B88" w14:paraId="26D23A98" w14:textId="77777777" w:rsidTr="006566E5">
        <w:tc>
          <w:tcPr>
            <w:tcW w:w="464" w:type="pct"/>
          </w:tcPr>
          <w:p w14:paraId="4836D924" w14:textId="6D36D70D"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801760">
              <w:rPr>
                <w:rFonts w:cs="Arial"/>
                <w:sz w:val="16"/>
                <w:szCs w:val="16"/>
              </w:rPr>
              <w:t>NSW</w:t>
            </w:r>
          </w:p>
        </w:tc>
        <w:tc>
          <w:tcPr>
            <w:tcW w:w="1898" w:type="pct"/>
          </w:tcPr>
          <w:p w14:paraId="6A8C7983" w14:textId="77777777" w:rsidR="00067FD3" w:rsidRPr="00BD7B88" w:rsidRDefault="00067FD3" w:rsidP="00067FD3">
            <w:pPr>
              <w:pStyle w:val="TableBullet1"/>
              <w:spacing w:before="60" w:after="60"/>
              <w:rPr>
                <w:rFonts w:cs="Arial"/>
                <w:sz w:val="16"/>
                <w:szCs w:val="16"/>
              </w:rPr>
            </w:pPr>
            <w:r w:rsidRPr="00BD7B88">
              <w:rPr>
                <w:rFonts w:cs="Arial"/>
                <w:sz w:val="16"/>
                <w:szCs w:val="16"/>
              </w:rPr>
              <w:t>Primary prevention</w:t>
            </w:r>
          </w:p>
          <w:p w14:paraId="2A1E8808" w14:textId="77777777" w:rsidR="00067FD3" w:rsidRPr="00D75500" w:rsidRDefault="00067FD3" w:rsidP="00067FD3">
            <w:pPr>
              <w:pStyle w:val="TableBullet1"/>
              <w:spacing w:before="60" w:after="60"/>
              <w:rPr>
                <w:rFonts w:cs="Arial"/>
                <w:spacing w:val="-4"/>
                <w:sz w:val="16"/>
                <w:szCs w:val="16"/>
              </w:rPr>
            </w:pPr>
            <w:r w:rsidRPr="00D75500">
              <w:rPr>
                <w:rFonts w:cs="Arial"/>
                <w:spacing w:val="-4"/>
                <w:sz w:val="16"/>
                <w:szCs w:val="16"/>
              </w:rPr>
              <w:t>Supporting Aboriginal and Torres Strait Islander women and their children</w:t>
            </w:r>
          </w:p>
          <w:p w14:paraId="7B3525AC" w14:textId="7D3FA058" w:rsidR="00067FD3" w:rsidRPr="00BD7B88" w:rsidRDefault="00067FD3" w:rsidP="00067FD3">
            <w:pPr>
              <w:pStyle w:val="TableBullet1"/>
              <w:spacing w:before="60" w:after="60"/>
              <w:rPr>
                <w:rFonts w:cs="Arial"/>
                <w:sz w:val="16"/>
                <w:szCs w:val="16"/>
              </w:rPr>
            </w:pPr>
            <w:r w:rsidRPr="00BD7B88">
              <w:rPr>
                <w:rFonts w:cs="Arial"/>
                <w:sz w:val="16"/>
                <w:szCs w:val="16"/>
              </w:rPr>
              <w:t>Responding to sexual violence and sexual harassment</w:t>
            </w:r>
          </w:p>
        </w:tc>
        <w:tc>
          <w:tcPr>
            <w:tcW w:w="336" w:type="pct"/>
          </w:tcPr>
          <w:p w14:paraId="40F33165" w14:textId="522C0D9F" w:rsidR="00067FD3" w:rsidRPr="00BD7B88" w:rsidRDefault="00067FD3" w:rsidP="00067FD3">
            <w:pPr>
              <w:pStyle w:val="Tabletext"/>
              <w:spacing w:before="60" w:after="60"/>
              <w:rPr>
                <w:rFonts w:cs="Arial"/>
                <w:sz w:val="16"/>
                <w:szCs w:val="16"/>
              </w:rPr>
            </w:pPr>
            <w:r w:rsidRPr="00BD7B88">
              <w:rPr>
                <w:rFonts w:cs="Arial"/>
                <w:sz w:val="16"/>
                <w:szCs w:val="16"/>
              </w:rPr>
              <w:t>2, 7, 14</w:t>
            </w:r>
          </w:p>
        </w:tc>
        <w:tc>
          <w:tcPr>
            <w:tcW w:w="1703" w:type="pct"/>
          </w:tcPr>
          <w:p w14:paraId="4CBAB78C" w14:textId="3E38406D" w:rsidR="00067FD3" w:rsidRPr="00BD7B88" w:rsidRDefault="00067FD3" w:rsidP="00067FD3">
            <w:pPr>
              <w:pStyle w:val="Tabletext"/>
              <w:spacing w:before="60" w:after="60"/>
              <w:rPr>
                <w:rFonts w:cs="Arial"/>
                <w:sz w:val="16"/>
                <w:szCs w:val="16"/>
              </w:rPr>
            </w:pPr>
            <w:r w:rsidRPr="00BD7B88">
              <w:rPr>
                <w:rFonts w:cs="Arial"/>
                <w:sz w:val="16"/>
                <w:szCs w:val="16"/>
              </w:rPr>
              <w:t>Responses to children and young people with problematic and harmful sexual behaviours</w:t>
            </w:r>
          </w:p>
        </w:tc>
        <w:tc>
          <w:tcPr>
            <w:tcW w:w="599" w:type="pct"/>
          </w:tcPr>
          <w:p w14:paraId="3220571E" w14:textId="0E0622C9" w:rsidR="00067FD3" w:rsidRPr="003F5F76" w:rsidRDefault="00067FD3" w:rsidP="00067FD3">
            <w:pPr>
              <w:pStyle w:val="Tabletext"/>
              <w:spacing w:before="60" w:after="60"/>
              <w:rPr>
                <w:rFonts w:cs="Arial"/>
                <w:sz w:val="16"/>
                <w:szCs w:val="16"/>
                <w:highlight w:val="yellow"/>
              </w:rPr>
            </w:pPr>
            <w:r w:rsidRPr="003F5F76">
              <w:rPr>
                <w:rFonts w:cs="Calibri"/>
                <w:sz w:val="16"/>
                <w:szCs w:val="16"/>
              </w:rPr>
              <w:t>In progress on track</w:t>
            </w:r>
          </w:p>
        </w:tc>
      </w:tr>
      <w:tr w:rsidR="00067FD3" w:rsidRPr="00BD7B88" w14:paraId="432B7A17" w14:textId="77777777" w:rsidTr="006566E5">
        <w:tc>
          <w:tcPr>
            <w:tcW w:w="464" w:type="pct"/>
          </w:tcPr>
          <w:p w14:paraId="6A1EA62B" w14:textId="6BE4F5CC"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801760">
              <w:rPr>
                <w:rFonts w:cs="Arial"/>
                <w:sz w:val="16"/>
                <w:szCs w:val="16"/>
              </w:rPr>
              <w:t>NSW</w:t>
            </w:r>
          </w:p>
        </w:tc>
        <w:tc>
          <w:tcPr>
            <w:tcW w:w="1898" w:type="pct"/>
          </w:tcPr>
          <w:p w14:paraId="34D9AE5E" w14:textId="5F1C0F88" w:rsidR="00067FD3" w:rsidRPr="00BD7B88" w:rsidRDefault="00067FD3" w:rsidP="00067FD3">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1E031176" w14:textId="5F7A6DA4" w:rsidR="00067FD3" w:rsidRPr="00BD7B88" w:rsidRDefault="00067FD3" w:rsidP="00067FD3">
            <w:pPr>
              <w:pStyle w:val="Tabletext"/>
              <w:spacing w:before="60" w:after="60"/>
              <w:rPr>
                <w:rFonts w:cs="Arial"/>
                <w:sz w:val="16"/>
                <w:szCs w:val="16"/>
              </w:rPr>
            </w:pPr>
            <w:r w:rsidRPr="00BD7B88">
              <w:rPr>
                <w:rFonts w:cs="Arial"/>
                <w:sz w:val="16"/>
                <w:szCs w:val="16"/>
              </w:rPr>
              <w:t>17, 19</w:t>
            </w:r>
          </w:p>
        </w:tc>
        <w:tc>
          <w:tcPr>
            <w:tcW w:w="1703" w:type="pct"/>
          </w:tcPr>
          <w:p w14:paraId="76C19004" w14:textId="0F0C5956" w:rsidR="00067FD3" w:rsidRPr="00BD7B88" w:rsidRDefault="00067FD3" w:rsidP="00067FD3">
            <w:pPr>
              <w:pStyle w:val="Tabletext"/>
              <w:spacing w:before="60" w:after="60"/>
              <w:rPr>
                <w:rFonts w:cs="Arial"/>
                <w:sz w:val="16"/>
                <w:szCs w:val="16"/>
              </w:rPr>
            </w:pPr>
            <w:r w:rsidRPr="00BD7B88">
              <w:rPr>
                <w:rFonts w:cs="Arial"/>
                <w:sz w:val="16"/>
                <w:szCs w:val="16"/>
              </w:rPr>
              <w:t>Safer Pathway</w:t>
            </w:r>
          </w:p>
        </w:tc>
        <w:tc>
          <w:tcPr>
            <w:tcW w:w="599" w:type="pct"/>
          </w:tcPr>
          <w:p w14:paraId="7ABED379" w14:textId="3FF810F3" w:rsidR="00067FD3" w:rsidRPr="003F5F76" w:rsidRDefault="00067FD3" w:rsidP="00067FD3">
            <w:pPr>
              <w:pStyle w:val="Tabletext"/>
              <w:spacing w:before="60" w:after="60"/>
              <w:rPr>
                <w:rFonts w:cs="Arial"/>
                <w:spacing w:val="-4"/>
                <w:sz w:val="16"/>
                <w:szCs w:val="16"/>
                <w:highlight w:val="yellow"/>
              </w:rPr>
            </w:pPr>
            <w:r w:rsidRPr="003F5F76">
              <w:rPr>
                <w:rFonts w:cs="Calibri"/>
                <w:sz w:val="16"/>
                <w:szCs w:val="16"/>
              </w:rPr>
              <w:t>Is completed according to schedule</w:t>
            </w:r>
          </w:p>
        </w:tc>
      </w:tr>
      <w:tr w:rsidR="00067FD3" w:rsidRPr="00BD7B88" w14:paraId="1C33293A" w14:textId="77777777" w:rsidTr="006566E5">
        <w:tc>
          <w:tcPr>
            <w:tcW w:w="464" w:type="pct"/>
          </w:tcPr>
          <w:p w14:paraId="75F7999F" w14:textId="49B68F6A"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801760">
              <w:rPr>
                <w:rFonts w:cs="Arial"/>
                <w:sz w:val="16"/>
                <w:szCs w:val="16"/>
              </w:rPr>
              <w:lastRenderedPageBreak/>
              <w:t>NSW</w:t>
            </w:r>
          </w:p>
        </w:tc>
        <w:tc>
          <w:tcPr>
            <w:tcW w:w="1898" w:type="pct"/>
          </w:tcPr>
          <w:p w14:paraId="01438E98" w14:textId="77777777" w:rsidR="00067FD3" w:rsidRPr="00BD7B88" w:rsidRDefault="00067FD3" w:rsidP="00067FD3">
            <w:pPr>
              <w:pStyle w:val="TableBullet1"/>
              <w:spacing w:before="60" w:after="60"/>
              <w:rPr>
                <w:sz w:val="16"/>
                <w:szCs w:val="16"/>
              </w:rPr>
            </w:pPr>
            <w:r w:rsidRPr="00BD7B88">
              <w:rPr>
                <w:sz w:val="16"/>
                <w:szCs w:val="16"/>
              </w:rPr>
              <w:t>Primary prevention</w:t>
            </w:r>
          </w:p>
          <w:p w14:paraId="36CD5DBA" w14:textId="17C21BB6" w:rsidR="00067FD3" w:rsidRPr="00D75500" w:rsidRDefault="00067FD3" w:rsidP="00067FD3">
            <w:pPr>
              <w:pStyle w:val="TableBullet1"/>
              <w:spacing w:before="60" w:after="60"/>
              <w:rPr>
                <w:rFonts w:cs="Arial"/>
                <w:spacing w:val="-4"/>
                <w:sz w:val="16"/>
                <w:szCs w:val="16"/>
              </w:rPr>
            </w:pPr>
            <w:r w:rsidRPr="00D75500">
              <w:rPr>
                <w:rFonts w:cs="Arial"/>
                <w:spacing w:val="-4"/>
                <w:sz w:val="16"/>
                <w:szCs w:val="16"/>
              </w:rPr>
              <w:t>Supporting Aboriginal and Torres Strait Islander women and their children</w:t>
            </w:r>
          </w:p>
        </w:tc>
        <w:tc>
          <w:tcPr>
            <w:tcW w:w="336" w:type="pct"/>
          </w:tcPr>
          <w:p w14:paraId="7F9170DF" w14:textId="457718CA" w:rsidR="00067FD3" w:rsidRPr="00BD7B88" w:rsidRDefault="00067FD3" w:rsidP="00067FD3">
            <w:pPr>
              <w:pStyle w:val="Tabletext"/>
              <w:spacing w:before="60" w:after="60"/>
              <w:rPr>
                <w:rFonts w:cs="Arial"/>
                <w:sz w:val="16"/>
                <w:szCs w:val="16"/>
              </w:rPr>
            </w:pPr>
            <w:r w:rsidRPr="00BD7B88">
              <w:rPr>
                <w:rFonts w:cs="Arial"/>
                <w:sz w:val="16"/>
                <w:szCs w:val="16"/>
              </w:rPr>
              <w:t>3, 6, 8</w:t>
            </w:r>
          </w:p>
        </w:tc>
        <w:tc>
          <w:tcPr>
            <w:tcW w:w="1703" w:type="pct"/>
          </w:tcPr>
          <w:p w14:paraId="09A42615" w14:textId="67CBF382" w:rsidR="00067FD3" w:rsidRPr="00BD7B88" w:rsidRDefault="00067FD3" w:rsidP="00067FD3">
            <w:pPr>
              <w:pStyle w:val="Tabletext"/>
              <w:spacing w:before="60" w:after="60"/>
              <w:rPr>
                <w:rFonts w:cs="Arial"/>
                <w:sz w:val="16"/>
                <w:szCs w:val="16"/>
              </w:rPr>
            </w:pPr>
            <w:r w:rsidRPr="00BD7B88">
              <w:rPr>
                <w:rFonts w:cs="Arial"/>
                <w:sz w:val="16"/>
                <w:szCs w:val="16"/>
              </w:rPr>
              <w:t>Services for Male Perpetrators</w:t>
            </w:r>
          </w:p>
        </w:tc>
        <w:tc>
          <w:tcPr>
            <w:tcW w:w="599" w:type="pct"/>
          </w:tcPr>
          <w:p w14:paraId="7955ABE6" w14:textId="1BC89BDF" w:rsidR="00067FD3" w:rsidRPr="003F5F76" w:rsidRDefault="00067FD3" w:rsidP="00067FD3">
            <w:pPr>
              <w:pStyle w:val="Tabletext"/>
              <w:spacing w:before="60" w:after="60"/>
              <w:rPr>
                <w:rFonts w:cs="Arial"/>
                <w:sz w:val="16"/>
                <w:szCs w:val="16"/>
                <w:highlight w:val="yellow"/>
              </w:rPr>
            </w:pPr>
            <w:r w:rsidRPr="003F5F76">
              <w:rPr>
                <w:rFonts w:cs="Calibri"/>
                <w:sz w:val="16"/>
                <w:szCs w:val="16"/>
              </w:rPr>
              <w:t>In progress on track</w:t>
            </w:r>
          </w:p>
        </w:tc>
      </w:tr>
      <w:tr w:rsidR="00067FD3" w:rsidRPr="00BD7B88" w14:paraId="61454480" w14:textId="77777777" w:rsidTr="006566E5">
        <w:tc>
          <w:tcPr>
            <w:tcW w:w="464" w:type="pct"/>
          </w:tcPr>
          <w:p w14:paraId="71C163D8" w14:textId="7BA8BC88"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801760">
              <w:rPr>
                <w:rFonts w:cs="Arial"/>
                <w:sz w:val="16"/>
                <w:szCs w:val="16"/>
              </w:rPr>
              <w:t>NSW</w:t>
            </w:r>
          </w:p>
        </w:tc>
        <w:tc>
          <w:tcPr>
            <w:tcW w:w="1898" w:type="pct"/>
          </w:tcPr>
          <w:p w14:paraId="23204424" w14:textId="02C22A8C" w:rsidR="00067FD3" w:rsidRPr="00BD7B88" w:rsidRDefault="00067FD3" w:rsidP="00067FD3">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27E2D77F" w14:textId="6DE6E851" w:rsidR="00067FD3" w:rsidRPr="00BD7B88" w:rsidRDefault="00067FD3" w:rsidP="00067FD3">
            <w:pPr>
              <w:pStyle w:val="Tabletext"/>
              <w:spacing w:before="60" w:after="60"/>
              <w:rPr>
                <w:rFonts w:cs="Arial"/>
                <w:sz w:val="16"/>
                <w:szCs w:val="16"/>
              </w:rPr>
            </w:pPr>
            <w:r w:rsidRPr="00BD7B88">
              <w:rPr>
                <w:rFonts w:cs="Arial"/>
                <w:sz w:val="16"/>
                <w:szCs w:val="16"/>
              </w:rPr>
              <w:t>20</w:t>
            </w:r>
          </w:p>
        </w:tc>
        <w:tc>
          <w:tcPr>
            <w:tcW w:w="1703" w:type="pct"/>
          </w:tcPr>
          <w:p w14:paraId="4471E260" w14:textId="1649B612" w:rsidR="00067FD3" w:rsidRPr="00BD7B88" w:rsidRDefault="00067FD3" w:rsidP="00067FD3">
            <w:pPr>
              <w:pStyle w:val="Tabletext"/>
              <w:spacing w:before="60" w:after="60"/>
              <w:rPr>
                <w:rFonts w:cs="Arial"/>
                <w:sz w:val="16"/>
                <w:szCs w:val="16"/>
              </w:rPr>
            </w:pPr>
            <w:r w:rsidRPr="00BD7B88">
              <w:rPr>
                <w:rFonts w:cs="Arial"/>
                <w:sz w:val="16"/>
                <w:szCs w:val="16"/>
              </w:rPr>
              <w:t>Specialist Homelessness Services</w:t>
            </w:r>
          </w:p>
        </w:tc>
        <w:tc>
          <w:tcPr>
            <w:tcW w:w="599" w:type="pct"/>
          </w:tcPr>
          <w:p w14:paraId="60066267" w14:textId="65F9E6EA" w:rsidR="00067FD3" w:rsidRPr="003F5F76" w:rsidRDefault="00067FD3" w:rsidP="00067FD3">
            <w:pPr>
              <w:pStyle w:val="Tabletext"/>
              <w:spacing w:before="60" w:after="60"/>
              <w:rPr>
                <w:rFonts w:cs="Arial"/>
                <w:sz w:val="16"/>
                <w:szCs w:val="16"/>
                <w:highlight w:val="yellow"/>
              </w:rPr>
            </w:pPr>
            <w:r w:rsidRPr="003F5F76">
              <w:rPr>
                <w:rFonts w:cs="Calibri"/>
                <w:sz w:val="16"/>
                <w:szCs w:val="16"/>
              </w:rPr>
              <w:t>In progress on track</w:t>
            </w:r>
          </w:p>
        </w:tc>
      </w:tr>
      <w:tr w:rsidR="00067FD3" w:rsidRPr="00BD7B88" w14:paraId="21B7E273" w14:textId="77777777" w:rsidTr="006566E5">
        <w:tc>
          <w:tcPr>
            <w:tcW w:w="464" w:type="pct"/>
          </w:tcPr>
          <w:p w14:paraId="4E702F71" w14:textId="1355A43F"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801760">
              <w:rPr>
                <w:rFonts w:cs="Arial"/>
                <w:sz w:val="16"/>
                <w:szCs w:val="16"/>
              </w:rPr>
              <w:t>NSW</w:t>
            </w:r>
          </w:p>
        </w:tc>
        <w:tc>
          <w:tcPr>
            <w:tcW w:w="1898" w:type="pct"/>
          </w:tcPr>
          <w:p w14:paraId="40D8E39C" w14:textId="4E6B52C1" w:rsidR="00067FD3" w:rsidRPr="00BD7B88" w:rsidRDefault="00067FD3" w:rsidP="00067FD3">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5BA09E2E" w14:textId="0652931A" w:rsidR="00067FD3" w:rsidRPr="00BD7B88" w:rsidRDefault="00067FD3" w:rsidP="00067FD3">
            <w:pPr>
              <w:pStyle w:val="Tabletext"/>
              <w:spacing w:before="60" w:after="60"/>
              <w:rPr>
                <w:rFonts w:cs="Arial"/>
                <w:sz w:val="16"/>
                <w:szCs w:val="16"/>
              </w:rPr>
            </w:pPr>
            <w:r w:rsidRPr="00BD7B88">
              <w:rPr>
                <w:rFonts w:cs="Arial"/>
                <w:sz w:val="16"/>
                <w:szCs w:val="16"/>
              </w:rPr>
              <w:t>20</w:t>
            </w:r>
          </w:p>
        </w:tc>
        <w:tc>
          <w:tcPr>
            <w:tcW w:w="1703" w:type="pct"/>
          </w:tcPr>
          <w:p w14:paraId="3BE121A1" w14:textId="24DA7CF9" w:rsidR="00067FD3" w:rsidRPr="00BD7B88" w:rsidRDefault="00067FD3" w:rsidP="00067FD3">
            <w:pPr>
              <w:pStyle w:val="Tabletext"/>
              <w:spacing w:before="60" w:after="60"/>
              <w:rPr>
                <w:rFonts w:cs="Arial"/>
                <w:sz w:val="16"/>
                <w:szCs w:val="16"/>
              </w:rPr>
            </w:pPr>
            <w:r w:rsidRPr="00BD7B88">
              <w:rPr>
                <w:rFonts w:cs="Arial"/>
                <w:sz w:val="16"/>
                <w:szCs w:val="16"/>
              </w:rPr>
              <w:t xml:space="preserve">Staying Home Leaving Violence </w:t>
            </w:r>
          </w:p>
        </w:tc>
        <w:tc>
          <w:tcPr>
            <w:tcW w:w="599" w:type="pct"/>
          </w:tcPr>
          <w:p w14:paraId="46D3EBF0" w14:textId="42EA67C7" w:rsidR="00067FD3" w:rsidRPr="003F5F76" w:rsidRDefault="00067FD3" w:rsidP="00067FD3">
            <w:pPr>
              <w:pStyle w:val="Tabletext"/>
              <w:spacing w:before="60" w:after="60"/>
              <w:rPr>
                <w:rFonts w:cs="Arial"/>
                <w:sz w:val="16"/>
                <w:szCs w:val="16"/>
                <w:highlight w:val="yellow"/>
              </w:rPr>
            </w:pPr>
            <w:r w:rsidRPr="003F5F76">
              <w:rPr>
                <w:rFonts w:cs="Calibri"/>
                <w:sz w:val="16"/>
                <w:szCs w:val="16"/>
              </w:rPr>
              <w:t>In progress on track</w:t>
            </w:r>
          </w:p>
        </w:tc>
      </w:tr>
      <w:tr w:rsidR="00067FD3" w:rsidRPr="00BD7B88" w14:paraId="2792906E" w14:textId="77777777" w:rsidTr="006566E5">
        <w:trPr>
          <w:cantSplit/>
        </w:trPr>
        <w:tc>
          <w:tcPr>
            <w:tcW w:w="464" w:type="pct"/>
          </w:tcPr>
          <w:p w14:paraId="2677116C" w14:textId="578ABBA8"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801760">
              <w:rPr>
                <w:rFonts w:cs="Arial"/>
                <w:sz w:val="16"/>
                <w:szCs w:val="16"/>
              </w:rPr>
              <w:t>NSW</w:t>
            </w:r>
          </w:p>
        </w:tc>
        <w:tc>
          <w:tcPr>
            <w:tcW w:w="1898" w:type="pct"/>
          </w:tcPr>
          <w:p w14:paraId="039F1E19" w14:textId="77777777" w:rsidR="00067FD3" w:rsidRPr="00BD7B88" w:rsidRDefault="00067FD3" w:rsidP="00067FD3">
            <w:pPr>
              <w:pStyle w:val="TableBullet1"/>
              <w:spacing w:before="60" w:after="60"/>
              <w:rPr>
                <w:spacing w:val="-4"/>
                <w:sz w:val="16"/>
                <w:szCs w:val="16"/>
              </w:rPr>
            </w:pPr>
            <w:r w:rsidRPr="00BD7B88">
              <w:rPr>
                <w:spacing w:val="-4"/>
                <w:sz w:val="16"/>
                <w:szCs w:val="16"/>
              </w:rPr>
              <w:t>Respecting and responding to diverse lived experience and knowledge of women and their children affected by violence</w:t>
            </w:r>
          </w:p>
          <w:p w14:paraId="0A5262C0" w14:textId="0CF74071" w:rsidR="00067FD3" w:rsidRPr="00BD7B88" w:rsidRDefault="00067FD3" w:rsidP="00067FD3">
            <w:pPr>
              <w:pStyle w:val="TableBullet1"/>
              <w:spacing w:before="60" w:after="60"/>
              <w:rPr>
                <w:sz w:val="16"/>
                <w:szCs w:val="16"/>
              </w:rPr>
            </w:pPr>
            <w:r w:rsidRPr="00BD7B88">
              <w:rPr>
                <w:sz w:val="16"/>
                <w:szCs w:val="16"/>
              </w:rPr>
              <w:t>Responding to sexual violence and sexual harassment</w:t>
            </w:r>
          </w:p>
          <w:p w14:paraId="40E42630" w14:textId="15A32609" w:rsidR="00067FD3" w:rsidRPr="00BD7B88" w:rsidRDefault="00067FD3" w:rsidP="00067FD3">
            <w:pPr>
              <w:pStyle w:val="TableBullet1"/>
              <w:spacing w:before="60" w:after="60"/>
              <w:rPr>
                <w:sz w:val="16"/>
                <w:szCs w:val="16"/>
              </w:rPr>
            </w:pPr>
            <w:r w:rsidRPr="00BD7B88">
              <w:rPr>
                <w:sz w:val="16"/>
                <w:szCs w:val="16"/>
              </w:rPr>
              <w:t>Improving support and service system responses</w:t>
            </w:r>
          </w:p>
        </w:tc>
        <w:tc>
          <w:tcPr>
            <w:tcW w:w="336" w:type="pct"/>
          </w:tcPr>
          <w:p w14:paraId="0B99E3FF" w14:textId="6EF3A662" w:rsidR="00067FD3" w:rsidRPr="00BD7B88" w:rsidRDefault="00067FD3" w:rsidP="00067FD3">
            <w:pPr>
              <w:pStyle w:val="Tabletext"/>
              <w:spacing w:before="60" w:after="60"/>
              <w:rPr>
                <w:rFonts w:cs="Arial"/>
                <w:sz w:val="16"/>
                <w:szCs w:val="16"/>
              </w:rPr>
            </w:pPr>
            <w:r w:rsidRPr="00BD7B88">
              <w:rPr>
                <w:rFonts w:cs="Arial"/>
                <w:sz w:val="16"/>
                <w:szCs w:val="16"/>
              </w:rPr>
              <w:t>11, 14, 16</w:t>
            </w:r>
          </w:p>
        </w:tc>
        <w:tc>
          <w:tcPr>
            <w:tcW w:w="1703" w:type="pct"/>
          </w:tcPr>
          <w:p w14:paraId="29CC57F9" w14:textId="6CF92B47" w:rsidR="00067FD3" w:rsidRPr="00BD7B88" w:rsidRDefault="00067FD3" w:rsidP="00067FD3">
            <w:pPr>
              <w:pStyle w:val="Tabletext"/>
              <w:spacing w:before="60" w:after="60"/>
              <w:rPr>
                <w:rFonts w:cs="Arial"/>
                <w:sz w:val="16"/>
                <w:szCs w:val="16"/>
              </w:rPr>
            </w:pPr>
            <w:r w:rsidRPr="00BD7B88">
              <w:rPr>
                <w:rFonts w:cs="Arial"/>
                <w:sz w:val="16"/>
                <w:szCs w:val="16"/>
              </w:rPr>
              <w:t>Violence, Abuse and Neglect Health Redesign Program</w:t>
            </w:r>
          </w:p>
        </w:tc>
        <w:tc>
          <w:tcPr>
            <w:tcW w:w="599" w:type="pct"/>
          </w:tcPr>
          <w:p w14:paraId="1F57B6FD" w14:textId="42806A62" w:rsidR="00067FD3" w:rsidRPr="003F5F76" w:rsidRDefault="00067FD3" w:rsidP="00067FD3">
            <w:pPr>
              <w:pStyle w:val="Tabletext"/>
              <w:spacing w:before="60" w:after="60"/>
              <w:rPr>
                <w:rFonts w:cs="Arial"/>
                <w:sz w:val="16"/>
                <w:szCs w:val="16"/>
                <w:highlight w:val="yellow"/>
              </w:rPr>
            </w:pPr>
            <w:r w:rsidRPr="003F5F76">
              <w:rPr>
                <w:rFonts w:cs="Calibri"/>
                <w:sz w:val="16"/>
                <w:szCs w:val="16"/>
              </w:rPr>
              <w:t xml:space="preserve">In progress delayed </w:t>
            </w:r>
          </w:p>
        </w:tc>
      </w:tr>
      <w:tr w:rsidR="00067FD3" w:rsidRPr="00BD7B88" w14:paraId="0A077843" w14:textId="77777777" w:rsidTr="006566E5">
        <w:tc>
          <w:tcPr>
            <w:tcW w:w="464" w:type="pct"/>
          </w:tcPr>
          <w:p w14:paraId="3CBB9F5C" w14:textId="004E13C5"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801760">
              <w:rPr>
                <w:rFonts w:cs="Arial"/>
                <w:sz w:val="16"/>
                <w:szCs w:val="16"/>
              </w:rPr>
              <w:t>NSW</w:t>
            </w:r>
          </w:p>
        </w:tc>
        <w:tc>
          <w:tcPr>
            <w:tcW w:w="1898" w:type="pct"/>
          </w:tcPr>
          <w:p w14:paraId="04DD5D46" w14:textId="559F2409" w:rsidR="00067FD3" w:rsidRPr="00BD7B88" w:rsidRDefault="00067FD3" w:rsidP="00067FD3">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3B4FF988" w14:textId="553640BD" w:rsidR="00067FD3" w:rsidRPr="00BD7B88" w:rsidRDefault="00067FD3" w:rsidP="00067FD3">
            <w:pPr>
              <w:pStyle w:val="Tabletext"/>
              <w:spacing w:before="60" w:after="60"/>
              <w:rPr>
                <w:rFonts w:cs="Arial"/>
                <w:sz w:val="16"/>
                <w:szCs w:val="16"/>
              </w:rPr>
            </w:pPr>
            <w:r w:rsidRPr="00BD7B88">
              <w:rPr>
                <w:rFonts w:cs="Arial"/>
                <w:sz w:val="16"/>
                <w:szCs w:val="16"/>
              </w:rPr>
              <w:t>16</w:t>
            </w:r>
          </w:p>
        </w:tc>
        <w:tc>
          <w:tcPr>
            <w:tcW w:w="1703" w:type="pct"/>
          </w:tcPr>
          <w:p w14:paraId="0624AB9B" w14:textId="2DFE464B" w:rsidR="00067FD3" w:rsidRPr="00BD7B88" w:rsidRDefault="00067FD3" w:rsidP="00067FD3">
            <w:pPr>
              <w:pStyle w:val="Tabletext"/>
              <w:spacing w:before="60" w:after="60"/>
              <w:rPr>
                <w:rFonts w:cs="Arial"/>
                <w:sz w:val="16"/>
                <w:szCs w:val="16"/>
              </w:rPr>
            </w:pPr>
            <w:r w:rsidRPr="00BD7B88">
              <w:rPr>
                <w:rFonts w:cs="Arial"/>
                <w:sz w:val="16"/>
                <w:szCs w:val="16"/>
              </w:rPr>
              <w:t>Women's Domestic Violence Court Advocacy Program</w:t>
            </w:r>
          </w:p>
        </w:tc>
        <w:tc>
          <w:tcPr>
            <w:tcW w:w="599" w:type="pct"/>
          </w:tcPr>
          <w:p w14:paraId="47D7FA94" w14:textId="24BAC909" w:rsidR="00067FD3" w:rsidRPr="003F5F76" w:rsidRDefault="00067FD3" w:rsidP="00067FD3">
            <w:pPr>
              <w:pStyle w:val="Tabletext"/>
              <w:spacing w:before="60" w:after="60"/>
              <w:rPr>
                <w:rFonts w:cs="Arial"/>
                <w:spacing w:val="-4"/>
                <w:sz w:val="16"/>
                <w:szCs w:val="16"/>
                <w:highlight w:val="yellow"/>
              </w:rPr>
            </w:pPr>
            <w:r w:rsidRPr="003F5F76">
              <w:rPr>
                <w:rFonts w:cs="Calibri"/>
                <w:sz w:val="16"/>
                <w:szCs w:val="16"/>
              </w:rPr>
              <w:t>Is completed according to schedule</w:t>
            </w:r>
          </w:p>
        </w:tc>
      </w:tr>
      <w:tr w:rsidR="00067FD3" w:rsidRPr="00BD7B88" w14:paraId="45FEE62C" w14:textId="77777777" w:rsidTr="006566E5">
        <w:tc>
          <w:tcPr>
            <w:tcW w:w="464" w:type="pct"/>
          </w:tcPr>
          <w:p w14:paraId="0FD9860E" w14:textId="4E592A15"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801760">
              <w:rPr>
                <w:rFonts w:cs="Arial"/>
                <w:sz w:val="16"/>
                <w:szCs w:val="16"/>
              </w:rPr>
              <w:t>NSW</w:t>
            </w:r>
          </w:p>
        </w:tc>
        <w:tc>
          <w:tcPr>
            <w:tcW w:w="1898" w:type="pct"/>
          </w:tcPr>
          <w:p w14:paraId="0BBB1B45" w14:textId="77777777" w:rsidR="00067FD3" w:rsidRPr="00BD7B88" w:rsidRDefault="00067FD3" w:rsidP="00067FD3">
            <w:pPr>
              <w:pStyle w:val="TableBullet1"/>
              <w:spacing w:before="60" w:after="60"/>
              <w:rPr>
                <w:sz w:val="16"/>
                <w:szCs w:val="16"/>
              </w:rPr>
            </w:pPr>
            <w:r w:rsidRPr="00BD7B88">
              <w:rPr>
                <w:sz w:val="16"/>
                <w:szCs w:val="16"/>
              </w:rPr>
              <w:t>Improving support and service system responses</w:t>
            </w:r>
          </w:p>
          <w:p w14:paraId="26F885F4" w14:textId="2411D9B2" w:rsidR="00067FD3" w:rsidRPr="00BD7B88" w:rsidRDefault="00067FD3" w:rsidP="00067FD3">
            <w:pPr>
              <w:pStyle w:val="TableBullet1"/>
              <w:spacing w:before="60" w:after="60"/>
              <w:rPr>
                <w:rFonts w:cs="Arial"/>
                <w:spacing w:val="-4"/>
                <w:sz w:val="16"/>
                <w:szCs w:val="16"/>
              </w:rPr>
            </w:pPr>
            <w:r w:rsidRPr="00BD7B88">
              <w:rPr>
                <w:rFonts w:cs="Arial"/>
                <w:spacing w:val="-4"/>
                <w:sz w:val="16"/>
                <w:szCs w:val="16"/>
              </w:rPr>
              <w:t>Respecting and responding to diverse lived experience and knowledge of women and their children affected by violence</w:t>
            </w:r>
          </w:p>
        </w:tc>
        <w:tc>
          <w:tcPr>
            <w:tcW w:w="336" w:type="pct"/>
          </w:tcPr>
          <w:p w14:paraId="2737A454" w14:textId="4BF2DB83" w:rsidR="00067FD3" w:rsidRPr="00BD7B88" w:rsidRDefault="00067FD3" w:rsidP="00067FD3">
            <w:pPr>
              <w:pStyle w:val="Tabletext"/>
              <w:spacing w:before="60" w:after="60"/>
              <w:rPr>
                <w:rFonts w:cs="Arial"/>
                <w:sz w:val="16"/>
                <w:szCs w:val="16"/>
              </w:rPr>
            </w:pPr>
            <w:r w:rsidRPr="00BD7B88">
              <w:rPr>
                <w:rFonts w:cs="Arial"/>
                <w:sz w:val="16"/>
                <w:szCs w:val="16"/>
              </w:rPr>
              <w:t>11, 16, 18</w:t>
            </w:r>
          </w:p>
        </w:tc>
        <w:tc>
          <w:tcPr>
            <w:tcW w:w="1703" w:type="pct"/>
          </w:tcPr>
          <w:p w14:paraId="1CA7F752" w14:textId="10BA7C93" w:rsidR="00067FD3" w:rsidRPr="00BD7B88" w:rsidRDefault="00067FD3" w:rsidP="00067FD3">
            <w:pPr>
              <w:pStyle w:val="Tabletext"/>
              <w:spacing w:before="60" w:after="60"/>
              <w:rPr>
                <w:rFonts w:cs="Arial"/>
                <w:sz w:val="16"/>
                <w:szCs w:val="16"/>
              </w:rPr>
            </w:pPr>
            <w:r w:rsidRPr="00BD7B88">
              <w:rPr>
                <w:rFonts w:cs="Arial"/>
                <w:sz w:val="16"/>
                <w:szCs w:val="16"/>
              </w:rPr>
              <w:t>Youth Justice Domestic and Family Violence Strategy and support programs</w:t>
            </w:r>
          </w:p>
        </w:tc>
        <w:tc>
          <w:tcPr>
            <w:tcW w:w="599" w:type="pct"/>
          </w:tcPr>
          <w:p w14:paraId="72C7BF3B" w14:textId="3D402E35" w:rsidR="00067FD3" w:rsidRPr="003F5F76" w:rsidRDefault="00067FD3" w:rsidP="00067FD3">
            <w:pPr>
              <w:pStyle w:val="Tabletext"/>
              <w:spacing w:before="60" w:after="60"/>
              <w:rPr>
                <w:rFonts w:cs="Arial"/>
                <w:sz w:val="16"/>
                <w:szCs w:val="16"/>
                <w:highlight w:val="yellow"/>
              </w:rPr>
            </w:pPr>
            <w:r w:rsidRPr="003F5F76">
              <w:rPr>
                <w:rFonts w:cs="Calibri"/>
                <w:sz w:val="16"/>
                <w:szCs w:val="16"/>
              </w:rPr>
              <w:t>In progress on track</w:t>
            </w:r>
          </w:p>
        </w:tc>
      </w:tr>
      <w:tr w:rsidR="00271299" w:rsidRPr="00BD7B88" w14:paraId="7BBD62AB" w14:textId="77777777" w:rsidTr="006566E5">
        <w:tc>
          <w:tcPr>
            <w:tcW w:w="464" w:type="pct"/>
          </w:tcPr>
          <w:p w14:paraId="58191BC0" w14:textId="07BE7E74" w:rsidR="00271299" w:rsidRPr="00BD7B88" w:rsidRDefault="00271299" w:rsidP="00271299">
            <w:pPr>
              <w:pStyle w:val="Tabletext"/>
              <w:spacing w:before="60" w:after="60"/>
              <w:rPr>
                <w:sz w:val="16"/>
                <w:szCs w:val="16"/>
              </w:rPr>
            </w:pPr>
            <w:r w:rsidRPr="00BD7B88">
              <w:rPr>
                <w:sz w:val="16"/>
                <w:szCs w:val="16"/>
              </w:rPr>
              <w:t>Northern Territory</w:t>
            </w:r>
          </w:p>
        </w:tc>
        <w:tc>
          <w:tcPr>
            <w:tcW w:w="1898" w:type="pct"/>
          </w:tcPr>
          <w:p w14:paraId="0E1C122B" w14:textId="77777777" w:rsidR="00271299" w:rsidRPr="00BD7B88" w:rsidRDefault="00271299" w:rsidP="00271299">
            <w:pPr>
              <w:pStyle w:val="TableBullet1"/>
              <w:spacing w:before="60" w:after="60"/>
              <w:rPr>
                <w:sz w:val="16"/>
                <w:szCs w:val="16"/>
              </w:rPr>
            </w:pPr>
            <w:r w:rsidRPr="00BD7B88">
              <w:rPr>
                <w:sz w:val="16"/>
                <w:szCs w:val="16"/>
              </w:rPr>
              <w:t>Primary prevention</w:t>
            </w:r>
          </w:p>
          <w:p w14:paraId="564A86B7" w14:textId="65F1B41D" w:rsidR="00271299" w:rsidRPr="00BD7B88" w:rsidRDefault="00271299" w:rsidP="00271299">
            <w:pPr>
              <w:pStyle w:val="TableBullet1"/>
              <w:spacing w:before="60" w:after="60"/>
              <w:rPr>
                <w:rFonts w:cs="Arial"/>
                <w:spacing w:val="-4"/>
                <w:sz w:val="16"/>
                <w:szCs w:val="16"/>
              </w:rPr>
            </w:pPr>
            <w:r w:rsidRPr="00BD7B88">
              <w:rPr>
                <w:rFonts w:cs="Arial"/>
                <w:spacing w:val="-4"/>
                <w:sz w:val="16"/>
                <w:szCs w:val="16"/>
              </w:rPr>
              <w:t>Respecting and responding to diverse lived experience and knowledge of women and their children affected by violence</w:t>
            </w:r>
          </w:p>
        </w:tc>
        <w:tc>
          <w:tcPr>
            <w:tcW w:w="336" w:type="pct"/>
          </w:tcPr>
          <w:p w14:paraId="041EFEE3" w14:textId="0972EE09" w:rsidR="00271299" w:rsidRPr="00BD7B88" w:rsidRDefault="00271299" w:rsidP="00271299">
            <w:pPr>
              <w:pStyle w:val="Tabletext"/>
              <w:spacing w:before="60" w:after="60"/>
              <w:rPr>
                <w:rFonts w:cs="Arial"/>
                <w:sz w:val="16"/>
                <w:szCs w:val="16"/>
              </w:rPr>
            </w:pPr>
            <w:r w:rsidRPr="00BD7B88">
              <w:rPr>
                <w:rFonts w:cs="Arial"/>
                <w:sz w:val="16"/>
                <w:szCs w:val="16"/>
              </w:rPr>
              <w:t>1, 11</w:t>
            </w:r>
          </w:p>
        </w:tc>
        <w:tc>
          <w:tcPr>
            <w:tcW w:w="1703" w:type="pct"/>
          </w:tcPr>
          <w:p w14:paraId="34250D3A" w14:textId="39701FCE" w:rsidR="00271299" w:rsidRPr="00BD7B88" w:rsidRDefault="00271299" w:rsidP="00271299">
            <w:pPr>
              <w:pStyle w:val="Tabletext"/>
              <w:spacing w:before="60" w:after="60"/>
              <w:rPr>
                <w:rFonts w:cs="Arial"/>
                <w:sz w:val="16"/>
                <w:szCs w:val="16"/>
              </w:rPr>
            </w:pPr>
            <w:r w:rsidRPr="00BD7B88">
              <w:rPr>
                <w:rFonts w:cs="Arial"/>
                <w:sz w:val="16"/>
                <w:szCs w:val="16"/>
              </w:rPr>
              <w:t xml:space="preserve">Development of a Gender Equality </w:t>
            </w:r>
            <w:r w:rsidR="001540F8">
              <w:rPr>
                <w:rFonts w:cs="Arial"/>
                <w:sz w:val="16"/>
                <w:szCs w:val="16"/>
              </w:rPr>
              <w:t>Statement of Commitment</w:t>
            </w:r>
          </w:p>
        </w:tc>
        <w:tc>
          <w:tcPr>
            <w:tcW w:w="599" w:type="pct"/>
          </w:tcPr>
          <w:p w14:paraId="0C793DD8" w14:textId="773B796A" w:rsidR="00271299" w:rsidRPr="00C73DA8" w:rsidRDefault="006C2D3F" w:rsidP="00271299">
            <w:pPr>
              <w:pStyle w:val="Tabletext"/>
              <w:spacing w:before="60" w:after="60"/>
              <w:rPr>
                <w:rFonts w:cs="Arial"/>
                <w:sz w:val="16"/>
                <w:szCs w:val="16"/>
                <w:highlight w:val="yellow"/>
              </w:rPr>
            </w:pPr>
            <w:r>
              <w:rPr>
                <w:rFonts w:cs="Calibri"/>
                <w:sz w:val="16"/>
                <w:szCs w:val="16"/>
              </w:rPr>
              <w:t>Is completed according to schedule</w:t>
            </w:r>
          </w:p>
        </w:tc>
      </w:tr>
      <w:tr w:rsidR="00067FD3" w:rsidRPr="00BD7B88" w14:paraId="01151C37" w14:textId="77777777" w:rsidTr="006566E5">
        <w:tc>
          <w:tcPr>
            <w:tcW w:w="464" w:type="pct"/>
          </w:tcPr>
          <w:p w14:paraId="7C62F44B" w14:textId="656B8689" w:rsidR="00067FD3" w:rsidRPr="00BD7B88" w:rsidRDefault="00067FD3" w:rsidP="00067FD3">
            <w:pPr>
              <w:pStyle w:val="TableBullet1"/>
              <w:numPr>
                <w:ilvl w:val="0"/>
                <w:numId w:val="0"/>
              </w:numPr>
              <w:tabs>
                <w:tab w:val="left" w:pos="357"/>
              </w:tabs>
              <w:spacing w:before="60" w:after="60"/>
              <w:rPr>
                <w:rFonts w:cs="Arial"/>
                <w:sz w:val="16"/>
                <w:szCs w:val="16"/>
              </w:rPr>
            </w:pPr>
            <w:r w:rsidRPr="00BD7B88">
              <w:rPr>
                <w:sz w:val="16"/>
                <w:szCs w:val="16"/>
              </w:rPr>
              <w:t>Northern Territory</w:t>
            </w:r>
          </w:p>
        </w:tc>
        <w:tc>
          <w:tcPr>
            <w:tcW w:w="1898" w:type="pct"/>
          </w:tcPr>
          <w:p w14:paraId="37CEDBF2" w14:textId="77777777" w:rsidR="00067FD3" w:rsidRPr="00BD7B88" w:rsidRDefault="00067FD3" w:rsidP="00067FD3">
            <w:pPr>
              <w:pStyle w:val="TableBullet1"/>
              <w:spacing w:before="60" w:after="60"/>
              <w:rPr>
                <w:sz w:val="16"/>
                <w:szCs w:val="16"/>
              </w:rPr>
            </w:pPr>
            <w:r w:rsidRPr="00BD7B88">
              <w:rPr>
                <w:sz w:val="16"/>
                <w:szCs w:val="16"/>
              </w:rPr>
              <w:t>Primary prevention</w:t>
            </w:r>
          </w:p>
          <w:p w14:paraId="7B42E438" w14:textId="15D8B7B2" w:rsidR="00067FD3" w:rsidRPr="00BD7B88" w:rsidRDefault="00067FD3" w:rsidP="00067FD3">
            <w:pPr>
              <w:pStyle w:val="TableBullet1"/>
              <w:spacing w:before="60" w:after="60"/>
              <w:rPr>
                <w:rFonts w:cs="Arial"/>
                <w:spacing w:val="-4"/>
                <w:sz w:val="16"/>
                <w:szCs w:val="16"/>
              </w:rPr>
            </w:pPr>
            <w:r w:rsidRPr="00D75500">
              <w:rPr>
                <w:rFonts w:cs="Arial"/>
                <w:spacing w:val="-4"/>
                <w:sz w:val="16"/>
                <w:szCs w:val="16"/>
              </w:rPr>
              <w:t>Supporting Aboriginal and Torres Strait Islander women and their children</w:t>
            </w:r>
          </w:p>
        </w:tc>
        <w:tc>
          <w:tcPr>
            <w:tcW w:w="336" w:type="pct"/>
          </w:tcPr>
          <w:p w14:paraId="503A25AA" w14:textId="01A61173" w:rsidR="00067FD3" w:rsidRPr="00BD7B88" w:rsidRDefault="00067FD3" w:rsidP="00067FD3">
            <w:pPr>
              <w:pStyle w:val="Tabletext"/>
              <w:spacing w:before="60" w:after="60"/>
              <w:rPr>
                <w:rFonts w:cs="Arial"/>
                <w:sz w:val="16"/>
                <w:szCs w:val="16"/>
              </w:rPr>
            </w:pPr>
            <w:r w:rsidRPr="00BD7B88">
              <w:rPr>
                <w:rFonts w:cs="Arial"/>
                <w:sz w:val="16"/>
                <w:szCs w:val="16"/>
              </w:rPr>
              <w:t>2, 7</w:t>
            </w:r>
          </w:p>
        </w:tc>
        <w:tc>
          <w:tcPr>
            <w:tcW w:w="1703" w:type="pct"/>
          </w:tcPr>
          <w:p w14:paraId="61C3C532" w14:textId="7C15D323" w:rsidR="00067FD3" w:rsidRPr="00BD7B88" w:rsidRDefault="00067FD3" w:rsidP="00067FD3">
            <w:pPr>
              <w:pStyle w:val="Tabletext"/>
              <w:spacing w:before="60" w:after="60"/>
              <w:rPr>
                <w:rFonts w:cs="Arial"/>
                <w:sz w:val="16"/>
                <w:szCs w:val="16"/>
              </w:rPr>
            </w:pPr>
            <w:r w:rsidRPr="00BD7B88">
              <w:rPr>
                <w:rFonts w:cs="Arial"/>
                <w:sz w:val="16"/>
                <w:szCs w:val="16"/>
              </w:rPr>
              <w:t xml:space="preserve">Development of a primary prevention model and community of prevention practice </w:t>
            </w:r>
          </w:p>
        </w:tc>
        <w:tc>
          <w:tcPr>
            <w:tcW w:w="599" w:type="pct"/>
          </w:tcPr>
          <w:p w14:paraId="2E70F238" w14:textId="5996B188" w:rsidR="00067FD3" w:rsidRPr="00C73DA8" w:rsidRDefault="00067FD3" w:rsidP="00067FD3">
            <w:pPr>
              <w:pStyle w:val="Tabletext"/>
              <w:spacing w:before="60" w:after="60"/>
              <w:rPr>
                <w:rFonts w:cs="Arial"/>
                <w:sz w:val="16"/>
                <w:szCs w:val="16"/>
                <w:highlight w:val="yellow"/>
              </w:rPr>
            </w:pPr>
            <w:r w:rsidRPr="00C73DA8">
              <w:rPr>
                <w:rFonts w:cs="Calibri"/>
                <w:sz w:val="16"/>
                <w:szCs w:val="16"/>
              </w:rPr>
              <w:t>In progress delayed</w:t>
            </w:r>
          </w:p>
        </w:tc>
      </w:tr>
      <w:tr w:rsidR="00067FD3" w:rsidRPr="00BD7B88" w14:paraId="05CA1A14" w14:textId="77777777" w:rsidTr="006566E5">
        <w:tc>
          <w:tcPr>
            <w:tcW w:w="464" w:type="pct"/>
          </w:tcPr>
          <w:p w14:paraId="4D012F80" w14:textId="6C5473AE" w:rsidR="00067FD3" w:rsidRPr="00BD7B88" w:rsidRDefault="00067FD3" w:rsidP="00067FD3">
            <w:pPr>
              <w:pStyle w:val="TableBullet1"/>
              <w:numPr>
                <w:ilvl w:val="0"/>
                <w:numId w:val="0"/>
              </w:numPr>
              <w:tabs>
                <w:tab w:val="left" w:pos="357"/>
              </w:tabs>
              <w:spacing w:before="60" w:after="60"/>
              <w:rPr>
                <w:rFonts w:cs="Arial"/>
                <w:sz w:val="16"/>
                <w:szCs w:val="16"/>
              </w:rPr>
            </w:pPr>
            <w:r w:rsidRPr="00BD7B88">
              <w:rPr>
                <w:sz w:val="16"/>
                <w:szCs w:val="16"/>
              </w:rPr>
              <w:t>Northern Territory</w:t>
            </w:r>
          </w:p>
        </w:tc>
        <w:tc>
          <w:tcPr>
            <w:tcW w:w="1898" w:type="pct"/>
          </w:tcPr>
          <w:p w14:paraId="41881951" w14:textId="370B8912" w:rsidR="00067FD3" w:rsidRPr="00D75500" w:rsidRDefault="00067FD3" w:rsidP="00067FD3">
            <w:pPr>
              <w:pStyle w:val="TableBullet1"/>
              <w:spacing w:before="60" w:after="60"/>
              <w:rPr>
                <w:rFonts w:cs="Arial"/>
                <w:spacing w:val="-4"/>
                <w:sz w:val="16"/>
                <w:szCs w:val="16"/>
              </w:rPr>
            </w:pPr>
            <w:r w:rsidRPr="00BD7B88">
              <w:rPr>
                <w:rFonts w:cs="Arial"/>
                <w:sz w:val="16"/>
                <w:szCs w:val="16"/>
              </w:rPr>
              <w:t>Improving support and service system responses</w:t>
            </w:r>
          </w:p>
        </w:tc>
        <w:tc>
          <w:tcPr>
            <w:tcW w:w="336" w:type="pct"/>
          </w:tcPr>
          <w:p w14:paraId="1D400DC6" w14:textId="32695728" w:rsidR="00067FD3" w:rsidRPr="00BD7B88" w:rsidRDefault="00067FD3" w:rsidP="00067FD3">
            <w:pPr>
              <w:pStyle w:val="Tabletext"/>
              <w:spacing w:before="60" w:after="60"/>
              <w:rPr>
                <w:rFonts w:cs="Arial"/>
                <w:sz w:val="16"/>
                <w:szCs w:val="16"/>
              </w:rPr>
            </w:pPr>
            <w:r w:rsidRPr="00BD7B88">
              <w:rPr>
                <w:rFonts w:cs="Arial"/>
                <w:sz w:val="16"/>
                <w:szCs w:val="16"/>
              </w:rPr>
              <w:t>17</w:t>
            </w:r>
          </w:p>
        </w:tc>
        <w:tc>
          <w:tcPr>
            <w:tcW w:w="1703" w:type="pct"/>
          </w:tcPr>
          <w:p w14:paraId="3D5D1423" w14:textId="7BF76317" w:rsidR="00067FD3" w:rsidRPr="00BD7B88" w:rsidRDefault="00067FD3" w:rsidP="00067FD3">
            <w:pPr>
              <w:pStyle w:val="Tabletext"/>
              <w:spacing w:before="60" w:after="60"/>
              <w:rPr>
                <w:rFonts w:cs="Arial"/>
                <w:sz w:val="16"/>
                <w:szCs w:val="16"/>
              </w:rPr>
            </w:pPr>
            <w:r w:rsidRPr="00BD7B88">
              <w:rPr>
                <w:rFonts w:cs="Arial"/>
                <w:sz w:val="16"/>
                <w:szCs w:val="16"/>
              </w:rPr>
              <w:t>Information sharing scheme</w:t>
            </w:r>
          </w:p>
        </w:tc>
        <w:tc>
          <w:tcPr>
            <w:tcW w:w="599" w:type="pct"/>
          </w:tcPr>
          <w:p w14:paraId="36DA46D3" w14:textId="0FD6BD4C" w:rsidR="00067FD3" w:rsidRPr="00C73DA8" w:rsidRDefault="00067FD3" w:rsidP="00067FD3">
            <w:pPr>
              <w:pStyle w:val="Tabletext"/>
              <w:spacing w:before="60" w:after="60"/>
              <w:rPr>
                <w:rFonts w:cs="Arial"/>
                <w:sz w:val="16"/>
                <w:szCs w:val="16"/>
                <w:highlight w:val="yellow"/>
              </w:rPr>
            </w:pPr>
            <w:r w:rsidRPr="00C73DA8">
              <w:rPr>
                <w:rFonts w:cs="Calibri"/>
                <w:sz w:val="16"/>
                <w:szCs w:val="16"/>
              </w:rPr>
              <w:t>In progress on track</w:t>
            </w:r>
          </w:p>
        </w:tc>
      </w:tr>
      <w:tr w:rsidR="00067FD3" w:rsidRPr="00BD7B88" w14:paraId="0463E67E" w14:textId="77777777" w:rsidTr="006566E5">
        <w:tc>
          <w:tcPr>
            <w:tcW w:w="464" w:type="pct"/>
          </w:tcPr>
          <w:p w14:paraId="77D33E8C" w14:textId="77D4B795" w:rsidR="00067FD3" w:rsidRPr="00BD7B88" w:rsidRDefault="00067FD3" w:rsidP="00067FD3">
            <w:pPr>
              <w:pStyle w:val="TableBullet1"/>
              <w:numPr>
                <w:ilvl w:val="0"/>
                <w:numId w:val="0"/>
              </w:numPr>
              <w:tabs>
                <w:tab w:val="left" w:pos="357"/>
              </w:tabs>
              <w:spacing w:before="60" w:after="60"/>
              <w:rPr>
                <w:rFonts w:cs="Arial"/>
                <w:sz w:val="16"/>
                <w:szCs w:val="16"/>
              </w:rPr>
            </w:pPr>
            <w:r w:rsidRPr="00BD7B88">
              <w:rPr>
                <w:sz w:val="16"/>
                <w:szCs w:val="16"/>
              </w:rPr>
              <w:t>Northern Territory</w:t>
            </w:r>
          </w:p>
        </w:tc>
        <w:tc>
          <w:tcPr>
            <w:tcW w:w="1898" w:type="pct"/>
          </w:tcPr>
          <w:p w14:paraId="5041404A" w14:textId="77777777" w:rsidR="00067FD3" w:rsidRPr="001149A9" w:rsidRDefault="00067FD3" w:rsidP="00067FD3">
            <w:pPr>
              <w:pStyle w:val="TableBullet1"/>
              <w:spacing w:before="60" w:after="60"/>
              <w:rPr>
                <w:rFonts w:cs="Arial"/>
                <w:sz w:val="16"/>
                <w:szCs w:val="16"/>
              </w:rPr>
            </w:pPr>
            <w:r w:rsidRPr="00D75500">
              <w:rPr>
                <w:rFonts w:cs="Arial"/>
                <w:spacing w:val="-4"/>
                <w:sz w:val="16"/>
                <w:szCs w:val="16"/>
              </w:rPr>
              <w:t>Supporting Aboriginal and Torres Strait Islander women and their children</w:t>
            </w:r>
          </w:p>
          <w:p w14:paraId="7E138913" w14:textId="07F4AA98" w:rsidR="00067FD3" w:rsidRPr="00BD7B88" w:rsidRDefault="00067FD3" w:rsidP="00067FD3">
            <w:pPr>
              <w:pStyle w:val="TableBullet1"/>
              <w:spacing w:before="60" w:after="60"/>
              <w:rPr>
                <w:rFonts w:cs="Arial"/>
                <w:sz w:val="16"/>
                <w:szCs w:val="16"/>
              </w:rPr>
            </w:pPr>
            <w:r w:rsidRPr="00BD7B88">
              <w:rPr>
                <w:rFonts w:cs="Arial"/>
                <w:sz w:val="16"/>
                <w:szCs w:val="16"/>
              </w:rPr>
              <w:t>Improving support and service system responses</w:t>
            </w:r>
          </w:p>
        </w:tc>
        <w:tc>
          <w:tcPr>
            <w:tcW w:w="336" w:type="pct"/>
          </w:tcPr>
          <w:p w14:paraId="4E7EA6CC" w14:textId="71D3C0A4" w:rsidR="00067FD3" w:rsidRPr="00BD7B88" w:rsidRDefault="00067FD3" w:rsidP="00067FD3">
            <w:pPr>
              <w:pStyle w:val="Tabletext"/>
              <w:spacing w:before="60" w:after="60"/>
              <w:rPr>
                <w:rFonts w:cs="Arial"/>
                <w:sz w:val="16"/>
                <w:szCs w:val="16"/>
              </w:rPr>
            </w:pPr>
            <w:r w:rsidRPr="00BD7B88">
              <w:rPr>
                <w:rFonts w:cs="Arial"/>
                <w:sz w:val="16"/>
                <w:szCs w:val="16"/>
              </w:rPr>
              <w:t>8, 17, 18</w:t>
            </w:r>
          </w:p>
        </w:tc>
        <w:tc>
          <w:tcPr>
            <w:tcW w:w="1703" w:type="pct"/>
          </w:tcPr>
          <w:p w14:paraId="6BD1B48D" w14:textId="7FF28DFC" w:rsidR="00067FD3" w:rsidRPr="00BD7B88" w:rsidRDefault="00067FD3" w:rsidP="00067FD3">
            <w:pPr>
              <w:pStyle w:val="Tabletext"/>
              <w:spacing w:before="60" w:after="60"/>
              <w:rPr>
                <w:rFonts w:cs="Arial"/>
                <w:sz w:val="16"/>
                <w:szCs w:val="16"/>
              </w:rPr>
            </w:pPr>
            <w:r w:rsidRPr="00BD7B88">
              <w:rPr>
                <w:rFonts w:cs="Arial"/>
                <w:sz w:val="16"/>
                <w:szCs w:val="16"/>
              </w:rPr>
              <w:t>Men's behaviour change programs</w:t>
            </w:r>
          </w:p>
        </w:tc>
        <w:tc>
          <w:tcPr>
            <w:tcW w:w="599" w:type="pct"/>
          </w:tcPr>
          <w:p w14:paraId="67087A42" w14:textId="049CC3CE" w:rsidR="00067FD3" w:rsidRPr="00C73DA8" w:rsidRDefault="00067FD3" w:rsidP="00067FD3">
            <w:pPr>
              <w:pStyle w:val="Tabletext"/>
              <w:spacing w:before="60" w:after="60"/>
              <w:rPr>
                <w:rFonts w:cs="Arial"/>
                <w:sz w:val="16"/>
                <w:szCs w:val="16"/>
                <w:highlight w:val="yellow"/>
              </w:rPr>
            </w:pPr>
            <w:r w:rsidRPr="00C73DA8">
              <w:rPr>
                <w:rFonts w:cs="Calibri"/>
                <w:sz w:val="16"/>
                <w:szCs w:val="16"/>
              </w:rPr>
              <w:t>In progress on track</w:t>
            </w:r>
          </w:p>
        </w:tc>
      </w:tr>
      <w:tr w:rsidR="00067FD3" w:rsidRPr="00BD7B88" w14:paraId="5A5EC9B0" w14:textId="77777777" w:rsidTr="006566E5">
        <w:tc>
          <w:tcPr>
            <w:tcW w:w="464" w:type="pct"/>
          </w:tcPr>
          <w:p w14:paraId="4DBEC66D" w14:textId="5D079E56" w:rsidR="00067FD3" w:rsidRPr="00BD7B88" w:rsidRDefault="00067FD3" w:rsidP="00067FD3">
            <w:pPr>
              <w:pStyle w:val="TableBullet1"/>
              <w:numPr>
                <w:ilvl w:val="0"/>
                <w:numId w:val="0"/>
              </w:numPr>
              <w:tabs>
                <w:tab w:val="left" w:pos="357"/>
              </w:tabs>
              <w:spacing w:before="60" w:after="60"/>
              <w:rPr>
                <w:rFonts w:cs="Arial"/>
                <w:sz w:val="16"/>
                <w:szCs w:val="16"/>
              </w:rPr>
            </w:pPr>
            <w:r w:rsidRPr="00BD7B88">
              <w:rPr>
                <w:sz w:val="16"/>
                <w:szCs w:val="16"/>
              </w:rPr>
              <w:t>Northern Territory</w:t>
            </w:r>
          </w:p>
        </w:tc>
        <w:tc>
          <w:tcPr>
            <w:tcW w:w="1898" w:type="pct"/>
          </w:tcPr>
          <w:p w14:paraId="47E1F627" w14:textId="77777777" w:rsidR="00067FD3" w:rsidRPr="00BD7B88" w:rsidRDefault="00067FD3" w:rsidP="00067FD3">
            <w:pPr>
              <w:pStyle w:val="TableBullet1"/>
              <w:spacing w:before="60" w:after="60"/>
              <w:rPr>
                <w:sz w:val="16"/>
                <w:szCs w:val="16"/>
              </w:rPr>
            </w:pPr>
            <w:r w:rsidRPr="00BD7B88">
              <w:rPr>
                <w:sz w:val="16"/>
                <w:szCs w:val="16"/>
              </w:rPr>
              <w:t>Primary prevention</w:t>
            </w:r>
          </w:p>
          <w:p w14:paraId="2ACF27DA" w14:textId="42AD212A" w:rsidR="00067FD3" w:rsidRPr="00BD7B88" w:rsidRDefault="00067FD3" w:rsidP="00067FD3">
            <w:pPr>
              <w:pStyle w:val="TableBullet1"/>
              <w:spacing w:before="60" w:after="60"/>
              <w:rPr>
                <w:rFonts w:cs="Arial"/>
                <w:sz w:val="16"/>
                <w:szCs w:val="16"/>
              </w:rPr>
            </w:pPr>
            <w:r w:rsidRPr="00D75500">
              <w:rPr>
                <w:rFonts w:cs="Arial"/>
                <w:spacing w:val="-4"/>
                <w:sz w:val="16"/>
                <w:szCs w:val="16"/>
              </w:rPr>
              <w:t>Supporting Aboriginal and Torres Strait Islander women and their children</w:t>
            </w:r>
          </w:p>
        </w:tc>
        <w:tc>
          <w:tcPr>
            <w:tcW w:w="336" w:type="pct"/>
          </w:tcPr>
          <w:p w14:paraId="6838B162" w14:textId="15025169" w:rsidR="00067FD3" w:rsidRPr="00BD7B88" w:rsidRDefault="00067FD3" w:rsidP="00067FD3">
            <w:pPr>
              <w:pStyle w:val="Tabletext"/>
              <w:spacing w:before="60" w:after="60"/>
              <w:rPr>
                <w:rFonts w:cs="Arial"/>
                <w:sz w:val="16"/>
                <w:szCs w:val="16"/>
              </w:rPr>
            </w:pPr>
            <w:r w:rsidRPr="00BD7B88">
              <w:rPr>
                <w:rFonts w:cs="Arial"/>
                <w:sz w:val="16"/>
                <w:szCs w:val="16"/>
              </w:rPr>
              <w:t>3, 6</w:t>
            </w:r>
          </w:p>
        </w:tc>
        <w:tc>
          <w:tcPr>
            <w:tcW w:w="1703" w:type="pct"/>
          </w:tcPr>
          <w:p w14:paraId="61F9D89D" w14:textId="502FD5D4" w:rsidR="00067FD3" w:rsidRPr="00BD7B88" w:rsidRDefault="00067FD3" w:rsidP="00067FD3">
            <w:pPr>
              <w:pStyle w:val="Tabletext"/>
              <w:spacing w:before="60" w:after="60"/>
              <w:rPr>
                <w:rFonts w:cs="Arial"/>
                <w:sz w:val="16"/>
                <w:szCs w:val="16"/>
              </w:rPr>
            </w:pPr>
            <w:r w:rsidRPr="00BD7B88">
              <w:rPr>
                <w:rFonts w:cs="Arial"/>
                <w:sz w:val="16"/>
                <w:szCs w:val="16"/>
              </w:rPr>
              <w:t>NO MORE Campaign</w:t>
            </w:r>
          </w:p>
        </w:tc>
        <w:tc>
          <w:tcPr>
            <w:tcW w:w="599" w:type="pct"/>
          </w:tcPr>
          <w:p w14:paraId="48F7DAF9" w14:textId="46CAD495" w:rsidR="00067FD3" w:rsidRPr="00C73DA8" w:rsidRDefault="00067FD3" w:rsidP="00067FD3">
            <w:pPr>
              <w:pStyle w:val="Tabletext"/>
              <w:spacing w:before="60" w:after="60"/>
              <w:rPr>
                <w:rFonts w:cs="Arial"/>
                <w:sz w:val="16"/>
                <w:szCs w:val="16"/>
                <w:highlight w:val="yellow"/>
              </w:rPr>
            </w:pPr>
            <w:r w:rsidRPr="00C73DA8">
              <w:rPr>
                <w:rFonts w:cs="Calibri"/>
                <w:sz w:val="16"/>
                <w:szCs w:val="16"/>
              </w:rPr>
              <w:t>In progress on track</w:t>
            </w:r>
          </w:p>
        </w:tc>
      </w:tr>
      <w:tr w:rsidR="00067FD3" w:rsidRPr="00BD7B88" w14:paraId="1F7E9A65" w14:textId="77777777" w:rsidTr="006566E5">
        <w:tc>
          <w:tcPr>
            <w:tcW w:w="464" w:type="pct"/>
          </w:tcPr>
          <w:p w14:paraId="22E39F3D" w14:textId="52328D23" w:rsidR="00067FD3" w:rsidRPr="00BD7B88" w:rsidRDefault="00067FD3" w:rsidP="00067FD3">
            <w:pPr>
              <w:pStyle w:val="TableBullet1"/>
              <w:numPr>
                <w:ilvl w:val="0"/>
                <w:numId w:val="0"/>
              </w:numPr>
              <w:tabs>
                <w:tab w:val="left" w:pos="357"/>
              </w:tabs>
              <w:spacing w:before="60" w:after="60"/>
              <w:rPr>
                <w:rFonts w:cs="Arial"/>
                <w:sz w:val="16"/>
                <w:szCs w:val="16"/>
              </w:rPr>
            </w:pPr>
            <w:r w:rsidRPr="00BD7B88">
              <w:rPr>
                <w:sz w:val="16"/>
                <w:szCs w:val="16"/>
              </w:rPr>
              <w:t>Northern Territory</w:t>
            </w:r>
          </w:p>
        </w:tc>
        <w:tc>
          <w:tcPr>
            <w:tcW w:w="1898" w:type="pct"/>
          </w:tcPr>
          <w:p w14:paraId="7C2F1562" w14:textId="77777777" w:rsidR="00067FD3" w:rsidRPr="00D75500" w:rsidRDefault="00067FD3" w:rsidP="00067FD3">
            <w:pPr>
              <w:pStyle w:val="TableBullet1"/>
              <w:spacing w:before="60" w:after="60"/>
              <w:rPr>
                <w:rFonts w:cs="Arial"/>
                <w:spacing w:val="-4"/>
                <w:sz w:val="16"/>
                <w:szCs w:val="16"/>
              </w:rPr>
            </w:pPr>
            <w:r w:rsidRPr="00D75500">
              <w:rPr>
                <w:rFonts w:cs="Arial"/>
                <w:spacing w:val="-4"/>
                <w:sz w:val="16"/>
                <w:szCs w:val="16"/>
              </w:rPr>
              <w:t>Supporting Aboriginal and Torres Strait Islander women and their children</w:t>
            </w:r>
          </w:p>
          <w:p w14:paraId="1160A175" w14:textId="35543E86" w:rsidR="00067FD3" w:rsidRPr="00D75500" w:rsidRDefault="00067FD3" w:rsidP="00067FD3">
            <w:pPr>
              <w:pStyle w:val="TableBullet1"/>
              <w:spacing w:before="60" w:after="60"/>
              <w:rPr>
                <w:rFonts w:cs="Arial"/>
                <w:spacing w:val="-4"/>
                <w:sz w:val="16"/>
                <w:szCs w:val="16"/>
              </w:rPr>
            </w:pPr>
            <w:r w:rsidRPr="00BD7B88">
              <w:rPr>
                <w:rFonts w:cs="Arial"/>
                <w:sz w:val="16"/>
                <w:szCs w:val="16"/>
              </w:rPr>
              <w:t>Improving support and service system responses</w:t>
            </w:r>
          </w:p>
        </w:tc>
        <w:tc>
          <w:tcPr>
            <w:tcW w:w="336" w:type="pct"/>
          </w:tcPr>
          <w:p w14:paraId="431EC51E" w14:textId="2948072B" w:rsidR="00067FD3" w:rsidRPr="00BD7B88" w:rsidRDefault="00067FD3" w:rsidP="00067FD3">
            <w:pPr>
              <w:pStyle w:val="Tabletext"/>
              <w:spacing w:before="60" w:after="60"/>
              <w:rPr>
                <w:rFonts w:cs="Arial"/>
                <w:sz w:val="16"/>
                <w:szCs w:val="16"/>
              </w:rPr>
            </w:pPr>
            <w:r w:rsidRPr="00BD7B88">
              <w:rPr>
                <w:rFonts w:cs="Arial"/>
                <w:sz w:val="16"/>
                <w:szCs w:val="16"/>
              </w:rPr>
              <w:t>7, 16</w:t>
            </w:r>
          </w:p>
        </w:tc>
        <w:tc>
          <w:tcPr>
            <w:tcW w:w="1703" w:type="pct"/>
          </w:tcPr>
          <w:p w14:paraId="0E7CF1E8" w14:textId="3FADD2C4" w:rsidR="00067FD3" w:rsidRPr="00BD7B88" w:rsidRDefault="00067FD3" w:rsidP="00067FD3">
            <w:pPr>
              <w:pStyle w:val="Tabletext"/>
              <w:spacing w:before="60" w:after="60"/>
              <w:rPr>
                <w:rFonts w:cs="Arial"/>
                <w:sz w:val="16"/>
                <w:szCs w:val="16"/>
              </w:rPr>
            </w:pPr>
            <w:r w:rsidRPr="00BD7B88">
              <w:rPr>
                <w:rFonts w:cs="Arial"/>
                <w:sz w:val="16"/>
                <w:szCs w:val="16"/>
              </w:rPr>
              <w:t xml:space="preserve">Northern Territory Workforce and Sector Development </w:t>
            </w:r>
            <w:r>
              <w:rPr>
                <w:rFonts w:cs="Arial"/>
                <w:sz w:val="16"/>
                <w:szCs w:val="16"/>
              </w:rPr>
              <w:t>Plan</w:t>
            </w:r>
          </w:p>
        </w:tc>
        <w:tc>
          <w:tcPr>
            <w:tcW w:w="599" w:type="pct"/>
          </w:tcPr>
          <w:p w14:paraId="6A591B3C" w14:textId="30FE36A9" w:rsidR="00067FD3" w:rsidRPr="00C73DA8" w:rsidRDefault="00067FD3" w:rsidP="00067FD3">
            <w:pPr>
              <w:pStyle w:val="Tabletext"/>
              <w:spacing w:before="60" w:after="60"/>
              <w:rPr>
                <w:rFonts w:cs="Arial"/>
                <w:sz w:val="16"/>
                <w:szCs w:val="16"/>
                <w:highlight w:val="yellow"/>
              </w:rPr>
            </w:pPr>
            <w:r w:rsidRPr="00C73DA8">
              <w:rPr>
                <w:rFonts w:cs="Calibri"/>
                <w:sz w:val="16"/>
                <w:szCs w:val="16"/>
              </w:rPr>
              <w:t>In progress delayed</w:t>
            </w:r>
          </w:p>
        </w:tc>
      </w:tr>
      <w:tr w:rsidR="00067FD3" w:rsidRPr="00BD7B88" w14:paraId="4B740A1C" w14:textId="77777777" w:rsidTr="006566E5">
        <w:tc>
          <w:tcPr>
            <w:tcW w:w="464" w:type="pct"/>
          </w:tcPr>
          <w:p w14:paraId="56F5E04B" w14:textId="2F2E24D6" w:rsidR="00067FD3" w:rsidRPr="00BD7B88" w:rsidRDefault="00067FD3" w:rsidP="00067FD3">
            <w:pPr>
              <w:pStyle w:val="TableBullet1"/>
              <w:numPr>
                <w:ilvl w:val="0"/>
                <w:numId w:val="0"/>
              </w:numPr>
              <w:tabs>
                <w:tab w:val="left" w:pos="357"/>
              </w:tabs>
              <w:spacing w:before="60" w:after="60"/>
              <w:rPr>
                <w:rFonts w:cs="Arial"/>
                <w:sz w:val="16"/>
                <w:szCs w:val="16"/>
              </w:rPr>
            </w:pPr>
            <w:r w:rsidRPr="00BD7B88">
              <w:rPr>
                <w:sz w:val="16"/>
                <w:szCs w:val="16"/>
              </w:rPr>
              <w:t>Northern Territory</w:t>
            </w:r>
          </w:p>
        </w:tc>
        <w:tc>
          <w:tcPr>
            <w:tcW w:w="1898" w:type="pct"/>
          </w:tcPr>
          <w:p w14:paraId="492E920B" w14:textId="77777777" w:rsidR="00067FD3" w:rsidRPr="00D75500" w:rsidRDefault="00067FD3" w:rsidP="00067FD3">
            <w:pPr>
              <w:pStyle w:val="TableBullet1"/>
              <w:spacing w:before="60" w:after="60"/>
              <w:rPr>
                <w:rFonts w:cs="Arial"/>
                <w:spacing w:val="-4"/>
                <w:sz w:val="16"/>
                <w:szCs w:val="16"/>
              </w:rPr>
            </w:pPr>
            <w:r w:rsidRPr="00D75500">
              <w:rPr>
                <w:rFonts w:cs="Arial"/>
                <w:spacing w:val="-4"/>
                <w:sz w:val="16"/>
                <w:szCs w:val="16"/>
              </w:rPr>
              <w:t>Supporting Aboriginal and Torres Strait Islander women and their children</w:t>
            </w:r>
          </w:p>
          <w:p w14:paraId="31AA81A7" w14:textId="1AA59B5F" w:rsidR="00067FD3" w:rsidRPr="00BD7B88" w:rsidRDefault="00067FD3" w:rsidP="00067FD3">
            <w:pPr>
              <w:pStyle w:val="TableBullet1"/>
              <w:spacing w:before="60" w:after="60"/>
              <w:rPr>
                <w:rFonts w:cs="Arial"/>
                <w:sz w:val="16"/>
                <w:szCs w:val="16"/>
              </w:rPr>
            </w:pPr>
            <w:r w:rsidRPr="00BD7B88">
              <w:rPr>
                <w:rFonts w:cs="Arial"/>
                <w:sz w:val="16"/>
                <w:szCs w:val="16"/>
              </w:rPr>
              <w:t>Improving support and service system responses</w:t>
            </w:r>
          </w:p>
        </w:tc>
        <w:tc>
          <w:tcPr>
            <w:tcW w:w="336" w:type="pct"/>
          </w:tcPr>
          <w:p w14:paraId="753CA66D" w14:textId="49978E50" w:rsidR="00067FD3" w:rsidRPr="00BD7B88" w:rsidRDefault="00067FD3" w:rsidP="00067FD3">
            <w:pPr>
              <w:pStyle w:val="Tabletext"/>
              <w:spacing w:before="60" w:after="60"/>
              <w:rPr>
                <w:rFonts w:cs="Arial"/>
                <w:sz w:val="16"/>
                <w:szCs w:val="16"/>
              </w:rPr>
            </w:pPr>
            <w:r w:rsidRPr="00BD7B88">
              <w:rPr>
                <w:rFonts w:cs="Arial"/>
                <w:sz w:val="16"/>
                <w:szCs w:val="16"/>
              </w:rPr>
              <w:t>8, 17, 20</w:t>
            </w:r>
          </w:p>
        </w:tc>
        <w:tc>
          <w:tcPr>
            <w:tcW w:w="1703" w:type="pct"/>
          </w:tcPr>
          <w:p w14:paraId="32C99DBB" w14:textId="40B3CCC1" w:rsidR="00067FD3" w:rsidRPr="00BD7B88" w:rsidRDefault="00067FD3" w:rsidP="00067FD3">
            <w:pPr>
              <w:pStyle w:val="Tabletext"/>
              <w:spacing w:before="60" w:after="60"/>
              <w:rPr>
                <w:rFonts w:cs="Arial"/>
                <w:sz w:val="16"/>
                <w:szCs w:val="16"/>
              </w:rPr>
            </w:pPr>
            <w:r w:rsidRPr="00BD7B88">
              <w:rPr>
                <w:rFonts w:cs="Arial"/>
                <w:sz w:val="16"/>
                <w:szCs w:val="16"/>
              </w:rPr>
              <w:t>Reform the service system model for women experiencing domestic, family and sexual violence in remote communities</w:t>
            </w:r>
          </w:p>
        </w:tc>
        <w:tc>
          <w:tcPr>
            <w:tcW w:w="599" w:type="pct"/>
          </w:tcPr>
          <w:p w14:paraId="7BB4EBC4" w14:textId="11D39193" w:rsidR="00067FD3" w:rsidRPr="00C73DA8" w:rsidRDefault="00067FD3" w:rsidP="00067FD3">
            <w:pPr>
              <w:pStyle w:val="Tabletext"/>
              <w:spacing w:before="60" w:after="60"/>
              <w:rPr>
                <w:rFonts w:cs="Arial"/>
                <w:sz w:val="16"/>
                <w:szCs w:val="16"/>
                <w:highlight w:val="yellow"/>
              </w:rPr>
            </w:pPr>
            <w:r w:rsidRPr="00C73DA8">
              <w:rPr>
                <w:rFonts w:cs="Calibri"/>
                <w:sz w:val="16"/>
                <w:szCs w:val="16"/>
              </w:rPr>
              <w:t>In progress on track</w:t>
            </w:r>
          </w:p>
        </w:tc>
      </w:tr>
      <w:tr w:rsidR="00067FD3" w:rsidRPr="00BD7B88" w14:paraId="5B22DA37" w14:textId="77777777" w:rsidTr="006566E5">
        <w:tc>
          <w:tcPr>
            <w:tcW w:w="464" w:type="pct"/>
          </w:tcPr>
          <w:p w14:paraId="3DB4BF52" w14:textId="1C0B157A" w:rsidR="00067FD3" w:rsidRPr="00BD7B88" w:rsidRDefault="00067FD3" w:rsidP="00067FD3">
            <w:pPr>
              <w:pStyle w:val="TableBullet1"/>
              <w:numPr>
                <w:ilvl w:val="0"/>
                <w:numId w:val="0"/>
              </w:numPr>
              <w:tabs>
                <w:tab w:val="left" w:pos="357"/>
              </w:tabs>
              <w:spacing w:before="60" w:after="60"/>
              <w:rPr>
                <w:rFonts w:cs="Arial"/>
                <w:sz w:val="16"/>
                <w:szCs w:val="16"/>
              </w:rPr>
            </w:pPr>
            <w:r w:rsidRPr="00BD7B88">
              <w:rPr>
                <w:sz w:val="16"/>
                <w:szCs w:val="16"/>
              </w:rPr>
              <w:t>Northern Territory</w:t>
            </w:r>
          </w:p>
        </w:tc>
        <w:tc>
          <w:tcPr>
            <w:tcW w:w="1898" w:type="pct"/>
          </w:tcPr>
          <w:p w14:paraId="5A1C7CE3" w14:textId="76C310D9" w:rsidR="00067FD3" w:rsidRPr="00BD7B88" w:rsidRDefault="00067FD3" w:rsidP="00067FD3">
            <w:pPr>
              <w:pStyle w:val="TableBullet1"/>
              <w:numPr>
                <w:ilvl w:val="0"/>
                <w:numId w:val="0"/>
              </w:numPr>
              <w:spacing w:before="60" w:after="60"/>
              <w:ind w:left="284" w:hanging="284"/>
              <w:rPr>
                <w:rFonts w:cs="Arial"/>
                <w:sz w:val="16"/>
                <w:szCs w:val="16"/>
              </w:rPr>
            </w:pPr>
            <w:r w:rsidRPr="00BD7B88">
              <w:rPr>
                <w:rFonts w:cs="Arial"/>
                <w:sz w:val="16"/>
                <w:szCs w:val="16"/>
              </w:rPr>
              <w:t>Improving support and service system responses</w:t>
            </w:r>
          </w:p>
        </w:tc>
        <w:tc>
          <w:tcPr>
            <w:tcW w:w="336" w:type="pct"/>
          </w:tcPr>
          <w:p w14:paraId="11EFF0FA" w14:textId="6EEE04C6" w:rsidR="00067FD3" w:rsidRPr="00BD7B88" w:rsidRDefault="00067FD3" w:rsidP="00067FD3">
            <w:pPr>
              <w:pStyle w:val="Tabletext"/>
              <w:spacing w:before="60" w:after="60"/>
              <w:rPr>
                <w:rFonts w:cs="Arial"/>
                <w:sz w:val="16"/>
                <w:szCs w:val="16"/>
              </w:rPr>
            </w:pPr>
            <w:r w:rsidRPr="00BD7B88">
              <w:rPr>
                <w:rFonts w:cs="Arial"/>
                <w:sz w:val="16"/>
                <w:szCs w:val="16"/>
              </w:rPr>
              <w:t>16</w:t>
            </w:r>
          </w:p>
        </w:tc>
        <w:tc>
          <w:tcPr>
            <w:tcW w:w="1703" w:type="pct"/>
          </w:tcPr>
          <w:p w14:paraId="3CFC5880" w14:textId="1812E22D" w:rsidR="00067FD3" w:rsidRPr="00BD7B88" w:rsidRDefault="00067FD3" w:rsidP="00067FD3">
            <w:pPr>
              <w:pStyle w:val="Tabletext"/>
              <w:spacing w:before="60" w:after="60"/>
              <w:rPr>
                <w:rFonts w:cs="Arial"/>
                <w:sz w:val="16"/>
                <w:szCs w:val="16"/>
              </w:rPr>
            </w:pPr>
            <w:r w:rsidRPr="00BD7B88">
              <w:rPr>
                <w:rFonts w:cs="Arial"/>
                <w:sz w:val="16"/>
                <w:szCs w:val="16"/>
              </w:rPr>
              <w:t>Risk assessment and management framework</w:t>
            </w:r>
          </w:p>
        </w:tc>
        <w:tc>
          <w:tcPr>
            <w:tcW w:w="599" w:type="pct"/>
          </w:tcPr>
          <w:p w14:paraId="37DBEA63" w14:textId="2E97260C" w:rsidR="00067FD3" w:rsidRPr="00C73DA8" w:rsidRDefault="00067FD3" w:rsidP="00067FD3">
            <w:pPr>
              <w:pStyle w:val="Tabletext"/>
              <w:spacing w:before="60" w:after="60"/>
              <w:rPr>
                <w:rFonts w:cs="Arial"/>
                <w:sz w:val="16"/>
                <w:szCs w:val="16"/>
                <w:highlight w:val="yellow"/>
              </w:rPr>
            </w:pPr>
            <w:r w:rsidRPr="00C73DA8">
              <w:rPr>
                <w:rFonts w:cs="Calibri"/>
                <w:sz w:val="16"/>
                <w:szCs w:val="16"/>
              </w:rPr>
              <w:t>Is completed according to schedule</w:t>
            </w:r>
          </w:p>
        </w:tc>
      </w:tr>
      <w:tr w:rsidR="00067FD3" w:rsidRPr="00BD7B88" w14:paraId="2E2A36DB" w14:textId="77777777" w:rsidTr="006566E5">
        <w:tc>
          <w:tcPr>
            <w:tcW w:w="464" w:type="pct"/>
          </w:tcPr>
          <w:p w14:paraId="631A69E3" w14:textId="6FD9EDA3" w:rsidR="00067FD3" w:rsidRPr="00BD7B88" w:rsidRDefault="00067FD3" w:rsidP="00067FD3">
            <w:pPr>
              <w:pStyle w:val="TableBullet1"/>
              <w:numPr>
                <w:ilvl w:val="0"/>
                <w:numId w:val="0"/>
              </w:numPr>
              <w:tabs>
                <w:tab w:val="left" w:pos="357"/>
              </w:tabs>
              <w:spacing w:before="60" w:after="60"/>
              <w:rPr>
                <w:rFonts w:cs="Arial"/>
                <w:sz w:val="16"/>
                <w:szCs w:val="16"/>
              </w:rPr>
            </w:pPr>
            <w:r w:rsidRPr="00BD7B88">
              <w:rPr>
                <w:sz w:val="16"/>
                <w:szCs w:val="16"/>
              </w:rPr>
              <w:lastRenderedPageBreak/>
              <w:t>Northern Territory</w:t>
            </w:r>
          </w:p>
        </w:tc>
        <w:tc>
          <w:tcPr>
            <w:tcW w:w="1898" w:type="pct"/>
          </w:tcPr>
          <w:p w14:paraId="4597A8D8" w14:textId="77777777" w:rsidR="00067FD3" w:rsidRDefault="00067FD3" w:rsidP="00067FD3">
            <w:pPr>
              <w:pStyle w:val="TableBullet1"/>
              <w:spacing w:before="60" w:after="60"/>
              <w:rPr>
                <w:sz w:val="16"/>
                <w:szCs w:val="16"/>
              </w:rPr>
            </w:pPr>
            <w:r w:rsidRPr="00BD7B88">
              <w:rPr>
                <w:sz w:val="16"/>
                <w:szCs w:val="16"/>
              </w:rPr>
              <w:t>Responding to sexual violence and sexual harassment</w:t>
            </w:r>
          </w:p>
          <w:p w14:paraId="075D179D" w14:textId="785DE7EF" w:rsidR="00067FD3" w:rsidRPr="00FB7473" w:rsidRDefault="00067FD3" w:rsidP="00067FD3">
            <w:pPr>
              <w:pStyle w:val="TableBullet1"/>
              <w:spacing w:before="60" w:after="60"/>
              <w:rPr>
                <w:sz w:val="16"/>
                <w:szCs w:val="16"/>
              </w:rPr>
            </w:pPr>
            <w:r w:rsidRPr="00FB7473">
              <w:rPr>
                <w:rFonts w:cs="Arial"/>
                <w:sz w:val="16"/>
                <w:szCs w:val="16"/>
              </w:rPr>
              <w:t>Improving support and service system responses</w:t>
            </w:r>
          </w:p>
        </w:tc>
        <w:tc>
          <w:tcPr>
            <w:tcW w:w="336" w:type="pct"/>
          </w:tcPr>
          <w:p w14:paraId="195F95F7" w14:textId="04865546" w:rsidR="00067FD3" w:rsidRPr="00BD7B88" w:rsidRDefault="00067FD3" w:rsidP="00067FD3">
            <w:pPr>
              <w:pStyle w:val="Tabletext"/>
              <w:spacing w:before="60" w:after="60"/>
              <w:rPr>
                <w:rFonts w:cs="Arial"/>
                <w:sz w:val="16"/>
                <w:szCs w:val="16"/>
              </w:rPr>
            </w:pPr>
            <w:r w:rsidRPr="00BD7B88">
              <w:rPr>
                <w:rFonts w:cs="Arial"/>
                <w:sz w:val="16"/>
                <w:szCs w:val="16"/>
              </w:rPr>
              <w:t>13, 16, 17</w:t>
            </w:r>
          </w:p>
        </w:tc>
        <w:tc>
          <w:tcPr>
            <w:tcW w:w="1703" w:type="pct"/>
          </w:tcPr>
          <w:p w14:paraId="0308D37D" w14:textId="074F35F8" w:rsidR="00067FD3" w:rsidRPr="00BD7B88" w:rsidRDefault="00067FD3" w:rsidP="00067FD3">
            <w:pPr>
              <w:pStyle w:val="Tabletext"/>
              <w:spacing w:before="60" w:after="60"/>
              <w:rPr>
                <w:rFonts w:cs="Arial"/>
                <w:sz w:val="16"/>
                <w:szCs w:val="16"/>
              </w:rPr>
            </w:pPr>
            <w:r w:rsidRPr="00BD7B88">
              <w:rPr>
                <w:rFonts w:cs="Arial"/>
                <w:sz w:val="16"/>
                <w:szCs w:val="16"/>
              </w:rPr>
              <w:t>Sexual Violence Prevention and Response Framework</w:t>
            </w:r>
          </w:p>
        </w:tc>
        <w:tc>
          <w:tcPr>
            <w:tcW w:w="599" w:type="pct"/>
          </w:tcPr>
          <w:p w14:paraId="04A62314" w14:textId="1CD0E5CD" w:rsidR="00067FD3" w:rsidRPr="00C73DA8" w:rsidRDefault="00067FD3" w:rsidP="00067FD3">
            <w:pPr>
              <w:pStyle w:val="Tabletext"/>
              <w:spacing w:before="60" w:after="60"/>
              <w:rPr>
                <w:rFonts w:cs="Arial"/>
                <w:sz w:val="16"/>
                <w:szCs w:val="16"/>
                <w:highlight w:val="yellow"/>
              </w:rPr>
            </w:pPr>
            <w:r w:rsidRPr="00C73DA8">
              <w:rPr>
                <w:rFonts w:cs="Calibri"/>
                <w:sz w:val="16"/>
                <w:szCs w:val="16"/>
              </w:rPr>
              <w:t>In progress delayed</w:t>
            </w:r>
          </w:p>
        </w:tc>
      </w:tr>
      <w:tr w:rsidR="00067FD3" w:rsidRPr="00BD7B88" w14:paraId="330BD27F" w14:textId="77777777" w:rsidTr="006566E5">
        <w:tc>
          <w:tcPr>
            <w:tcW w:w="464" w:type="pct"/>
          </w:tcPr>
          <w:p w14:paraId="24874128" w14:textId="0CDB20EF" w:rsidR="00067FD3" w:rsidRPr="00BD7B88" w:rsidRDefault="00067FD3" w:rsidP="00067FD3">
            <w:pPr>
              <w:pStyle w:val="TableBullet1"/>
              <w:numPr>
                <w:ilvl w:val="0"/>
                <w:numId w:val="0"/>
              </w:numPr>
              <w:tabs>
                <w:tab w:val="left" w:pos="357"/>
              </w:tabs>
              <w:spacing w:before="60" w:after="60"/>
              <w:rPr>
                <w:rFonts w:cs="Arial"/>
                <w:sz w:val="16"/>
                <w:szCs w:val="16"/>
              </w:rPr>
            </w:pPr>
            <w:r w:rsidRPr="00BD7B88">
              <w:rPr>
                <w:sz w:val="16"/>
                <w:szCs w:val="16"/>
              </w:rPr>
              <w:t>Northern Territory</w:t>
            </w:r>
          </w:p>
        </w:tc>
        <w:tc>
          <w:tcPr>
            <w:tcW w:w="1898" w:type="pct"/>
          </w:tcPr>
          <w:p w14:paraId="4BE47D8A" w14:textId="77777777" w:rsidR="00067FD3" w:rsidRPr="00BD7B88" w:rsidRDefault="00067FD3" w:rsidP="00067FD3">
            <w:pPr>
              <w:pStyle w:val="TableBullet1"/>
              <w:spacing w:before="60" w:after="60"/>
              <w:rPr>
                <w:sz w:val="16"/>
                <w:szCs w:val="16"/>
              </w:rPr>
            </w:pPr>
            <w:r w:rsidRPr="00BD7B88">
              <w:rPr>
                <w:sz w:val="16"/>
                <w:szCs w:val="16"/>
              </w:rPr>
              <w:t>Primary prevention</w:t>
            </w:r>
          </w:p>
          <w:p w14:paraId="73DB6DF3" w14:textId="17B0F133" w:rsidR="00067FD3" w:rsidRPr="00BD7B88" w:rsidRDefault="00067FD3" w:rsidP="00067FD3">
            <w:pPr>
              <w:pStyle w:val="TableBullet1"/>
              <w:spacing w:before="60" w:after="60"/>
              <w:rPr>
                <w:rFonts w:cs="Arial"/>
                <w:sz w:val="16"/>
                <w:szCs w:val="16"/>
              </w:rPr>
            </w:pPr>
            <w:r w:rsidRPr="00BD7B88">
              <w:rPr>
                <w:rFonts w:cs="Arial"/>
                <w:spacing w:val="-4"/>
                <w:sz w:val="16"/>
                <w:szCs w:val="16"/>
              </w:rPr>
              <w:t>Respecting and responding to diverse lived experience and knowledge of women and their children affected by violence</w:t>
            </w:r>
          </w:p>
        </w:tc>
        <w:tc>
          <w:tcPr>
            <w:tcW w:w="336" w:type="pct"/>
          </w:tcPr>
          <w:p w14:paraId="4415FBFD" w14:textId="0343D30E" w:rsidR="00067FD3" w:rsidRPr="00BD7B88" w:rsidRDefault="00067FD3" w:rsidP="00067FD3">
            <w:pPr>
              <w:pStyle w:val="Tabletext"/>
              <w:spacing w:before="60" w:after="60"/>
              <w:rPr>
                <w:rFonts w:cs="Arial"/>
                <w:sz w:val="16"/>
                <w:szCs w:val="16"/>
              </w:rPr>
            </w:pPr>
            <w:r w:rsidRPr="00BD7B88">
              <w:rPr>
                <w:rFonts w:cs="Arial"/>
                <w:sz w:val="16"/>
                <w:szCs w:val="16"/>
              </w:rPr>
              <w:t>3, 5, 10</w:t>
            </w:r>
          </w:p>
        </w:tc>
        <w:tc>
          <w:tcPr>
            <w:tcW w:w="1703" w:type="pct"/>
          </w:tcPr>
          <w:p w14:paraId="1A70E45E" w14:textId="303FBF18" w:rsidR="00067FD3" w:rsidRPr="00BD7B88" w:rsidRDefault="00067FD3" w:rsidP="00067FD3">
            <w:pPr>
              <w:pStyle w:val="Tabletext"/>
              <w:spacing w:before="60" w:after="60"/>
              <w:rPr>
                <w:rFonts w:cs="Arial"/>
                <w:sz w:val="16"/>
                <w:szCs w:val="16"/>
              </w:rPr>
            </w:pPr>
            <w:r w:rsidRPr="00BD7B88">
              <w:rPr>
                <w:rFonts w:cs="Arial"/>
                <w:sz w:val="16"/>
                <w:szCs w:val="16"/>
              </w:rPr>
              <w:t>The Safe, Respected and Free from Violence Prevention Grants program</w:t>
            </w:r>
          </w:p>
        </w:tc>
        <w:tc>
          <w:tcPr>
            <w:tcW w:w="599" w:type="pct"/>
          </w:tcPr>
          <w:p w14:paraId="77F59A40" w14:textId="150CB467" w:rsidR="00067FD3" w:rsidRPr="00C73DA8" w:rsidRDefault="00067FD3" w:rsidP="00067FD3">
            <w:pPr>
              <w:pStyle w:val="Tabletext"/>
              <w:spacing w:before="60" w:after="60"/>
              <w:rPr>
                <w:rFonts w:cs="Arial"/>
                <w:sz w:val="16"/>
                <w:szCs w:val="16"/>
                <w:highlight w:val="yellow"/>
              </w:rPr>
            </w:pPr>
            <w:r w:rsidRPr="00C73DA8">
              <w:rPr>
                <w:rFonts w:cs="Calibri"/>
                <w:sz w:val="16"/>
                <w:szCs w:val="16"/>
              </w:rPr>
              <w:t>In progress on track</w:t>
            </w:r>
          </w:p>
        </w:tc>
      </w:tr>
      <w:tr w:rsidR="00271299" w:rsidRPr="00BD7B88" w14:paraId="663DD028" w14:textId="77777777" w:rsidTr="006566E5">
        <w:tc>
          <w:tcPr>
            <w:tcW w:w="464" w:type="pct"/>
          </w:tcPr>
          <w:p w14:paraId="21932391" w14:textId="65064288" w:rsidR="00271299" w:rsidRPr="00BD7B88" w:rsidRDefault="00271299" w:rsidP="00271299">
            <w:pPr>
              <w:pStyle w:val="TableBullet1"/>
              <w:numPr>
                <w:ilvl w:val="0"/>
                <w:numId w:val="0"/>
              </w:numPr>
              <w:tabs>
                <w:tab w:val="left" w:pos="357"/>
              </w:tabs>
              <w:spacing w:before="60" w:after="60"/>
              <w:ind w:left="284" w:hanging="284"/>
              <w:rPr>
                <w:rFonts w:cs="Arial"/>
                <w:sz w:val="16"/>
                <w:szCs w:val="16"/>
              </w:rPr>
            </w:pPr>
            <w:r w:rsidRPr="00BD7B88">
              <w:rPr>
                <w:rFonts w:cs="Arial"/>
                <w:sz w:val="16"/>
                <w:szCs w:val="16"/>
              </w:rPr>
              <w:t>Queensland</w:t>
            </w:r>
          </w:p>
        </w:tc>
        <w:tc>
          <w:tcPr>
            <w:tcW w:w="1898" w:type="pct"/>
          </w:tcPr>
          <w:p w14:paraId="62F0CC08" w14:textId="77777777" w:rsidR="00271299" w:rsidRPr="00BD7B88" w:rsidRDefault="00271299" w:rsidP="00271299">
            <w:pPr>
              <w:pStyle w:val="TableBullet1"/>
              <w:spacing w:before="60" w:after="60"/>
              <w:rPr>
                <w:sz w:val="16"/>
                <w:szCs w:val="16"/>
              </w:rPr>
            </w:pPr>
            <w:r w:rsidRPr="00BD7B88">
              <w:rPr>
                <w:sz w:val="16"/>
                <w:szCs w:val="16"/>
              </w:rPr>
              <w:t>Primary prevention</w:t>
            </w:r>
          </w:p>
          <w:p w14:paraId="24C845F9" w14:textId="4AD048AA" w:rsidR="00271299" w:rsidRPr="00BD7B88" w:rsidRDefault="00271299" w:rsidP="00271299">
            <w:pPr>
              <w:pStyle w:val="TableBullet1"/>
              <w:spacing w:before="60" w:after="60"/>
              <w:rPr>
                <w:sz w:val="16"/>
                <w:szCs w:val="16"/>
              </w:rPr>
            </w:pPr>
            <w:r w:rsidRPr="00BD7B88">
              <w:rPr>
                <w:rFonts w:cs="Arial"/>
                <w:spacing w:val="-4"/>
                <w:sz w:val="16"/>
                <w:szCs w:val="16"/>
              </w:rPr>
              <w:t>Respecting and responding to diverse lived experience and knowledge of women and their children affected by violence</w:t>
            </w:r>
          </w:p>
        </w:tc>
        <w:tc>
          <w:tcPr>
            <w:tcW w:w="336" w:type="pct"/>
          </w:tcPr>
          <w:p w14:paraId="32312232" w14:textId="6406C342" w:rsidR="00271299" w:rsidRPr="00BD7B88" w:rsidRDefault="00271299" w:rsidP="00271299">
            <w:pPr>
              <w:pStyle w:val="Tabletext"/>
              <w:spacing w:before="60" w:after="60"/>
              <w:rPr>
                <w:rFonts w:cs="Arial"/>
                <w:sz w:val="16"/>
                <w:szCs w:val="16"/>
              </w:rPr>
            </w:pPr>
            <w:r w:rsidRPr="00BD7B88">
              <w:rPr>
                <w:rFonts w:cs="Arial"/>
                <w:sz w:val="16"/>
                <w:szCs w:val="16"/>
              </w:rPr>
              <w:t>3, 11</w:t>
            </w:r>
          </w:p>
        </w:tc>
        <w:tc>
          <w:tcPr>
            <w:tcW w:w="1703" w:type="pct"/>
          </w:tcPr>
          <w:p w14:paraId="21F9AF9C" w14:textId="5BB0CED2" w:rsidR="00271299" w:rsidRPr="00BD7B88" w:rsidRDefault="00271299" w:rsidP="00271299">
            <w:pPr>
              <w:pStyle w:val="Tabletext"/>
              <w:spacing w:before="60" w:after="60"/>
              <w:rPr>
                <w:rFonts w:cs="Arial"/>
                <w:sz w:val="16"/>
                <w:szCs w:val="16"/>
              </w:rPr>
            </w:pPr>
            <w:r w:rsidRPr="00BD7B88">
              <w:rPr>
                <w:rFonts w:cs="Arial"/>
                <w:sz w:val="16"/>
                <w:szCs w:val="16"/>
              </w:rPr>
              <w:t xml:space="preserve">Community and Engagement response </w:t>
            </w:r>
          </w:p>
        </w:tc>
        <w:tc>
          <w:tcPr>
            <w:tcW w:w="599" w:type="pct"/>
          </w:tcPr>
          <w:p w14:paraId="02D2A62D" w14:textId="32573B5D" w:rsidR="00271299" w:rsidRPr="009D7745" w:rsidRDefault="00271299" w:rsidP="00271299">
            <w:pPr>
              <w:pStyle w:val="Tabletext"/>
              <w:spacing w:before="60" w:after="60"/>
              <w:rPr>
                <w:rFonts w:cs="Calibri"/>
                <w:sz w:val="16"/>
                <w:szCs w:val="16"/>
                <w:highlight w:val="yellow"/>
              </w:rPr>
            </w:pPr>
            <w:r w:rsidRPr="009D7745">
              <w:rPr>
                <w:rFonts w:cs="Calibri"/>
                <w:sz w:val="16"/>
                <w:szCs w:val="16"/>
              </w:rPr>
              <w:t>In progress on track</w:t>
            </w:r>
          </w:p>
        </w:tc>
      </w:tr>
      <w:tr w:rsidR="00067FD3" w:rsidRPr="00BD7B88" w14:paraId="34578C99" w14:textId="77777777" w:rsidTr="006566E5">
        <w:tc>
          <w:tcPr>
            <w:tcW w:w="464" w:type="pct"/>
          </w:tcPr>
          <w:p w14:paraId="1053BF97" w14:textId="100B5822"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752A24">
              <w:rPr>
                <w:rFonts w:cs="Arial"/>
                <w:sz w:val="16"/>
                <w:szCs w:val="16"/>
              </w:rPr>
              <w:t>Queensland</w:t>
            </w:r>
          </w:p>
        </w:tc>
        <w:tc>
          <w:tcPr>
            <w:tcW w:w="1898" w:type="pct"/>
          </w:tcPr>
          <w:p w14:paraId="77E9B621" w14:textId="0672A136" w:rsidR="00067FD3" w:rsidRPr="00BD7B88" w:rsidRDefault="00067FD3" w:rsidP="00067FD3">
            <w:pPr>
              <w:pStyle w:val="TableBullet1"/>
              <w:numPr>
                <w:ilvl w:val="0"/>
                <w:numId w:val="0"/>
              </w:numPr>
              <w:spacing w:before="60" w:after="60"/>
              <w:ind w:left="284" w:hanging="284"/>
              <w:rPr>
                <w:rFonts w:cs="Arial"/>
                <w:spacing w:val="-4"/>
                <w:sz w:val="16"/>
                <w:szCs w:val="16"/>
              </w:rPr>
            </w:pPr>
            <w:r w:rsidRPr="00BD7B88">
              <w:rPr>
                <w:rFonts w:cs="Arial"/>
                <w:sz w:val="16"/>
                <w:szCs w:val="16"/>
              </w:rPr>
              <w:t>Supporting Aboriginal and Torres Strait Islander women and their children</w:t>
            </w:r>
          </w:p>
        </w:tc>
        <w:tc>
          <w:tcPr>
            <w:tcW w:w="336" w:type="pct"/>
          </w:tcPr>
          <w:p w14:paraId="5BFD0B9E" w14:textId="56CBBBD5" w:rsidR="00067FD3" w:rsidRPr="00BD7B88" w:rsidRDefault="00067FD3" w:rsidP="00067FD3">
            <w:pPr>
              <w:pStyle w:val="Tabletext"/>
              <w:spacing w:before="60" w:after="60"/>
              <w:rPr>
                <w:rFonts w:cs="Arial"/>
                <w:sz w:val="16"/>
                <w:szCs w:val="16"/>
              </w:rPr>
            </w:pPr>
            <w:r w:rsidRPr="00BD7B88">
              <w:rPr>
                <w:rFonts w:cs="Arial"/>
                <w:sz w:val="16"/>
                <w:szCs w:val="16"/>
              </w:rPr>
              <w:t>6</w:t>
            </w:r>
          </w:p>
        </w:tc>
        <w:tc>
          <w:tcPr>
            <w:tcW w:w="1703" w:type="pct"/>
          </w:tcPr>
          <w:p w14:paraId="15B3A184" w14:textId="67FD5FE4" w:rsidR="00067FD3" w:rsidRPr="00BD7B88" w:rsidRDefault="00067FD3" w:rsidP="00067FD3">
            <w:pPr>
              <w:pStyle w:val="Tabletext"/>
              <w:spacing w:before="60" w:after="60"/>
              <w:rPr>
                <w:rFonts w:cs="Arial"/>
                <w:sz w:val="16"/>
                <w:szCs w:val="16"/>
              </w:rPr>
            </w:pPr>
            <w:r w:rsidRPr="00BD7B88">
              <w:rPr>
                <w:rFonts w:cs="Arial"/>
                <w:sz w:val="16"/>
                <w:szCs w:val="16"/>
              </w:rPr>
              <w:t xml:space="preserve">Community-led DFV Action Plans in Aboriginal and Torres Strait Islander communities </w:t>
            </w:r>
          </w:p>
        </w:tc>
        <w:tc>
          <w:tcPr>
            <w:tcW w:w="599" w:type="pct"/>
          </w:tcPr>
          <w:p w14:paraId="2747F4C2" w14:textId="34C47400" w:rsidR="00067FD3" w:rsidRPr="009D7745" w:rsidRDefault="00067FD3" w:rsidP="00067FD3">
            <w:pPr>
              <w:pStyle w:val="Tabletext"/>
              <w:spacing w:before="60" w:after="60"/>
              <w:rPr>
                <w:rFonts w:cs="Calibri"/>
                <w:sz w:val="16"/>
                <w:szCs w:val="16"/>
                <w:highlight w:val="yellow"/>
              </w:rPr>
            </w:pPr>
            <w:r w:rsidRPr="009D7745">
              <w:rPr>
                <w:rFonts w:cs="Calibri"/>
                <w:sz w:val="16"/>
                <w:szCs w:val="16"/>
              </w:rPr>
              <w:t xml:space="preserve">In progress </w:t>
            </w:r>
            <w:r>
              <w:rPr>
                <w:rFonts w:cs="Calibri"/>
                <w:sz w:val="16"/>
                <w:szCs w:val="16"/>
              </w:rPr>
              <w:t>delayed</w:t>
            </w:r>
          </w:p>
        </w:tc>
      </w:tr>
      <w:tr w:rsidR="00067FD3" w:rsidRPr="00BD7B88" w14:paraId="3EAA9797" w14:textId="77777777" w:rsidTr="006566E5">
        <w:tc>
          <w:tcPr>
            <w:tcW w:w="464" w:type="pct"/>
          </w:tcPr>
          <w:p w14:paraId="1DB9ABD1" w14:textId="1E40C627"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752A24">
              <w:rPr>
                <w:rFonts w:cs="Arial"/>
                <w:sz w:val="16"/>
                <w:szCs w:val="16"/>
              </w:rPr>
              <w:t>Queensland</w:t>
            </w:r>
          </w:p>
        </w:tc>
        <w:tc>
          <w:tcPr>
            <w:tcW w:w="1898" w:type="pct"/>
          </w:tcPr>
          <w:p w14:paraId="7701296B" w14:textId="6DFA946E" w:rsidR="00067FD3" w:rsidRPr="00BD7B88" w:rsidRDefault="00067FD3" w:rsidP="00067FD3">
            <w:pPr>
              <w:pStyle w:val="Tabletext"/>
              <w:spacing w:before="60" w:after="60"/>
              <w:rPr>
                <w:rFonts w:cs="Arial"/>
                <w:sz w:val="16"/>
                <w:szCs w:val="16"/>
              </w:rPr>
            </w:pPr>
            <w:r w:rsidRPr="00BD7B88">
              <w:rPr>
                <w:rFonts w:cs="Arial"/>
                <w:sz w:val="16"/>
                <w:szCs w:val="16"/>
              </w:rPr>
              <w:t>Primary prevention</w:t>
            </w:r>
          </w:p>
        </w:tc>
        <w:tc>
          <w:tcPr>
            <w:tcW w:w="336" w:type="pct"/>
          </w:tcPr>
          <w:p w14:paraId="029EEC6E" w14:textId="165F3492" w:rsidR="00067FD3" w:rsidRPr="00BD7B88" w:rsidRDefault="00067FD3" w:rsidP="00067FD3">
            <w:pPr>
              <w:pStyle w:val="Tabletext"/>
              <w:spacing w:before="60" w:after="60"/>
              <w:rPr>
                <w:rFonts w:cs="Arial"/>
                <w:sz w:val="16"/>
                <w:szCs w:val="16"/>
              </w:rPr>
            </w:pPr>
            <w:r w:rsidRPr="00BD7B88">
              <w:rPr>
                <w:rFonts w:cs="Arial"/>
                <w:sz w:val="16"/>
                <w:szCs w:val="16"/>
              </w:rPr>
              <w:t>2</w:t>
            </w:r>
          </w:p>
        </w:tc>
        <w:tc>
          <w:tcPr>
            <w:tcW w:w="1703" w:type="pct"/>
          </w:tcPr>
          <w:p w14:paraId="25E0E37F" w14:textId="09B800EB" w:rsidR="00067FD3" w:rsidRPr="00BD7B88" w:rsidRDefault="00067FD3" w:rsidP="00067FD3">
            <w:pPr>
              <w:pStyle w:val="Tabletext"/>
              <w:spacing w:before="60" w:after="60"/>
              <w:rPr>
                <w:rFonts w:cs="Arial"/>
                <w:sz w:val="16"/>
                <w:szCs w:val="16"/>
              </w:rPr>
            </w:pPr>
            <w:r w:rsidRPr="00BD7B88">
              <w:rPr>
                <w:rFonts w:cs="Arial"/>
                <w:sz w:val="16"/>
                <w:szCs w:val="16"/>
              </w:rPr>
              <w:t xml:space="preserve">Corporate and Community Engagement Framework </w:t>
            </w:r>
          </w:p>
        </w:tc>
        <w:tc>
          <w:tcPr>
            <w:tcW w:w="599" w:type="pct"/>
          </w:tcPr>
          <w:p w14:paraId="3F844712" w14:textId="0E18371E" w:rsidR="00067FD3" w:rsidRPr="009D7745" w:rsidRDefault="00067FD3" w:rsidP="00067FD3">
            <w:pPr>
              <w:pStyle w:val="Tabletext"/>
              <w:spacing w:before="60" w:after="60"/>
              <w:rPr>
                <w:rFonts w:cs="Calibri"/>
                <w:sz w:val="16"/>
                <w:szCs w:val="16"/>
                <w:highlight w:val="yellow"/>
              </w:rPr>
            </w:pPr>
            <w:r w:rsidRPr="009D7745">
              <w:rPr>
                <w:rFonts w:cs="Calibri"/>
                <w:sz w:val="16"/>
                <w:szCs w:val="16"/>
              </w:rPr>
              <w:t>In progress delayed</w:t>
            </w:r>
          </w:p>
        </w:tc>
      </w:tr>
      <w:tr w:rsidR="00067FD3" w:rsidRPr="00BD7B88" w14:paraId="3C03E522" w14:textId="77777777" w:rsidTr="006566E5">
        <w:tc>
          <w:tcPr>
            <w:tcW w:w="464" w:type="pct"/>
          </w:tcPr>
          <w:p w14:paraId="31866475" w14:textId="35FE89AE"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752A24">
              <w:rPr>
                <w:rFonts w:cs="Arial"/>
                <w:sz w:val="16"/>
                <w:szCs w:val="16"/>
              </w:rPr>
              <w:t>Queensland</w:t>
            </w:r>
          </w:p>
        </w:tc>
        <w:tc>
          <w:tcPr>
            <w:tcW w:w="1898" w:type="pct"/>
          </w:tcPr>
          <w:p w14:paraId="0BC8A5DD" w14:textId="27E33BAE" w:rsidR="00067FD3" w:rsidRPr="00BD7B88" w:rsidRDefault="00067FD3" w:rsidP="00067FD3">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2B8FBC18" w14:textId="55E68C96" w:rsidR="00067FD3" w:rsidRPr="00BD7B88" w:rsidRDefault="00067FD3" w:rsidP="00067FD3">
            <w:pPr>
              <w:pStyle w:val="Tabletext"/>
              <w:spacing w:before="60" w:after="60"/>
              <w:rPr>
                <w:rFonts w:cs="Arial"/>
                <w:sz w:val="16"/>
                <w:szCs w:val="16"/>
              </w:rPr>
            </w:pPr>
            <w:r w:rsidRPr="00BD7B88">
              <w:rPr>
                <w:rFonts w:cs="Arial"/>
                <w:sz w:val="16"/>
                <w:szCs w:val="16"/>
              </w:rPr>
              <w:t>18</w:t>
            </w:r>
          </w:p>
        </w:tc>
        <w:tc>
          <w:tcPr>
            <w:tcW w:w="1703" w:type="pct"/>
          </w:tcPr>
          <w:p w14:paraId="442FB006" w14:textId="531CE3A6" w:rsidR="00067FD3" w:rsidRPr="00BD7B88" w:rsidRDefault="00067FD3" w:rsidP="00067FD3">
            <w:pPr>
              <w:pStyle w:val="Tabletext"/>
              <w:spacing w:before="60" w:after="60"/>
              <w:rPr>
                <w:rFonts w:cs="Arial"/>
                <w:sz w:val="16"/>
                <w:szCs w:val="16"/>
              </w:rPr>
            </w:pPr>
            <w:r w:rsidRPr="00BD7B88">
              <w:rPr>
                <w:rFonts w:cs="Arial"/>
                <w:sz w:val="16"/>
                <w:szCs w:val="16"/>
              </w:rPr>
              <w:t xml:space="preserve">DFV Perpetrator Program Innovation </w:t>
            </w:r>
          </w:p>
        </w:tc>
        <w:tc>
          <w:tcPr>
            <w:tcW w:w="599" w:type="pct"/>
          </w:tcPr>
          <w:p w14:paraId="74809EB5" w14:textId="76ACC155" w:rsidR="00067FD3" w:rsidRPr="009D7745" w:rsidRDefault="00067FD3" w:rsidP="00067FD3">
            <w:pPr>
              <w:pStyle w:val="Tabletext"/>
              <w:spacing w:before="60" w:after="60"/>
              <w:rPr>
                <w:rFonts w:cs="Calibri"/>
                <w:sz w:val="16"/>
                <w:szCs w:val="16"/>
                <w:highlight w:val="yellow"/>
              </w:rPr>
            </w:pPr>
            <w:r w:rsidRPr="009D7745">
              <w:rPr>
                <w:rFonts w:cs="Calibri"/>
                <w:sz w:val="16"/>
                <w:szCs w:val="16"/>
              </w:rPr>
              <w:t>In progress on track</w:t>
            </w:r>
          </w:p>
        </w:tc>
      </w:tr>
      <w:tr w:rsidR="00067FD3" w:rsidRPr="00BD7B88" w14:paraId="24159D42" w14:textId="77777777" w:rsidTr="006566E5">
        <w:tc>
          <w:tcPr>
            <w:tcW w:w="464" w:type="pct"/>
          </w:tcPr>
          <w:p w14:paraId="7C7A14BA" w14:textId="00F4A4F1"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752A24">
              <w:rPr>
                <w:rFonts w:cs="Arial"/>
                <w:sz w:val="16"/>
                <w:szCs w:val="16"/>
              </w:rPr>
              <w:t>Queensland</w:t>
            </w:r>
          </w:p>
        </w:tc>
        <w:tc>
          <w:tcPr>
            <w:tcW w:w="1898" w:type="pct"/>
          </w:tcPr>
          <w:p w14:paraId="727A196E" w14:textId="1A1F7C3D" w:rsidR="00067FD3" w:rsidRPr="00BD7B88" w:rsidRDefault="00067FD3" w:rsidP="00067FD3">
            <w:pPr>
              <w:pStyle w:val="Tabletext"/>
              <w:spacing w:before="60" w:after="60"/>
              <w:rPr>
                <w:rFonts w:cs="Arial"/>
                <w:sz w:val="16"/>
                <w:szCs w:val="16"/>
              </w:rPr>
            </w:pPr>
            <w:r w:rsidRPr="00BD7B88">
              <w:rPr>
                <w:rFonts w:cs="Arial"/>
                <w:sz w:val="16"/>
                <w:szCs w:val="16"/>
              </w:rPr>
              <w:t>Supporting Aboriginal and Torres Strait Islander women and their children</w:t>
            </w:r>
          </w:p>
        </w:tc>
        <w:tc>
          <w:tcPr>
            <w:tcW w:w="336" w:type="pct"/>
          </w:tcPr>
          <w:p w14:paraId="512E8686" w14:textId="7736DF62" w:rsidR="00067FD3" w:rsidRPr="00BD7B88" w:rsidRDefault="00067FD3" w:rsidP="00067FD3">
            <w:pPr>
              <w:pStyle w:val="Tabletext"/>
              <w:spacing w:before="60" w:after="60"/>
              <w:rPr>
                <w:rFonts w:cs="Arial"/>
                <w:sz w:val="16"/>
                <w:szCs w:val="16"/>
              </w:rPr>
            </w:pPr>
            <w:r w:rsidRPr="00BD7B88">
              <w:rPr>
                <w:rFonts w:cs="Arial"/>
                <w:sz w:val="16"/>
                <w:szCs w:val="16"/>
              </w:rPr>
              <w:t>8</w:t>
            </w:r>
          </w:p>
        </w:tc>
        <w:tc>
          <w:tcPr>
            <w:tcW w:w="1703" w:type="pct"/>
          </w:tcPr>
          <w:p w14:paraId="00EB9C5F" w14:textId="09E18925" w:rsidR="00067FD3" w:rsidRPr="00BD7B88" w:rsidRDefault="00067FD3" w:rsidP="00067FD3">
            <w:pPr>
              <w:pStyle w:val="Tabletext"/>
              <w:spacing w:before="60" w:after="60"/>
              <w:rPr>
                <w:rFonts w:cs="Arial"/>
                <w:sz w:val="16"/>
                <w:szCs w:val="16"/>
              </w:rPr>
            </w:pPr>
            <w:r w:rsidRPr="00BD7B88">
              <w:rPr>
                <w:rFonts w:cs="Arial"/>
                <w:sz w:val="16"/>
                <w:szCs w:val="16"/>
              </w:rPr>
              <w:t xml:space="preserve">DFV specialist positions in Aboriginal and Torres Strait Islander Family Wellbeing Services </w:t>
            </w:r>
          </w:p>
        </w:tc>
        <w:tc>
          <w:tcPr>
            <w:tcW w:w="599" w:type="pct"/>
          </w:tcPr>
          <w:p w14:paraId="69DAAC3F" w14:textId="79482F73" w:rsidR="00067FD3" w:rsidRPr="009D7745" w:rsidRDefault="00067FD3" w:rsidP="00067FD3">
            <w:pPr>
              <w:pStyle w:val="Tabletext"/>
              <w:spacing w:before="60" w:after="60"/>
              <w:rPr>
                <w:rFonts w:cs="Calibri"/>
                <w:sz w:val="16"/>
                <w:szCs w:val="16"/>
                <w:highlight w:val="yellow"/>
              </w:rPr>
            </w:pPr>
            <w:r w:rsidRPr="009D7745">
              <w:rPr>
                <w:rFonts w:cs="Calibri"/>
                <w:sz w:val="16"/>
                <w:szCs w:val="16"/>
              </w:rPr>
              <w:t>Is completed according to schedule</w:t>
            </w:r>
          </w:p>
        </w:tc>
      </w:tr>
      <w:tr w:rsidR="00067FD3" w:rsidRPr="00BD7B88" w14:paraId="7B227716" w14:textId="77777777" w:rsidTr="006566E5">
        <w:tc>
          <w:tcPr>
            <w:tcW w:w="464" w:type="pct"/>
          </w:tcPr>
          <w:p w14:paraId="6C3EB7C1" w14:textId="44686507"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752A24">
              <w:rPr>
                <w:rFonts w:cs="Arial"/>
                <w:sz w:val="16"/>
                <w:szCs w:val="16"/>
              </w:rPr>
              <w:t>Queensland</w:t>
            </w:r>
          </w:p>
        </w:tc>
        <w:tc>
          <w:tcPr>
            <w:tcW w:w="1898" w:type="pct"/>
          </w:tcPr>
          <w:p w14:paraId="67A1E5B7" w14:textId="77777777" w:rsidR="00067FD3" w:rsidRDefault="00067FD3" w:rsidP="00067FD3">
            <w:pPr>
              <w:pStyle w:val="TableBullet1"/>
              <w:spacing w:before="60" w:after="60"/>
              <w:rPr>
                <w:rFonts w:cs="Arial"/>
                <w:spacing w:val="-4"/>
                <w:sz w:val="16"/>
                <w:szCs w:val="16"/>
              </w:rPr>
            </w:pPr>
            <w:r w:rsidRPr="00BD7B88">
              <w:rPr>
                <w:rFonts w:cs="Arial"/>
                <w:spacing w:val="-4"/>
                <w:sz w:val="16"/>
                <w:szCs w:val="16"/>
              </w:rPr>
              <w:t>Respecting and responding to diverse lived experience and knowledge of women and their children affected by violence</w:t>
            </w:r>
          </w:p>
          <w:p w14:paraId="3D1C4B98" w14:textId="3806601C" w:rsidR="00067FD3" w:rsidRPr="00F138C4" w:rsidRDefault="00067FD3" w:rsidP="00067FD3">
            <w:pPr>
              <w:pStyle w:val="TableBullet1"/>
              <w:spacing w:before="60" w:after="60"/>
              <w:rPr>
                <w:rFonts w:cs="Arial"/>
                <w:spacing w:val="-4"/>
                <w:sz w:val="16"/>
                <w:szCs w:val="16"/>
              </w:rPr>
            </w:pPr>
            <w:r w:rsidRPr="00F138C4">
              <w:rPr>
                <w:rFonts w:cs="Arial"/>
                <w:sz w:val="16"/>
                <w:szCs w:val="16"/>
              </w:rPr>
              <w:t>Improving support and service system responses</w:t>
            </w:r>
          </w:p>
        </w:tc>
        <w:tc>
          <w:tcPr>
            <w:tcW w:w="336" w:type="pct"/>
          </w:tcPr>
          <w:p w14:paraId="018CD007" w14:textId="127A05FC" w:rsidR="00067FD3" w:rsidRPr="00BD7B88" w:rsidRDefault="00067FD3" w:rsidP="00067FD3">
            <w:pPr>
              <w:pStyle w:val="Tabletext"/>
              <w:spacing w:before="60" w:after="60"/>
              <w:rPr>
                <w:rFonts w:cs="Arial"/>
                <w:sz w:val="16"/>
                <w:szCs w:val="16"/>
              </w:rPr>
            </w:pPr>
            <w:r w:rsidRPr="00BD7B88">
              <w:rPr>
                <w:rFonts w:cs="Arial"/>
                <w:sz w:val="16"/>
                <w:szCs w:val="16"/>
              </w:rPr>
              <w:t>11, 16</w:t>
            </w:r>
          </w:p>
        </w:tc>
        <w:tc>
          <w:tcPr>
            <w:tcW w:w="1703" w:type="pct"/>
          </w:tcPr>
          <w:p w14:paraId="12154CCD" w14:textId="0A7B7B67" w:rsidR="00067FD3" w:rsidRPr="00BD7B88" w:rsidRDefault="00067FD3" w:rsidP="00067FD3">
            <w:pPr>
              <w:pStyle w:val="Tabletext"/>
              <w:spacing w:before="60" w:after="60"/>
              <w:rPr>
                <w:rFonts w:cs="Arial"/>
                <w:sz w:val="16"/>
                <w:szCs w:val="16"/>
              </w:rPr>
            </w:pPr>
            <w:r>
              <w:rPr>
                <w:rFonts w:cs="Arial"/>
                <w:sz w:val="16"/>
                <w:szCs w:val="16"/>
              </w:rPr>
              <w:t>Queensland’s plan to respond to DFV against people with disability</w:t>
            </w:r>
          </w:p>
        </w:tc>
        <w:tc>
          <w:tcPr>
            <w:tcW w:w="599" w:type="pct"/>
          </w:tcPr>
          <w:p w14:paraId="5630070D" w14:textId="05757A59" w:rsidR="00067FD3" w:rsidRPr="009D7745" w:rsidRDefault="00067FD3" w:rsidP="00067FD3">
            <w:pPr>
              <w:pStyle w:val="Tabletext"/>
              <w:spacing w:before="60" w:after="60"/>
              <w:rPr>
                <w:rFonts w:cs="Calibri"/>
                <w:sz w:val="16"/>
                <w:szCs w:val="16"/>
                <w:highlight w:val="yellow"/>
              </w:rPr>
            </w:pPr>
            <w:r w:rsidRPr="009D7745">
              <w:rPr>
                <w:rFonts w:cs="Calibri"/>
                <w:sz w:val="16"/>
                <w:szCs w:val="16"/>
              </w:rPr>
              <w:t>In progress on track</w:t>
            </w:r>
          </w:p>
        </w:tc>
      </w:tr>
      <w:tr w:rsidR="00067FD3" w:rsidRPr="00BD7B88" w14:paraId="07E3D647" w14:textId="77777777" w:rsidTr="006566E5">
        <w:tc>
          <w:tcPr>
            <w:tcW w:w="464" w:type="pct"/>
          </w:tcPr>
          <w:p w14:paraId="743F8731" w14:textId="73F88F37"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752A24">
              <w:rPr>
                <w:rFonts w:cs="Arial"/>
                <w:sz w:val="16"/>
                <w:szCs w:val="16"/>
              </w:rPr>
              <w:t>Queensland</w:t>
            </w:r>
          </w:p>
        </w:tc>
        <w:tc>
          <w:tcPr>
            <w:tcW w:w="1898" w:type="pct"/>
          </w:tcPr>
          <w:p w14:paraId="44325AE9" w14:textId="593974DC" w:rsidR="00067FD3" w:rsidRPr="00BD7B88" w:rsidRDefault="00067FD3" w:rsidP="00067FD3">
            <w:pPr>
              <w:pStyle w:val="TableBullet1"/>
              <w:numPr>
                <w:ilvl w:val="0"/>
                <w:numId w:val="0"/>
              </w:numPr>
              <w:spacing w:before="60" w:after="60"/>
              <w:ind w:left="284" w:hanging="284"/>
              <w:rPr>
                <w:rFonts w:cs="Arial"/>
                <w:sz w:val="16"/>
                <w:szCs w:val="16"/>
              </w:rPr>
            </w:pPr>
            <w:r w:rsidRPr="00BD7B88">
              <w:rPr>
                <w:rFonts w:cs="Arial"/>
                <w:sz w:val="16"/>
                <w:szCs w:val="16"/>
              </w:rPr>
              <w:t>Improving support and service system responses</w:t>
            </w:r>
          </w:p>
        </w:tc>
        <w:tc>
          <w:tcPr>
            <w:tcW w:w="336" w:type="pct"/>
          </w:tcPr>
          <w:p w14:paraId="5AD67D13" w14:textId="5015E329" w:rsidR="00067FD3" w:rsidRPr="00BD7B88" w:rsidRDefault="00067FD3" w:rsidP="00067FD3">
            <w:pPr>
              <w:pStyle w:val="Tabletext"/>
              <w:spacing w:before="60" w:after="60"/>
              <w:rPr>
                <w:rFonts w:cs="Arial"/>
                <w:sz w:val="16"/>
                <w:szCs w:val="16"/>
              </w:rPr>
            </w:pPr>
            <w:r w:rsidRPr="00BD7B88">
              <w:rPr>
                <w:rFonts w:cs="Arial"/>
                <w:sz w:val="16"/>
                <w:szCs w:val="16"/>
              </w:rPr>
              <w:t>20</w:t>
            </w:r>
          </w:p>
        </w:tc>
        <w:tc>
          <w:tcPr>
            <w:tcW w:w="1703" w:type="pct"/>
          </w:tcPr>
          <w:p w14:paraId="71893956" w14:textId="2C411FAC" w:rsidR="00067FD3" w:rsidRPr="00BD7B88" w:rsidRDefault="00067FD3" w:rsidP="00067FD3">
            <w:pPr>
              <w:pStyle w:val="Tabletext"/>
              <w:spacing w:before="60" w:after="60"/>
              <w:rPr>
                <w:rFonts w:cs="Arial"/>
                <w:sz w:val="16"/>
                <w:szCs w:val="16"/>
              </w:rPr>
            </w:pPr>
            <w:r w:rsidRPr="00BD7B88">
              <w:rPr>
                <w:rFonts w:cs="Arial"/>
                <w:sz w:val="16"/>
                <w:szCs w:val="16"/>
              </w:rPr>
              <w:t xml:space="preserve">Enhanced DFV Housing Response </w:t>
            </w:r>
          </w:p>
        </w:tc>
        <w:tc>
          <w:tcPr>
            <w:tcW w:w="599" w:type="pct"/>
          </w:tcPr>
          <w:p w14:paraId="3869869D" w14:textId="5BB600D3" w:rsidR="00067FD3" w:rsidRPr="009D7745" w:rsidRDefault="00067FD3" w:rsidP="00067FD3">
            <w:pPr>
              <w:pStyle w:val="Tabletext"/>
              <w:spacing w:before="60" w:after="60"/>
              <w:rPr>
                <w:rFonts w:cs="Calibri"/>
                <w:sz w:val="16"/>
                <w:szCs w:val="16"/>
                <w:highlight w:val="yellow"/>
              </w:rPr>
            </w:pPr>
            <w:r w:rsidRPr="009D7745">
              <w:rPr>
                <w:rFonts w:cs="Calibri"/>
                <w:sz w:val="16"/>
                <w:szCs w:val="16"/>
              </w:rPr>
              <w:t>In progress on track</w:t>
            </w:r>
          </w:p>
        </w:tc>
      </w:tr>
      <w:tr w:rsidR="00067FD3" w:rsidRPr="00BD7B88" w14:paraId="75E89131" w14:textId="77777777" w:rsidTr="006566E5">
        <w:tc>
          <w:tcPr>
            <w:tcW w:w="464" w:type="pct"/>
          </w:tcPr>
          <w:p w14:paraId="4AA01F75" w14:textId="219B15D6"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752A24">
              <w:rPr>
                <w:rFonts w:cs="Arial"/>
                <w:sz w:val="16"/>
                <w:szCs w:val="16"/>
              </w:rPr>
              <w:t>Queensland</w:t>
            </w:r>
          </w:p>
        </w:tc>
        <w:tc>
          <w:tcPr>
            <w:tcW w:w="1898" w:type="pct"/>
          </w:tcPr>
          <w:p w14:paraId="7BE3B826" w14:textId="3B0A4369" w:rsidR="00067FD3" w:rsidRPr="00BD7B88" w:rsidRDefault="00067FD3" w:rsidP="00067FD3">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6A1C722D" w14:textId="1E385139" w:rsidR="00067FD3" w:rsidRPr="00BD7B88" w:rsidRDefault="00067FD3" w:rsidP="00067FD3">
            <w:pPr>
              <w:pStyle w:val="Tabletext"/>
              <w:spacing w:before="60" w:after="60"/>
              <w:rPr>
                <w:rFonts w:cs="Arial"/>
                <w:sz w:val="16"/>
                <w:szCs w:val="16"/>
              </w:rPr>
            </w:pPr>
            <w:r w:rsidRPr="00BD7B88">
              <w:rPr>
                <w:rFonts w:cs="Arial"/>
                <w:sz w:val="16"/>
                <w:szCs w:val="16"/>
              </w:rPr>
              <w:t>17</w:t>
            </w:r>
          </w:p>
        </w:tc>
        <w:tc>
          <w:tcPr>
            <w:tcW w:w="1703" w:type="pct"/>
          </w:tcPr>
          <w:p w14:paraId="60552999" w14:textId="55F2BC85" w:rsidR="00067FD3" w:rsidRPr="00BD7B88" w:rsidRDefault="00067FD3" w:rsidP="00067FD3">
            <w:pPr>
              <w:pStyle w:val="Tabletext"/>
              <w:spacing w:before="60" w:after="60"/>
              <w:rPr>
                <w:rFonts w:cs="Arial"/>
                <w:sz w:val="16"/>
                <w:szCs w:val="16"/>
              </w:rPr>
            </w:pPr>
            <w:r w:rsidRPr="00BD7B88">
              <w:rPr>
                <w:rFonts w:cs="Arial"/>
                <w:sz w:val="16"/>
                <w:szCs w:val="16"/>
              </w:rPr>
              <w:t xml:space="preserve">Integrated Service Responses </w:t>
            </w:r>
          </w:p>
        </w:tc>
        <w:tc>
          <w:tcPr>
            <w:tcW w:w="599" w:type="pct"/>
          </w:tcPr>
          <w:p w14:paraId="3E29B916" w14:textId="7894F68C" w:rsidR="00067FD3" w:rsidRPr="009D7745" w:rsidRDefault="00067FD3" w:rsidP="00067FD3">
            <w:pPr>
              <w:pStyle w:val="Tabletext"/>
              <w:spacing w:before="60" w:after="60"/>
              <w:rPr>
                <w:rFonts w:cs="Calibri"/>
                <w:sz w:val="16"/>
                <w:szCs w:val="16"/>
                <w:highlight w:val="yellow"/>
              </w:rPr>
            </w:pPr>
            <w:r w:rsidRPr="009D7745">
              <w:rPr>
                <w:rFonts w:cs="Calibri"/>
                <w:sz w:val="16"/>
                <w:szCs w:val="16"/>
              </w:rPr>
              <w:t>In progress on track</w:t>
            </w:r>
          </w:p>
        </w:tc>
      </w:tr>
      <w:tr w:rsidR="00067FD3" w:rsidRPr="00BD7B88" w14:paraId="079F9BE8" w14:textId="77777777" w:rsidTr="006566E5">
        <w:tc>
          <w:tcPr>
            <w:tcW w:w="464" w:type="pct"/>
          </w:tcPr>
          <w:p w14:paraId="7616EBF9" w14:textId="55A17919"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752A24">
              <w:rPr>
                <w:rFonts w:cs="Arial"/>
                <w:sz w:val="16"/>
                <w:szCs w:val="16"/>
              </w:rPr>
              <w:t>Queensland</w:t>
            </w:r>
          </w:p>
        </w:tc>
        <w:tc>
          <w:tcPr>
            <w:tcW w:w="1898" w:type="pct"/>
          </w:tcPr>
          <w:p w14:paraId="6867B44E" w14:textId="548D6214" w:rsidR="00067FD3" w:rsidRPr="00BD7B88" w:rsidRDefault="00067FD3" w:rsidP="00067FD3">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6D7CF01F" w14:textId="2BC3ABB9" w:rsidR="00067FD3" w:rsidRPr="00BD7B88" w:rsidRDefault="00067FD3" w:rsidP="00067FD3">
            <w:pPr>
              <w:pStyle w:val="Tabletext"/>
              <w:spacing w:before="60" w:after="60"/>
              <w:rPr>
                <w:rFonts w:cs="Arial"/>
                <w:sz w:val="16"/>
                <w:szCs w:val="16"/>
              </w:rPr>
            </w:pPr>
            <w:r w:rsidRPr="00BD7B88">
              <w:rPr>
                <w:rFonts w:cs="Arial"/>
                <w:sz w:val="16"/>
                <w:szCs w:val="16"/>
              </w:rPr>
              <w:t>17</w:t>
            </w:r>
          </w:p>
        </w:tc>
        <w:tc>
          <w:tcPr>
            <w:tcW w:w="1703" w:type="pct"/>
          </w:tcPr>
          <w:p w14:paraId="6D14C2A8" w14:textId="658407C5" w:rsidR="00067FD3" w:rsidRPr="00BD7B88" w:rsidRDefault="00067FD3" w:rsidP="00067FD3">
            <w:pPr>
              <w:pStyle w:val="Tabletext"/>
              <w:spacing w:before="60" w:after="60"/>
              <w:rPr>
                <w:rFonts w:cs="Arial"/>
                <w:sz w:val="16"/>
                <w:szCs w:val="16"/>
              </w:rPr>
            </w:pPr>
            <w:r w:rsidRPr="00BD7B88">
              <w:rPr>
                <w:rFonts w:cs="Arial"/>
                <w:sz w:val="16"/>
                <w:szCs w:val="16"/>
              </w:rPr>
              <w:t xml:space="preserve">New DFV Shelters </w:t>
            </w:r>
          </w:p>
        </w:tc>
        <w:tc>
          <w:tcPr>
            <w:tcW w:w="599" w:type="pct"/>
          </w:tcPr>
          <w:p w14:paraId="507C885D" w14:textId="328D08F0" w:rsidR="00067FD3" w:rsidRPr="009D7745" w:rsidRDefault="00067FD3" w:rsidP="00067FD3">
            <w:pPr>
              <w:pStyle w:val="Tabletext"/>
              <w:spacing w:before="60" w:after="60"/>
              <w:rPr>
                <w:rFonts w:cs="Calibri"/>
                <w:sz w:val="16"/>
                <w:szCs w:val="16"/>
                <w:highlight w:val="yellow"/>
              </w:rPr>
            </w:pPr>
            <w:r w:rsidRPr="009D7745">
              <w:rPr>
                <w:rFonts w:cs="Calibri"/>
                <w:sz w:val="16"/>
                <w:szCs w:val="16"/>
              </w:rPr>
              <w:t>In progress on track</w:t>
            </w:r>
          </w:p>
        </w:tc>
      </w:tr>
      <w:tr w:rsidR="00067FD3" w:rsidRPr="00BD7B88" w14:paraId="5CC7BF1A" w14:textId="77777777" w:rsidTr="006566E5">
        <w:tc>
          <w:tcPr>
            <w:tcW w:w="464" w:type="pct"/>
          </w:tcPr>
          <w:p w14:paraId="112CB620" w14:textId="2EAFA36D"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752A24">
              <w:rPr>
                <w:rFonts w:cs="Arial"/>
                <w:sz w:val="16"/>
                <w:szCs w:val="16"/>
              </w:rPr>
              <w:t>Queensland</w:t>
            </w:r>
          </w:p>
        </w:tc>
        <w:tc>
          <w:tcPr>
            <w:tcW w:w="1898" w:type="pct"/>
          </w:tcPr>
          <w:p w14:paraId="7B53AEDB" w14:textId="74E91FED" w:rsidR="00067FD3" w:rsidRPr="00BD7B88" w:rsidRDefault="00067FD3" w:rsidP="00067FD3">
            <w:pPr>
              <w:pStyle w:val="Tabletext"/>
              <w:spacing w:before="60" w:after="60"/>
              <w:rPr>
                <w:rFonts w:cs="Arial"/>
                <w:sz w:val="16"/>
                <w:szCs w:val="16"/>
              </w:rPr>
            </w:pPr>
            <w:r w:rsidRPr="00BD7B88">
              <w:rPr>
                <w:rFonts w:cs="Arial"/>
                <w:sz w:val="16"/>
                <w:szCs w:val="16"/>
              </w:rPr>
              <w:t>Supporting Aboriginal and Torres Strait Islander women and their children</w:t>
            </w:r>
          </w:p>
        </w:tc>
        <w:tc>
          <w:tcPr>
            <w:tcW w:w="336" w:type="pct"/>
          </w:tcPr>
          <w:p w14:paraId="54680177" w14:textId="331AD650" w:rsidR="00067FD3" w:rsidRPr="00BD7B88" w:rsidRDefault="00067FD3" w:rsidP="00067FD3">
            <w:pPr>
              <w:pStyle w:val="Tabletext"/>
              <w:spacing w:before="60" w:after="60"/>
              <w:rPr>
                <w:rFonts w:cs="Arial"/>
                <w:sz w:val="16"/>
                <w:szCs w:val="16"/>
              </w:rPr>
            </w:pPr>
            <w:r w:rsidRPr="00BD7B88">
              <w:rPr>
                <w:rFonts w:cs="Arial"/>
                <w:sz w:val="16"/>
                <w:szCs w:val="16"/>
              </w:rPr>
              <w:t>9</w:t>
            </w:r>
          </w:p>
        </w:tc>
        <w:tc>
          <w:tcPr>
            <w:tcW w:w="1703" w:type="pct"/>
          </w:tcPr>
          <w:p w14:paraId="350D2073" w14:textId="111F4915" w:rsidR="00067FD3" w:rsidRPr="00BD7B88" w:rsidRDefault="00067FD3" w:rsidP="00067FD3">
            <w:pPr>
              <w:pStyle w:val="Tabletext"/>
              <w:spacing w:before="60" w:after="60"/>
              <w:rPr>
                <w:rFonts w:cs="Arial"/>
                <w:sz w:val="16"/>
                <w:szCs w:val="16"/>
              </w:rPr>
            </w:pPr>
            <w:r w:rsidRPr="00BD7B88">
              <w:rPr>
                <w:rFonts w:cs="Arial"/>
                <w:sz w:val="16"/>
                <w:szCs w:val="16"/>
              </w:rPr>
              <w:t xml:space="preserve">Reshaping our Approach to Aboriginal and Torres Strait Islander domestic and family violence </w:t>
            </w:r>
          </w:p>
        </w:tc>
        <w:tc>
          <w:tcPr>
            <w:tcW w:w="599" w:type="pct"/>
          </w:tcPr>
          <w:p w14:paraId="53A2BD09" w14:textId="0361A87C" w:rsidR="00067FD3" w:rsidRPr="009D7745" w:rsidRDefault="00067FD3" w:rsidP="00067FD3">
            <w:pPr>
              <w:pStyle w:val="Tabletext"/>
              <w:spacing w:before="60" w:after="60"/>
              <w:rPr>
                <w:rFonts w:cs="Calibri"/>
                <w:spacing w:val="-4"/>
                <w:sz w:val="16"/>
                <w:szCs w:val="16"/>
                <w:highlight w:val="yellow"/>
              </w:rPr>
            </w:pPr>
            <w:r w:rsidRPr="009D7745">
              <w:rPr>
                <w:rFonts w:cs="Calibri"/>
                <w:sz w:val="16"/>
                <w:szCs w:val="16"/>
              </w:rPr>
              <w:t>In progress on track</w:t>
            </w:r>
          </w:p>
        </w:tc>
      </w:tr>
      <w:tr w:rsidR="00067FD3" w:rsidRPr="00BD7B88" w14:paraId="3DF294A1" w14:textId="77777777" w:rsidTr="006566E5">
        <w:tc>
          <w:tcPr>
            <w:tcW w:w="464" w:type="pct"/>
          </w:tcPr>
          <w:p w14:paraId="75FB3BC2" w14:textId="231D634B"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752A24">
              <w:rPr>
                <w:rFonts w:cs="Arial"/>
                <w:sz w:val="16"/>
                <w:szCs w:val="16"/>
              </w:rPr>
              <w:t>Queensland</w:t>
            </w:r>
          </w:p>
        </w:tc>
        <w:tc>
          <w:tcPr>
            <w:tcW w:w="1898" w:type="pct"/>
          </w:tcPr>
          <w:p w14:paraId="42307039" w14:textId="23B56B2D" w:rsidR="00067FD3" w:rsidRPr="00BD7B88" w:rsidRDefault="00067FD3" w:rsidP="00067FD3">
            <w:pPr>
              <w:pStyle w:val="Tabletext"/>
              <w:spacing w:before="60" w:after="60"/>
              <w:rPr>
                <w:rFonts w:cs="Arial"/>
                <w:sz w:val="16"/>
                <w:szCs w:val="16"/>
              </w:rPr>
            </w:pPr>
            <w:r w:rsidRPr="00BD7B88">
              <w:rPr>
                <w:rFonts w:cs="Arial"/>
                <w:sz w:val="16"/>
                <w:szCs w:val="16"/>
              </w:rPr>
              <w:t>Primary prevention</w:t>
            </w:r>
          </w:p>
        </w:tc>
        <w:tc>
          <w:tcPr>
            <w:tcW w:w="336" w:type="pct"/>
          </w:tcPr>
          <w:p w14:paraId="574E002A" w14:textId="22F0FAA3" w:rsidR="00067FD3" w:rsidRPr="00BD7B88" w:rsidRDefault="00067FD3" w:rsidP="00067FD3">
            <w:pPr>
              <w:pStyle w:val="Tabletext"/>
              <w:spacing w:before="60" w:after="60"/>
              <w:rPr>
                <w:rFonts w:cs="Arial"/>
                <w:sz w:val="16"/>
                <w:szCs w:val="16"/>
              </w:rPr>
            </w:pPr>
            <w:r w:rsidRPr="00BD7B88">
              <w:rPr>
                <w:rFonts w:cs="Arial"/>
                <w:sz w:val="16"/>
                <w:szCs w:val="16"/>
              </w:rPr>
              <w:t>5</w:t>
            </w:r>
          </w:p>
        </w:tc>
        <w:tc>
          <w:tcPr>
            <w:tcW w:w="1703" w:type="pct"/>
          </w:tcPr>
          <w:p w14:paraId="666933B5" w14:textId="59AB87A5" w:rsidR="00067FD3" w:rsidRPr="00BD7B88" w:rsidRDefault="00067FD3" w:rsidP="00067FD3">
            <w:pPr>
              <w:pStyle w:val="Tabletext"/>
              <w:spacing w:before="60" w:after="60"/>
              <w:rPr>
                <w:rFonts w:cs="Arial"/>
                <w:sz w:val="16"/>
                <w:szCs w:val="16"/>
              </w:rPr>
            </w:pPr>
            <w:r w:rsidRPr="00BD7B88">
              <w:rPr>
                <w:rFonts w:cs="Arial"/>
                <w:sz w:val="16"/>
                <w:szCs w:val="16"/>
              </w:rPr>
              <w:t xml:space="preserve">Respectful Relationships Education </w:t>
            </w:r>
          </w:p>
        </w:tc>
        <w:tc>
          <w:tcPr>
            <w:tcW w:w="599" w:type="pct"/>
          </w:tcPr>
          <w:p w14:paraId="6CF18888" w14:textId="334D5191" w:rsidR="00067FD3" w:rsidRPr="009D7745" w:rsidRDefault="00067FD3" w:rsidP="00067FD3">
            <w:pPr>
              <w:pStyle w:val="Tabletext"/>
              <w:spacing w:before="60" w:after="60"/>
              <w:rPr>
                <w:rFonts w:cs="Calibri"/>
                <w:sz w:val="16"/>
                <w:szCs w:val="16"/>
                <w:highlight w:val="yellow"/>
              </w:rPr>
            </w:pPr>
            <w:r w:rsidRPr="009D7745">
              <w:rPr>
                <w:rFonts w:cs="Calibri"/>
                <w:sz w:val="16"/>
                <w:szCs w:val="16"/>
              </w:rPr>
              <w:t>In progress on track</w:t>
            </w:r>
          </w:p>
        </w:tc>
      </w:tr>
      <w:tr w:rsidR="00067FD3" w:rsidRPr="00BD7B88" w14:paraId="6DF4C907" w14:textId="77777777" w:rsidTr="006566E5">
        <w:tc>
          <w:tcPr>
            <w:tcW w:w="464" w:type="pct"/>
          </w:tcPr>
          <w:p w14:paraId="1E3CB411" w14:textId="3976EDCB"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752A24">
              <w:rPr>
                <w:rFonts w:cs="Arial"/>
                <w:sz w:val="16"/>
                <w:szCs w:val="16"/>
              </w:rPr>
              <w:t>Queensland</w:t>
            </w:r>
          </w:p>
        </w:tc>
        <w:tc>
          <w:tcPr>
            <w:tcW w:w="1898" w:type="pct"/>
          </w:tcPr>
          <w:p w14:paraId="19D49FE8" w14:textId="5B1CEA9C" w:rsidR="00067FD3" w:rsidRPr="00BD7B88" w:rsidRDefault="00067FD3" w:rsidP="00067FD3">
            <w:pPr>
              <w:pStyle w:val="Tabletext"/>
              <w:spacing w:before="60" w:after="60"/>
              <w:rPr>
                <w:rFonts w:cs="Arial"/>
                <w:sz w:val="16"/>
                <w:szCs w:val="16"/>
              </w:rPr>
            </w:pPr>
            <w:r w:rsidRPr="00BD7B88">
              <w:rPr>
                <w:rFonts w:cs="Arial"/>
                <w:sz w:val="16"/>
                <w:szCs w:val="16"/>
              </w:rPr>
              <w:t>Responding to sexual violence and sexual harassment</w:t>
            </w:r>
          </w:p>
        </w:tc>
        <w:tc>
          <w:tcPr>
            <w:tcW w:w="336" w:type="pct"/>
          </w:tcPr>
          <w:p w14:paraId="0D0755CF" w14:textId="5526A80A" w:rsidR="00067FD3" w:rsidRPr="00BD7B88" w:rsidRDefault="00067FD3" w:rsidP="00067FD3">
            <w:pPr>
              <w:pStyle w:val="Tabletext"/>
              <w:spacing w:before="60" w:after="60"/>
              <w:rPr>
                <w:rFonts w:cs="Arial"/>
                <w:sz w:val="16"/>
                <w:szCs w:val="16"/>
              </w:rPr>
            </w:pPr>
            <w:r w:rsidRPr="00BD7B88">
              <w:rPr>
                <w:rFonts w:cs="Arial"/>
                <w:sz w:val="16"/>
                <w:szCs w:val="16"/>
              </w:rPr>
              <w:t>13, 14, 15</w:t>
            </w:r>
          </w:p>
        </w:tc>
        <w:tc>
          <w:tcPr>
            <w:tcW w:w="1703" w:type="pct"/>
          </w:tcPr>
          <w:p w14:paraId="6D73A776" w14:textId="3E39DBDC" w:rsidR="00067FD3" w:rsidRPr="00BD7B88" w:rsidRDefault="00067FD3" w:rsidP="00067FD3">
            <w:pPr>
              <w:pStyle w:val="Tabletext"/>
              <w:spacing w:before="60" w:after="60"/>
              <w:rPr>
                <w:rFonts w:cs="Arial"/>
                <w:sz w:val="16"/>
                <w:szCs w:val="16"/>
              </w:rPr>
            </w:pPr>
            <w:r w:rsidRPr="007C3277">
              <w:rPr>
                <w:rFonts w:cs="Arial"/>
                <w:i/>
                <w:iCs/>
                <w:sz w:val="16"/>
                <w:szCs w:val="16"/>
              </w:rPr>
              <w:t>Prevent. Support. Believe. Queensland</w:t>
            </w:r>
            <w:r w:rsidRPr="007C3277">
              <w:rPr>
                <w:rFonts w:cs="Arial" w:hint="cs"/>
                <w:i/>
                <w:iCs/>
                <w:sz w:val="16"/>
                <w:szCs w:val="16"/>
              </w:rPr>
              <w:t>’</w:t>
            </w:r>
            <w:r w:rsidRPr="007C3277">
              <w:rPr>
                <w:rFonts w:cs="Arial"/>
                <w:i/>
                <w:iCs/>
                <w:sz w:val="16"/>
                <w:szCs w:val="16"/>
              </w:rPr>
              <w:t>s framework to address sexual violence</w:t>
            </w:r>
          </w:p>
        </w:tc>
        <w:tc>
          <w:tcPr>
            <w:tcW w:w="599" w:type="pct"/>
          </w:tcPr>
          <w:p w14:paraId="08EC3BBA" w14:textId="21862493" w:rsidR="00067FD3" w:rsidRPr="009D7745" w:rsidRDefault="00067FD3" w:rsidP="00067FD3">
            <w:pPr>
              <w:pStyle w:val="Tabletext"/>
              <w:spacing w:before="60" w:after="60"/>
              <w:rPr>
                <w:rFonts w:cs="Calibri"/>
                <w:sz w:val="16"/>
                <w:szCs w:val="16"/>
                <w:highlight w:val="yellow"/>
              </w:rPr>
            </w:pPr>
            <w:r>
              <w:rPr>
                <w:rFonts w:cs="Calibri"/>
                <w:sz w:val="16"/>
                <w:szCs w:val="16"/>
              </w:rPr>
              <w:t>Is completed according to schedule</w:t>
            </w:r>
          </w:p>
        </w:tc>
      </w:tr>
      <w:tr w:rsidR="00067FD3" w:rsidRPr="00BD7B88" w14:paraId="0DBD79A2" w14:textId="77777777" w:rsidTr="006566E5">
        <w:tc>
          <w:tcPr>
            <w:tcW w:w="464" w:type="pct"/>
          </w:tcPr>
          <w:p w14:paraId="62D0FF9C" w14:textId="228D4B68"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752A24">
              <w:rPr>
                <w:rFonts w:cs="Arial"/>
                <w:sz w:val="16"/>
                <w:szCs w:val="16"/>
              </w:rPr>
              <w:t>Queensland</w:t>
            </w:r>
          </w:p>
        </w:tc>
        <w:tc>
          <w:tcPr>
            <w:tcW w:w="1898" w:type="pct"/>
          </w:tcPr>
          <w:p w14:paraId="06EAFD6F" w14:textId="06A2423A" w:rsidR="00067FD3" w:rsidRPr="00BD7B88" w:rsidRDefault="00067FD3" w:rsidP="00067FD3">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0009452C" w14:textId="5E156490" w:rsidR="00067FD3" w:rsidRPr="00BD7B88" w:rsidRDefault="00067FD3" w:rsidP="00067FD3">
            <w:pPr>
              <w:pStyle w:val="Tabletext"/>
              <w:spacing w:before="60" w:after="60"/>
              <w:rPr>
                <w:rFonts w:cs="Arial"/>
                <w:sz w:val="16"/>
                <w:szCs w:val="16"/>
              </w:rPr>
            </w:pPr>
            <w:r w:rsidRPr="00BD7B88">
              <w:rPr>
                <w:rFonts w:cs="Arial"/>
                <w:sz w:val="16"/>
                <w:szCs w:val="16"/>
              </w:rPr>
              <w:t>17</w:t>
            </w:r>
          </w:p>
        </w:tc>
        <w:tc>
          <w:tcPr>
            <w:tcW w:w="1703" w:type="pct"/>
          </w:tcPr>
          <w:p w14:paraId="7EAF6526" w14:textId="5AC14A3B" w:rsidR="00067FD3" w:rsidRPr="00BD7B88" w:rsidRDefault="00067FD3" w:rsidP="00067FD3">
            <w:pPr>
              <w:pStyle w:val="Tabletext"/>
              <w:spacing w:before="60" w:after="60"/>
              <w:rPr>
                <w:rFonts w:cs="Arial"/>
                <w:sz w:val="16"/>
                <w:szCs w:val="16"/>
              </w:rPr>
            </w:pPr>
            <w:r w:rsidRPr="00BD7B88">
              <w:rPr>
                <w:rFonts w:cs="Arial"/>
                <w:sz w:val="16"/>
                <w:szCs w:val="16"/>
              </w:rPr>
              <w:t xml:space="preserve">Skilling Queenslanders for Work initiative </w:t>
            </w:r>
          </w:p>
        </w:tc>
        <w:tc>
          <w:tcPr>
            <w:tcW w:w="599" w:type="pct"/>
          </w:tcPr>
          <w:p w14:paraId="29C85D8A" w14:textId="2F799499" w:rsidR="00067FD3" w:rsidRPr="009D7745" w:rsidRDefault="00067FD3" w:rsidP="00067FD3">
            <w:pPr>
              <w:pStyle w:val="Tabletext"/>
              <w:spacing w:before="60" w:after="60"/>
              <w:rPr>
                <w:rFonts w:cs="Calibri"/>
                <w:sz w:val="16"/>
                <w:szCs w:val="16"/>
                <w:highlight w:val="yellow"/>
              </w:rPr>
            </w:pPr>
            <w:r w:rsidRPr="009D7745">
              <w:rPr>
                <w:rFonts w:cs="Calibri"/>
                <w:sz w:val="16"/>
                <w:szCs w:val="16"/>
              </w:rPr>
              <w:t>In progress on track</w:t>
            </w:r>
          </w:p>
        </w:tc>
      </w:tr>
      <w:tr w:rsidR="00067FD3" w:rsidRPr="00BD7B88" w14:paraId="4D6DB8C0" w14:textId="77777777" w:rsidTr="006566E5">
        <w:tc>
          <w:tcPr>
            <w:tcW w:w="464" w:type="pct"/>
          </w:tcPr>
          <w:p w14:paraId="38EFF7B8" w14:textId="21929346"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752A24">
              <w:rPr>
                <w:rFonts w:cs="Arial"/>
                <w:sz w:val="16"/>
                <w:szCs w:val="16"/>
              </w:rPr>
              <w:t>Queensland</w:t>
            </w:r>
          </w:p>
        </w:tc>
        <w:tc>
          <w:tcPr>
            <w:tcW w:w="1898" w:type="pct"/>
          </w:tcPr>
          <w:p w14:paraId="68FF2CB3" w14:textId="0F111697" w:rsidR="00067FD3" w:rsidRPr="00BD7B88" w:rsidRDefault="00067FD3" w:rsidP="00067FD3">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2062CD95" w14:textId="1034E262" w:rsidR="00067FD3" w:rsidRPr="00BD7B88" w:rsidRDefault="00067FD3" w:rsidP="00067FD3">
            <w:pPr>
              <w:pStyle w:val="Tabletext"/>
              <w:spacing w:before="60" w:after="60"/>
              <w:rPr>
                <w:rFonts w:cs="Arial"/>
                <w:sz w:val="16"/>
                <w:szCs w:val="16"/>
              </w:rPr>
            </w:pPr>
            <w:r w:rsidRPr="00BD7B88">
              <w:rPr>
                <w:rFonts w:cs="Arial"/>
                <w:sz w:val="16"/>
                <w:szCs w:val="16"/>
              </w:rPr>
              <w:t>17</w:t>
            </w:r>
          </w:p>
        </w:tc>
        <w:tc>
          <w:tcPr>
            <w:tcW w:w="1703" w:type="pct"/>
          </w:tcPr>
          <w:p w14:paraId="09759EF4" w14:textId="67F46FD9" w:rsidR="00067FD3" w:rsidRPr="00BD7B88" w:rsidRDefault="00067FD3" w:rsidP="00067FD3">
            <w:pPr>
              <w:pStyle w:val="Tabletext"/>
              <w:spacing w:before="60" w:after="60"/>
              <w:rPr>
                <w:rFonts w:cs="Arial"/>
                <w:sz w:val="16"/>
                <w:szCs w:val="16"/>
              </w:rPr>
            </w:pPr>
            <w:r w:rsidRPr="00BD7B88">
              <w:rPr>
                <w:rFonts w:cs="Arial"/>
                <w:sz w:val="16"/>
                <w:szCs w:val="16"/>
              </w:rPr>
              <w:t xml:space="preserve">Specialist DFV Court Model </w:t>
            </w:r>
          </w:p>
        </w:tc>
        <w:tc>
          <w:tcPr>
            <w:tcW w:w="599" w:type="pct"/>
          </w:tcPr>
          <w:p w14:paraId="005FB79C" w14:textId="3B51208E" w:rsidR="00067FD3" w:rsidRPr="009D7745" w:rsidRDefault="00067FD3" w:rsidP="00067FD3">
            <w:pPr>
              <w:pStyle w:val="Tabletext"/>
              <w:spacing w:before="60" w:after="60"/>
              <w:rPr>
                <w:rFonts w:cs="Calibri"/>
                <w:sz w:val="16"/>
                <w:szCs w:val="16"/>
                <w:highlight w:val="yellow"/>
              </w:rPr>
            </w:pPr>
            <w:r w:rsidRPr="009D7745">
              <w:rPr>
                <w:rFonts w:cs="Calibri"/>
                <w:sz w:val="16"/>
                <w:szCs w:val="16"/>
              </w:rPr>
              <w:t>In progress on track</w:t>
            </w:r>
          </w:p>
        </w:tc>
      </w:tr>
      <w:tr w:rsidR="00067FD3" w:rsidRPr="00BD7B88" w14:paraId="3ED0D8B5" w14:textId="77777777" w:rsidTr="006566E5">
        <w:tc>
          <w:tcPr>
            <w:tcW w:w="464" w:type="pct"/>
          </w:tcPr>
          <w:p w14:paraId="05557126" w14:textId="0F28AAA4"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752A24">
              <w:rPr>
                <w:rFonts w:cs="Arial"/>
                <w:sz w:val="16"/>
                <w:szCs w:val="16"/>
              </w:rPr>
              <w:t>Queensland</w:t>
            </w:r>
          </w:p>
        </w:tc>
        <w:tc>
          <w:tcPr>
            <w:tcW w:w="1898" w:type="pct"/>
          </w:tcPr>
          <w:p w14:paraId="39E278A6" w14:textId="0403D33A" w:rsidR="00067FD3" w:rsidRPr="00BD7B88" w:rsidRDefault="00067FD3" w:rsidP="00067FD3">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403B5AD6" w14:textId="057B4C0D" w:rsidR="00067FD3" w:rsidRPr="00BD7B88" w:rsidRDefault="00067FD3" w:rsidP="00067FD3">
            <w:pPr>
              <w:pStyle w:val="Tabletext"/>
              <w:spacing w:before="60" w:after="60"/>
              <w:rPr>
                <w:rFonts w:cs="Arial"/>
                <w:sz w:val="16"/>
                <w:szCs w:val="16"/>
              </w:rPr>
            </w:pPr>
            <w:r w:rsidRPr="00BD7B88">
              <w:rPr>
                <w:rFonts w:cs="Arial"/>
                <w:sz w:val="16"/>
                <w:szCs w:val="16"/>
              </w:rPr>
              <w:t>19</w:t>
            </w:r>
          </w:p>
        </w:tc>
        <w:tc>
          <w:tcPr>
            <w:tcW w:w="1703" w:type="pct"/>
          </w:tcPr>
          <w:p w14:paraId="4018981D" w14:textId="734CE85B" w:rsidR="00067FD3" w:rsidRPr="00BD7B88" w:rsidRDefault="00067FD3" w:rsidP="00067FD3">
            <w:pPr>
              <w:pStyle w:val="Tabletext"/>
              <w:spacing w:before="60" w:after="60"/>
              <w:rPr>
                <w:rFonts w:cs="Arial"/>
                <w:sz w:val="16"/>
                <w:szCs w:val="16"/>
              </w:rPr>
            </w:pPr>
            <w:r w:rsidRPr="00BD7B88">
              <w:rPr>
                <w:rFonts w:cs="Arial"/>
                <w:sz w:val="16"/>
                <w:szCs w:val="16"/>
              </w:rPr>
              <w:t xml:space="preserve">Strengthening the Queensland Social Survey </w:t>
            </w:r>
          </w:p>
        </w:tc>
        <w:tc>
          <w:tcPr>
            <w:tcW w:w="599" w:type="pct"/>
          </w:tcPr>
          <w:p w14:paraId="0A90583F" w14:textId="1679FDEE" w:rsidR="00067FD3" w:rsidRPr="009D7745" w:rsidRDefault="00067FD3" w:rsidP="00067FD3">
            <w:pPr>
              <w:pStyle w:val="Tabletext"/>
              <w:spacing w:before="60" w:after="60"/>
              <w:rPr>
                <w:rFonts w:cs="Calibri"/>
                <w:sz w:val="16"/>
                <w:szCs w:val="16"/>
                <w:highlight w:val="yellow"/>
              </w:rPr>
            </w:pPr>
            <w:r w:rsidRPr="009D7745">
              <w:rPr>
                <w:rFonts w:cs="Calibri"/>
                <w:sz w:val="16"/>
                <w:szCs w:val="16"/>
              </w:rPr>
              <w:t>Is completed</w:t>
            </w:r>
            <w:r>
              <w:rPr>
                <w:rFonts w:cs="Calibri"/>
                <w:sz w:val="16"/>
                <w:szCs w:val="16"/>
              </w:rPr>
              <w:t xml:space="preserve"> (but was delayed)</w:t>
            </w:r>
          </w:p>
        </w:tc>
      </w:tr>
      <w:tr w:rsidR="00067FD3" w:rsidRPr="00BD7B88" w14:paraId="70C7B1BD" w14:textId="77777777" w:rsidTr="006566E5">
        <w:tc>
          <w:tcPr>
            <w:tcW w:w="464" w:type="pct"/>
          </w:tcPr>
          <w:p w14:paraId="6D167E67" w14:textId="262710A0"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752A24">
              <w:rPr>
                <w:rFonts w:cs="Arial"/>
                <w:sz w:val="16"/>
                <w:szCs w:val="16"/>
              </w:rPr>
              <w:t>Queensland</w:t>
            </w:r>
          </w:p>
        </w:tc>
        <w:tc>
          <w:tcPr>
            <w:tcW w:w="1898" w:type="pct"/>
          </w:tcPr>
          <w:p w14:paraId="2696AA9C" w14:textId="77777777" w:rsidR="00067FD3" w:rsidRDefault="00067FD3" w:rsidP="00067FD3">
            <w:pPr>
              <w:pStyle w:val="TableBullet1"/>
              <w:spacing w:before="60" w:after="60"/>
              <w:rPr>
                <w:rFonts w:cs="Arial"/>
                <w:spacing w:val="-4"/>
                <w:sz w:val="16"/>
                <w:szCs w:val="16"/>
              </w:rPr>
            </w:pPr>
            <w:r w:rsidRPr="00D75500">
              <w:rPr>
                <w:rFonts w:cs="Arial"/>
                <w:spacing w:val="-4"/>
                <w:sz w:val="16"/>
                <w:szCs w:val="16"/>
              </w:rPr>
              <w:t>Supporting Aboriginal and Torres Strait Islander women and their children</w:t>
            </w:r>
          </w:p>
          <w:p w14:paraId="12FC2FC7" w14:textId="03852986" w:rsidR="00067FD3" w:rsidRPr="00FB7473" w:rsidRDefault="00067FD3" w:rsidP="00067FD3">
            <w:pPr>
              <w:pStyle w:val="TableBullet1"/>
              <w:spacing w:before="60" w:after="60"/>
              <w:rPr>
                <w:rFonts w:cs="Arial"/>
                <w:spacing w:val="-4"/>
                <w:sz w:val="16"/>
                <w:szCs w:val="16"/>
              </w:rPr>
            </w:pPr>
            <w:r w:rsidRPr="00FB7473">
              <w:rPr>
                <w:rFonts w:cs="Arial"/>
                <w:sz w:val="16"/>
                <w:szCs w:val="16"/>
              </w:rPr>
              <w:t>Improving support and service system responses</w:t>
            </w:r>
          </w:p>
        </w:tc>
        <w:tc>
          <w:tcPr>
            <w:tcW w:w="336" w:type="pct"/>
          </w:tcPr>
          <w:p w14:paraId="6FC1B098" w14:textId="1ED7DD52" w:rsidR="00067FD3" w:rsidRPr="00BD7B88" w:rsidRDefault="00067FD3" w:rsidP="00067FD3">
            <w:pPr>
              <w:pStyle w:val="Tabletext"/>
              <w:spacing w:before="60" w:after="60"/>
              <w:rPr>
                <w:rFonts w:cs="Arial"/>
                <w:sz w:val="16"/>
                <w:szCs w:val="16"/>
              </w:rPr>
            </w:pPr>
            <w:r w:rsidRPr="00BD7B88">
              <w:rPr>
                <w:rFonts w:cs="Arial"/>
                <w:sz w:val="16"/>
                <w:szCs w:val="16"/>
              </w:rPr>
              <w:t>7, 16</w:t>
            </w:r>
          </w:p>
        </w:tc>
        <w:tc>
          <w:tcPr>
            <w:tcW w:w="1703" w:type="pct"/>
          </w:tcPr>
          <w:p w14:paraId="74A0A61C" w14:textId="242FEFEB" w:rsidR="00067FD3" w:rsidRPr="00BD7B88" w:rsidRDefault="00067FD3" w:rsidP="00067FD3">
            <w:pPr>
              <w:pStyle w:val="Tabletext"/>
              <w:spacing w:before="60" w:after="60"/>
              <w:rPr>
                <w:rFonts w:cs="Arial"/>
                <w:sz w:val="16"/>
                <w:szCs w:val="16"/>
              </w:rPr>
            </w:pPr>
            <w:r w:rsidRPr="00BD7B88">
              <w:rPr>
                <w:rFonts w:cs="Arial"/>
                <w:sz w:val="16"/>
                <w:szCs w:val="16"/>
              </w:rPr>
              <w:t xml:space="preserve">Workforce Capacity and Capability Building Service </w:t>
            </w:r>
          </w:p>
        </w:tc>
        <w:tc>
          <w:tcPr>
            <w:tcW w:w="599" w:type="pct"/>
          </w:tcPr>
          <w:p w14:paraId="521179C8" w14:textId="20770976" w:rsidR="00067FD3" w:rsidRPr="009D7745" w:rsidRDefault="00067FD3" w:rsidP="00067FD3">
            <w:pPr>
              <w:pStyle w:val="Tabletext"/>
              <w:spacing w:before="60" w:after="60"/>
              <w:rPr>
                <w:rFonts w:cs="Calibri"/>
                <w:sz w:val="16"/>
                <w:szCs w:val="16"/>
                <w:highlight w:val="yellow"/>
              </w:rPr>
            </w:pPr>
            <w:r w:rsidRPr="009D7745">
              <w:rPr>
                <w:rFonts w:cs="Calibri"/>
                <w:sz w:val="16"/>
                <w:szCs w:val="16"/>
              </w:rPr>
              <w:t>In progress on track</w:t>
            </w:r>
          </w:p>
        </w:tc>
      </w:tr>
      <w:tr w:rsidR="00067FD3" w:rsidRPr="00BD7B88" w14:paraId="4C7E57C6" w14:textId="77777777" w:rsidTr="006566E5">
        <w:tc>
          <w:tcPr>
            <w:tcW w:w="464" w:type="pct"/>
          </w:tcPr>
          <w:p w14:paraId="37FA9586" w14:textId="43B582B2"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752A24">
              <w:rPr>
                <w:rFonts w:cs="Arial"/>
                <w:sz w:val="16"/>
                <w:szCs w:val="16"/>
              </w:rPr>
              <w:lastRenderedPageBreak/>
              <w:t>Queensland</w:t>
            </w:r>
          </w:p>
        </w:tc>
        <w:tc>
          <w:tcPr>
            <w:tcW w:w="1898" w:type="pct"/>
          </w:tcPr>
          <w:p w14:paraId="234704E2" w14:textId="699C8B79" w:rsidR="00067FD3" w:rsidRPr="00BD7B88" w:rsidRDefault="00067FD3" w:rsidP="00067FD3">
            <w:pPr>
              <w:pStyle w:val="TableBullet1"/>
              <w:numPr>
                <w:ilvl w:val="0"/>
                <w:numId w:val="0"/>
              </w:numPr>
              <w:spacing w:before="60" w:after="60"/>
              <w:ind w:left="284" w:hanging="284"/>
              <w:rPr>
                <w:rFonts w:cs="Arial"/>
                <w:sz w:val="16"/>
                <w:szCs w:val="16"/>
              </w:rPr>
            </w:pPr>
            <w:r w:rsidRPr="00BD7B88">
              <w:rPr>
                <w:rFonts w:cs="Arial"/>
                <w:sz w:val="16"/>
                <w:szCs w:val="16"/>
              </w:rPr>
              <w:t>Responding to sexual violence and sexual harassment</w:t>
            </w:r>
          </w:p>
        </w:tc>
        <w:tc>
          <w:tcPr>
            <w:tcW w:w="336" w:type="pct"/>
          </w:tcPr>
          <w:p w14:paraId="76930559" w14:textId="44BD78AF" w:rsidR="00067FD3" w:rsidRPr="00BD7B88" w:rsidRDefault="00067FD3" w:rsidP="00067FD3">
            <w:pPr>
              <w:pStyle w:val="Tabletext"/>
              <w:spacing w:before="60" w:after="60"/>
              <w:rPr>
                <w:rFonts w:cs="Arial"/>
                <w:sz w:val="16"/>
                <w:szCs w:val="16"/>
              </w:rPr>
            </w:pPr>
            <w:r w:rsidRPr="00BD7B88">
              <w:rPr>
                <w:rFonts w:cs="Arial"/>
                <w:sz w:val="16"/>
                <w:szCs w:val="16"/>
              </w:rPr>
              <w:t>14</w:t>
            </w:r>
          </w:p>
        </w:tc>
        <w:tc>
          <w:tcPr>
            <w:tcW w:w="1703" w:type="pct"/>
          </w:tcPr>
          <w:p w14:paraId="014130D4" w14:textId="26707F35" w:rsidR="00067FD3" w:rsidRPr="00BD7B88" w:rsidRDefault="00067FD3" w:rsidP="00067FD3">
            <w:pPr>
              <w:pStyle w:val="Tabletext"/>
              <w:spacing w:before="60" w:after="60"/>
              <w:rPr>
                <w:rFonts w:cs="Arial"/>
                <w:sz w:val="16"/>
                <w:szCs w:val="16"/>
              </w:rPr>
            </w:pPr>
            <w:r w:rsidRPr="00BD7B88">
              <w:rPr>
                <w:rFonts w:cs="Arial"/>
                <w:sz w:val="16"/>
                <w:szCs w:val="16"/>
              </w:rPr>
              <w:t xml:space="preserve">Youth sexual violence responses </w:t>
            </w:r>
          </w:p>
        </w:tc>
        <w:tc>
          <w:tcPr>
            <w:tcW w:w="599" w:type="pct"/>
          </w:tcPr>
          <w:p w14:paraId="3CFAF47B" w14:textId="0D7190A7" w:rsidR="00067FD3" w:rsidRPr="009D7745" w:rsidRDefault="00067FD3" w:rsidP="00067FD3">
            <w:pPr>
              <w:pStyle w:val="Tabletext"/>
              <w:spacing w:before="60" w:after="60"/>
              <w:rPr>
                <w:rFonts w:cs="Calibri"/>
                <w:sz w:val="16"/>
                <w:szCs w:val="16"/>
                <w:highlight w:val="yellow"/>
              </w:rPr>
            </w:pPr>
            <w:r w:rsidRPr="009D7745">
              <w:rPr>
                <w:rFonts w:cs="Calibri"/>
                <w:sz w:val="16"/>
                <w:szCs w:val="16"/>
              </w:rPr>
              <w:t>In progress on track</w:t>
            </w:r>
          </w:p>
        </w:tc>
      </w:tr>
      <w:tr w:rsidR="00271299" w:rsidRPr="00BD7B88" w14:paraId="49DAD97E" w14:textId="77777777" w:rsidTr="006566E5">
        <w:tc>
          <w:tcPr>
            <w:tcW w:w="464" w:type="pct"/>
          </w:tcPr>
          <w:p w14:paraId="4FC20451" w14:textId="017FD169" w:rsidR="00271299" w:rsidRPr="00BD7B88" w:rsidRDefault="00271299" w:rsidP="00271299">
            <w:pPr>
              <w:pStyle w:val="TableBullet1"/>
              <w:numPr>
                <w:ilvl w:val="0"/>
                <w:numId w:val="0"/>
              </w:numPr>
              <w:tabs>
                <w:tab w:val="left" w:pos="357"/>
              </w:tabs>
              <w:spacing w:before="60" w:after="60"/>
              <w:ind w:left="284" w:hanging="284"/>
              <w:rPr>
                <w:rFonts w:cs="Arial"/>
                <w:sz w:val="16"/>
                <w:szCs w:val="16"/>
              </w:rPr>
            </w:pPr>
            <w:r w:rsidRPr="00BD7B88">
              <w:rPr>
                <w:rFonts w:cs="Arial"/>
                <w:sz w:val="16"/>
                <w:szCs w:val="16"/>
              </w:rPr>
              <w:t>South Australia</w:t>
            </w:r>
          </w:p>
        </w:tc>
        <w:tc>
          <w:tcPr>
            <w:tcW w:w="1898" w:type="pct"/>
          </w:tcPr>
          <w:p w14:paraId="1CE84C9E" w14:textId="4252B39C" w:rsidR="00271299" w:rsidRDefault="00271299" w:rsidP="00271299">
            <w:pPr>
              <w:pStyle w:val="TableBullet1"/>
              <w:spacing w:before="60" w:after="60"/>
              <w:rPr>
                <w:rFonts w:cs="Arial"/>
                <w:spacing w:val="-4"/>
                <w:sz w:val="16"/>
                <w:szCs w:val="16"/>
              </w:rPr>
            </w:pPr>
            <w:r>
              <w:rPr>
                <w:rFonts w:cs="Arial"/>
                <w:spacing w:val="-4"/>
                <w:sz w:val="16"/>
                <w:szCs w:val="16"/>
              </w:rPr>
              <w:t>Primary prevention</w:t>
            </w:r>
          </w:p>
          <w:p w14:paraId="612C808C" w14:textId="09485B64" w:rsidR="00271299" w:rsidRPr="00BD7B88" w:rsidRDefault="00271299" w:rsidP="00271299">
            <w:pPr>
              <w:pStyle w:val="TableBullet1"/>
              <w:spacing w:before="60" w:after="60"/>
              <w:rPr>
                <w:rFonts w:cs="Arial"/>
                <w:sz w:val="16"/>
                <w:szCs w:val="16"/>
              </w:rPr>
            </w:pPr>
            <w:r w:rsidRPr="00D75500">
              <w:rPr>
                <w:rFonts w:cs="Arial"/>
                <w:spacing w:val="-4"/>
                <w:sz w:val="16"/>
                <w:szCs w:val="16"/>
              </w:rPr>
              <w:t>Supporting Aboriginal and Torres Strait Islander women and their children</w:t>
            </w:r>
          </w:p>
        </w:tc>
        <w:tc>
          <w:tcPr>
            <w:tcW w:w="336" w:type="pct"/>
          </w:tcPr>
          <w:p w14:paraId="034C74FF" w14:textId="7505CEBD" w:rsidR="00271299" w:rsidRPr="00BD7B88" w:rsidRDefault="00271299" w:rsidP="00271299">
            <w:pPr>
              <w:pStyle w:val="Tabletext"/>
              <w:spacing w:before="60" w:after="60"/>
              <w:rPr>
                <w:rFonts w:cs="Arial"/>
                <w:sz w:val="16"/>
                <w:szCs w:val="16"/>
              </w:rPr>
            </w:pPr>
            <w:r>
              <w:rPr>
                <w:rFonts w:cs="Arial"/>
                <w:sz w:val="16"/>
                <w:szCs w:val="16"/>
              </w:rPr>
              <w:t>3, 6</w:t>
            </w:r>
          </w:p>
        </w:tc>
        <w:tc>
          <w:tcPr>
            <w:tcW w:w="1703" w:type="pct"/>
          </w:tcPr>
          <w:p w14:paraId="273110F6" w14:textId="30BAAF32" w:rsidR="00271299" w:rsidRPr="00BD7B88" w:rsidRDefault="00271299" w:rsidP="00271299">
            <w:pPr>
              <w:pStyle w:val="Tabletext"/>
              <w:spacing w:before="60" w:after="60"/>
              <w:rPr>
                <w:rFonts w:cs="Arial"/>
                <w:sz w:val="16"/>
                <w:szCs w:val="16"/>
              </w:rPr>
            </w:pPr>
            <w:r w:rsidRPr="00183293">
              <w:rPr>
                <w:rFonts w:cs="Arial"/>
                <w:sz w:val="16"/>
                <w:szCs w:val="16"/>
              </w:rPr>
              <w:t>Aboriginal Affairs Action Plan 2019-20</w:t>
            </w:r>
          </w:p>
        </w:tc>
        <w:tc>
          <w:tcPr>
            <w:tcW w:w="599" w:type="pct"/>
          </w:tcPr>
          <w:p w14:paraId="20647B4C" w14:textId="743A2AA1" w:rsidR="00271299" w:rsidRPr="00561340" w:rsidRDefault="00271299" w:rsidP="00271299">
            <w:pPr>
              <w:pStyle w:val="Tabletext"/>
              <w:spacing w:before="60" w:after="60"/>
              <w:rPr>
                <w:rFonts w:cs="Arial"/>
                <w:sz w:val="16"/>
                <w:szCs w:val="16"/>
                <w:highlight w:val="yellow"/>
              </w:rPr>
            </w:pPr>
            <w:r w:rsidRPr="00561340">
              <w:rPr>
                <w:rFonts w:cs="Calibri"/>
                <w:sz w:val="16"/>
                <w:szCs w:val="16"/>
              </w:rPr>
              <w:t>Is completed according to schedule</w:t>
            </w:r>
          </w:p>
        </w:tc>
      </w:tr>
      <w:tr w:rsidR="00067FD3" w:rsidRPr="00BD7B88" w14:paraId="31F00755" w14:textId="77777777" w:rsidTr="006566E5">
        <w:tc>
          <w:tcPr>
            <w:tcW w:w="464" w:type="pct"/>
          </w:tcPr>
          <w:p w14:paraId="67971678" w14:textId="69D06932"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South Australia</w:t>
            </w:r>
          </w:p>
        </w:tc>
        <w:tc>
          <w:tcPr>
            <w:tcW w:w="1898" w:type="pct"/>
          </w:tcPr>
          <w:p w14:paraId="2A45EC9C" w14:textId="25933DB6" w:rsidR="00067FD3" w:rsidRPr="00D75500" w:rsidRDefault="00067FD3" w:rsidP="00067FD3">
            <w:pPr>
              <w:pStyle w:val="TableBullet1"/>
              <w:numPr>
                <w:ilvl w:val="0"/>
                <w:numId w:val="0"/>
              </w:numPr>
              <w:spacing w:before="60" w:after="60"/>
              <w:ind w:left="284" w:hanging="284"/>
              <w:rPr>
                <w:rFonts w:cs="Arial"/>
                <w:spacing w:val="-4"/>
                <w:sz w:val="16"/>
                <w:szCs w:val="16"/>
              </w:rPr>
            </w:pPr>
            <w:r w:rsidRPr="00BD7B88">
              <w:rPr>
                <w:rFonts w:cs="Arial"/>
                <w:sz w:val="16"/>
                <w:szCs w:val="16"/>
              </w:rPr>
              <w:t>Responding to sexual violence and sexual harassment</w:t>
            </w:r>
          </w:p>
        </w:tc>
        <w:tc>
          <w:tcPr>
            <w:tcW w:w="336" w:type="pct"/>
          </w:tcPr>
          <w:p w14:paraId="5792EF8B" w14:textId="1FC72CF2" w:rsidR="00067FD3" w:rsidRPr="00BD7B88" w:rsidRDefault="00067FD3" w:rsidP="00067FD3">
            <w:pPr>
              <w:pStyle w:val="Tabletext"/>
              <w:spacing w:before="60" w:after="60"/>
              <w:rPr>
                <w:rFonts w:cs="Arial"/>
                <w:sz w:val="16"/>
                <w:szCs w:val="16"/>
              </w:rPr>
            </w:pPr>
            <w:r w:rsidRPr="00BD7B88">
              <w:rPr>
                <w:rFonts w:cs="Arial"/>
                <w:sz w:val="16"/>
                <w:szCs w:val="16"/>
              </w:rPr>
              <w:t>14</w:t>
            </w:r>
          </w:p>
        </w:tc>
        <w:tc>
          <w:tcPr>
            <w:tcW w:w="1703" w:type="pct"/>
          </w:tcPr>
          <w:p w14:paraId="3AFC7D4A" w14:textId="13B211E6" w:rsidR="00067FD3" w:rsidRPr="00BD7B88" w:rsidRDefault="00067FD3" w:rsidP="00067FD3">
            <w:pPr>
              <w:pStyle w:val="Tabletext"/>
              <w:spacing w:before="60" w:after="60"/>
              <w:rPr>
                <w:rFonts w:cs="Arial"/>
                <w:sz w:val="16"/>
                <w:szCs w:val="16"/>
              </w:rPr>
            </w:pPr>
            <w:r w:rsidRPr="00BD7B88">
              <w:rPr>
                <w:rFonts w:cs="Arial"/>
                <w:sz w:val="16"/>
                <w:szCs w:val="16"/>
              </w:rPr>
              <w:t>Access to forensic sexual violence services</w:t>
            </w:r>
          </w:p>
        </w:tc>
        <w:tc>
          <w:tcPr>
            <w:tcW w:w="599" w:type="pct"/>
          </w:tcPr>
          <w:p w14:paraId="035F58E7" w14:textId="7FB85895" w:rsidR="00067FD3" w:rsidRPr="00561340" w:rsidRDefault="00067FD3" w:rsidP="00067FD3">
            <w:pPr>
              <w:pStyle w:val="Tabletext"/>
              <w:spacing w:before="60" w:after="60"/>
              <w:rPr>
                <w:rFonts w:cs="Arial"/>
                <w:sz w:val="16"/>
                <w:szCs w:val="16"/>
                <w:highlight w:val="yellow"/>
              </w:rPr>
            </w:pPr>
            <w:r w:rsidRPr="00561340">
              <w:rPr>
                <w:rFonts w:cs="Calibri"/>
                <w:sz w:val="16"/>
                <w:szCs w:val="16"/>
              </w:rPr>
              <w:t>Is completed according to schedule</w:t>
            </w:r>
          </w:p>
        </w:tc>
      </w:tr>
      <w:tr w:rsidR="00067FD3" w:rsidRPr="00BD7B88" w14:paraId="335DB317" w14:textId="77777777" w:rsidTr="006566E5">
        <w:tc>
          <w:tcPr>
            <w:tcW w:w="464" w:type="pct"/>
          </w:tcPr>
          <w:p w14:paraId="60561222" w14:textId="7B60A191"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South Australia</w:t>
            </w:r>
          </w:p>
        </w:tc>
        <w:tc>
          <w:tcPr>
            <w:tcW w:w="1898" w:type="pct"/>
          </w:tcPr>
          <w:p w14:paraId="61027C6A" w14:textId="1D1FFE57" w:rsidR="00067FD3" w:rsidRPr="00BD7B88" w:rsidRDefault="00067FD3" w:rsidP="00067FD3">
            <w:pPr>
              <w:pStyle w:val="Tabletext"/>
              <w:spacing w:before="60" w:after="60"/>
              <w:rPr>
                <w:rFonts w:cs="Arial"/>
                <w:sz w:val="16"/>
                <w:szCs w:val="16"/>
              </w:rPr>
            </w:pPr>
            <w:r w:rsidRPr="00BD7B88">
              <w:rPr>
                <w:rFonts w:cs="Arial"/>
                <w:sz w:val="16"/>
                <w:szCs w:val="16"/>
              </w:rPr>
              <w:t>Responding to sexual violence and sexual harassment</w:t>
            </w:r>
          </w:p>
        </w:tc>
        <w:tc>
          <w:tcPr>
            <w:tcW w:w="336" w:type="pct"/>
          </w:tcPr>
          <w:p w14:paraId="376BD516" w14:textId="462736C3" w:rsidR="00067FD3" w:rsidRPr="00BD7B88" w:rsidRDefault="00067FD3" w:rsidP="00067FD3">
            <w:pPr>
              <w:pStyle w:val="Tabletext"/>
              <w:spacing w:before="60" w:after="60"/>
              <w:rPr>
                <w:rFonts w:cs="Arial"/>
                <w:sz w:val="16"/>
                <w:szCs w:val="16"/>
              </w:rPr>
            </w:pPr>
            <w:r w:rsidRPr="00BD7B88">
              <w:rPr>
                <w:rFonts w:cs="Arial"/>
                <w:sz w:val="16"/>
                <w:szCs w:val="16"/>
              </w:rPr>
              <w:t>15</w:t>
            </w:r>
          </w:p>
        </w:tc>
        <w:tc>
          <w:tcPr>
            <w:tcW w:w="1703" w:type="pct"/>
          </w:tcPr>
          <w:p w14:paraId="3EDA7A05" w14:textId="0C46B7EB" w:rsidR="00067FD3" w:rsidRPr="00BD7B88" w:rsidRDefault="00067FD3" w:rsidP="00067FD3">
            <w:pPr>
              <w:pStyle w:val="Tabletext"/>
              <w:spacing w:before="60" w:after="60"/>
              <w:rPr>
                <w:rFonts w:cs="Arial"/>
                <w:sz w:val="16"/>
                <w:szCs w:val="16"/>
              </w:rPr>
            </w:pPr>
            <w:r w:rsidRPr="00BD7B88">
              <w:rPr>
                <w:rFonts w:cs="Arial"/>
                <w:sz w:val="16"/>
                <w:szCs w:val="16"/>
              </w:rPr>
              <w:t>Ask for Angela</w:t>
            </w:r>
          </w:p>
        </w:tc>
        <w:tc>
          <w:tcPr>
            <w:tcW w:w="599" w:type="pct"/>
          </w:tcPr>
          <w:p w14:paraId="5E87E12A" w14:textId="60219A57" w:rsidR="00067FD3" w:rsidRPr="00561340" w:rsidRDefault="00067FD3" w:rsidP="00067FD3">
            <w:pPr>
              <w:pStyle w:val="Tabletext"/>
              <w:spacing w:before="60" w:after="60"/>
              <w:rPr>
                <w:rFonts w:cs="Arial"/>
                <w:sz w:val="16"/>
                <w:szCs w:val="16"/>
                <w:highlight w:val="yellow"/>
              </w:rPr>
            </w:pPr>
            <w:r w:rsidRPr="00561340">
              <w:rPr>
                <w:rFonts w:cs="Calibri"/>
                <w:sz w:val="16"/>
                <w:szCs w:val="16"/>
              </w:rPr>
              <w:t>In progress on track</w:t>
            </w:r>
          </w:p>
        </w:tc>
      </w:tr>
      <w:tr w:rsidR="00067FD3" w:rsidRPr="00BD7B88" w14:paraId="22B2BD0B" w14:textId="77777777" w:rsidTr="006566E5">
        <w:tc>
          <w:tcPr>
            <w:tcW w:w="464" w:type="pct"/>
          </w:tcPr>
          <w:p w14:paraId="2CAC397F" w14:textId="452321ED"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South Australia</w:t>
            </w:r>
          </w:p>
        </w:tc>
        <w:tc>
          <w:tcPr>
            <w:tcW w:w="1898" w:type="pct"/>
          </w:tcPr>
          <w:p w14:paraId="66268331" w14:textId="6679D935" w:rsidR="00067FD3" w:rsidRPr="00BD7B88" w:rsidRDefault="00067FD3" w:rsidP="00067FD3">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6E83E8A2" w14:textId="5B60F637" w:rsidR="00067FD3" w:rsidRPr="00BD7B88" w:rsidRDefault="00067FD3" w:rsidP="00067FD3">
            <w:pPr>
              <w:pStyle w:val="Tabletext"/>
              <w:spacing w:before="60" w:after="60"/>
              <w:rPr>
                <w:rFonts w:cs="Arial"/>
                <w:sz w:val="16"/>
                <w:szCs w:val="16"/>
              </w:rPr>
            </w:pPr>
            <w:r w:rsidRPr="00BD7B88">
              <w:rPr>
                <w:rFonts w:cs="Arial"/>
                <w:sz w:val="16"/>
                <w:szCs w:val="16"/>
              </w:rPr>
              <w:t>16</w:t>
            </w:r>
          </w:p>
        </w:tc>
        <w:tc>
          <w:tcPr>
            <w:tcW w:w="1703" w:type="pct"/>
          </w:tcPr>
          <w:p w14:paraId="55807607" w14:textId="7357BB70" w:rsidR="00067FD3" w:rsidRPr="00BD7B88" w:rsidRDefault="00067FD3" w:rsidP="00067FD3">
            <w:pPr>
              <w:pStyle w:val="Tabletext"/>
              <w:spacing w:before="60" w:after="60"/>
              <w:rPr>
                <w:rFonts w:cs="Arial"/>
                <w:sz w:val="16"/>
                <w:szCs w:val="16"/>
              </w:rPr>
            </w:pPr>
            <w:r w:rsidRPr="00BD7B88">
              <w:rPr>
                <w:rFonts w:cs="Arial"/>
                <w:sz w:val="16"/>
                <w:szCs w:val="16"/>
              </w:rPr>
              <w:t>Awareness raising for health and education professionals in recognising domestic and family violence</w:t>
            </w:r>
          </w:p>
        </w:tc>
        <w:tc>
          <w:tcPr>
            <w:tcW w:w="599" w:type="pct"/>
          </w:tcPr>
          <w:p w14:paraId="3C3CC907" w14:textId="6D9B3516" w:rsidR="00067FD3" w:rsidRPr="00561340" w:rsidRDefault="00067FD3" w:rsidP="00067FD3">
            <w:pPr>
              <w:pStyle w:val="Tabletext"/>
              <w:spacing w:before="60" w:after="60"/>
              <w:rPr>
                <w:rFonts w:cs="Arial"/>
                <w:sz w:val="16"/>
                <w:szCs w:val="16"/>
                <w:highlight w:val="yellow"/>
              </w:rPr>
            </w:pPr>
            <w:r w:rsidRPr="00561340">
              <w:rPr>
                <w:rFonts w:cs="Calibri"/>
                <w:sz w:val="16"/>
                <w:szCs w:val="16"/>
              </w:rPr>
              <w:t>In progress on track</w:t>
            </w:r>
          </w:p>
        </w:tc>
      </w:tr>
      <w:tr w:rsidR="00067FD3" w:rsidRPr="00BD7B88" w14:paraId="39F82A48" w14:textId="77777777" w:rsidTr="006566E5">
        <w:tc>
          <w:tcPr>
            <w:tcW w:w="464" w:type="pct"/>
          </w:tcPr>
          <w:p w14:paraId="3E0B0E17" w14:textId="6FD94A73"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South Australia</w:t>
            </w:r>
          </w:p>
        </w:tc>
        <w:tc>
          <w:tcPr>
            <w:tcW w:w="1898" w:type="pct"/>
          </w:tcPr>
          <w:p w14:paraId="49285096" w14:textId="50AB0715" w:rsidR="00067FD3" w:rsidRPr="00BD7B88" w:rsidRDefault="00067FD3" w:rsidP="00067FD3">
            <w:pPr>
              <w:pStyle w:val="Tabletext"/>
              <w:spacing w:before="60" w:after="60"/>
              <w:rPr>
                <w:rFonts w:cs="Arial"/>
                <w:sz w:val="16"/>
                <w:szCs w:val="16"/>
              </w:rPr>
            </w:pPr>
            <w:r w:rsidRPr="00BD7B88">
              <w:rPr>
                <w:rFonts w:cs="Arial"/>
                <w:sz w:val="16"/>
                <w:szCs w:val="16"/>
              </w:rPr>
              <w:t>Respecting and responding to diverse lived experience and knowledge of women and their children affected by violence</w:t>
            </w:r>
          </w:p>
        </w:tc>
        <w:tc>
          <w:tcPr>
            <w:tcW w:w="336" w:type="pct"/>
          </w:tcPr>
          <w:p w14:paraId="2AA8683B" w14:textId="23898BC7" w:rsidR="00067FD3" w:rsidRPr="00BD7B88" w:rsidRDefault="00067FD3" w:rsidP="00067FD3">
            <w:pPr>
              <w:pStyle w:val="Tabletext"/>
              <w:spacing w:before="60" w:after="60"/>
              <w:rPr>
                <w:rFonts w:cs="Arial"/>
                <w:sz w:val="16"/>
                <w:szCs w:val="16"/>
              </w:rPr>
            </w:pPr>
            <w:r w:rsidRPr="00BD7B88">
              <w:rPr>
                <w:rFonts w:cs="Arial"/>
                <w:sz w:val="16"/>
                <w:szCs w:val="16"/>
              </w:rPr>
              <w:t>12</w:t>
            </w:r>
          </w:p>
        </w:tc>
        <w:tc>
          <w:tcPr>
            <w:tcW w:w="1703" w:type="pct"/>
          </w:tcPr>
          <w:p w14:paraId="19B35BD4" w14:textId="7179256A" w:rsidR="00067FD3" w:rsidRPr="00BD7B88" w:rsidRDefault="00067FD3" w:rsidP="00067FD3">
            <w:pPr>
              <w:pStyle w:val="Tabletext"/>
              <w:spacing w:before="60" w:after="60"/>
              <w:rPr>
                <w:rFonts w:cs="Arial"/>
                <w:sz w:val="16"/>
                <w:szCs w:val="16"/>
              </w:rPr>
            </w:pPr>
            <w:r w:rsidRPr="00BD7B88">
              <w:rPr>
                <w:rFonts w:cs="Arial"/>
                <w:sz w:val="16"/>
                <w:szCs w:val="16"/>
              </w:rPr>
              <w:t>Building partnerships with faith and community leaders</w:t>
            </w:r>
          </w:p>
        </w:tc>
        <w:tc>
          <w:tcPr>
            <w:tcW w:w="599" w:type="pct"/>
          </w:tcPr>
          <w:p w14:paraId="10D696EE" w14:textId="6A737445" w:rsidR="00067FD3" w:rsidRPr="00561340" w:rsidRDefault="00067FD3" w:rsidP="00067FD3">
            <w:pPr>
              <w:pStyle w:val="Tabletext"/>
              <w:spacing w:before="60" w:after="60"/>
              <w:rPr>
                <w:rFonts w:cs="Arial"/>
                <w:sz w:val="16"/>
                <w:szCs w:val="16"/>
                <w:highlight w:val="yellow"/>
              </w:rPr>
            </w:pPr>
            <w:r w:rsidRPr="00561340">
              <w:rPr>
                <w:rFonts w:cs="Calibri"/>
                <w:sz w:val="16"/>
                <w:szCs w:val="16"/>
              </w:rPr>
              <w:t>Is completed according to schedule</w:t>
            </w:r>
          </w:p>
        </w:tc>
      </w:tr>
      <w:tr w:rsidR="00067FD3" w:rsidRPr="00BD7B88" w14:paraId="159D2A57" w14:textId="77777777" w:rsidTr="006566E5">
        <w:tc>
          <w:tcPr>
            <w:tcW w:w="464" w:type="pct"/>
          </w:tcPr>
          <w:p w14:paraId="007ADAD6" w14:textId="7E0A174F"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South Australia</w:t>
            </w:r>
          </w:p>
        </w:tc>
        <w:tc>
          <w:tcPr>
            <w:tcW w:w="1898" w:type="pct"/>
          </w:tcPr>
          <w:p w14:paraId="0429EC95" w14:textId="4AC78844" w:rsidR="00067FD3" w:rsidRPr="00BD7B88" w:rsidRDefault="00067FD3" w:rsidP="00067FD3">
            <w:pPr>
              <w:pStyle w:val="Tabletext"/>
              <w:spacing w:before="60" w:after="60"/>
              <w:rPr>
                <w:rFonts w:cs="Arial"/>
                <w:sz w:val="16"/>
                <w:szCs w:val="16"/>
              </w:rPr>
            </w:pPr>
            <w:r w:rsidRPr="00BD7B88">
              <w:rPr>
                <w:rFonts w:cs="Arial"/>
                <w:sz w:val="16"/>
                <w:szCs w:val="16"/>
              </w:rPr>
              <w:t>Respecting and responding to diverse lived experience and knowledge of women and their children affected by violence</w:t>
            </w:r>
          </w:p>
        </w:tc>
        <w:tc>
          <w:tcPr>
            <w:tcW w:w="336" w:type="pct"/>
          </w:tcPr>
          <w:p w14:paraId="5765C361" w14:textId="5DC8BC40" w:rsidR="00067FD3" w:rsidRPr="00BD7B88" w:rsidRDefault="00067FD3" w:rsidP="00067FD3">
            <w:pPr>
              <w:pStyle w:val="Tabletext"/>
              <w:spacing w:before="60" w:after="60"/>
              <w:rPr>
                <w:rFonts w:cs="Arial"/>
                <w:sz w:val="16"/>
                <w:szCs w:val="16"/>
              </w:rPr>
            </w:pPr>
            <w:r w:rsidRPr="00BD7B88">
              <w:rPr>
                <w:rFonts w:cs="Arial"/>
                <w:sz w:val="16"/>
                <w:szCs w:val="16"/>
              </w:rPr>
              <w:t>10</w:t>
            </w:r>
          </w:p>
        </w:tc>
        <w:tc>
          <w:tcPr>
            <w:tcW w:w="1703" w:type="pct"/>
          </w:tcPr>
          <w:p w14:paraId="76054EDD" w14:textId="62F44F8A" w:rsidR="00067FD3" w:rsidRPr="00BD7B88" w:rsidRDefault="00067FD3" w:rsidP="00067FD3">
            <w:pPr>
              <w:pStyle w:val="Tabletext"/>
              <w:spacing w:before="60" w:after="60"/>
              <w:rPr>
                <w:rFonts w:cs="Arial"/>
                <w:sz w:val="16"/>
                <w:szCs w:val="16"/>
              </w:rPr>
            </w:pPr>
            <w:r w:rsidRPr="00BD7B88">
              <w:rPr>
                <w:rFonts w:cs="Arial"/>
                <w:sz w:val="16"/>
                <w:szCs w:val="16"/>
              </w:rPr>
              <w:t>Child and family support system</w:t>
            </w:r>
          </w:p>
        </w:tc>
        <w:tc>
          <w:tcPr>
            <w:tcW w:w="599" w:type="pct"/>
          </w:tcPr>
          <w:p w14:paraId="44AF6115" w14:textId="35EE46E1" w:rsidR="00067FD3" w:rsidRPr="00561340" w:rsidRDefault="00067FD3" w:rsidP="00067FD3">
            <w:pPr>
              <w:pStyle w:val="Tabletext"/>
              <w:spacing w:before="60" w:after="60"/>
              <w:rPr>
                <w:rFonts w:cs="Arial"/>
                <w:sz w:val="16"/>
                <w:szCs w:val="16"/>
                <w:highlight w:val="yellow"/>
              </w:rPr>
            </w:pPr>
            <w:r w:rsidRPr="00561340">
              <w:rPr>
                <w:rFonts w:cs="Calibri"/>
                <w:sz w:val="16"/>
                <w:szCs w:val="16"/>
              </w:rPr>
              <w:t>In progress on track</w:t>
            </w:r>
          </w:p>
        </w:tc>
      </w:tr>
      <w:tr w:rsidR="00067FD3" w:rsidRPr="00BD7B88" w14:paraId="2E406283" w14:textId="77777777" w:rsidTr="006566E5">
        <w:tc>
          <w:tcPr>
            <w:tcW w:w="464" w:type="pct"/>
          </w:tcPr>
          <w:p w14:paraId="496E0586" w14:textId="642D2383"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South Australia</w:t>
            </w:r>
          </w:p>
        </w:tc>
        <w:tc>
          <w:tcPr>
            <w:tcW w:w="1898" w:type="pct"/>
          </w:tcPr>
          <w:p w14:paraId="1CD6CF2E" w14:textId="0FD81E73" w:rsidR="00067FD3" w:rsidRPr="00BD7B88" w:rsidRDefault="00067FD3" w:rsidP="00067FD3">
            <w:pPr>
              <w:pStyle w:val="Tabletext"/>
              <w:spacing w:before="60" w:after="60"/>
              <w:rPr>
                <w:rFonts w:cs="Arial"/>
                <w:sz w:val="16"/>
                <w:szCs w:val="16"/>
              </w:rPr>
            </w:pPr>
            <w:r w:rsidRPr="00BD7B88">
              <w:rPr>
                <w:rFonts w:cs="Arial"/>
                <w:sz w:val="16"/>
                <w:szCs w:val="16"/>
              </w:rPr>
              <w:t>Supporting Aboriginal and Torres Strait Islander women and their children</w:t>
            </w:r>
          </w:p>
        </w:tc>
        <w:tc>
          <w:tcPr>
            <w:tcW w:w="336" w:type="pct"/>
          </w:tcPr>
          <w:p w14:paraId="77D6E7F5" w14:textId="4914BB77" w:rsidR="00067FD3" w:rsidRPr="00BD7B88" w:rsidRDefault="00067FD3" w:rsidP="00067FD3">
            <w:pPr>
              <w:pStyle w:val="Tabletext"/>
              <w:spacing w:before="60" w:after="60"/>
              <w:rPr>
                <w:rFonts w:cs="Arial"/>
                <w:sz w:val="16"/>
                <w:szCs w:val="16"/>
              </w:rPr>
            </w:pPr>
            <w:r w:rsidRPr="00BD7B88">
              <w:rPr>
                <w:rFonts w:cs="Arial"/>
                <w:sz w:val="16"/>
                <w:szCs w:val="16"/>
              </w:rPr>
              <w:t>8</w:t>
            </w:r>
          </w:p>
        </w:tc>
        <w:tc>
          <w:tcPr>
            <w:tcW w:w="1703" w:type="pct"/>
          </w:tcPr>
          <w:p w14:paraId="0A8D9074" w14:textId="763F2DBE" w:rsidR="00067FD3" w:rsidRPr="00BD7B88" w:rsidRDefault="00067FD3" w:rsidP="00067FD3">
            <w:pPr>
              <w:pStyle w:val="Tabletext"/>
              <w:spacing w:before="60" w:after="60"/>
              <w:rPr>
                <w:rFonts w:cs="Arial"/>
                <w:sz w:val="16"/>
                <w:szCs w:val="16"/>
              </w:rPr>
            </w:pPr>
            <w:r w:rsidRPr="00BD7B88">
              <w:rPr>
                <w:rFonts w:cs="Arial"/>
                <w:sz w:val="16"/>
                <w:szCs w:val="16"/>
              </w:rPr>
              <w:t>Culturally appropriate women's safety contact program</w:t>
            </w:r>
          </w:p>
        </w:tc>
        <w:tc>
          <w:tcPr>
            <w:tcW w:w="599" w:type="pct"/>
          </w:tcPr>
          <w:p w14:paraId="73EB5BB9" w14:textId="1121F40B" w:rsidR="00067FD3" w:rsidRPr="00561340" w:rsidRDefault="00067FD3" w:rsidP="00067FD3">
            <w:pPr>
              <w:pStyle w:val="Tabletext"/>
              <w:spacing w:before="60" w:after="60"/>
              <w:rPr>
                <w:rFonts w:cs="Arial"/>
                <w:sz w:val="16"/>
                <w:szCs w:val="16"/>
                <w:highlight w:val="yellow"/>
              </w:rPr>
            </w:pPr>
            <w:r w:rsidRPr="00561340">
              <w:rPr>
                <w:rFonts w:cs="Calibri"/>
                <w:sz w:val="16"/>
                <w:szCs w:val="16"/>
              </w:rPr>
              <w:t xml:space="preserve">In progress delayed </w:t>
            </w:r>
          </w:p>
        </w:tc>
      </w:tr>
      <w:tr w:rsidR="00067FD3" w:rsidRPr="00BD7B88" w14:paraId="6E198548" w14:textId="77777777" w:rsidTr="006566E5">
        <w:tc>
          <w:tcPr>
            <w:tcW w:w="464" w:type="pct"/>
          </w:tcPr>
          <w:p w14:paraId="77100CA9" w14:textId="32B8557F"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South Australia</w:t>
            </w:r>
          </w:p>
        </w:tc>
        <w:tc>
          <w:tcPr>
            <w:tcW w:w="1898" w:type="pct"/>
          </w:tcPr>
          <w:p w14:paraId="3DC29DC4" w14:textId="702DFFE8" w:rsidR="00067FD3" w:rsidRPr="00BD7B88" w:rsidRDefault="00067FD3" w:rsidP="00067FD3">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6E2B311B" w14:textId="59DB5548" w:rsidR="00067FD3" w:rsidRPr="00BD7B88" w:rsidRDefault="00067FD3" w:rsidP="00067FD3">
            <w:pPr>
              <w:pStyle w:val="Tabletext"/>
              <w:spacing w:before="60" w:after="60"/>
              <w:rPr>
                <w:rFonts w:cs="Arial"/>
                <w:sz w:val="16"/>
                <w:szCs w:val="16"/>
              </w:rPr>
            </w:pPr>
            <w:r w:rsidRPr="00BD7B88">
              <w:rPr>
                <w:rFonts w:cs="Arial"/>
                <w:sz w:val="16"/>
                <w:szCs w:val="16"/>
              </w:rPr>
              <w:t>17</w:t>
            </w:r>
          </w:p>
        </w:tc>
        <w:tc>
          <w:tcPr>
            <w:tcW w:w="1703" w:type="pct"/>
          </w:tcPr>
          <w:p w14:paraId="0A07CEE6" w14:textId="5DFCF942" w:rsidR="00067FD3" w:rsidRPr="00BD7B88" w:rsidRDefault="00067FD3" w:rsidP="00067FD3">
            <w:pPr>
              <w:pStyle w:val="Tabletext"/>
              <w:spacing w:before="60" w:after="60"/>
              <w:rPr>
                <w:rFonts w:cs="Arial"/>
                <w:sz w:val="16"/>
                <w:szCs w:val="16"/>
              </w:rPr>
            </w:pPr>
            <w:r w:rsidRPr="00BD7B88">
              <w:rPr>
                <w:rFonts w:cs="Arial"/>
                <w:sz w:val="16"/>
                <w:szCs w:val="16"/>
              </w:rPr>
              <w:t>Establishing safety hubs in South Australia</w:t>
            </w:r>
          </w:p>
        </w:tc>
        <w:tc>
          <w:tcPr>
            <w:tcW w:w="599" w:type="pct"/>
          </w:tcPr>
          <w:p w14:paraId="68990B38" w14:textId="76508ED7" w:rsidR="00067FD3" w:rsidRPr="00561340" w:rsidRDefault="00067FD3" w:rsidP="00067FD3">
            <w:pPr>
              <w:pStyle w:val="Tabletext"/>
              <w:spacing w:before="60" w:after="60"/>
              <w:rPr>
                <w:rFonts w:cs="Arial"/>
                <w:sz w:val="16"/>
                <w:szCs w:val="16"/>
                <w:highlight w:val="yellow"/>
              </w:rPr>
            </w:pPr>
            <w:r w:rsidRPr="00561340">
              <w:rPr>
                <w:rFonts w:cs="Calibri"/>
                <w:sz w:val="16"/>
                <w:szCs w:val="16"/>
              </w:rPr>
              <w:t>In progres</w:t>
            </w:r>
            <w:r>
              <w:rPr>
                <w:rFonts w:cs="Calibri"/>
                <w:sz w:val="16"/>
                <w:szCs w:val="16"/>
              </w:rPr>
              <w:t>s</w:t>
            </w:r>
            <w:r w:rsidRPr="00561340">
              <w:rPr>
                <w:rFonts w:cs="Calibri"/>
                <w:sz w:val="16"/>
                <w:szCs w:val="16"/>
              </w:rPr>
              <w:t xml:space="preserve"> on track</w:t>
            </w:r>
          </w:p>
        </w:tc>
      </w:tr>
      <w:tr w:rsidR="00067FD3" w:rsidRPr="00BD7B88" w14:paraId="462B9662" w14:textId="77777777" w:rsidTr="006566E5">
        <w:tc>
          <w:tcPr>
            <w:tcW w:w="464" w:type="pct"/>
          </w:tcPr>
          <w:p w14:paraId="641B1C55" w14:textId="64B4BB1B"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South Australia</w:t>
            </w:r>
          </w:p>
        </w:tc>
        <w:tc>
          <w:tcPr>
            <w:tcW w:w="1898" w:type="pct"/>
          </w:tcPr>
          <w:p w14:paraId="7F1AC869" w14:textId="4DBC2CB9" w:rsidR="00067FD3" w:rsidRPr="00BD7B88" w:rsidRDefault="00067FD3" w:rsidP="00067FD3">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418754B0" w14:textId="4A3CD57C" w:rsidR="00067FD3" w:rsidRPr="00BD7B88" w:rsidRDefault="00067FD3" w:rsidP="00067FD3">
            <w:pPr>
              <w:pStyle w:val="Tabletext"/>
              <w:spacing w:before="60" w:after="60"/>
              <w:rPr>
                <w:rFonts w:cs="Arial"/>
                <w:sz w:val="16"/>
                <w:szCs w:val="16"/>
              </w:rPr>
            </w:pPr>
            <w:r w:rsidRPr="00BD7B88">
              <w:rPr>
                <w:rFonts w:cs="Arial"/>
                <w:sz w:val="16"/>
                <w:szCs w:val="16"/>
              </w:rPr>
              <w:t>17</w:t>
            </w:r>
          </w:p>
        </w:tc>
        <w:tc>
          <w:tcPr>
            <w:tcW w:w="1703" w:type="pct"/>
          </w:tcPr>
          <w:p w14:paraId="7FC8B72E" w14:textId="3E902206" w:rsidR="00067FD3" w:rsidRPr="00BD7B88" w:rsidRDefault="00067FD3" w:rsidP="00067FD3">
            <w:pPr>
              <w:pStyle w:val="Tabletext"/>
              <w:spacing w:before="60" w:after="60"/>
              <w:rPr>
                <w:rFonts w:cs="Arial"/>
                <w:sz w:val="16"/>
                <w:szCs w:val="16"/>
              </w:rPr>
            </w:pPr>
            <w:r w:rsidRPr="00BD7B88">
              <w:rPr>
                <w:rFonts w:cs="Arial"/>
                <w:sz w:val="16"/>
                <w:szCs w:val="16"/>
              </w:rPr>
              <w:t>Extension of the Domestic Violence Disclosure Scheme trial</w:t>
            </w:r>
          </w:p>
        </w:tc>
        <w:tc>
          <w:tcPr>
            <w:tcW w:w="599" w:type="pct"/>
          </w:tcPr>
          <w:p w14:paraId="52285858" w14:textId="01D37823" w:rsidR="00067FD3" w:rsidRPr="00561340" w:rsidRDefault="00067FD3" w:rsidP="00067FD3">
            <w:pPr>
              <w:pStyle w:val="Tabletext"/>
              <w:spacing w:before="60" w:after="60"/>
              <w:rPr>
                <w:rFonts w:cs="Arial"/>
                <w:sz w:val="16"/>
                <w:szCs w:val="16"/>
                <w:highlight w:val="yellow"/>
              </w:rPr>
            </w:pPr>
            <w:r w:rsidRPr="00561340">
              <w:rPr>
                <w:rFonts w:cs="Calibri"/>
                <w:sz w:val="16"/>
                <w:szCs w:val="16"/>
              </w:rPr>
              <w:t>Is completed according to schedule</w:t>
            </w:r>
          </w:p>
        </w:tc>
      </w:tr>
      <w:tr w:rsidR="00067FD3" w:rsidRPr="00BD7B88" w14:paraId="6E81B9D2" w14:textId="77777777" w:rsidTr="006566E5">
        <w:tc>
          <w:tcPr>
            <w:tcW w:w="464" w:type="pct"/>
          </w:tcPr>
          <w:p w14:paraId="11351AA0" w14:textId="047AF013"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South Australia</w:t>
            </w:r>
          </w:p>
        </w:tc>
        <w:tc>
          <w:tcPr>
            <w:tcW w:w="1898" w:type="pct"/>
          </w:tcPr>
          <w:p w14:paraId="3D4B2A9E" w14:textId="74277E02" w:rsidR="00067FD3" w:rsidRPr="00BD7B88" w:rsidRDefault="00067FD3" w:rsidP="00067FD3">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07AEB59C" w14:textId="213E20F5" w:rsidR="00067FD3" w:rsidRPr="00BD7B88" w:rsidRDefault="00067FD3" w:rsidP="00067FD3">
            <w:pPr>
              <w:pStyle w:val="Tabletext"/>
              <w:spacing w:before="60" w:after="60"/>
              <w:rPr>
                <w:rFonts w:cs="Arial"/>
                <w:sz w:val="16"/>
                <w:szCs w:val="16"/>
              </w:rPr>
            </w:pPr>
            <w:r w:rsidRPr="00BD7B88">
              <w:rPr>
                <w:rFonts w:cs="Arial"/>
                <w:sz w:val="16"/>
                <w:szCs w:val="16"/>
              </w:rPr>
              <w:t>17</w:t>
            </w:r>
            <w:r>
              <w:rPr>
                <w:rFonts w:cs="Arial"/>
                <w:sz w:val="16"/>
                <w:szCs w:val="16"/>
              </w:rPr>
              <w:t>, 18, 20</w:t>
            </w:r>
          </w:p>
        </w:tc>
        <w:tc>
          <w:tcPr>
            <w:tcW w:w="1703" w:type="pct"/>
          </w:tcPr>
          <w:p w14:paraId="5479DCB7" w14:textId="6CAA8CA9" w:rsidR="00067FD3" w:rsidRPr="00BD7B88" w:rsidRDefault="00067FD3" w:rsidP="00067FD3">
            <w:pPr>
              <w:pStyle w:val="Tabletext"/>
              <w:spacing w:before="60" w:after="60"/>
              <w:rPr>
                <w:rFonts w:cs="Arial"/>
                <w:sz w:val="16"/>
                <w:szCs w:val="16"/>
              </w:rPr>
            </w:pPr>
            <w:r w:rsidRPr="00BD7B88">
              <w:rPr>
                <w:rFonts w:cs="Arial"/>
                <w:sz w:val="16"/>
                <w:szCs w:val="16"/>
              </w:rPr>
              <w:t>First or crisis response reform</w:t>
            </w:r>
          </w:p>
        </w:tc>
        <w:tc>
          <w:tcPr>
            <w:tcW w:w="599" w:type="pct"/>
          </w:tcPr>
          <w:p w14:paraId="6215376A" w14:textId="30D00F5B" w:rsidR="00067FD3" w:rsidRPr="00561340" w:rsidRDefault="00067FD3" w:rsidP="00067FD3">
            <w:pPr>
              <w:pStyle w:val="Tabletext"/>
              <w:spacing w:before="60" w:after="60"/>
              <w:rPr>
                <w:rFonts w:cs="Arial"/>
                <w:spacing w:val="-4"/>
                <w:sz w:val="16"/>
                <w:szCs w:val="16"/>
                <w:highlight w:val="yellow"/>
              </w:rPr>
            </w:pPr>
            <w:r w:rsidRPr="00561340">
              <w:rPr>
                <w:rFonts w:cs="Calibri"/>
                <w:sz w:val="16"/>
                <w:szCs w:val="16"/>
              </w:rPr>
              <w:t>Is completed according to schedule</w:t>
            </w:r>
          </w:p>
        </w:tc>
      </w:tr>
      <w:tr w:rsidR="00067FD3" w:rsidRPr="00BD7B88" w14:paraId="4C45154B" w14:textId="77777777" w:rsidTr="006566E5">
        <w:tc>
          <w:tcPr>
            <w:tcW w:w="464" w:type="pct"/>
          </w:tcPr>
          <w:p w14:paraId="01C294FE" w14:textId="7B58C6A4"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South Australia</w:t>
            </w:r>
          </w:p>
        </w:tc>
        <w:tc>
          <w:tcPr>
            <w:tcW w:w="1898" w:type="pct"/>
          </w:tcPr>
          <w:p w14:paraId="4B66BD16" w14:textId="77777777" w:rsidR="00067FD3" w:rsidRPr="001149A9" w:rsidRDefault="00067FD3" w:rsidP="00067FD3">
            <w:pPr>
              <w:pStyle w:val="TableBullet1"/>
              <w:spacing w:before="60" w:after="60"/>
              <w:rPr>
                <w:rFonts w:cs="Arial"/>
                <w:sz w:val="16"/>
                <w:szCs w:val="16"/>
              </w:rPr>
            </w:pPr>
            <w:r w:rsidRPr="00BD7B88">
              <w:rPr>
                <w:sz w:val="16"/>
                <w:szCs w:val="16"/>
              </w:rPr>
              <w:t>Primary prevention</w:t>
            </w:r>
          </w:p>
          <w:p w14:paraId="20DA96BD" w14:textId="3494CC19" w:rsidR="00067FD3" w:rsidRPr="00BD7B88" w:rsidRDefault="00067FD3" w:rsidP="00067FD3">
            <w:pPr>
              <w:pStyle w:val="TableBullet1"/>
              <w:spacing w:before="60" w:after="60"/>
              <w:rPr>
                <w:rFonts w:cs="Arial"/>
                <w:sz w:val="16"/>
                <w:szCs w:val="16"/>
              </w:rPr>
            </w:pPr>
            <w:r w:rsidRPr="00BD7B88">
              <w:rPr>
                <w:rFonts w:cs="Arial"/>
                <w:sz w:val="16"/>
                <w:szCs w:val="16"/>
              </w:rPr>
              <w:t>Responding to sexual violence and sexual harassment</w:t>
            </w:r>
          </w:p>
        </w:tc>
        <w:tc>
          <w:tcPr>
            <w:tcW w:w="336" w:type="pct"/>
          </w:tcPr>
          <w:p w14:paraId="7CD5888E" w14:textId="7E2CAD1D" w:rsidR="00067FD3" w:rsidRPr="00BD7B88" w:rsidRDefault="00067FD3" w:rsidP="00067FD3">
            <w:pPr>
              <w:pStyle w:val="Tabletext"/>
              <w:spacing w:before="60" w:after="60"/>
              <w:rPr>
                <w:rFonts w:cs="Arial"/>
                <w:sz w:val="16"/>
                <w:szCs w:val="16"/>
              </w:rPr>
            </w:pPr>
            <w:r w:rsidRPr="00BD7B88">
              <w:rPr>
                <w:rFonts w:cs="Arial"/>
                <w:sz w:val="16"/>
                <w:szCs w:val="16"/>
              </w:rPr>
              <w:t>2, 13</w:t>
            </w:r>
          </w:p>
        </w:tc>
        <w:tc>
          <w:tcPr>
            <w:tcW w:w="1703" w:type="pct"/>
          </w:tcPr>
          <w:p w14:paraId="26E4B3C3" w14:textId="23449221" w:rsidR="00067FD3" w:rsidRPr="00BD7B88" w:rsidRDefault="00067FD3" w:rsidP="00067FD3">
            <w:pPr>
              <w:pStyle w:val="Tabletext"/>
              <w:spacing w:before="60" w:after="60"/>
              <w:rPr>
                <w:rFonts w:cs="Arial"/>
                <w:sz w:val="16"/>
                <w:szCs w:val="16"/>
              </w:rPr>
            </w:pPr>
            <w:r w:rsidRPr="00BD7B88">
              <w:rPr>
                <w:rFonts w:cs="Arial"/>
                <w:sz w:val="16"/>
                <w:szCs w:val="16"/>
              </w:rPr>
              <w:t>Primary Prevention Plan</w:t>
            </w:r>
          </w:p>
        </w:tc>
        <w:tc>
          <w:tcPr>
            <w:tcW w:w="599" w:type="pct"/>
          </w:tcPr>
          <w:p w14:paraId="2ED10334" w14:textId="7FAF4CAB" w:rsidR="00067FD3" w:rsidRPr="00561340" w:rsidRDefault="00067FD3" w:rsidP="00067FD3">
            <w:pPr>
              <w:pStyle w:val="Tabletext"/>
              <w:spacing w:before="60" w:after="60"/>
              <w:rPr>
                <w:rFonts w:cs="Arial"/>
                <w:sz w:val="16"/>
                <w:szCs w:val="16"/>
                <w:highlight w:val="yellow"/>
              </w:rPr>
            </w:pPr>
            <w:r w:rsidRPr="00561340">
              <w:rPr>
                <w:rFonts w:cs="Calibri"/>
                <w:sz w:val="16"/>
                <w:szCs w:val="16"/>
              </w:rPr>
              <w:t xml:space="preserve">In progress delayed </w:t>
            </w:r>
          </w:p>
        </w:tc>
      </w:tr>
      <w:tr w:rsidR="00067FD3" w:rsidRPr="00BD7B88" w14:paraId="46DD9017" w14:textId="77777777" w:rsidTr="006566E5">
        <w:tc>
          <w:tcPr>
            <w:tcW w:w="464" w:type="pct"/>
          </w:tcPr>
          <w:p w14:paraId="114EAF2C" w14:textId="17C97532"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South Australia</w:t>
            </w:r>
          </w:p>
        </w:tc>
        <w:tc>
          <w:tcPr>
            <w:tcW w:w="1898" w:type="pct"/>
          </w:tcPr>
          <w:p w14:paraId="12A2E50F" w14:textId="1A3B2D30" w:rsidR="00067FD3" w:rsidRPr="00BD7B88" w:rsidRDefault="00067FD3" w:rsidP="00067FD3">
            <w:pPr>
              <w:pStyle w:val="TableBullet1"/>
              <w:spacing w:before="60" w:after="60"/>
              <w:rPr>
                <w:rFonts w:cs="Arial"/>
                <w:sz w:val="16"/>
                <w:szCs w:val="16"/>
              </w:rPr>
            </w:pPr>
            <w:r w:rsidRPr="00BD7B88">
              <w:rPr>
                <w:rFonts w:cs="Arial"/>
                <w:sz w:val="16"/>
                <w:szCs w:val="16"/>
              </w:rPr>
              <w:t>Primary prevention</w:t>
            </w:r>
          </w:p>
        </w:tc>
        <w:tc>
          <w:tcPr>
            <w:tcW w:w="336" w:type="pct"/>
          </w:tcPr>
          <w:p w14:paraId="0E3A1B29" w14:textId="402D9479" w:rsidR="00067FD3" w:rsidRPr="00BD7B88" w:rsidRDefault="00067FD3" w:rsidP="00067FD3">
            <w:pPr>
              <w:pStyle w:val="Tabletext"/>
              <w:spacing w:before="60" w:after="60"/>
              <w:rPr>
                <w:rFonts w:cs="Arial"/>
                <w:sz w:val="16"/>
                <w:szCs w:val="16"/>
              </w:rPr>
            </w:pPr>
            <w:r w:rsidRPr="00BD7B88">
              <w:rPr>
                <w:rFonts w:cs="Arial"/>
                <w:sz w:val="16"/>
                <w:szCs w:val="16"/>
              </w:rPr>
              <w:t>1, 2</w:t>
            </w:r>
          </w:p>
        </w:tc>
        <w:tc>
          <w:tcPr>
            <w:tcW w:w="1703" w:type="pct"/>
          </w:tcPr>
          <w:p w14:paraId="6630BBE6" w14:textId="15F5BE1B" w:rsidR="00067FD3" w:rsidRPr="00BD7B88" w:rsidRDefault="00067FD3" w:rsidP="00067FD3">
            <w:pPr>
              <w:pStyle w:val="Tabletext"/>
              <w:spacing w:before="60" w:after="60"/>
              <w:rPr>
                <w:rFonts w:cs="Arial"/>
                <w:sz w:val="16"/>
                <w:szCs w:val="16"/>
              </w:rPr>
            </w:pPr>
            <w:r w:rsidRPr="00BD7B88">
              <w:rPr>
                <w:rFonts w:cs="Arial"/>
                <w:sz w:val="16"/>
                <w:szCs w:val="16"/>
              </w:rPr>
              <w:t>Reframed Violence Against Women Collaborations</w:t>
            </w:r>
          </w:p>
        </w:tc>
        <w:tc>
          <w:tcPr>
            <w:tcW w:w="599" w:type="pct"/>
          </w:tcPr>
          <w:p w14:paraId="76A555BF" w14:textId="031D3BCE" w:rsidR="00067FD3" w:rsidRPr="00561340" w:rsidRDefault="00067FD3" w:rsidP="00067FD3">
            <w:pPr>
              <w:pStyle w:val="Tabletext"/>
              <w:spacing w:before="60" w:after="60"/>
              <w:rPr>
                <w:rFonts w:cs="Arial"/>
                <w:sz w:val="16"/>
                <w:szCs w:val="16"/>
                <w:highlight w:val="yellow"/>
              </w:rPr>
            </w:pPr>
            <w:r w:rsidRPr="00561340">
              <w:rPr>
                <w:rFonts w:cs="Calibri"/>
                <w:sz w:val="16"/>
                <w:szCs w:val="16"/>
              </w:rPr>
              <w:t>In progress on track</w:t>
            </w:r>
          </w:p>
        </w:tc>
      </w:tr>
      <w:tr w:rsidR="00067FD3" w:rsidRPr="00BD7B88" w14:paraId="1E1C8CAA" w14:textId="77777777" w:rsidTr="006566E5">
        <w:tc>
          <w:tcPr>
            <w:tcW w:w="464" w:type="pct"/>
          </w:tcPr>
          <w:p w14:paraId="3CED8F3B" w14:textId="26A1BD22"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South Australia</w:t>
            </w:r>
          </w:p>
        </w:tc>
        <w:tc>
          <w:tcPr>
            <w:tcW w:w="1898" w:type="pct"/>
          </w:tcPr>
          <w:p w14:paraId="48269AA5" w14:textId="77777777" w:rsidR="00067FD3" w:rsidRPr="00BD7B88" w:rsidRDefault="00067FD3" w:rsidP="00067FD3">
            <w:pPr>
              <w:pStyle w:val="TableBullet1"/>
              <w:spacing w:before="60" w:after="60"/>
              <w:rPr>
                <w:sz w:val="16"/>
                <w:szCs w:val="16"/>
              </w:rPr>
            </w:pPr>
            <w:r w:rsidRPr="00BD7B88">
              <w:rPr>
                <w:sz w:val="16"/>
                <w:szCs w:val="16"/>
              </w:rPr>
              <w:t>Responding to sexual violence and sexual harassment</w:t>
            </w:r>
          </w:p>
          <w:p w14:paraId="009CB237" w14:textId="0C078975" w:rsidR="00067FD3" w:rsidRPr="00BD7B88" w:rsidRDefault="00067FD3" w:rsidP="00067FD3">
            <w:pPr>
              <w:pStyle w:val="Tabletext"/>
              <w:numPr>
                <w:ilvl w:val="0"/>
                <w:numId w:val="18"/>
              </w:numPr>
              <w:spacing w:before="60" w:after="60"/>
              <w:rPr>
                <w:rFonts w:cs="Arial"/>
                <w:sz w:val="16"/>
                <w:szCs w:val="16"/>
              </w:rPr>
            </w:pPr>
            <w:r w:rsidRPr="00BD7B88">
              <w:rPr>
                <w:rFonts w:cs="Arial"/>
                <w:sz w:val="16"/>
                <w:szCs w:val="16"/>
              </w:rPr>
              <w:t>Improving support and service system responses</w:t>
            </w:r>
          </w:p>
        </w:tc>
        <w:tc>
          <w:tcPr>
            <w:tcW w:w="336" w:type="pct"/>
          </w:tcPr>
          <w:p w14:paraId="166D8B0D" w14:textId="2933838D" w:rsidR="00067FD3" w:rsidRPr="00BD7B88" w:rsidRDefault="00067FD3" w:rsidP="00067FD3">
            <w:pPr>
              <w:pStyle w:val="Tabletext"/>
              <w:spacing w:before="60" w:after="60"/>
              <w:rPr>
                <w:rFonts w:cs="Arial"/>
                <w:sz w:val="16"/>
                <w:szCs w:val="16"/>
              </w:rPr>
            </w:pPr>
            <w:r w:rsidRPr="00BD7B88">
              <w:rPr>
                <w:rFonts w:cs="Arial"/>
                <w:sz w:val="16"/>
                <w:szCs w:val="16"/>
              </w:rPr>
              <w:t>14, 17</w:t>
            </w:r>
          </w:p>
        </w:tc>
        <w:tc>
          <w:tcPr>
            <w:tcW w:w="1703" w:type="pct"/>
          </w:tcPr>
          <w:p w14:paraId="037C2581" w14:textId="1B153810" w:rsidR="00067FD3" w:rsidRPr="00BD7B88" w:rsidRDefault="00067FD3" w:rsidP="00067FD3">
            <w:pPr>
              <w:pStyle w:val="Tabletext"/>
              <w:spacing w:before="60" w:after="60"/>
              <w:rPr>
                <w:rFonts w:cs="Arial"/>
                <w:sz w:val="16"/>
                <w:szCs w:val="16"/>
              </w:rPr>
            </w:pPr>
            <w:r w:rsidRPr="00BD7B88">
              <w:rPr>
                <w:rFonts w:cs="Arial"/>
                <w:sz w:val="16"/>
                <w:szCs w:val="16"/>
              </w:rPr>
              <w:t>Refreshing the Family Safety Framework</w:t>
            </w:r>
          </w:p>
        </w:tc>
        <w:tc>
          <w:tcPr>
            <w:tcW w:w="599" w:type="pct"/>
          </w:tcPr>
          <w:p w14:paraId="4CB7722F" w14:textId="138BEEBC" w:rsidR="00067FD3" w:rsidRPr="00561340" w:rsidRDefault="00067FD3" w:rsidP="00067FD3">
            <w:pPr>
              <w:pStyle w:val="Tabletext"/>
              <w:spacing w:before="60" w:after="60"/>
              <w:rPr>
                <w:rFonts w:cs="Arial"/>
                <w:sz w:val="16"/>
                <w:szCs w:val="16"/>
                <w:highlight w:val="yellow"/>
              </w:rPr>
            </w:pPr>
            <w:r w:rsidRPr="00561340">
              <w:rPr>
                <w:rFonts w:cs="Calibri"/>
                <w:sz w:val="16"/>
                <w:szCs w:val="16"/>
              </w:rPr>
              <w:t>In progress delayed</w:t>
            </w:r>
          </w:p>
        </w:tc>
      </w:tr>
      <w:tr w:rsidR="00067FD3" w:rsidRPr="00BD7B88" w14:paraId="4C531EFF" w14:textId="77777777" w:rsidTr="006566E5">
        <w:tc>
          <w:tcPr>
            <w:tcW w:w="464" w:type="pct"/>
          </w:tcPr>
          <w:p w14:paraId="484D16DF" w14:textId="25E17D25"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South Australia</w:t>
            </w:r>
          </w:p>
        </w:tc>
        <w:tc>
          <w:tcPr>
            <w:tcW w:w="1898" w:type="pct"/>
          </w:tcPr>
          <w:p w14:paraId="50733CEE" w14:textId="3BF6A34D" w:rsidR="00067FD3" w:rsidRPr="00BD7B88" w:rsidRDefault="00067FD3" w:rsidP="00067FD3">
            <w:pPr>
              <w:pStyle w:val="TableBullet1"/>
              <w:numPr>
                <w:ilvl w:val="0"/>
                <w:numId w:val="0"/>
              </w:numPr>
              <w:spacing w:before="60" w:after="60"/>
              <w:ind w:left="284" w:hanging="284"/>
              <w:rPr>
                <w:rFonts w:cs="Arial"/>
                <w:sz w:val="16"/>
                <w:szCs w:val="16"/>
              </w:rPr>
            </w:pPr>
            <w:r w:rsidRPr="00BD7B88">
              <w:rPr>
                <w:rFonts w:cs="Arial"/>
                <w:sz w:val="16"/>
                <w:szCs w:val="16"/>
              </w:rPr>
              <w:t>Improving support and service system responses</w:t>
            </w:r>
          </w:p>
        </w:tc>
        <w:tc>
          <w:tcPr>
            <w:tcW w:w="336" w:type="pct"/>
          </w:tcPr>
          <w:p w14:paraId="6FF56115" w14:textId="574A0B2B" w:rsidR="00067FD3" w:rsidRPr="00BD7B88" w:rsidRDefault="00067FD3" w:rsidP="00067FD3">
            <w:pPr>
              <w:pStyle w:val="Tabletext"/>
              <w:spacing w:before="60" w:after="60"/>
              <w:rPr>
                <w:rFonts w:cs="Arial"/>
                <w:sz w:val="16"/>
                <w:szCs w:val="16"/>
              </w:rPr>
            </w:pPr>
            <w:r w:rsidRPr="00BD7B88">
              <w:rPr>
                <w:rFonts w:cs="Arial"/>
                <w:sz w:val="16"/>
                <w:szCs w:val="16"/>
              </w:rPr>
              <w:t>18</w:t>
            </w:r>
          </w:p>
        </w:tc>
        <w:tc>
          <w:tcPr>
            <w:tcW w:w="1703" w:type="pct"/>
          </w:tcPr>
          <w:p w14:paraId="339A4EAD" w14:textId="37A3D59B" w:rsidR="00067FD3" w:rsidRPr="00BD7B88" w:rsidRDefault="00067FD3" w:rsidP="00067FD3">
            <w:pPr>
              <w:pStyle w:val="Tabletext"/>
              <w:spacing w:before="60" w:after="60"/>
              <w:rPr>
                <w:rFonts w:cs="Arial"/>
                <w:sz w:val="16"/>
                <w:szCs w:val="16"/>
              </w:rPr>
            </w:pPr>
            <w:r w:rsidRPr="00BD7B88">
              <w:rPr>
                <w:rFonts w:cs="Arial"/>
                <w:sz w:val="16"/>
                <w:szCs w:val="16"/>
              </w:rPr>
              <w:t>Statewide perpetrator response framework</w:t>
            </w:r>
          </w:p>
        </w:tc>
        <w:tc>
          <w:tcPr>
            <w:tcW w:w="599" w:type="pct"/>
          </w:tcPr>
          <w:p w14:paraId="41C919FD" w14:textId="7BB3490C" w:rsidR="00067FD3" w:rsidRPr="00561340" w:rsidRDefault="00067FD3" w:rsidP="00067FD3">
            <w:pPr>
              <w:pStyle w:val="Tabletext"/>
              <w:spacing w:before="60" w:after="60"/>
              <w:rPr>
                <w:rFonts w:cs="Arial"/>
                <w:sz w:val="16"/>
                <w:szCs w:val="16"/>
                <w:highlight w:val="yellow"/>
              </w:rPr>
            </w:pPr>
            <w:r w:rsidRPr="00561340">
              <w:rPr>
                <w:rFonts w:cs="Calibri"/>
                <w:sz w:val="16"/>
                <w:szCs w:val="16"/>
              </w:rPr>
              <w:t>Is completed according to schedule</w:t>
            </w:r>
          </w:p>
        </w:tc>
      </w:tr>
      <w:tr w:rsidR="00067FD3" w:rsidRPr="00BD7B88" w14:paraId="09477F65" w14:textId="77777777" w:rsidTr="006566E5">
        <w:tc>
          <w:tcPr>
            <w:tcW w:w="464" w:type="pct"/>
          </w:tcPr>
          <w:p w14:paraId="2BD903BD" w14:textId="568ACC55"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South Australia</w:t>
            </w:r>
          </w:p>
        </w:tc>
        <w:tc>
          <w:tcPr>
            <w:tcW w:w="1898" w:type="pct"/>
          </w:tcPr>
          <w:p w14:paraId="3F71411A" w14:textId="07F4AEE5" w:rsidR="00067FD3" w:rsidRPr="00BD7B88" w:rsidRDefault="00067FD3" w:rsidP="00067FD3">
            <w:pPr>
              <w:pStyle w:val="Tabletext"/>
              <w:spacing w:before="60" w:after="60"/>
              <w:rPr>
                <w:rFonts w:cs="Arial"/>
                <w:sz w:val="16"/>
                <w:szCs w:val="16"/>
              </w:rPr>
            </w:pPr>
            <w:r w:rsidRPr="00BD7B88">
              <w:rPr>
                <w:rFonts w:cs="Arial"/>
                <w:sz w:val="16"/>
                <w:szCs w:val="16"/>
              </w:rPr>
              <w:t>Supporting Aboriginal and Torres Strait Islander women and their children</w:t>
            </w:r>
          </w:p>
        </w:tc>
        <w:tc>
          <w:tcPr>
            <w:tcW w:w="336" w:type="pct"/>
          </w:tcPr>
          <w:p w14:paraId="76DB5B4F" w14:textId="2BCCFF24" w:rsidR="00067FD3" w:rsidRPr="00BD7B88" w:rsidRDefault="00067FD3" w:rsidP="00067FD3">
            <w:pPr>
              <w:pStyle w:val="Tabletext"/>
              <w:spacing w:before="60" w:after="60"/>
              <w:rPr>
                <w:rFonts w:cs="Arial"/>
                <w:sz w:val="16"/>
                <w:szCs w:val="16"/>
              </w:rPr>
            </w:pPr>
            <w:r w:rsidRPr="00BD7B88">
              <w:rPr>
                <w:rFonts w:cs="Arial"/>
                <w:sz w:val="16"/>
                <w:szCs w:val="16"/>
              </w:rPr>
              <w:t>8, 9</w:t>
            </w:r>
          </w:p>
        </w:tc>
        <w:tc>
          <w:tcPr>
            <w:tcW w:w="1703" w:type="pct"/>
          </w:tcPr>
          <w:p w14:paraId="584ACFDF" w14:textId="1E2E403E" w:rsidR="00067FD3" w:rsidRPr="00BD7B88" w:rsidRDefault="00067FD3" w:rsidP="00067FD3">
            <w:pPr>
              <w:pStyle w:val="Tabletext"/>
              <w:spacing w:before="60" w:after="60"/>
              <w:rPr>
                <w:rFonts w:cs="Arial"/>
                <w:sz w:val="16"/>
                <w:szCs w:val="16"/>
              </w:rPr>
            </w:pPr>
            <w:proofErr w:type="spellStart"/>
            <w:r w:rsidRPr="00BD7B88">
              <w:rPr>
                <w:rFonts w:cs="Arial"/>
                <w:sz w:val="16"/>
                <w:szCs w:val="16"/>
              </w:rPr>
              <w:t>Tiraapendi</w:t>
            </w:r>
            <w:proofErr w:type="spellEnd"/>
            <w:r w:rsidRPr="00BD7B88">
              <w:rPr>
                <w:rFonts w:cs="Arial"/>
                <w:sz w:val="16"/>
                <w:szCs w:val="16"/>
              </w:rPr>
              <w:t xml:space="preserve"> </w:t>
            </w:r>
            <w:proofErr w:type="spellStart"/>
            <w:r w:rsidRPr="00BD7B88">
              <w:rPr>
                <w:rFonts w:cs="Arial"/>
                <w:sz w:val="16"/>
                <w:szCs w:val="16"/>
              </w:rPr>
              <w:t>Wodli</w:t>
            </w:r>
            <w:proofErr w:type="spellEnd"/>
            <w:r w:rsidRPr="00BD7B88">
              <w:rPr>
                <w:rFonts w:cs="Arial"/>
                <w:sz w:val="16"/>
                <w:szCs w:val="16"/>
              </w:rPr>
              <w:t xml:space="preserve"> Port Adelaide justice reinvestment project</w:t>
            </w:r>
          </w:p>
        </w:tc>
        <w:tc>
          <w:tcPr>
            <w:tcW w:w="599" w:type="pct"/>
          </w:tcPr>
          <w:p w14:paraId="491586B0" w14:textId="7A524BCE" w:rsidR="00067FD3" w:rsidRPr="00561340" w:rsidRDefault="00067FD3" w:rsidP="00067FD3">
            <w:pPr>
              <w:pStyle w:val="Tabletext"/>
              <w:spacing w:before="60" w:after="60"/>
              <w:rPr>
                <w:rFonts w:cs="Arial"/>
                <w:sz w:val="16"/>
                <w:szCs w:val="16"/>
                <w:highlight w:val="yellow"/>
              </w:rPr>
            </w:pPr>
            <w:r w:rsidRPr="00561340">
              <w:rPr>
                <w:rFonts w:cs="Calibri"/>
                <w:sz w:val="16"/>
                <w:szCs w:val="16"/>
              </w:rPr>
              <w:t>In progress on track</w:t>
            </w:r>
          </w:p>
        </w:tc>
      </w:tr>
      <w:tr w:rsidR="00067FD3" w:rsidRPr="00BD7B88" w14:paraId="6CA72FFE" w14:textId="77777777" w:rsidTr="006566E5">
        <w:tc>
          <w:tcPr>
            <w:tcW w:w="464" w:type="pct"/>
          </w:tcPr>
          <w:p w14:paraId="16EEEB02" w14:textId="25CDB531"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South Australia</w:t>
            </w:r>
          </w:p>
        </w:tc>
        <w:tc>
          <w:tcPr>
            <w:tcW w:w="1898" w:type="pct"/>
          </w:tcPr>
          <w:p w14:paraId="66BA70BC" w14:textId="4FA7D368" w:rsidR="00067FD3" w:rsidRPr="00BD7B88" w:rsidRDefault="00067FD3" w:rsidP="00067FD3">
            <w:pPr>
              <w:pStyle w:val="Tabletext"/>
              <w:spacing w:before="60" w:after="60"/>
              <w:rPr>
                <w:rFonts w:cs="Arial"/>
                <w:sz w:val="16"/>
                <w:szCs w:val="16"/>
              </w:rPr>
            </w:pPr>
            <w:r w:rsidRPr="00BD7B88">
              <w:rPr>
                <w:rFonts w:cs="Arial"/>
                <w:sz w:val="16"/>
                <w:szCs w:val="16"/>
              </w:rPr>
              <w:t>Primary prevention</w:t>
            </w:r>
          </w:p>
        </w:tc>
        <w:tc>
          <w:tcPr>
            <w:tcW w:w="336" w:type="pct"/>
          </w:tcPr>
          <w:p w14:paraId="1983C14E" w14:textId="0B78E3B2" w:rsidR="00067FD3" w:rsidRPr="00BD7B88" w:rsidRDefault="00067FD3" w:rsidP="00067FD3">
            <w:pPr>
              <w:pStyle w:val="Tabletext"/>
              <w:spacing w:before="60" w:after="60"/>
              <w:rPr>
                <w:rFonts w:cs="Arial"/>
                <w:sz w:val="16"/>
                <w:szCs w:val="16"/>
              </w:rPr>
            </w:pPr>
            <w:r w:rsidRPr="00BD7B88">
              <w:rPr>
                <w:rFonts w:cs="Arial"/>
                <w:sz w:val="16"/>
                <w:szCs w:val="16"/>
              </w:rPr>
              <w:t>1</w:t>
            </w:r>
          </w:p>
        </w:tc>
        <w:tc>
          <w:tcPr>
            <w:tcW w:w="1703" w:type="pct"/>
          </w:tcPr>
          <w:p w14:paraId="6E9B7B1D" w14:textId="6241E306" w:rsidR="00067FD3" w:rsidRPr="00BD7B88" w:rsidRDefault="00067FD3" w:rsidP="00067FD3">
            <w:pPr>
              <w:pStyle w:val="Tabletext"/>
              <w:spacing w:before="60" w:after="60"/>
              <w:rPr>
                <w:rFonts w:cs="Arial"/>
                <w:sz w:val="16"/>
                <w:szCs w:val="16"/>
              </w:rPr>
            </w:pPr>
            <w:r w:rsidRPr="00BD7B88">
              <w:rPr>
                <w:rFonts w:cs="Arial"/>
                <w:sz w:val="16"/>
                <w:szCs w:val="16"/>
              </w:rPr>
              <w:t>Women's Employment and Leadership Strategy</w:t>
            </w:r>
          </w:p>
        </w:tc>
        <w:tc>
          <w:tcPr>
            <w:tcW w:w="599" w:type="pct"/>
          </w:tcPr>
          <w:p w14:paraId="5DCF0710" w14:textId="423326CE" w:rsidR="00067FD3" w:rsidRPr="00561340" w:rsidRDefault="00067FD3" w:rsidP="00067FD3">
            <w:pPr>
              <w:pStyle w:val="Tabletext"/>
              <w:spacing w:before="60" w:after="60"/>
              <w:rPr>
                <w:rFonts w:cs="Arial"/>
                <w:sz w:val="16"/>
                <w:szCs w:val="16"/>
                <w:highlight w:val="yellow"/>
              </w:rPr>
            </w:pPr>
            <w:r w:rsidRPr="00561340">
              <w:rPr>
                <w:rFonts w:cs="Calibri"/>
                <w:sz w:val="16"/>
                <w:szCs w:val="16"/>
              </w:rPr>
              <w:t>In progress delayed</w:t>
            </w:r>
          </w:p>
        </w:tc>
      </w:tr>
      <w:tr w:rsidR="00067FD3" w:rsidRPr="00BD7B88" w14:paraId="58C9FE65" w14:textId="77777777" w:rsidTr="006566E5">
        <w:tc>
          <w:tcPr>
            <w:tcW w:w="464" w:type="pct"/>
          </w:tcPr>
          <w:p w14:paraId="64E90C3F" w14:textId="5FACEA3F"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South Australia</w:t>
            </w:r>
          </w:p>
        </w:tc>
        <w:tc>
          <w:tcPr>
            <w:tcW w:w="1898" w:type="pct"/>
          </w:tcPr>
          <w:p w14:paraId="5B87B928" w14:textId="362EAB1A" w:rsidR="00067FD3" w:rsidRPr="00BD7B88" w:rsidRDefault="00067FD3" w:rsidP="00067FD3">
            <w:pPr>
              <w:pStyle w:val="Tabletext"/>
              <w:spacing w:before="60" w:after="60"/>
              <w:rPr>
                <w:rFonts w:cs="Arial"/>
                <w:sz w:val="16"/>
                <w:szCs w:val="16"/>
              </w:rPr>
            </w:pPr>
            <w:r w:rsidRPr="00BD7B88">
              <w:rPr>
                <w:rFonts w:cs="Arial"/>
                <w:sz w:val="16"/>
                <w:szCs w:val="16"/>
              </w:rPr>
              <w:t>Primary prevention</w:t>
            </w:r>
          </w:p>
        </w:tc>
        <w:tc>
          <w:tcPr>
            <w:tcW w:w="336" w:type="pct"/>
          </w:tcPr>
          <w:p w14:paraId="00D71F6F" w14:textId="01A979D7" w:rsidR="00067FD3" w:rsidRPr="00BD7B88" w:rsidRDefault="00067FD3" w:rsidP="00067FD3">
            <w:pPr>
              <w:pStyle w:val="Tabletext"/>
              <w:spacing w:before="60" w:after="60"/>
              <w:rPr>
                <w:rFonts w:cs="Arial"/>
                <w:sz w:val="16"/>
                <w:szCs w:val="16"/>
              </w:rPr>
            </w:pPr>
            <w:r w:rsidRPr="00BD7B88">
              <w:rPr>
                <w:rFonts w:cs="Arial"/>
                <w:sz w:val="16"/>
                <w:szCs w:val="16"/>
              </w:rPr>
              <w:t>1</w:t>
            </w:r>
          </w:p>
        </w:tc>
        <w:tc>
          <w:tcPr>
            <w:tcW w:w="1703" w:type="pct"/>
          </w:tcPr>
          <w:p w14:paraId="57DD8804" w14:textId="591A6188" w:rsidR="00067FD3" w:rsidRPr="00BD7B88" w:rsidRDefault="00067FD3" w:rsidP="00067FD3">
            <w:pPr>
              <w:pStyle w:val="Tabletext"/>
              <w:spacing w:before="60" w:after="60"/>
              <w:rPr>
                <w:rFonts w:cs="Arial"/>
                <w:sz w:val="16"/>
                <w:szCs w:val="16"/>
              </w:rPr>
            </w:pPr>
            <w:r w:rsidRPr="00BD7B88">
              <w:rPr>
                <w:rFonts w:cs="Arial"/>
                <w:sz w:val="16"/>
                <w:szCs w:val="16"/>
              </w:rPr>
              <w:t>Workplace Equality and Respect project</w:t>
            </w:r>
          </w:p>
        </w:tc>
        <w:tc>
          <w:tcPr>
            <w:tcW w:w="599" w:type="pct"/>
          </w:tcPr>
          <w:p w14:paraId="68B7DF1D" w14:textId="36FDA2EB" w:rsidR="00067FD3" w:rsidRPr="00561340" w:rsidRDefault="00067FD3" w:rsidP="00067FD3">
            <w:pPr>
              <w:pStyle w:val="Tabletext"/>
              <w:spacing w:before="60" w:after="60"/>
              <w:rPr>
                <w:rFonts w:cs="Arial"/>
                <w:sz w:val="16"/>
                <w:szCs w:val="16"/>
                <w:highlight w:val="yellow"/>
              </w:rPr>
            </w:pPr>
            <w:r w:rsidRPr="00561340">
              <w:rPr>
                <w:rFonts w:cs="Calibri"/>
                <w:sz w:val="16"/>
                <w:szCs w:val="16"/>
              </w:rPr>
              <w:t>Is completed according to schedule</w:t>
            </w:r>
          </w:p>
        </w:tc>
      </w:tr>
      <w:tr w:rsidR="00271299" w:rsidRPr="00BD7B88" w14:paraId="444213F8" w14:textId="77777777" w:rsidTr="006566E5">
        <w:tc>
          <w:tcPr>
            <w:tcW w:w="464" w:type="pct"/>
          </w:tcPr>
          <w:p w14:paraId="58315FC0" w14:textId="6223BA98" w:rsidR="00271299" w:rsidRPr="00BD7B88" w:rsidRDefault="00271299" w:rsidP="00271299">
            <w:pPr>
              <w:pStyle w:val="TableBullet1"/>
              <w:numPr>
                <w:ilvl w:val="0"/>
                <w:numId w:val="0"/>
              </w:numPr>
              <w:tabs>
                <w:tab w:val="left" w:pos="357"/>
              </w:tabs>
              <w:spacing w:before="60" w:after="60"/>
              <w:ind w:left="284" w:hanging="284"/>
              <w:rPr>
                <w:rFonts w:cs="Arial"/>
                <w:sz w:val="16"/>
                <w:szCs w:val="16"/>
              </w:rPr>
            </w:pPr>
            <w:r w:rsidRPr="00BD7B88">
              <w:rPr>
                <w:rFonts w:cs="Arial"/>
                <w:sz w:val="16"/>
                <w:szCs w:val="16"/>
              </w:rPr>
              <w:lastRenderedPageBreak/>
              <w:t>Tasmania</w:t>
            </w:r>
          </w:p>
        </w:tc>
        <w:tc>
          <w:tcPr>
            <w:tcW w:w="1898" w:type="pct"/>
          </w:tcPr>
          <w:p w14:paraId="79333AA3" w14:textId="7DE0D9E1" w:rsidR="00271299" w:rsidRPr="00BD7B88" w:rsidRDefault="00271299" w:rsidP="00271299">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3D5D8304" w14:textId="25A2DBDA" w:rsidR="00271299" w:rsidRPr="00BD7B88" w:rsidRDefault="00271299" w:rsidP="00271299">
            <w:pPr>
              <w:pStyle w:val="Tabletext"/>
              <w:spacing w:before="60" w:after="60"/>
              <w:rPr>
                <w:rFonts w:cs="Arial"/>
                <w:sz w:val="16"/>
                <w:szCs w:val="16"/>
              </w:rPr>
            </w:pPr>
            <w:r w:rsidRPr="00BD7B88">
              <w:rPr>
                <w:rFonts w:cs="Arial"/>
                <w:sz w:val="16"/>
                <w:szCs w:val="16"/>
              </w:rPr>
              <w:t>17</w:t>
            </w:r>
          </w:p>
        </w:tc>
        <w:tc>
          <w:tcPr>
            <w:tcW w:w="1703" w:type="pct"/>
          </w:tcPr>
          <w:p w14:paraId="4777F769" w14:textId="696C943E" w:rsidR="00271299" w:rsidRPr="00BD7B88" w:rsidRDefault="00271299" w:rsidP="00271299">
            <w:pPr>
              <w:pStyle w:val="Tabletext"/>
              <w:spacing w:before="60" w:after="60"/>
              <w:rPr>
                <w:rFonts w:cs="Arial"/>
                <w:sz w:val="16"/>
                <w:szCs w:val="16"/>
              </w:rPr>
            </w:pPr>
            <w:r w:rsidRPr="00BD7B88">
              <w:rPr>
                <w:rFonts w:cs="Arial"/>
                <w:spacing w:val="-4"/>
                <w:sz w:val="16"/>
                <w:szCs w:val="16"/>
              </w:rPr>
              <w:t>Centralise management of family and sexual violence services within the Department of Communities Tasmania</w:t>
            </w:r>
          </w:p>
        </w:tc>
        <w:tc>
          <w:tcPr>
            <w:tcW w:w="599" w:type="pct"/>
          </w:tcPr>
          <w:p w14:paraId="605B5182" w14:textId="58286817" w:rsidR="00271299" w:rsidRPr="004772D1" w:rsidRDefault="00271299" w:rsidP="00271299">
            <w:pPr>
              <w:pStyle w:val="Tabletext"/>
              <w:spacing w:before="60" w:after="60"/>
              <w:rPr>
                <w:rFonts w:cs="Arial"/>
                <w:sz w:val="16"/>
                <w:szCs w:val="16"/>
                <w:highlight w:val="yellow"/>
              </w:rPr>
            </w:pPr>
            <w:r w:rsidRPr="004772D1">
              <w:rPr>
                <w:rFonts w:cs="Calibri"/>
                <w:sz w:val="16"/>
                <w:szCs w:val="16"/>
              </w:rPr>
              <w:t>In progress on track</w:t>
            </w:r>
          </w:p>
        </w:tc>
      </w:tr>
      <w:tr w:rsidR="00067FD3" w:rsidRPr="00BD7B88" w14:paraId="44ED6741" w14:textId="77777777" w:rsidTr="006566E5">
        <w:tc>
          <w:tcPr>
            <w:tcW w:w="464" w:type="pct"/>
          </w:tcPr>
          <w:p w14:paraId="3604E1F1" w14:textId="71760823"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Tasmania</w:t>
            </w:r>
          </w:p>
        </w:tc>
        <w:tc>
          <w:tcPr>
            <w:tcW w:w="1898" w:type="pct"/>
          </w:tcPr>
          <w:p w14:paraId="32BFC1B2" w14:textId="77777777" w:rsidR="00067FD3" w:rsidRDefault="00067FD3" w:rsidP="00067FD3">
            <w:pPr>
              <w:pStyle w:val="TableBullet1"/>
              <w:spacing w:before="60" w:after="60"/>
              <w:rPr>
                <w:rFonts w:cs="Arial"/>
                <w:sz w:val="16"/>
                <w:szCs w:val="16"/>
              </w:rPr>
            </w:pPr>
            <w:r w:rsidRPr="00BD7B88">
              <w:rPr>
                <w:rFonts w:cs="Arial"/>
                <w:sz w:val="16"/>
                <w:szCs w:val="16"/>
              </w:rPr>
              <w:t>Primary prevention</w:t>
            </w:r>
          </w:p>
          <w:p w14:paraId="745CB403" w14:textId="5554D6C2" w:rsidR="00067FD3" w:rsidRPr="00BD7B88" w:rsidRDefault="00067FD3" w:rsidP="00067FD3">
            <w:pPr>
              <w:pStyle w:val="TableBullet1"/>
              <w:spacing w:before="60" w:after="60"/>
              <w:rPr>
                <w:rFonts w:cs="Arial"/>
                <w:sz w:val="16"/>
                <w:szCs w:val="16"/>
              </w:rPr>
            </w:pPr>
            <w:r w:rsidRPr="00BD7B88">
              <w:rPr>
                <w:rFonts w:cs="Arial"/>
                <w:sz w:val="16"/>
                <w:szCs w:val="16"/>
              </w:rPr>
              <w:t>Responding to sexual violence and sexual harassment</w:t>
            </w:r>
          </w:p>
        </w:tc>
        <w:tc>
          <w:tcPr>
            <w:tcW w:w="336" w:type="pct"/>
          </w:tcPr>
          <w:p w14:paraId="2372D2A6" w14:textId="14CCE888" w:rsidR="00067FD3" w:rsidRPr="00BD7B88" w:rsidRDefault="00067FD3" w:rsidP="00067FD3">
            <w:pPr>
              <w:pStyle w:val="Tabletext"/>
              <w:spacing w:before="60" w:after="60"/>
              <w:rPr>
                <w:rFonts w:cs="Arial"/>
                <w:sz w:val="16"/>
                <w:szCs w:val="16"/>
              </w:rPr>
            </w:pPr>
            <w:r w:rsidRPr="00BD7B88">
              <w:rPr>
                <w:rFonts w:cs="Arial"/>
                <w:sz w:val="16"/>
                <w:szCs w:val="16"/>
              </w:rPr>
              <w:t>1, 13, 15</w:t>
            </w:r>
          </w:p>
        </w:tc>
        <w:tc>
          <w:tcPr>
            <w:tcW w:w="1703" w:type="pct"/>
          </w:tcPr>
          <w:p w14:paraId="0707F204" w14:textId="142CB214" w:rsidR="00067FD3" w:rsidRPr="00BD7B88" w:rsidRDefault="00067FD3" w:rsidP="00067FD3">
            <w:pPr>
              <w:pStyle w:val="Tabletext"/>
              <w:spacing w:before="60" w:after="60"/>
              <w:rPr>
                <w:rFonts w:cs="Arial"/>
                <w:spacing w:val="-4"/>
                <w:sz w:val="16"/>
                <w:szCs w:val="16"/>
              </w:rPr>
            </w:pPr>
            <w:r w:rsidRPr="00BD7B88">
              <w:rPr>
                <w:rFonts w:cs="Arial"/>
                <w:sz w:val="16"/>
                <w:szCs w:val="16"/>
              </w:rPr>
              <w:t>Continue to ensure that gender equality and respect are at the centre of all Tasmanian State Service workplaces</w:t>
            </w:r>
          </w:p>
        </w:tc>
        <w:tc>
          <w:tcPr>
            <w:tcW w:w="599" w:type="pct"/>
          </w:tcPr>
          <w:p w14:paraId="56DC3069" w14:textId="7F255F31" w:rsidR="00067FD3" w:rsidRPr="004772D1" w:rsidRDefault="00067FD3" w:rsidP="00067FD3">
            <w:pPr>
              <w:pStyle w:val="Tabletext"/>
              <w:spacing w:before="60" w:after="60"/>
              <w:rPr>
                <w:rFonts w:cs="Arial"/>
                <w:sz w:val="16"/>
                <w:szCs w:val="16"/>
                <w:highlight w:val="yellow"/>
              </w:rPr>
            </w:pPr>
            <w:r w:rsidRPr="004772D1">
              <w:rPr>
                <w:rFonts w:cs="Calibri"/>
                <w:sz w:val="16"/>
                <w:szCs w:val="16"/>
              </w:rPr>
              <w:t>In progress on track</w:t>
            </w:r>
          </w:p>
        </w:tc>
      </w:tr>
      <w:tr w:rsidR="00067FD3" w:rsidRPr="00BD7B88" w14:paraId="354CD966" w14:textId="77777777" w:rsidTr="006566E5">
        <w:tc>
          <w:tcPr>
            <w:tcW w:w="464" w:type="pct"/>
          </w:tcPr>
          <w:p w14:paraId="629EFC9B" w14:textId="582319A7"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Tasmania</w:t>
            </w:r>
          </w:p>
        </w:tc>
        <w:tc>
          <w:tcPr>
            <w:tcW w:w="1898" w:type="pct"/>
          </w:tcPr>
          <w:p w14:paraId="084DB7E7" w14:textId="1C668437" w:rsidR="00067FD3" w:rsidRPr="00BD7B88" w:rsidRDefault="00067FD3" w:rsidP="00067FD3">
            <w:pPr>
              <w:pStyle w:val="TableBullet1"/>
              <w:spacing w:before="60" w:after="60"/>
              <w:rPr>
                <w:rFonts w:cs="Arial"/>
                <w:sz w:val="16"/>
                <w:szCs w:val="16"/>
              </w:rPr>
            </w:pPr>
            <w:r w:rsidRPr="00BD7B88">
              <w:rPr>
                <w:rFonts w:cs="Arial"/>
                <w:sz w:val="16"/>
                <w:szCs w:val="16"/>
              </w:rPr>
              <w:t>Improving support and service system responses</w:t>
            </w:r>
          </w:p>
        </w:tc>
        <w:tc>
          <w:tcPr>
            <w:tcW w:w="336" w:type="pct"/>
          </w:tcPr>
          <w:p w14:paraId="2894DA7B" w14:textId="0A4E332E" w:rsidR="00067FD3" w:rsidRPr="00BD7B88" w:rsidRDefault="00067FD3" w:rsidP="00067FD3">
            <w:pPr>
              <w:pStyle w:val="Tabletext"/>
              <w:spacing w:before="60" w:after="60"/>
              <w:rPr>
                <w:rFonts w:cs="Arial"/>
                <w:sz w:val="16"/>
                <w:szCs w:val="16"/>
              </w:rPr>
            </w:pPr>
            <w:r w:rsidRPr="00BD7B88">
              <w:rPr>
                <w:rFonts w:cs="Arial"/>
                <w:sz w:val="16"/>
                <w:szCs w:val="16"/>
              </w:rPr>
              <w:t>18</w:t>
            </w:r>
          </w:p>
        </w:tc>
        <w:tc>
          <w:tcPr>
            <w:tcW w:w="1703" w:type="pct"/>
          </w:tcPr>
          <w:p w14:paraId="718E780C" w14:textId="3C89C6AF" w:rsidR="00067FD3" w:rsidRPr="00BD7B88" w:rsidRDefault="00067FD3" w:rsidP="00067FD3">
            <w:pPr>
              <w:pStyle w:val="Tabletext"/>
              <w:spacing w:before="60" w:after="60"/>
              <w:rPr>
                <w:rFonts w:cs="Arial"/>
                <w:sz w:val="16"/>
                <w:szCs w:val="16"/>
              </w:rPr>
            </w:pPr>
            <w:r w:rsidRPr="00BD7B88">
              <w:rPr>
                <w:rFonts w:cs="Arial"/>
                <w:sz w:val="16"/>
                <w:szCs w:val="16"/>
              </w:rPr>
              <w:t>Deliver perpetrator programs for low, medium and high-risk perpetrators</w:t>
            </w:r>
          </w:p>
        </w:tc>
        <w:tc>
          <w:tcPr>
            <w:tcW w:w="599" w:type="pct"/>
          </w:tcPr>
          <w:p w14:paraId="01A05CA0" w14:textId="434EE349" w:rsidR="00067FD3" w:rsidRPr="004772D1" w:rsidRDefault="00067FD3" w:rsidP="00067FD3">
            <w:pPr>
              <w:pStyle w:val="Tabletext"/>
              <w:spacing w:before="60" w:after="60"/>
              <w:rPr>
                <w:rFonts w:cs="Arial"/>
                <w:sz w:val="16"/>
                <w:szCs w:val="16"/>
                <w:highlight w:val="yellow"/>
              </w:rPr>
            </w:pPr>
            <w:r w:rsidRPr="004772D1">
              <w:rPr>
                <w:rFonts w:cs="Calibri"/>
                <w:sz w:val="16"/>
                <w:szCs w:val="16"/>
              </w:rPr>
              <w:t>In progress on track</w:t>
            </w:r>
          </w:p>
        </w:tc>
      </w:tr>
      <w:tr w:rsidR="00067FD3" w:rsidRPr="00BD7B88" w14:paraId="6D490E2A" w14:textId="77777777" w:rsidTr="006566E5">
        <w:tc>
          <w:tcPr>
            <w:tcW w:w="464" w:type="pct"/>
          </w:tcPr>
          <w:p w14:paraId="603CF24F" w14:textId="559C0E15"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Tasmania</w:t>
            </w:r>
          </w:p>
        </w:tc>
        <w:tc>
          <w:tcPr>
            <w:tcW w:w="1898" w:type="pct"/>
          </w:tcPr>
          <w:p w14:paraId="1D28A2AC" w14:textId="3953E6E9" w:rsidR="00067FD3" w:rsidRPr="00BD7B88" w:rsidRDefault="00067FD3" w:rsidP="00067FD3">
            <w:pPr>
              <w:pStyle w:val="Tabletext"/>
              <w:spacing w:before="60" w:after="60"/>
              <w:rPr>
                <w:rFonts w:cs="Arial"/>
                <w:sz w:val="16"/>
                <w:szCs w:val="16"/>
              </w:rPr>
            </w:pPr>
            <w:r w:rsidRPr="00BD7B88">
              <w:rPr>
                <w:rFonts w:cs="Arial"/>
                <w:sz w:val="16"/>
                <w:szCs w:val="16"/>
              </w:rPr>
              <w:t>Respecting and responding to diverse lived experience and knowledge of women and their children affected by violence</w:t>
            </w:r>
          </w:p>
        </w:tc>
        <w:tc>
          <w:tcPr>
            <w:tcW w:w="336" w:type="pct"/>
          </w:tcPr>
          <w:p w14:paraId="3AF553BC" w14:textId="1FFFF391" w:rsidR="00067FD3" w:rsidRPr="00BD7B88" w:rsidRDefault="00067FD3" w:rsidP="00067FD3">
            <w:pPr>
              <w:pStyle w:val="Tabletext"/>
              <w:spacing w:before="60" w:after="60"/>
              <w:rPr>
                <w:rFonts w:cs="Arial"/>
                <w:sz w:val="16"/>
                <w:szCs w:val="16"/>
              </w:rPr>
            </w:pPr>
            <w:r w:rsidRPr="00BD7B88">
              <w:rPr>
                <w:rFonts w:cs="Arial"/>
                <w:sz w:val="16"/>
                <w:szCs w:val="16"/>
              </w:rPr>
              <w:t>10</w:t>
            </w:r>
          </w:p>
        </w:tc>
        <w:tc>
          <w:tcPr>
            <w:tcW w:w="1703" w:type="pct"/>
          </w:tcPr>
          <w:p w14:paraId="709A366D" w14:textId="784AD38F" w:rsidR="00067FD3" w:rsidRPr="00BD7B88" w:rsidRDefault="00067FD3" w:rsidP="00067FD3">
            <w:pPr>
              <w:pStyle w:val="Tabletext"/>
              <w:spacing w:before="60" w:after="60"/>
              <w:rPr>
                <w:rFonts w:cs="Arial"/>
                <w:sz w:val="16"/>
                <w:szCs w:val="16"/>
              </w:rPr>
            </w:pPr>
            <w:r w:rsidRPr="00BD7B88">
              <w:rPr>
                <w:rFonts w:cs="Arial"/>
                <w:sz w:val="16"/>
                <w:szCs w:val="16"/>
              </w:rPr>
              <w:t>Deliver Safe Choices</w:t>
            </w:r>
          </w:p>
        </w:tc>
        <w:tc>
          <w:tcPr>
            <w:tcW w:w="599" w:type="pct"/>
          </w:tcPr>
          <w:p w14:paraId="6726D959" w14:textId="6D87607F" w:rsidR="00067FD3" w:rsidRPr="004772D1" w:rsidRDefault="00067FD3" w:rsidP="00067FD3">
            <w:pPr>
              <w:pStyle w:val="Tabletext"/>
              <w:spacing w:before="60" w:after="60"/>
              <w:rPr>
                <w:rFonts w:cs="Arial"/>
                <w:sz w:val="16"/>
                <w:szCs w:val="16"/>
                <w:highlight w:val="yellow"/>
              </w:rPr>
            </w:pPr>
            <w:r w:rsidRPr="004772D1">
              <w:rPr>
                <w:rFonts w:cs="Calibri"/>
                <w:sz w:val="16"/>
                <w:szCs w:val="16"/>
              </w:rPr>
              <w:t>In progress on track</w:t>
            </w:r>
          </w:p>
        </w:tc>
      </w:tr>
      <w:tr w:rsidR="00067FD3" w:rsidRPr="00BD7B88" w14:paraId="1AC59C59" w14:textId="77777777" w:rsidTr="006566E5">
        <w:tc>
          <w:tcPr>
            <w:tcW w:w="464" w:type="pct"/>
          </w:tcPr>
          <w:p w14:paraId="26B162D0" w14:textId="5ED5237A"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Tasmania</w:t>
            </w:r>
          </w:p>
        </w:tc>
        <w:tc>
          <w:tcPr>
            <w:tcW w:w="1898" w:type="pct"/>
          </w:tcPr>
          <w:p w14:paraId="7E287B48" w14:textId="353EC329" w:rsidR="00067FD3" w:rsidRPr="00BD7B88" w:rsidRDefault="00067FD3" w:rsidP="00067FD3">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720E826C" w14:textId="63E78021" w:rsidR="00067FD3" w:rsidRPr="00BD7B88" w:rsidRDefault="00067FD3" w:rsidP="00067FD3">
            <w:pPr>
              <w:pStyle w:val="Tabletext"/>
              <w:spacing w:before="60" w:after="60"/>
              <w:rPr>
                <w:rFonts w:cs="Arial"/>
                <w:sz w:val="16"/>
                <w:szCs w:val="16"/>
              </w:rPr>
            </w:pPr>
            <w:r w:rsidRPr="00BD7B88">
              <w:rPr>
                <w:rFonts w:cs="Arial"/>
                <w:sz w:val="16"/>
                <w:szCs w:val="16"/>
              </w:rPr>
              <w:t>20</w:t>
            </w:r>
          </w:p>
        </w:tc>
        <w:tc>
          <w:tcPr>
            <w:tcW w:w="1703" w:type="pct"/>
          </w:tcPr>
          <w:p w14:paraId="31AE6072" w14:textId="74867672" w:rsidR="00067FD3" w:rsidRPr="00BD7B88" w:rsidRDefault="00067FD3" w:rsidP="00067FD3">
            <w:pPr>
              <w:pStyle w:val="Tabletext"/>
              <w:spacing w:before="60" w:after="60"/>
              <w:rPr>
                <w:rFonts w:cs="Arial"/>
                <w:sz w:val="16"/>
                <w:szCs w:val="16"/>
              </w:rPr>
            </w:pPr>
            <w:r w:rsidRPr="00BD7B88">
              <w:rPr>
                <w:rFonts w:cs="Arial"/>
                <w:sz w:val="16"/>
                <w:szCs w:val="16"/>
              </w:rPr>
              <w:t>Deliver the Keeping Women Safe in their Homes program</w:t>
            </w:r>
          </w:p>
        </w:tc>
        <w:tc>
          <w:tcPr>
            <w:tcW w:w="599" w:type="pct"/>
          </w:tcPr>
          <w:p w14:paraId="09B6CEF5" w14:textId="47EC0538" w:rsidR="00067FD3" w:rsidRPr="004772D1" w:rsidRDefault="00067FD3" w:rsidP="00067FD3">
            <w:pPr>
              <w:pStyle w:val="Tabletext"/>
              <w:spacing w:before="60" w:after="60"/>
              <w:rPr>
                <w:rFonts w:cs="Arial"/>
                <w:sz w:val="16"/>
                <w:szCs w:val="16"/>
                <w:highlight w:val="yellow"/>
              </w:rPr>
            </w:pPr>
            <w:r w:rsidRPr="004772D1">
              <w:rPr>
                <w:rFonts w:cs="Calibri"/>
                <w:sz w:val="16"/>
                <w:szCs w:val="16"/>
              </w:rPr>
              <w:t>In progress on track</w:t>
            </w:r>
          </w:p>
        </w:tc>
      </w:tr>
      <w:tr w:rsidR="00067FD3" w:rsidRPr="00BD7B88" w14:paraId="398BED97" w14:textId="77777777" w:rsidTr="006566E5">
        <w:tc>
          <w:tcPr>
            <w:tcW w:w="464" w:type="pct"/>
          </w:tcPr>
          <w:p w14:paraId="2A0BCF0F" w14:textId="31BEF615"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Tasmania</w:t>
            </w:r>
          </w:p>
        </w:tc>
        <w:tc>
          <w:tcPr>
            <w:tcW w:w="1898" w:type="pct"/>
          </w:tcPr>
          <w:p w14:paraId="22134C4A" w14:textId="5E1B794D" w:rsidR="00067FD3" w:rsidRPr="00BD7B88" w:rsidRDefault="00067FD3" w:rsidP="00067FD3">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5962848E" w14:textId="0516CFF0" w:rsidR="00067FD3" w:rsidRPr="00BD7B88" w:rsidRDefault="00067FD3" w:rsidP="00067FD3">
            <w:pPr>
              <w:pStyle w:val="Tabletext"/>
              <w:spacing w:before="60" w:after="60"/>
              <w:rPr>
                <w:rFonts w:cs="Arial"/>
                <w:sz w:val="16"/>
                <w:szCs w:val="16"/>
              </w:rPr>
            </w:pPr>
            <w:r w:rsidRPr="00BD7B88">
              <w:rPr>
                <w:rFonts w:cs="Arial"/>
                <w:sz w:val="16"/>
                <w:szCs w:val="16"/>
              </w:rPr>
              <w:t>18</w:t>
            </w:r>
          </w:p>
        </w:tc>
        <w:tc>
          <w:tcPr>
            <w:tcW w:w="1703" w:type="pct"/>
          </w:tcPr>
          <w:p w14:paraId="338414FA" w14:textId="79674FF9" w:rsidR="00067FD3" w:rsidRPr="00BD7B88" w:rsidRDefault="00067FD3" w:rsidP="00067FD3">
            <w:pPr>
              <w:pStyle w:val="Tabletext"/>
              <w:spacing w:before="60" w:after="60"/>
              <w:rPr>
                <w:rFonts w:cs="Arial"/>
                <w:sz w:val="16"/>
                <w:szCs w:val="16"/>
              </w:rPr>
            </w:pPr>
            <w:r w:rsidRPr="00BD7B88">
              <w:rPr>
                <w:rFonts w:cs="Arial"/>
                <w:sz w:val="16"/>
                <w:szCs w:val="16"/>
              </w:rPr>
              <w:t>Deliver the Men's Referral Service</w:t>
            </w:r>
          </w:p>
        </w:tc>
        <w:tc>
          <w:tcPr>
            <w:tcW w:w="599" w:type="pct"/>
          </w:tcPr>
          <w:p w14:paraId="6D25890B" w14:textId="09B5EA22" w:rsidR="00067FD3" w:rsidRPr="004772D1" w:rsidRDefault="00067FD3" w:rsidP="00067FD3">
            <w:pPr>
              <w:pStyle w:val="Tabletext"/>
              <w:spacing w:before="60" w:after="60"/>
              <w:rPr>
                <w:rFonts w:cs="Arial"/>
                <w:sz w:val="16"/>
                <w:szCs w:val="16"/>
                <w:highlight w:val="yellow"/>
              </w:rPr>
            </w:pPr>
            <w:r w:rsidRPr="004772D1">
              <w:rPr>
                <w:rFonts w:cs="Calibri"/>
                <w:sz w:val="16"/>
                <w:szCs w:val="16"/>
              </w:rPr>
              <w:t>In progress on track</w:t>
            </w:r>
          </w:p>
        </w:tc>
      </w:tr>
      <w:tr w:rsidR="00067FD3" w:rsidRPr="00BD7B88" w14:paraId="61BA226E" w14:textId="77777777" w:rsidTr="006566E5">
        <w:tc>
          <w:tcPr>
            <w:tcW w:w="464" w:type="pct"/>
          </w:tcPr>
          <w:p w14:paraId="48267B58" w14:textId="05F359A7"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Tasmania</w:t>
            </w:r>
          </w:p>
        </w:tc>
        <w:tc>
          <w:tcPr>
            <w:tcW w:w="1898" w:type="pct"/>
          </w:tcPr>
          <w:p w14:paraId="0756AF5F" w14:textId="459F5877" w:rsidR="00067FD3" w:rsidRPr="00BD7B88" w:rsidRDefault="00067FD3" w:rsidP="00067FD3">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23927F2B" w14:textId="7A1AC582" w:rsidR="00067FD3" w:rsidRPr="00BD7B88" w:rsidRDefault="00067FD3" w:rsidP="00067FD3">
            <w:pPr>
              <w:pStyle w:val="Tabletext"/>
              <w:spacing w:before="60" w:after="60"/>
              <w:rPr>
                <w:rFonts w:cs="Arial"/>
                <w:sz w:val="16"/>
                <w:szCs w:val="16"/>
              </w:rPr>
            </w:pPr>
            <w:r w:rsidRPr="00BD7B88">
              <w:rPr>
                <w:rFonts w:cs="Arial"/>
                <w:sz w:val="16"/>
                <w:szCs w:val="16"/>
              </w:rPr>
              <w:t>20</w:t>
            </w:r>
          </w:p>
        </w:tc>
        <w:tc>
          <w:tcPr>
            <w:tcW w:w="1703" w:type="pct"/>
          </w:tcPr>
          <w:p w14:paraId="46255C2D" w14:textId="653D0E28" w:rsidR="00067FD3" w:rsidRPr="00BD7B88" w:rsidRDefault="00067FD3" w:rsidP="00067FD3">
            <w:pPr>
              <w:pStyle w:val="Tabletext"/>
              <w:spacing w:before="60" w:after="60"/>
              <w:rPr>
                <w:rFonts w:cs="Arial"/>
                <w:sz w:val="16"/>
                <w:szCs w:val="16"/>
              </w:rPr>
            </w:pPr>
            <w:r w:rsidRPr="00BD7B88">
              <w:rPr>
                <w:rFonts w:cs="Arial"/>
                <w:sz w:val="16"/>
                <w:szCs w:val="16"/>
              </w:rPr>
              <w:t xml:space="preserve">Deliver the Rapid Rehousing Program for people experiencing family violence </w:t>
            </w:r>
          </w:p>
        </w:tc>
        <w:tc>
          <w:tcPr>
            <w:tcW w:w="599" w:type="pct"/>
          </w:tcPr>
          <w:p w14:paraId="224E1619" w14:textId="17CC5628" w:rsidR="00067FD3" w:rsidRPr="004772D1" w:rsidRDefault="00067FD3" w:rsidP="00067FD3">
            <w:pPr>
              <w:pStyle w:val="Tabletext"/>
              <w:spacing w:before="60" w:after="60"/>
              <w:rPr>
                <w:rFonts w:cs="Arial"/>
                <w:sz w:val="16"/>
                <w:szCs w:val="16"/>
                <w:highlight w:val="yellow"/>
              </w:rPr>
            </w:pPr>
            <w:r w:rsidRPr="004772D1">
              <w:rPr>
                <w:rFonts w:cs="Calibri"/>
                <w:sz w:val="16"/>
                <w:szCs w:val="16"/>
              </w:rPr>
              <w:t>In progress on track</w:t>
            </w:r>
          </w:p>
        </w:tc>
      </w:tr>
      <w:tr w:rsidR="00067FD3" w:rsidRPr="00BD7B88" w14:paraId="3CF6C5BD" w14:textId="77777777" w:rsidTr="006566E5">
        <w:tc>
          <w:tcPr>
            <w:tcW w:w="464" w:type="pct"/>
          </w:tcPr>
          <w:p w14:paraId="3CC7B100" w14:textId="63C2FCDC"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Tasmania</w:t>
            </w:r>
          </w:p>
        </w:tc>
        <w:tc>
          <w:tcPr>
            <w:tcW w:w="1898" w:type="pct"/>
          </w:tcPr>
          <w:p w14:paraId="53DE1B13" w14:textId="4ADB290F" w:rsidR="00067FD3" w:rsidRPr="00BD7B88" w:rsidRDefault="00067FD3" w:rsidP="00067FD3">
            <w:pPr>
              <w:pStyle w:val="Tabletext"/>
              <w:spacing w:before="60" w:after="60"/>
              <w:rPr>
                <w:rFonts w:cs="Arial"/>
                <w:sz w:val="16"/>
                <w:szCs w:val="16"/>
              </w:rPr>
            </w:pPr>
            <w:r w:rsidRPr="00BD7B88">
              <w:rPr>
                <w:rFonts w:cs="Arial"/>
                <w:sz w:val="16"/>
                <w:szCs w:val="16"/>
              </w:rPr>
              <w:t>Respecting and responding to diverse lived experience and knowledge of women and their children affected by violence</w:t>
            </w:r>
          </w:p>
        </w:tc>
        <w:tc>
          <w:tcPr>
            <w:tcW w:w="336" w:type="pct"/>
          </w:tcPr>
          <w:p w14:paraId="0AC18C16" w14:textId="589F232C" w:rsidR="00067FD3" w:rsidRPr="00BD7B88" w:rsidRDefault="00067FD3" w:rsidP="00067FD3">
            <w:pPr>
              <w:pStyle w:val="Tabletext"/>
              <w:spacing w:before="60" w:after="60"/>
              <w:rPr>
                <w:rFonts w:cs="Arial"/>
                <w:sz w:val="16"/>
                <w:szCs w:val="16"/>
              </w:rPr>
            </w:pPr>
            <w:r w:rsidRPr="00BD7B88">
              <w:rPr>
                <w:rFonts w:cs="Arial"/>
                <w:sz w:val="16"/>
                <w:szCs w:val="16"/>
              </w:rPr>
              <w:t>11, 12</w:t>
            </w:r>
          </w:p>
        </w:tc>
        <w:tc>
          <w:tcPr>
            <w:tcW w:w="1703" w:type="pct"/>
          </w:tcPr>
          <w:p w14:paraId="3E27D5D9" w14:textId="05DF94E5" w:rsidR="00067FD3" w:rsidRPr="00BD7B88" w:rsidRDefault="00067FD3" w:rsidP="00067FD3">
            <w:pPr>
              <w:pStyle w:val="Tabletext"/>
              <w:spacing w:before="60" w:after="60"/>
              <w:rPr>
                <w:rFonts w:cs="Arial"/>
                <w:sz w:val="16"/>
                <w:szCs w:val="16"/>
              </w:rPr>
            </w:pPr>
            <w:r w:rsidRPr="00BD7B88">
              <w:rPr>
                <w:rFonts w:cs="Arial"/>
                <w:sz w:val="16"/>
                <w:szCs w:val="16"/>
              </w:rPr>
              <w:t>Develop a family and sexual violence website</w:t>
            </w:r>
          </w:p>
        </w:tc>
        <w:tc>
          <w:tcPr>
            <w:tcW w:w="599" w:type="pct"/>
          </w:tcPr>
          <w:p w14:paraId="1943C5F8" w14:textId="6E42369A" w:rsidR="00067FD3" w:rsidRPr="004772D1" w:rsidRDefault="00067FD3" w:rsidP="00067FD3">
            <w:pPr>
              <w:pStyle w:val="Tabletext"/>
              <w:spacing w:before="60" w:after="60"/>
              <w:rPr>
                <w:rFonts w:cs="Arial"/>
                <w:sz w:val="16"/>
                <w:szCs w:val="16"/>
                <w:highlight w:val="yellow"/>
              </w:rPr>
            </w:pPr>
            <w:r w:rsidRPr="004772D1">
              <w:rPr>
                <w:rFonts w:cs="Calibri"/>
                <w:sz w:val="16"/>
                <w:szCs w:val="16"/>
              </w:rPr>
              <w:t>Is completed (ahead of schedule)</w:t>
            </w:r>
          </w:p>
        </w:tc>
      </w:tr>
      <w:tr w:rsidR="00067FD3" w:rsidRPr="00BD7B88" w14:paraId="4B842398" w14:textId="77777777" w:rsidTr="006566E5">
        <w:tc>
          <w:tcPr>
            <w:tcW w:w="464" w:type="pct"/>
          </w:tcPr>
          <w:p w14:paraId="620CAAFD" w14:textId="4A6B6FAB"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Tasmania</w:t>
            </w:r>
          </w:p>
        </w:tc>
        <w:tc>
          <w:tcPr>
            <w:tcW w:w="1898" w:type="pct"/>
          </w:tcPr>
          <w:p w14:paraId="46D11073" w14:textId="77777777" w:rsidR="00067FD3" w:rsidRPr="00D75500" w:rsidRDefault="00067FD3" w:rsidP="00067FD3">
            <w:pPr>
              <w:pStyle w:val="TableBullet1"/>
              <w:spacing w:before="60" w:after="60"/>
              <w:rPr>
                <w:rFonts w:cs="Arial"/>
                <w:spacing w:val="-4"/>
                <w:sz w:val="16"/>
                <w:szCs w:val="16"/>
              </w:rPr>
            </w:pPr>
            <w:r w:rsidRPr="00D75500">
              <w:rPr>
                <w:rFonts w:cs="Arial"/>
                <w:spacing w:val="-4"/>
                <w:sz w:val="16"/>
                <w:szCs w:val="16"/>
              </w:rPr>
              <w:t>Supporting Aboriginal and Torres Strait Islander women and their children</w:t>
            </w:r>
          </w:p>
          <w:p w14:paraId="2C477504" w14:textId="77777777" w:rsidR="00067FD3" w:rsidRPr="000C0595" w:rsidRDefault="00067FD3" w:rsidP="00067FD3">
            <w:pPr>
              <w:pStyle w:val="TableBullet1"/>
              <w:spacing w:before="60" w:after="60"/>
              <w:rPr>
                <w:rFonts w:cs="Arial"/>
                <w:sz w:val="16"/>
                <w:szCs w:val="16"/>
              </w:rPr>
            </w:pPr>
            <w:r w:rsidRPr="00BD7B88">
              <w:rPr>
                <w:rFonts w:cs="Arial"/>
                <w:spacing w:val="-4"/>
                <w:sz w:val="16"/>
                <w:szCs w:val="16"/>
              </w:rPr>
              <w:t>Respecting and responding to diverse lived experience and knowledge of women and their children affected by violence</w:t>
            </w:r>
          </w:p>
          <w:p w14:paraId="1B08A91E" w14:textId="4AFB786B" w:rsidR="00067FD3" w:rsidRPr="00BD7B88" w:rsidRDefault="00067FD3" w:rsidP="00067FD3">
            <w:pPr>
              <w:pStyle w:val="TableBullet1"/>
              <w:spacing w:before="60" w:after="60"/>
              <w:rPr>
                <w:rFonts w:cs="Arial"/>
                <w:sz w:val="16"/>
                <w:szCs w:val="16"/>
              </w:rPr>
            </w:pPr>
            <w:r w:rsidRPr="00BD7B88">
              <w:rPr>
                <w:rFonts w:cs="Arial"/>
                <w:sz w:val="16"/>
                <w:szCs w:val="16"/>
              </w:rPr>
              <w:t>Improving support and service system responses</w:t>
            </w:r>
          </w:p>
        </w:tc>
        <w:tc>
          <w:tcPr>
            <w:tcW w:w="336" w:type="pct"/>
          </w:tcPr>
          <w:p w14:paraId="364CAB62" w14:textId="510EEBC7" w:rsidR="00067FD3" w:rsidRPr="00BD7B88" w:rsidRDefault="00067FD3" w:rsidP="00067FD3">
            <w:pPr>
              <w:pStyle w:val="Tabletext"/>
              <w:spacing w:before="60" w:after="60"/>
              <w:rPr>
                <w:rFonts w:cs="Arial"/>
                <w:sz w:val="16"/>
                <w:szCs w:val="16"/>
              </w:rPr>
            </w:pPr>
            <w:r w:rsidRPr="00BD7B88">
              <w:rPr>
                <w:rFonts w:cs="Arial"/>
                <w:sz w:val="16"/>
                <w:szCs w:val="16"/>
              </w:rPr>
              <w:t>7, 12, 16</w:t>
            </w:r>
          </w:p>
        </w:tc>
        <w:tc>
          <w:tcPr>
            <w:tcW w:w="1703" w:type="pct"/>
          </w:tcPr>
          <w:p w14:paraId="36578D05" w14:textId="4DFF15A0" w:rsidR="00067FD3" w:rsidRPr="00BD7B88" w:rsidRDefault="00067FD3" w:rsidP="00067FD3">
            <w:pPr>
              <w:pStyle w:val="Tabletext"/>
              <w:spacing w:before="60" w:after="60"/>
              <w:rPr>
                <w:rFonts w:cs="Arial"/>
                <w:sz w:val="16"/>
                <w:szCs w:val="16"/>
              </w:rPr>
            </w:pPr>
            <w:r w:rsidRPr="00BD7B88">
              <w:rPr>
                <w:rFonts w:cs="Arial"/>
                <w:sz w:val="16"/>
                <w:szCs w:val="16"/>
              </w:rPr>
              <w:t>Develop and deliver training across identified Tasmanian Government services to respond to family and sexual violence</w:t>
            </w:r>
          </w:p>
        </w:tc>
        <w:tc>
          <w:tcPr>
            <w:tcW w:w="599" w:type="pct"/>
          </w:tcPr>
          <w:p w14:paraId="57C9B80E" w14:textId="0B882107" w:rsidR="00067FD3" w:rsidRPr="004772D1" w:rsidRDefault="00067FD3" w:rsidP="00067FD3">
            <w:pPr>
              <w:pStyle w:val="Tabletext"/>
              <w:spacing w:before="60" w:after="60"/>
              <w:rPr>
                <w:rFonts w:cs="Arial"/>
                <w:sz w:val="16"/>
                <w:szCs w:val="16"/>
                <w:highlight w:val="yellow"/>
              </w:rPr>
            </w:pPr>
            <w:r w:rsidRPr="004772D1">
              <w:rPr>
                <w:rFonts w:cs="Calibri"/>
                <w:sz w:val="16"/>
                <w:szCs w:val="16"/>
              </w:rPr>
              <w:t>In progress on track</w:t>
            </w:r>
          </w:p>
        </w:tc>
      </w:tr>
      <w:tr w:rsidR="00067FD3" w:rsidRPr="00BD7B88" w14:paraId="1052E440" w14:textId="77777777" w:rsidTr="006566E5">
        <w:tc>
          <w:tcPr>
            <w:tcW w:w="464" w:type="pct"/>
          </w:tcPr>
          <w:p w14:paraId="2756610D" w14:textId="16A7D49B"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Tasmania</w:t>
            </w:r>
          </w:p>
        </w:tc>
        <w:tc>
          <w:tcPr>
            <w:tcW w:w="1898" w:type="pct"/>
          </w:tcPr>
          <w:p w14:paraId="37D5F99A" w14:textId="07B26F73" w:rsidR="00067FD3" w:rsidRPr="00BD7B88" w:rsidRDefault="00067FD3" w:rsidP="00067FD3">
            <w:pPr>
              <w:pStyle w:val="TableBullet1"/>
              <w:numPr>
                <w:ilvl w:val="0"/>
                <w:numId w:val="0"/>
              </w:numPr>
              <w:spacing w:before="60" w:after="60"/>
              <w:ind w:left="284" w:hanging="284"/>
              <w:rPr>
                <w:rFonts w:cs="Arial"/>
                <w:sz w:val="16"/>
                <w:szCs w:val="16"/>
              </w:rPr>
            </w:pPr>
            <w:r w:rsidRPr="00BD7B88">
              <w:rPr>
                <w:rFonts w:cs="Arial"/>
                <w:sz w:val="16"/>
                <w:szCs w:val="16"/>
              </w:rPr>
              <w:t>Primary prevention</w:t>
            </w:r>
          </w:p>
        </w:tc>
        <w:tc>
          <w:tcPr>
            <w:tcW w:w="336" w:type="pct"/>
          </w:tcPr>
          <w:p w14:paraId="26D56688" w14:textId="0167E7AA" w:rsidR="00067FD3" w:rsidRPr="00BD7B88" w:rsidRDefault="00067FD3" w:rsidP="00067FD3">
            <w:pPr>
              <w:pStyle w:val="Tabletext"/>
              <w:spacing w:before="60" w:after="60"/>
              <w:rPr>
                <w:rFonts w:cs="Arial"/>
                <w:sz w:val="16"/>
                <w:szCs w:val="16"/>
              </w:rPr>
            </w:pPr>
            <w:r w:rsidRPr="00BD7B88">
              <w:rPr>
                <w:rFonts w:cs="Arial"/>
                <w:sz w:val="16"/>
                <w:szCs w:val="16"/>
              </w:rPr>
              <w:t>5</w:t>
            </w:r>
          </w:p>
        </w:tc>
        <w:tc>
          <w:tcPr>
            <w:tcW w:w="1703" w:type="pct"/>
          </w:tcPr>
          <w:p w14:paraId="63CB4439" w14:textId="4C17C397" w:rsidR="00067FD3" w:rsidRPr="00BD7B88" w:rsidRDefault="00067FD3" w:rsidP="00067FD3">
            <w:pPr>
              <w:pStyle w:val="Tabletext"/>
              <w:spacing w:before="60" w:after="60"/>
              <w:rPr>
                <w:rFonts w:cs="Arial"/>
                <w:sz w:val="16"/>
                <w:szCs w:val="16"/>
              </w:rPr>
            </w:pPr>
            <w:r w:rsidRPr="00BD7B88">
              <w:rPr>
                <w:rFonts w:cs="Arial"/>
                <w:sz w:val="16"/>
                <w:szCs w:val="16"/>
              </w:rPr>
              <w:t>Embed Respectful Relationship education in all Tasmanian Government schools</w:t>
            </w:r>
          </w:p>
        </w:tc>
        <w:tc>
          <w:tcPr>
            <w:tcW w:w="599" w:type="pct"/>
          </w:tcPr>
          <w:p w14:paraId="0805303A" w14:textId="265DFF68" w:rsidR="00067FD3" w:rsidRPr="004772D1" w:rsidRDefault="00067FD3" w:rsidP="00067FD3">
            <w:pPr>
              <w:pStyle w:val="Tabletext"/>
              <w:spacing w:before="60" w:after="60"/>
              <w:rPr>
                <w:rFonts w:cs="Arial"/>
                <w:sz w:val="16"/>
                <w:szCs w:val="16"/>
                <w:highlight w:val="yellow"/>
              </w:rPr>
            </w:pPr>
            <w:r w:rsidRPr="004772D1">
              <w:rPr>
                <w:rFonts w:cs="Calibri"/>
                <w:sz w:val="16"/>
                <w:szCs w:val="16"/>
              </w:rPr>
              <w:t>In progress on track</w:t>
            </w:r>
          </w:p>
        </w:tc>
      </w:tr>
      <w:tr w:rsidR="00067FD3" w:rsidRPr="00BD7B88" w14:paraId="0582D758" w14:textId="77777777" w:rsidTr="006566E5">
        <w:tc>
          <w:tcPr>
            <w:tcW w:w="464" w:type="pct"/>
          </w:tcPr>
          <w:p w14:paraId="570B1668" w14:textId="3F93FDD9"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Tasmania</w:t>
            </w:r>
          </w:p>
        </w:tc>
        <w:tc>
          <w:tcPr>
            <w:tcW w:w="1898" w:type="pct"/>
          </w:tcPr>
          <w:p w14:paraId="78FE5A9B" w14:textId="77777777" w:rsidR="00067FD3" w:rsidRPr="000C0595" w:rsidRDefault="00067FD3" w:rsidP="00067FD3">
            <w:pPr>
              <w:pStyle w:val="TableBullet1"/>
              <w:spacing w:before="60" w:after="60"/>
              <w:rPr>
                <w:rFonts w:cs="Arial"/>
                <w:sz w:val="16"/>
                <w:szCs w:val="16"/>
              </w:rPr>
            </w:pPr>
            <w:r w:rsidRPr="00BD7B88">
              <w:rPr>
                <w:sz w:val="16"/>
                <w:szCs w:val="16"/>
              </w:rPr>
              <w:t>Primary prevention</w:t>
            </w:r>
          </w:p>
          <w:p w14:paraId="5F678599" w14:textId="530EC73D" w:rsidR="00067FD3" w:rsidRPr="00BD7B88" w:rsidRDefault="00067FD3" w:rsidP="00067FD3">
            <w:pPr>
              <w:pStyle w:val="TableBullet1"/>
              <w:spacing w:before="60" w:after="60"/>
              <w:rPr>
                <w:rFonts w:cs="Arial"/>
                <w:sz w:val="16"/>
                <w:szCs w:val="16"/>
              </w:rPr>
            </w:pPr>
            <w:r w:rsidRPr="00BD7B88">
              <w:rPr>
                <w:rFonts w:cs="Arial"/>
                <w:sz w:val="16"/>
                <w:szCs w:val="16"/>
              </w:rPr>
              <w:t>Responding to sexual violence and sexual harassment</w:t>
            </w:r>
          </w:p>
        </w:tc>
        <w:tc>
          <w:tcPr>
            <w:tcW w:w="336" w:type="pct"/>
          </w:tcPr>
          <w:p w14:paraId="217D150D" w14:textId="4D6FFCB1" w:rsidR="00067FD3" w:rsidRPr="00BD7B88" w:rsidRDefault="00067FD3" w:rsidP="00067FD3">
            <w:pPr>
              <w:pStyle w:val="Tabletext"/>
              <w:spacing w:before="60" w:after="60"/>
              <w:rPr>
                <w:rFonts w:cs="Arial"/>
                <w:sz w:val="16"/>
                <w:szCs w:val="16"/>
              </w:rPr>
            </w:pPr>
            <w:r w:rsidRPr="00BD7B88">
              <w:rPr>
                <w:rFonts w:cs="Arial"/>
                <w:sz w:val="16"/>
                <w:szCs w:val="16"/>
              </w:rPr>
              <w:t>2, 3, 15</w:t>
            </w:r>
          </w:p>
        </w:tc>
        <w:tc>
          <w:tcPr>
            <w:tcW w:w="1703" w:type="pct"/>
          </w:tcPr>
          <w:p w14:paraId="569D5EBA" w14:textId="502880C6" w:rsidR="00067FD3" w:rsidRPr="00BD7B88" w:rsidRDefault="00067FD3" w:rsidP="00067FD3">
            <w:pPr>
              <w:pStyle w:val="Tabletext"/>
              <w:spacing w:before="60" w:after="60"/>
              <w:rPr>
                <w:rFonts w:cs="Arial"/>
                <w:sz w:val="16"/>
                <w:szCs w:val="16"/>
              </w:rPr>
            </w:pPr>
            <w:r w:rsidRPr="00BD7B88">
              <w:rPr>
                <w:rFonts w:cs="Arial"/>
                <w:sz w:val="16"/>
                <w:szCs w:val="16"/>
              </w:rPr>
              <w:t xml:space="preserve">Establish an Our Watch Primary Prevention Officer in Tasmania </w:t>
            </w:r>
          </w:p>
        </w:tc>
        <w:tc>
          <w:tcPr>
            <w:tcW w:w="599" w:type="pct"/>
          </w:tcPr>
          <w:p w14:paraId="6E47D897" w14:textId="6DAAFB60" w:rsidR="00067FD3" w:rsidRPr="004772D1" w:rsidRDefault="00067FD3" w:rsidP="00067FD3">
            <w:pPr>
              <w:pStyle w:val="Tabletext"/>
              <w:spacing w:before="60" w:after="60"/>
              <w:rPr>
                <w:rFonts w:cs="Arial"/>
                <w:sz w:val="16"/>
                <w:szCs w:val="16"/>
                <w:highlight w:val="yellow"/>
              </w:rPr>
            </w:pPr>
            <w:r w:rsidRPr="004772D1">
              <w:rPr>
                <w:rFonts w:cs="Calibri"/>
                <w:sz w:val="16"/>
                <w:szCs w:val="16"/>
              </w:rPr>
              <w:t>Completed but was delayed</w:t>
            </w:r>
          </w:p>
        </w:tc>
      </w:tr>
      <w:tr w:rsidR="00067FD3" w:rsidRPr="00BD7B88" w14:paraId="490DC09B" w14:textId="77777777" w:rsidTr="006566E5">
        <w:tc>
          <w:tcPr>
            <w:tcW w:w="464" w:type="pct"/>
          </w:tcPr>
          <w:p w14:paraId="078BFE13" w14:textId="2B7E48DF"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Tasmania</w:t>
            </w:r>
          </w:p>
        </w:tc>
        <w:tc>
          <w:tcPr>
            <w:tcW w:w="1898" w:type="pct"/>
          </w:tcPr>
          <w:p w14:paraId="209ECDBC" w14:textId="30185654" w:rsidR="00067FD3" w:rsidRPr="00BD7B88" w:rsidRDefault="00067FD3" w:rsidP="00067FD3">
            <w:pPr>
              <w:pStyle w:val="TableBullet1"/>
              <w:numPr>
                <w:ilvl w:val="0"/>
                <w:numId w:val="0"/>
              </w:numPr>
              <w:spacing w:before="60" w:after="60"/>
              <w:ind w:left="284" w:hanging="284"/>
              <w:rPr>
                <w:rFonts w:cs="Arial"/>
                <w:sz w:val="16"/>
                <w:szCs w:val="16"/>
              </w:rPr>
            </w:pPr>
            <w:r w:rsidRPr="00BD7B88">
              <w:rPr>
                <w:rFonts w:cs="Arial"/>
                <w:sz w:val="16"/>
                <w:szCs w:val="16"/>
              </w:rPr>
              <w:t>Improving support and service system responses</w:t>
            </w:r>
          </w:p>
        </w:tc>
        <w:tc>
          <w:tcPr>
            <w:tcW w:w="336" w:type="pct"/>
          </w:tcPr>
          <w:p w14:paraId="07476CEF" w14:textId="1E668CAC" w:rsidR="00067FD3" w:rsidRPr="00BD7B88" w:rsidRDefault="00067FD3" w:rsidP="00067FD3">
            <w:pPr>
              <w:pStyle w:val="Tabletext"/>
              <w:spacing w:before="60" w:after="60"/>
              <w:rPr>
                <w:rFonts w:cs="Arial"/>
                <w:sz w:val="16"/>
                <w:szCs w:val="16"/>
              </w:rPr>
            </w:pPr>
            <w:r w:rsidRPr="00BD7B88">
              <w:rPr>
                <w:rFonts w:cs="Arial"/>
                <w:sz w:val="16"/>
                <w:szCs w:val="16"/>
              </w:rPr>
              <w:t>16, 17</w:t>
            </w:r>
          </w:p>
        </w:tc>
        <w:tc>
          <w:tcPr>
            <w:tcW w:w="1703" w:type="pct"/>
          </w:tcPr>
          <w:p w14:paraId="5A2AB2D0" w14:textId="39740856" w:rsidR="00067FD3" w:rsidRPr="00BD7B88" w:rsidRDefault="00067FD3" w:rsidP="00067FD3">
            <w:pPr>
              <w:pStyle w:val="Tabletext"/>
              <w:spacing w:before="60" w:after="60"/>
              <w:rPr>
                <w:rFonts w:cs="Arial"/>
                <w:sz w:val="16"/>
                <w:szCs w:val="16"/>
              </w:rPr>
            </w:pPr>
            <w:r w:rsidRPr="00BD7B88">
              <w:rPr>
                <w:rFonts w:cs="Arial"/>
                <w:sz w:val="16"/>
                <w:szCs w:val="16"/>
              </w:rPr>
              <w:t>Extend forensic medical examinations for adult victim-survivors of family and sexual violence to a statewide service</w:t>
            </w:r>
          </w:p>
        </w:tc>
        <w:tc>
          <w:tcPr>
            <w:tcW w:w="599" w:type="pct"/>
          </w:tcPr>
          <w:p w14:paraId="331AB2ED" w14:textId="2042DB04" w:rsidR="00067FD3" w:rsidRPr="004772D1" w:rsidRDefault="00067FD3" w:rsidP="00067FD3">
            <w:pPr>
              <w:pStyle w:val="Tabletext"/>
              <w:spacing w:before="60" w:after="60"/>
              <w:rPr>
                <w:rFonts w:cs="Arial"/>
                <w:sz w:val="16"/>
                <w:szCs w:val="16"/>
                <w:highlight w:val="yellow"/>
              </w:rPr>
            </w:pPr>
            <w:r w:rsidRPr="004772D1">
              <w:rPr>
                <w:rFonts w:cs="Calibri"/>
                <w:sz w:val="16"/>
                <w:szCs w:val="16"/>
              </w:rPr>
              <w:t>Completed but was delayed</w:t>
            </w:r>
          </w:p>
        </w:tc>
      </w:tr>
      <w:tr w:rsidR="00067FD3" w:rsidRPr="00BD7B88" w14:paraId="1552AC51" w14:textId="77777777" w:rsidTr="006566E5">
        <w:tc>
          <w:tcPr>
            <w:tcW w:w="464" w:type="pct"/>
          </w:tcPr>
          <w:p w14:paraId="2FA2DA25" w14:textId="26BE6117"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Tasmania</w:t>
            </w:r>
          </w:p>
        </w:tc>
        <w:tc>
          <w:tcPr>
            <w:tcW w:w="1898" w:type="pct"/>
          </w:tcPr>
          <w:p w14:paraId="15977D22" w14:textId="75256E05" w:rsidR="00067FD3" w:rsidRPr="00BD7B88" w:rsidRDefault="00067FD3" w:rsidP="00067FD3">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6FA843F6" w14:textId="292583FB" w:rsidR="00067FD3" w:rsidRPr="00BD7B88" w:rsidRDefault="00067FD3" w:rsidP="00067FD3">
            <w:pPr>
              <w:pStyle w:val="Tabletext"/>
              <w:spacing w:before="60" w:after="60"/>
              <w:rPr>
                <w:rFonts w:cs="Arial"/>
                <w:sz w:val="16"/>
                <w:szCs w:val="16"/>
              </w:rPr>
            </w:pPr>
            <w:r w:rsidRPr="00BD7B88">
              <w:rPr>
                <w:rFonts w:cs="Arial"/>
                <w:sz w:val="16"/>
                <w:szCs w:val="16"/>
              </w:rPr>
              <w:t>16</w:t>
            </w:r>
          </w:p>
        </w:tc>
        <w:tc>
          <w:tcPr>
            <w:tcW w:w="1703" w:type="pct"/>
          </w:tcPr>
          <w:p w14:paraId="25442091" w14:textId="33ED93BF" w:rsidR="00067FD3" w:rsidRPr="00BD7B88" w:rsidRDefault="00067FD3" w:rsidP="00067FD3">
            <w:pPr>
              <w:pStyle w:val="Tabletext"/>
              <w:spacing w:before="60" w:after="60"/>
              <w:rPr>
                <w:rFonts w:cs="Arial"/>
                <w:sz w:val="16"/>
                <w:szCs w:val="16"/>
              </w:rPr>
            </w:pPr>
            <w:r w:rsidRPr="00BD7B88">
              <w:rPr>
                <w:rFonts w:cs="Arial"/>
                <w:sz w:val="16"/>
                <w:szCs w:val="16"/>
              </w:rPr>
              <w:t>Introduce standardised risk assessment processes across government and non-government family and sexual violence services</w:t>
            </w:r>
          </w:p>
        </w:tc>
        <w:tc>
          <w:tcPr>
            <w:tcW w:w="599" w:type="pct"/>
          </w:tcPr>
          <w:p w14:paraId="41A2193E" w14:textId="7E741FE1" w:rsidR="00067FD3" w:rsidRPr="004772D1" w:rsidRDefault="00067FD3" w:rsidP="00067FD3">
            <w:pPr>
              <w:pStyle w:val="Tabletext"/>
              <w:spacing w:before="60" w:after="60"/>
              <w:rPr>
                <w:rFonts w:cs="Arial"/>
                <w:sz w:val="16"/>
                <w:szCs w:val="16"/>
                <w:highlight w:val="yellow"/>
              </w:rPr>
            </w:pPr>
            <w:r w:rsidRPr="004772D1">
              <w:rPr>
                <w:rFonts w:cs="Calibri"/>
                <w:sz w:val="16"/>
                <w:szCs w:val="16"/>
              </w:rPr>
              <w:t>In progress on track</w:t>
            </w:r>
          </w:p>
        </w:tc>
      </w:tr>
      <w:tr w:rsidR="00067FD3" w:rsidRPr="00BD7B88" w14:paraId="6847D85B" w14:textId="77777777" w:rsidTr="006566E5">
        <w:tc>
          <w:tcPr>
            <w:tcW w:w="464" w:type="pct"/>
          </w:tcPr>
          <w:p w14:paraId="1FA95860" w14:textId="709F6D2B"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Tasmania</w:t>
            </w:r>
          </w:p>
        </w:tc>
        <w:tc>
          <w:tcPr>
            <w:tcW w:w="1898" w:type="pct"/>
          </w:tcPr>
          <w:p w14:paraId="3EB02727" w14:textId="379FC51F" w:rsidR="00067FD3" w:rsidRPr="00BD7B88" w:rsidRDefault="00067FD3" w:rsidP="00067FD3">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06DAD990" w14:textId="268A1736" w:rsidR="00067FD3" w:rsidRPr="00BD7B88" w:rsidRDefault="00067FD3" w:rsidP="00067FD3">
            <w:pPr>
              <w:pStyle w:val="Tabletext"/>
              <w:spacing w:before="60" w:after="60"/>
              <w:rPr>
                <w:rFonts w:cs="Arial"/>
                <w:sz w:val="16"/>
                <w:szCs w:val="16"/>
              </w:rPr>
            </w:pPr>
            <w:r w:rsidRPr="00BD7B88">
              <w:rPr>
                <w:rFonts w:cs="Arial"/>
                <w:sz w:val="16"/>
                <w:szCs w:val="16"/>
              </w:rPr>
              <w:t>20</w:t>
            </w:r>
          </w:p>
        </w:tc>
        <w:tc>
          <w:tcPr>
            <w:tcW w:w="1703" w:type="pct"/>
          </w:tcPr>
          <w:p w14:paraId="14D92D5A" w14:textId="6A9C650C" w:rsidR="00067FD3" w:rsidRPr="00BD7B88" w:rsidRDefault="00067FD3" w:rsidP="00067FD3">
            <w:pPr>
              <w:pStyle w:val="Tabletext"/>
              <w:spacing w:before="60" w:after="60"/>
              <w:rPr>
                <w:rFonts w:cs="Arial"/>
                <w:sz w:val="16"/>
                <w:szCs w:val="16"/>
              </w:rPr>
            </w:pPr>
            <w:r w:rsidRPr="00BD7B88">
              <w:rPr>
                <w:rFonts w:cs="Arial"/>
                <w:sz w:val="16"/>
                <w:szCs w:val="16"/>
              </w:rPr>
              <w:t xml:space="preserve">Invest in crisis accommodation through the </w:t>
            </w:r>
            <w:r w:rsidRPr="00CC2E3A">
              <w:rPr>
                <w:rFonts w:cs="Arial"/>
                <w:i/>
                <w:iCs/>
                <w:sz w:val="16"/>
                <w:szCs w:val="16"/>
              </w:rPr>
              <w:t>Affordable Housing Action Plan 2019-2023</w:t>
            </w:r>
          </w:p>
        </w:tc>
        <w:tc>
          <w:tcPr>
            <w:tcW w:w="599" w:type="pct"/>
          </w:tcPr>
          <w:p w14:paraId="6AAD8679" w14:textId="0D54B8E5" w:rsidR="00067FD3" w:rsidRPr="004772D1" w:rsidRDefault="00067FD3" w:rsidP="00067FD3">
            <w:pPr>
              <w:pStyle w:val="Tabletext"/>
              <w:spacing w:before="60" w:after="60"/>
              <w:rPr>
                <w:rFonts w:cs="Arial"/>
                <w:sz w:val="16"/>
                <w:szCs w:val="16"/>
                <w:highlight w:val="yellow"/>
              </w:rPr>
            </w:pPr>
            <w:r w:rsidRPr="004772D1">
              <w:rPr>
                <w:rFonts w:cs="Calibri"/>
                <w:sz w:val="16"/>
                <w:szCs w:val="16"/>
              </w:rPr>
              <w:t>In progress on track</w:t>
            </w:r>
          </w:p>
        </w:tc>
      </w:tr>
      <w:tr w:rsidR="00067FD3" w:rsidRPr="00BD7B88" w14:paraId="5BE04E73" w14:textId="77777777" w:rsidTr="006566E5">
        <w:tc>
          <w:tcPr>
            <w:tcW w:w="464" w:type="pct"/>
          </w:tcPr>
          <w:p w14:paraId="27440229" w14:textId="2F2C0535"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Tasmania</w:t>
            </w:r>
          </w:p>
        </w:tc>
        <w:tc>
          <w:tcPr>
            <w:tcW w:w="1898" w:type="pct"/>
          </w:tcPr>
          <w:p w14:paraId="358D4539" w14:textId="77777777" w:rsidR="00067FD3" w:rsidRPr="000C0595" w:rsidRDefault="00067FD3" w:rsidP="00067FD3">
            <w:pPr>
              <w:pStyle w:val="TableBullet1"/>
              <w:spacing w:before="60" w:after="60"/>
              <w:rPr>
                <w:rFonts w:cs="Arial"/>
                <w:sz w:val="16"/>
                <w:szCs w:val="16"/>
              </w:rPr>
            </w:pPr>
            <w:r w:rsidRPr="00BD7B88">
              <w:rPr>
                <w:sz w:val="16"/>
                <w:szCs w:val="16"/>
              </w:rPr>
              <w:t>Improving support and service system responses</w:t>
            </w:r>
          </w:p>
          <w:p w14:paraId="7713B655" w14:textId="5B39054D" w:rsidR="00067FD3" w:rsidRPr="00BD7B88" w:rsidRDefault="00067FD3" w:rsidP="00067FD3">
            <w:pPr>
              <w:pStyle w:val="TableBullet1"/>
              <w:spacing w:before="60" w:after="60"/>
              <w:rPr>
                <w:rFonts w:cs="Arial"/>
                <w:sz w:val="16"/>
                <w:szCs w:val="16"/>
              </w:rPr>
            </w:pPr>
            <w:r w:rsidRPr="00BD7B88">
              <w:rPr>
                <w:sz w:val="16"/>
                <w:szCs w:val="16"/>
              </w:rPr>
              <w:t>Primary prevention</w:t>
            </w:r>
          </w:p>
        </w:tc>
        <w:tc>
          <w:tcPr>
            <w:tcW w:w="336" w:type="pct"/>
          </w:tcPr>
          <w:p w14:paraId="4A46DA1B" w14:textId="58F85754" w:rsidR="00067FD3" w:rsidRPr="00BD7B88" w:rsidRDefault="00067FD3" w:rsidP="00067FD3">
            <w:pPr>
              <w:pStyle w:val="Tabletext"/>
              <w:spacing w:before="60" w:after="60"/>
              <w:rPr>
                <w:rFonts w:cs="Arial"/>
                <w:sz w:val="16"/>
                <w:szCs w:val="16"/>
              </w:rPr>
            </w:pPr>
            <w:r w:rsidRPr="00BD7B88">
              <w:rPr>
                <w:rFonts w:cs="Arial"/>
                <w:sz w:val="16"/>
                <w:szCs w:val="16"/>
              </w:rPr>
              <w:t>19, 1</w:t>
            </w:r>
          </w:p>
        </w:tc>
        <w:tc>
          <w:tcPr>
            <w:tcW w:w="1703" w:type="pct"/>
          </w:tcPr>
          <w:p w14:paraId="1B2A2822" w14:textId="5A542402" w:rsidR="00067FD3" w:rsidRPr="00BD7B88" w:rsidRDefault="00067FD3" w:rsidP="00067FD3">
            <w:pPr>
              <w:pStyle w:val="Tabletext"/>
              <w:spacing w:before="60" w:after="60"/>
              <w:rPr>
                <w:rFonts w:cs="Arial"/>
                <w:sz w:val="16"/>
                <w:szCs w:val="16"/>
              </w:rPr>
            </w:pPr>
            <w:r w:rsidRPr="00BD7B88">
              <w:rPr>
                <w:rFonts w:cs="Arial"/>
                <w:sz w:val="16"/>
                <w:szCs w:val="16"/>
              </w:rPr>
              <w:t>Membership of Australia's National Research Organisation for Women's Safety</w:t>
            </w:r>
          </w:p>
        </w:tc>
        <w:tc>
          <w:tcPr>
            <w:tcW w:w="599" w:type="pct"/>
          </w:tcPr>
          <w:p w14:paraId="3B527087" w14:textId="3F271534" w:rsidR="00067FD3" w:rsidRPr="004772D1" w:rsidRDefault="00067FD3" w:rsidP="00067FD3">
            <w:pPr>
              <w:pStyle w:val="Tabletext"/>
              <w:spacing w:before="60" w:after="60"/>
              <w:rPr>
                <w:rFonts w:cs="Arial"/>
                <w:sz w:val="16"/>
                <w:szCs w:val="16"/>
                <w:highlight w:val="yellow"/>
              </w:rPr>
            </w:pPr>
            <w:r w:rsidRPr="004772D1">
              <w:rPr>
                <w:rFonts w:cs="Calibri"/>
                <w:sz w:val="16"/>
                <w:szCs w:val="16"/>
              </w:rPr>
              <w:t>Is completed</w:t>
            </w:r>
            <w:r w:rsidRPr="004772D1">
              <w:rPr>
                <w:rFonts w:cs="Calibri"/>
                <w:sz w:val="16"/>
                <w:szCs w:val="16"/>
              </w:rPr>
              <w:br/>
              <w:t>according to schedule</w:t>
            </w:r>
          </w:p>
        </w:tc>
      </w:tr>
      <w:tr w:rsidR="00067FD3" w:rsidRPr="00BD7B88" w14:paraId="50B542CE" w14:textId="77777777" w:rsidTr="006566E5">
        <w:tc>
          <w:tcPr>
            <w:tcW w:w="464" w:type="pct"/>
          </w:tcPr>
          <w:p w14:paraId="5E916FDA" w14:textId="46D07C06"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Tasmania</w:t>
            </w:r>
          </w:p>
        </w:tc>
        <w:tc>
          <w:tcPr>
            <w:tcW w:w="1898" w:type="pct"/>
          </w:tcPr>
          <w:p w14:paraId="0C7CD7AA" w14:textId="3C57B8D3" w:rsidR="00067FD3" w:rsidRPr="00BD7B88" w:rsidRDefault="00067FD3" w:rsidP="00067FD3">
            <w:pPr>
              <w:pStyle w:val="TableBullet1"/>
              <w:numPr>
                <w:ilvl w:val="0"/>
                <w:numId w:val="0"/>
              </w:numPr>
              <w:spacing w:before="60" w:after="60"/>
              <w:ind w:left="284" w:hanging="284"/>
              <w:rPr>
                <w:sz w:val="16"/>
                <w:szCs w:val="16"/>
              </w:rPr>
            </w:pPr>
            <w:r>
              <w:rPr>
                <w:sz w:val="16"/>
                <w:szCs w:val="16"/>
              </w:rPr>
              <w:t>Primary Prevention</w:t>
            </w:r>
          </w:p>
        </w:tc>
        <w:tc>
          <w:tcPr>
            <w:tcW w:w="336" w:type="pct"/>
          </w:tcPr>
          <w:p w14:paraId="2C6A4397" w14:textId="69444F54" w:rsidR="00067FD3" w:rsidRPr="00BD7B88" w:rsidRDefault="00067FD3" w:rsidP="00067FD3">
            <w:pPr>
              <w:pStyle w:val="Tabletext"/>
              <w:spacing w:before="60" w:after="60"/>
              <w:rPr>
                <w:rFonts w:cs="Arial"/>
                <w:sz w:val="16"/>
                <w:szCs w:val="16"/>
              </w:rPr>
            </w:pPr>
            <w:r>
              <w:rPr>
                <w:rFonts w:cs="Arial"/>
                <w:sz w:val="16"/>
                <w:szCs w:val="16"/>
              </w:rPr>
              <w:t>1</w:t>
            </w:r>
          </w:p>
        </w:tc>
        <w:tc>
          <w:tcPr>
            <w:tcW w:w="1703" w:type="pct"/>
          </w:tcPr>
          <w:p w14:paraId="03AFBF7E" w14:textId="6FABA389" w:rsidR="00067FD3" w:rsidRPr="00BD7B88" w:rsidRDefault="00067FD3" w:rsidP="00067FD3">
            <w:pPr>
              <w:pStyle w:val="Tabletext"/>
              <w:spacing w:before="60" w:after="60"/>
              <w:rPr>
                <w:rFonts w:cs="Arial"/>
                <w:sz w:val="16"/>
                <w:szCs w:val="16"/>
              </w:rPr>
            </w:pPr>
            <w:r w:rsidRPr="00BD7B88">
              <w:rPr>
                <w:rFonts w:cs="Arial"/>
                <w:sz w:val="16"/>
                <w:szCs w:val="16"/>
              </w:rPr>
              <w:t>Membership of Our Watch</w:t>
            </w:r>
          </w:p>
        </w:tc>
        <w:tc>
          <w:tcPr>
            <w:tcW w:w="599" w:type="pct"/>
          </w:tcPr>
          <w:p w14:paraId="0851EAC4" w14:textId="19EC6E3E" w:rsidR="00067FD3" w:rsidRPr="004772D1" w:rsidRDefault="00067FD3" w:rsidP="00067FD3">
            <w:pPr>
              <w:pStyle w:val="Tabletext"/>
              <w:spacing w:before="60" w:after="60"/>
              <w:rPr>
                <w:rFonts w:cs="Arial"/>
                <w:spacing w:val="-4"/>
                <w:sz w:val="16"/>
                <w:szCs w:val="16"/>
                <w:highlight w:val="yellow"/>
              </w:rPr>
            </w:pPr>
            <w:r w:rsidRPr="004772D1">
              <w:rPr>
                <w:rFonts w:cs="Calibri"/>
                <w:sz w:val="16"/>
                <w:szCs w:val="16"/>
              </w:rPr>
              <w:t>Is completed according to schedule</w:t>
            </w:r>
          </w:p>
        </w:tc>
      </w:tr>
      <w:tr w:rsidR="00067FD3" w:rsidRPr="00BD7B88" w14:paraId="7B696E3C" w14:textId="77777777" w:rsidTr="006566E5">
        <w:tc>
          <w:tcPr>
            <w:tcW w:w="464" w:type="pct"/>
          </w:tcPr>
          <w:p w14:paraId="2FA4C32A" w14:textId="4732CDBE"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lastRenderedPageBreak/>
              <w:t>Tasmania</w:t>
            </w:r>
          </w:p>
        </w:tc>
        <w:tc>
          <w:tcPr>
            <w:tcW w:w="1898" w:type="pct"/>
          </w:tcPr>
          <w:p w14:paraId="5EE000E4" w14:textId="4B773B52" w:rsidR="00067FD3" w:rsidRPr="00BD7B88" w:rsidRDefault="00067FD3" w:rsidP="00067FD3">
            <w:pPr>
              <w:pStyle w:val="Tabletext"/>
              <w:spacing w:before="60" w:after="60"/>
              <w:rPr>
                <w:sz w:val="16"/>
                <w:szCs w:val="16"/>
              </w:rPr>
            </w:pPr>
            <w:r w:rsidRPr="002E0764">
              <w:rPr>
                <w:sz w:val="16"/>
                <w:szCs w:val="16"/>
              </w:rPr>
              <w:t>Supporting Aboriginal and Torres Strait Islander women and their children</w:t>
            </w:r>
          </w:p>
        </w:tc>
        <w:tc>
          <w:tcPr>
            <w:tcW w:w="336" w:type="pct"/>
          </w:tcPr>
          <w:p w14:paraId="528F147A" w14:textId="2C24FBCA" w:rsidR="00067FD3" w:rsidRPr="00BD7B88" w:rsidRDefault="00067FD3" w:rsidP="00067FD3">
            <w:pPr>
              <w:pStyle w:val="Tabletext"/>
              <w:spacing w:before="60" w:after="60"/>
              <w:rPr>
                <w:rFonts w:cs="Arial"/>
                <w:sz w:val="16"/>
                <w:szCs w:val="16"/>
              </w:rPr>
            </w:pPr>
            <w:r>
              <w:rPr>
                <w:rFonts w:cs="Arial"/>
                <w:sz w:val="16"/>
                <w:szCs w:val="16"/>
              </w:rPr>
              <w:t>9</w:t>
            </w:r>
          </w:p>
        </w:tc>
        <w:tc>
          <w:tcPr>
            <w:tcW w:w="1703" w:type="pct"/>
          </w:tcPr>
          <w:p w14:paraId="56116A81" w14:textId="17958D33" w:rsidR="00067FD3" w:rsidRPr="00BD7B88" w:rsidRDefault="00067FD3" w:rsidP="00067FD3">
            <w:pPr>
              <w:pStyle w:val="Tabletext"/>
              <w:spacing w:before="60" w:after="60"/>
              <w:rPr>
                <w:rFonts w:cs="Arial"/>
                <w:sz w:val="16"/>
                <w:szCs w:val="16"/>
              </w:rPr>
            </w:pPr>
            <w:r w:rsidRPr="00BD7B88">
              <w:rPr>
                <w:rFonts w:cs="Arial"/>
                <w:sz w:val="16"/>
                <w:szCs w:val="16"/>
              </w:rPr>
              <w:t>Resetting the Relationship with the Tasmanian Aboriginal Community Agenda</w:t>
            </w:r>
          </w:p>
        </w:tc>
        <w:tc>
          <w:tcPr>
            <w:tcW w:w="599" w:type="pct"/>
          </w:tcPr>
          <w:p w14:paraId="752FBD10" w14:textId="31038540" w:rsidR="00067FD3" w:rsidRPr="004772D1" w:rsidRDefault="00067FD3" w:rsidP="00067FD3">
            <w:pPr>
              <w:pStyle w:val="Tabletext"/>
              <w:spacing w:before="60" w:after="60"/>
              <w:rPr>
                <w:rFonts w:cs="Arial"/>
                <w:spacing w:val="-4"/>
                <w:sz w:val="16"/>
                <w:szCs w:val="16"/>
                <w:highlight w:val="yellow"/>
              </w:rPr>
            </w:pPr>
            <w:r w:rsidRPr="004772D1">
              <w:rPr>
                <w:rFonts w:cs="Calibri"/>
                <w:sz w:val="16"/>
                <w:szCs w:val="16"/>
              </w:rPr>
              <w:t>In progress on track</w:t>
            </w:r>
          </w:p>
        </w:tc>
      </w:tr>
      <w:tr w:rsidR="00067FD3" w:rsidRPr="00BD7B88" w14:paraId="23616A76" w14:textId="77777777" w:rsidTr="006566E5">
        <w:tc>
          <w:tcPr>
            <w:tcW w:w="464" w:type="pct"/>
          </w:tcPr>
          <w:p w14:paraId="3A5E3906" w14:textId="030BCA85"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Tasmania</w:t>
            </w:r>
          </w:p>
        </w:tc>
        <w:tc>
          <w:tcPr>
            <w:tcW w:w="1898" w:type="pct"/>
          </w:tcPr>
          <w:p w14:paraId="4BBE7CF6" w14:textId="41930E1D" w:rsidR="00067FD3" w:rsidRPr="00BD7B88" w:rsidRDefault="00067FD3" w:rsidP="00067FD3">
            <w:pPr>
              <w:pStyle w:val="Tabletext"/>
              <w:spacing w:before="60" w:after="60"/>
              <w:rPr>
                <w:sz w:val="16"/>
                <w:szCs w:val="16"/>
              </w:rPr>
            </w:pPr>
            <w:r w:rsidRPr="00BD7B88">
              <w:rPr>
                <w:rFonts w:cs="Arial"/>
                <w:sz w:val="16"/>
                <w:szCs w:val="16"/>
              </w:rPr>
              <w:t>Responding to sexual violence and sexual harassment</w:t>
            </w:r>
          </w:p>
        </w:tc>
        <w:tc>
          <w:tcPr>
            <w:tcW w:w="336" w:type="pct"/>
          </w:tcPr>
          <w:p w14:paraId="65CCC4C7" w14:textId="7D0862C0" w:rsidR="00067FD3" w:rsidRPr="00BD7B88" w:rsidRDefault="00067FD3" w:rsidP="00067FD3">
            <w:pPr>
              <w:pStyle w:val="Tabletext"/>
              <w:spacing w:before="60" w:after="60"/>
              <w:rPr>
                <w:rFonts w:cs="Arial"/>
                <w:sz w:val="16"/>
                <w:szCs w:val="16"/>
              </w:rPr>
            </w:pPr>
            <w:r w:rsidRPr="00BD7B88">
              <w:rPr>
                <w:rFonts w:cs="Arial"/>
                <w:sz w:val="16"/>
                <w:szCs w:val="16"/>
              </w:rPr>
              <w:t>14</w:t>
            </w:r>
          </w:p>
        </w:tc>
        <w:tc>
          <w:tcPr>
            <w:tcW w:w="1703" w:type="pct"/>
          </w:tcPr>
          <w:p w14:paraId="7BA5F735" w14:textId="275F9BD2" w:rsidR="00067FD3" w:rsidRPr="00BD7B88" w:rsidRDefault="00067FD3" w:rsidP="00067FD3">
            <w:pPr>
              <w:pStyle w:val="Tabletext"/>
              <w:spacing w:before="60" w:after="60"/>
              <w:rPr>
                <w:rFonts w:cs="Arial"/>
                <w:sz w:val="16"/>
                <w:szCs w:val="16"/>
              </w:rPr>
            </w:pPr>
            <w:r w:rsidRPr="00BD7B88">
              <w:rPr>
                <w:rFonts w:cs="Arial"/>
                <w:sz w:val="16"/>
                <w:szCs w:val="16"/>
              </w:rPr>
              <w:t>Review the regional sexual assault protocols</w:t>
            </w:r>
          </w:p>
        </w:tc>
        <w:tc>
          <w:tcPr>
            <w:tcW w:w="599" w:type="pct"/>
          </w:tcPr>
          <w:p w14:paraId="2909A231" w14:textId="132EC95B" w:rsidR="00067FD3" w:rsidRPr="004772D1" w:rsidRDefault="00067FD3" w:rsidP="00067FD3">
            <w:pPr>
              <w:pStyle w:val="Tabletext"/>
              <w:spacing w:before="60" w:after="60"/>
              <w:rPr>
                <w:rFonts w:cs="Arial"/>
                <w:sz w:val="16"/>
                <w:szCs w:val="16"/>
                <w:highlight w:val="yellow"/>
              </w:rPr>
            </w:pPr>
            <w:r w:rsidRPr="004772D1">
              <w:rPr>
                <w:rFonts w:cs="Calibri"/>
                <w:sz w:val="16"/>
                <w:szCs w:val="16"/>
              </w:rPr>
              <w:t>In progress on track</w:t>
            </w:r>
          </w:p>
        </w:tc>
      </w:tr>
      <w:tr w:rsidR="00067FD3" w:rsidRPr="00BD7B88" w14:paraId="47888F51" w14:textId="77777777" w:rsidTr="006566E5">
        <w:tc>
          <w:tcPr>
            <w:tcW w:w="464" w:type="pct"/>
          </w:tcPr>
          <w:p w14:paraId="6B3DEA09" w14:textId="7664F148"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Tasmania</w:t>
            </w:r>
          </w:p>
        </w:tc>
        <w:tc>
          <w:tcPr>
            <w:tcW w:w="1898" w:type="pct"/>
          </w:tcPr>
          <w:p w14:paraId="41484BD0" w14:textId="13E12858" w:rsidR="00067FD3" w:rsidRPr="00BD7B88" w:rsidRDefault="00067FD3" w:rsidP="00067FD3">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0D913DD0" w14:textId="7B0614E2" w:rsidR="00067FD3" w:rsidRPr="00BD7B88" w:rsidRDefault="00067FD3" w:rsidP="00067FD3">
            <w:pPr>
              <w:pStyle w:val="Tabletext"/>
              <w:spacing w:before="60" w:after="60"/>
              <w:rPr>
                <w:rFonts w:cs="Arial"/>
                <w:sz w:val="16"/>
                <w:szCs w:val="16"/>
              </w:rPr>
            </w:pPr>
            <w:r w:rsidRPr="00BD7B88">
              <w:rPr>
                <w:rFonts w:cs="Arial"/>
                <w:sz w:val="16"/>
                <w:szCs w:val="16"/>
              </w:rPr>
              <w:t>17</w:t>
            </w:r>
          </w:p>
        </w:tc>
        <w:tc>
          <w:tcPr>
            <w:tcW w:w="1703" w:type="pct"/>
          </w:tcPr>
          <w:p w14:paraId="17FD0079" w14:textId="6EE50FF1" w:rsidR="00067FD3" w:rsidRPr="00BD7B88" w:rsidRDefault="00067FD3" w:rsidP="00067FD3">
            <w:pPr>
              <w:pStyle w:val="Tabletext"/>
              <w:spacing w:before="60" w:after="60"/>
              <w:rPr>
                <w:rFonts w:cs="Arial"/>
                <w:sz w:val="16"/>
                <w:szCs w:val="16"/>
              </w:rPr>
            </w:pPr>
            <w:r w:rsidRPr="00BD7B88">
              <w:rPr>
                <w:rFonts w:cs="Arial"/>
                <w:sz w:val="16"/>
                <w:szCs w:val="16"/>
              </w:rPr>
              <w:t>Safe at Home</w:t>
            </w:r>
          </w:p>
        </w:tc>
        <w:tc>
          <w:tcPr>
            <w:tcW w:w="599" w:type="pct"/>
          </w:tcPr>
          <w:p w14:paraId="6007E65D" w14:textId="6D74E9FE" w:rsidR="00067FD3" w:rsidRPr="004772D1" w:rsidRDefault="00067FD3" w:rsidP="00067FD3">
            <w:pPr>
              <w:pStyle w:val="Tabletext"/>
              <w:spacing w:before="60" w:after="60"/>
              <w:rPr>
                <w:rFonts w:cs="Arial"/>
                <w:sz w:val="16"/>
                <w:szCs w:val="16"/>
                <w:highlight w:val="yellow"/>
              </w:rPr>
            </w:pPr>
            <w:r w:rsidRPr="004772D1">
              <w:rPr>
                <w:rFonts w:cs="Calibri"/>
                <w:sz w:val="16"/>
                <w:szCs w:val="16"/>
              </w:rPr>
              <w:t>Is completed according to schedule</w:t>
            </w:r>
          </w:p>
        </w:tc>
      </w:tr>
      <w:tr w:rsidR="00067FD3" w:rsidRPr="00BD7B88" w14:paraId="56BAF751" w14:textId="77777777" w:rsidTr="006566E5">
        <w:tc>
          <w:tcPr>
            <w:tcW w:w="464" w:type="pct"/>
          </w:tcPr>
          <w:p w14:paraId="5CEEEC98" w14:textId="1989545E"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Tasmania</w:t>
            </w:r>
          </w:p>
        </w:tc>
        <w:tc>
          <w:tcPr>
            <w:tcW w:w="1898" w:type="pct"/>
          </w:tcPr>
          <w:p w14:paraId="54F758B6" w14:textId="568D850C" w:rsidR="00067FD3" w:rsidRPr="00BD7B88" w:rsidRDefault="00067FD3" w:rsidP="00067FD3">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301321A0" w14:textId="4B24C57D" w:rsidR="00067FD3" w:rsidRPr="00BD7B88" w:rsidRDefault="00067FD3" w:rsidP="00067FD3">
            <w:pPr>
              <w:pStyle w:val="Tabletext"/>
              <w:spacing w:before="60" w:after="60"/>
              <w:rPr>
                <w:rFonts w:cs="Arial"/>
                <w:sz w:val="16"/>
                <w:szCs w:val="16"/>
              </w:rPr>
            </w:pPr>
            <w:r w:rsidRPr="00BD7B88">
              <w:rPr>
                <w:rFonts w:cs="Arial"/>
                <w:sz w:val="16"/>
                <w:szCs w:val="16"/>
              </w:rPr>
              <w:t>18</w:t>
            </w:r>
          </w:p>
        </w:tc>
        <w:tc>
          <w:tcPr>
            <w:tcW w:w="1703" w:type="pct"/>
          </w:tcPr>
          <w:p w14:paraId="68FDB2FE" w14:textId="4425CC22" w:rsidR="00067FD3" w:rsidRPr="00BD7B88" w:rsidRDefault="00067FD3" w:rsidP="00067FD3">
            <w:pPr>
              <w:pStyle w:val="Tabletext"/>
              <w:spacing w:before="60" w:after="60"/>
              <w:rPr>
                <w:rFonts w:cs="Arial"/>
                <w:sz w:val="16"/>
                <w:szCs w:val="16"/>
              </w:rPr>
            </w:pPr>
            <w:r w:rsidRPr="00BD7B88">
              <w:rPr>
                <w:rFonts w:cs="Arial"/>
                <w:sz w:val="16"/>
                <w:szCs w:val="16"/>
              </w:rPr>
              <w:t>Strengthen the Defendant Health Liaison Service (DHLS) to provide early intervention to offenders</w:t>
            </w:r>
          </w:p>
        </w:tc>
        <w:tc>
          <w:tcPr>
            <w:tcW w:w="599" w:type="pct"/>
          </w:tcPr>
          <w:p w14:paraId="67C89921" w14:textId="24B44AEB" w:rsidR="00067FD3" w:rsidRPr="004772D1" w:rsidRDefault="00067FD3" w:rsidP="00067FD3">
            <w:pPr>
              <w:pStyle w:val="Tabletext"/>
              <w:spacing w:before="60" w:after="60"/>
              <w:rPr>
                <w:rFonts w:cs="Arial"/>
                <w:spacing w:val="-4"/>
                <w:sz w:val="16"/>
                <w:szCs w:val="16"/>
                <w:highlight w:val="yellow"/>
              </w:rPr>
            </w:pPr>
            <w:r w:rsidRPr="004772D1">
              <w:rPr>
                <w:rFonts w:cs="Calibri"/>
                <w:sz w:val="16"/>
                <w:szCs w:val="16"/>
              </w:rPr>
              <w:t>Is completed according to schedule</w:t>
            </w:r>
          </w:p>
        </w:tc>
      </w:tr>
      <w:tr w:rsidR="00067FD3" w:rsidRPr="00BD7B88" w14:paraId="3D8562B0" w14:textId="77777777" w:rsidTr="006566E5">
        <w:tc>
          <w:tcPr>
            <w:tcW w:w="464" w:type="pct"/>
          </w:tcPr>
          <w:p w14:paraId="5DAEC5C0" w14:textId="44765245"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Tasmania</w:t>
            </w:r>
          </w:p>
        </w:tc>
        <w:tc>
          <w:tcPr>
            <w:tcW w:w="1898" w:type="pct"/>
          </w:tcPr>
          <w:p w14:paraId="14E54319" w14:textId="0AD8819A" w:rsidR="00067FD3" w:rsidRPr="00BD7B88" w:rsidRDefault="00067FD3" w:rsidP="00067FD3">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3A4BE296" w14:textId="61E90902" w:rsidR="00067FD3" w:rsidRPr="00BD7B88" w:rsidRDefault="00067FD3" w:rsidP="00067FD3">
            <w:pPr>
              <w:pStyle w:val="Tabletext"/>
              <w:spacing w:before="60" w:after="60"/>
              <w:rPr>
                <w:rFonts w:cs="Arial"/>
                <w:sz w:val="16"/>
                <w:szCs w:val="16"/>
              </w:rPr>
            </w:pPr>
            <w:r w:rsidRPr="00BD7B88">
              <w:rPr>
                <w:rFonts w:cs="Arial"/>
                <w:sz w:val="16"/>
                <w:szCs w:val="16"/>
              </w:rPr>
              <w:t>19</w:t>
            </w:r>
          </w:p>
        </w:tc>
        <w:tc>
          <w:tcPr>
            <w:tcW w:w="1703" w:type="pct"/>
          </w:tcPr>
          <w:p w14:paraId="0C40596E" w14:textId="05C5A45E" w:rsidR="00067FD3" w:rsidRPr="00BD7B88" w:rsidRDefault="00067FD3" w:rsidP="00067FD3">
            <w:pPr>
              <w:pStyle w:val="Tabletext"/>
              <w:spacing w:before="60" w:after="60"/>
              <w:rPr>
                <w:rFonts w:cs="Arial"/>
                <w:sz w:val="16"/>
                <w:szCs w:val="16"/>
              </w:rPr>
            </w:pPr>
            <w:r w:rsidRPr="00BD7B88">
              <w:rPr>
                <w:rFonts w:cs="Arial"/>
                <w:sz w:val="16"/>
                <w:szCs w:val="16"/>
              </w:rPr>
              <w:t>Strengthen the Safe Families Coordination Unit (SFCU)</w:t>
            </w:r>
          </w:p>
        </w:tc>
        <w:tc>
          <w:tcPr>
            <w:tcW w:w="599" w:type="pct"/>
          </w:tcPr>
          <w:p w14:paraId="1BB388A3" w14:textId="3FC595DA" w:rsidR="00067FD3" w:rsidRPr="004772D1" w:rsidRDefault="00067FD3" w:rsidP="00067FD3">
            <w:pPr>
              <w:pStyle w:val="Tabletext"/>
              <w:spacing w:before="60" w:after="60"/>
              <w:rPr>
                <w:rFonts w:cs="Arial"/>
                <w:spacing w:val="-4"/>
                <w:sz w:val="16"/>
                <w:szCs w:val="16"/>
                <w:highlight w:val="yellow"/>
              </w:rPr>
            </w:pPr>
            <w:r w:rsidRPr="004772D1">
              <w:rPr>
                <w:rFonts w:cs="Calibri"/>
                <w:sz w:val="16"/>
                <w:szCs w:val="16"/>
              </w:rPr>
              <w:t>Is completed according to schedule</w:t>
            </w:r>
          </w:p>
        </w:tc>
      </w:tr>
      <w:tr w:rsidR="00067FD3" w:rsidRPr="00BD7B88" w14:paraId="184D39FD" w14:textId="77777777" w:rsidTr="006566E5">
        <w:tc>
          <w:tcPr>
            <w:tcW w:w="464" w:type="pct"/>
          </w:tcPr>
          <w:p w14:paraId="4127DD25" w14:textId="0A3EFCC8"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Tasmania</w:t>
            </w:r>
          </w:p>
        </w:tc>
        <w:tc>
          <w:tcPr>
            <w:tcW w:w="1898" w:type="pct"/>
          </w:tcPr>
          <w:p w14:paraId="315B9ACD" w14:textId="720D2330" w:rsidR="00067FD3" w:rsidRPr="00BD7B88" w:rsidRDefault="00067FD3" w:rsidP="00067FD3">
            <w:pPr>
              <w:pStyle w:val="Tabletext"/>
              <w:spacing w:before="60" w:after="60"/>
              <w:rPr>
                <w:rFonts w:cs="Arial"/>
                <w:sz w:val="16"/>
                <w:szCs w:val="16"/>
              </w:rPr>
            </w:pPr>
            <w:r w:rsidRPr="00BD7B88">
              <w:rPr>
                <w:rFonts w:cs="Arial"/>
                <w:sz w:val="16"/>
                <w:szCs w:val="16"/>
              </w:rPr>
              <w:t>Supporting Aboriginal and Torres Strait Islander women and their children</w:t>
            </w:r>
          </w:p>
        </w:tc>
        <w:tc>
          <w:tcPr>
            <w:tcW w:w="336" w:type="pct"/>
          </w:tcPr>
          <w:p w14:paraId="224E7374" w14:textId="4BE03939" w:rsidR="00067FD3" w:rsidRPr="00BD7B88" w:rsidRDefault="00067FD3" w:rsidP="00067FD3">
            <w:pPr>
              <w:pStyle w:val="Tabletext"/>
              <w:spacing w:before="60" w:after="60"/>
              <w:rPr>
                <w:rFonts w:cs="Arial"/>
                <w:sz w:val="16"/>
                <w:szCs w:val="16"/>
              </w:rPr>
            </w:pPr>
            <w:r w:rsidRPr="00BD7B88">
              <w:rPr>
                <w:rFonts w:cs="Arial"/>
                <w:sz w:val="16"/>
                <w:szCs w:val="16"/>
              </w:rPr>
              <w:t>8</w:t>
            </w:r>
          </w:p>
        </w:tc>
        <w:tc>
          <w:tcPr>
            <w:tcW w:w="1703" w:type="pct"/>
          </w:tcPr>
          <w:p w14:paraId="36AFFFD5" w14:textId="43315DE9" w:rsidR="00067FD3" w:rsidRPr="00BD7B88" w:rsidRDefault="00067FD3" w:rsidP="00067FD3">
            <w:pPr>
              <w:pStyle w:val="Tabletext"/>
              <w:spacing w:before="60" w:after="60"/>
              <w:rPr>
                <w:rFonts w:cs="Arial"/>
                <w:sz w:val="16"/>
                <w:szCs w:val="16"/>
              </w:rPr>
            </w:pPr>
            <w:r w:rsidRPr="00BD7B88">
              <w:rPr>
                <w:rFonts w:cs="Arial"/>
                <w:sz w:val="16"/>
                <w:szCs w:val="16"/>
              </w:rPr>
              <w:t>Support Aboriginal families through the Aboriginal Family Safety Workers in Child and Family Centres</w:t>
            </w:r>
          </w:p>
        </w:tc>
        <w:tc>
          <w:tcPr>
            <w:tcW w:w="599" w:type="pct"/>
          </w:tcPr>
          <w:p w14:paraId="18F66E4A" w14:textId="5636B2EF" w:rsidR="00067FD3" w:rsidRPr="004772D1" w:rsidRDefault="00067FD3" w:rsidP="00067FD3">
            <w:pPr>
              <w:pStyle w:val="Tabletext"/>
              <w:spacing w:before="60" w:after="60"/>
              <w:rPr>
                <w:rFonts w:cs="Arial"/>
                <w:spacing w:val="-4"/>
                <w:sz w:val="16"/>
                <w:szCs w:val="16"/>
                <w:highlight w:val="yellow"/>
              </w:rPr>
            </w:pPr>
            <w:r w:rsidRPr="004772D1">
              <w:rPr>
                <w:rFonts w:cs="Calibri"/>
                <w:sz w:val="16"/>
                <w:szCs w:val="16"/>
              </w:rPr>
              <w:t>Is completed according to schedule</w:t>
            </w:r>
          </w:p>
        </w:tc>
      </w:tr>
      <w:tr w:rsidR="00067FD3" w:rsidRPr="00BD7B88" w14:paraId="21442A88" w14:textId="77777777" w:rsidTr="006566E5">
        <w:tc>
          <w:tcPr>
            <w:tcW w:w="464" w:type="pct"/>
          </w:tcPr>
          <w:p w14:paraId="65B6651E" w14:textId="2D7444B9"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Tasmania</w:t>
            </w:r>
          </w:p>
        </w:tc>
        <w:tc>
          <w:tcPr>
            <w:tcW w:w="1898" w:type="pct"/>
          </w:tcPr>
          <w:p w14:paraId="5EBB3710" w14:textId="77777777" w:rsidR="00067FD3" w:rsidRPr="000C0595" w:rsidRDefault="00067FD3" w:rsidP="00067FD3">
            <w:pPr>
              <w:pStyle w:val="TableBullet1"/>
              <w:spacing w:before="60" w:after="60"/>
              <w:rPr>
                <w:rFonts w:cs="Arial"/>
                <w:sz w:val="16"/>
                <w:szCs w:val="16"/>
              </w:rPr>
            </w:pPr>
            <w:r w:rsidRPr="00BD7B88">
              <w:rPr>
                <w:sz w:val="16"/>
                <w:szCs w:val="16"/>
              </w:rPr>
              <w:t>Primary prevention</w:t>
            </w:r>
          </w:p>
          <w:p w14:paraId="2152114F" w14:textId="0786F03E" w:rsidR="00067FD3" w:rsidRPr="00BD7B88" w:rsidRDefault="00067FD3" w:rsidP="00067FD3">
            <w:pPr>
              <w:pStyle w:val="TableBullet1"/>
              <w:spacing w:before="60" w:after="60"/>
              <w:rPr>
                <w:rFonts w:cs="Arial"/>
                <w:sz w:val="16"/>
                <w:szCs w:val="16"/>
              </w:rPr>
            </w:pPr>
            <w:r w:rsidRPr="00D75500">
              <w:rPr>
                <w:rFonts w:cs="Arial"/>
                <w:spacing w:val="-4"/>
                <w:sz w:val="16"/>
                <w:szCs w:val="16"/>
              </w:rPr>
              <w:t>Supporting Aboriginal and Torres Strait Islander women and their children</w:t>
            </w:r>
          </w:p>
        </w:tc>
        <w:tc>
          <w:tcPr>
            <w:tcW w:w="336" w:type="pct"/>
          </w:tcPr>
          <w:p w14:paraId="646EBC45" w14:textId="6DA79844" w:rsidR="00067FD3" w:rsidRPr="00BD7B88" w:rsidRDefault="00067FD3" w:rsidP="00067FD3">
            <w:pPr>
              <w:pStyle w:val="Tabletext"/>
              <w:spacing w:before="60" w:after="60"/>
              <w:rPr>
                <w:rFonts w:cs="Arial"/>
                <w:sz w:val="16"/>
                <w:szCs w:val="16"/>
              </w:rPr>
            </w:pPr>
            <w:r w:rsidRPr="00BD7B88">
              <w:rPr>
                <w:rFonts w:cs="Arial"/>
                <w:sz w:val="16"/>
                <w:szCs w:val="16"/>
              </w:rPr>
              <w:t>4, 6, 9</w:t>
            </w:r>
          </w:p>
        </w:tc>
        <w:tc>
          <w:tcPr>
            <w:tcW w:w="1703" w:type="pct"/>
          </w:tcPr>
          <w:p w14:paraId="0739823B" w14:textId="1EF204F6" w:rsidR="00067FD3" w:rsidRPr="00BD7B88" w:rsidRDefault="00067FD3" w:rsidP="00067FD3">
            <w:pPr>
              <w:pStyle w:val="Tabletext"/>
              <w:spacing w:before="60" w:after="60"/>
              <w:rPr>
                <w:rFonts w:cs="Arial"/>
                <w:sz w:val="16"/>
                <w:szCs w:val="16"/>
              </w:rPr>
            </w:pPr>
            <w:r w:rsidRPr="00BD7B88">
              <w:rPr>
                <w:rFonts w:cs="Arial"/>
                <w:sz w:val="16"/>
                <w:szCs w:val="16"/>
              </w:rPr>
              <w:t>Support Tasmanian Aboriginal communities with targeted primary prevention, early intervention and service delivery</w:t>
            </w:r>
          </w:p>
        </w:tc>
        <w:tc>
          <w:tcPr>
            <w:tcW w:w="599" w:type="pct"/>
          </w:tcPr>
          <w:p w14:paraId="4445B8C5" w14:textId="3F64882D" w:rsidR="00067FD3" w:rsidRPr="004772D1" w:rsidRDefault="00067FD3" w:rsidP="00067FD3">
            <w:pPr>
              <w:pStyle w:val="Tabletext"/>
              <w:spacing w:before="60" w:after="60"/>
              <w:rPr>
                <w:rFonts w:cs="Arial"/>
                <w:spacing w:val="-4"/>
                <w:sz w:val="16"/>
                <w:szCs w:val="16"/>
                <w:highlight w:val="yellow"/>
              </w:rPr>
            </w:pPr>
            <w:r w:rsidRPr="004772D1">
              <w:rPr>
                <w:rFonts w:cs="Calibri"/>
                <w:sz w:val="16"/>
                <w:szCs w:val="16"/>
              </w:rPr>
              <w:t>In progress delayed</w:t>
            </w:r>
          </w:p>
        </w:tc>
      </w:tr>
      <w:tr w:rsidR="00067FD3" w:rsidRPr="00BD7B88" w14:paraId="340BD752" w14:textId="77777777" w:rsidTr="006566E5">
        <w:tc>
          <w:tcPr>
            <w:tcW w:w="464" w:type="pct"/>
          </w:tcPr>
          <w:p w14:paraId="4F205B4D" w14:textId="607D2C4C"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Tasmania</w:t>
            </w:r>
          </w:p>
        </w:tc>
        <w:tc>
          <w:tcPr>
            <w:tcW w:w="1898" w:type="pct"/>
          </w:tcPr>
          <w:p w14:paraId="0862487C" w14:textId="77777777" w:rsidR="00067FD3" w:rsidRPr="00BD7B88" w:rsidRDefault="00067FD3" w:rsidP="00067FD3">
            <w:pPr>
              <w:pStyle w:val="TableBullet1"/>
              <w:spacing w:before="60" w:after="60"/>
              <w:rPr>
                <w:sz w:val="16"/>
                <w:szCs w:val="16"/>
              </w:rPr>
            </w:pPr>
            <w:r w:rsidRPr="00BD7B88">
              <w:rPr>
                <w:sz w:val="16"/>
                <w:szCs w:val="16"/>
              </w:rPr>
              <w:t>Primary prevention</w:t>
            </w:r>
          </w:p>
          <w:p w14:paraId="275B8625" w14:textId="3D83849B" w:rsidR="00067FD3" w:rsidRPr="00D75500" w:rsidRDefault="00067FD3" w:rsidP="00067FD3">
            <w:pPr>
              <w:pStyle w:val="TableBullet1"/>
              <w:spacing w:before="60" w:after="60"/>
              <w:rPr>
                <w:rFonts w:cs="Arial"/>
                <w:spacing w:val="-4"/>
                <w:sz w:val="16"/>
                <w:szCs w:val="16"/>
              </w:rPr>
            </w:pPr>
            <w:r w:rsidRPr="00BD7B88">
              <w:rPr>
                <w:rFonts w:cs="Arial"/>
                <w:sz w:val="16"/>
                <w:szCs w:val="16"/>
              </w:rPr>
              <w:t>Responding to sexual violence and sexual harassment</w:t>
            </w:r>
          </w:p>
        </w:tc>
        <w:tc>
          <w:tcPr>
            <w:tcW w:w="336" w:type="pct"/>
          </w:tcPr>
          <w:p w14:paraId="7D3605DD" w14:textId="2FCBAEC9" w:rsidR="00067FD3" w:rsidRPr="00BD7B88" w:rsidRDefault="00067FD3" w:rsidP="00067FD3">
            <w:pPr>
              <w:pStyle w:val="Tabletext"/>
              <w:spacing w:before="60" w:after="60"/>
              <w:rPr>
                <w:rFonts w:cs="Arial"/>
                <w:sz w:val="16"/>
                <w:szCs w:val="16"/>
              </w:rPr>
            </w:pPr>
            <w:r w:rsidRPr="00BD7B88">
              <w:rPr>
                <w:rFonts w:cs="Arial"/>
                <w:sz w:val="16"/>
                <w:szCs w:val="16"/>
              </w:rPr>
              <w:t>5, 13</w:t>
            </w:r>
          </w:p>
        </w:tc>
        <w:tc>
          <w:tcPr>
            <w:tcW w:w="1703" w:type="pct"/>
          </w:tcPr>
          <w:p w14:paraId="1C8BF9FB" w14:textId="0F0D6CDC" w:rsidR="00067FD3" w:rsidRPr="00BD7B88" w:rsidRDefault="00067FD3" w:rsidP="00067FD3">
            <w:pPr>
              <w:pStyle w:val="Tabletext"/>
              <w:spacing w:before="60" w:after="60"/>
              <w:rPr>
                <w:rFonts w:cs="Arial"/>
                <w:sz w:val="16"/>
                <w:szCs w:val="16"/>
              </w:rPr>
            </w:pPr>
            <w:r w:rsidRPr="00BD7B88">
              <w:rPr>
                <w:rFonts w:cs="Arial"/>
                <w:sz w:val="16"/>
                <w:szCs w:val="16"/>
              </w:rPr>
              <w:t>Support the implementation of the new National Sexual Violence Campaign</w:t>
            </w:r>
          </w:p>
        </w:tc>
        <w:tc>
          <w:tcPr>
            <w:tcW w:w="599" w:type="pct"/>
          </w:tcPr>
          <w:p w14:paraId="4101CE0D" w14:textId="7D61BF23" w:rsidR="00067FD3" w:rsidRPr="004772D1" w:rsidRDefault="00067FD3" w:rsidP="00067FD3">
            <w:pPr>
              <w:pStyle w:val="Tabletext"/>
              <w:spacing w:before="60" w:after="60"/>
              <w:rPr>
                <w:rFonts w:cs="Arial"/>
                <w:sz w:val="16"/>
                <w:szCs w:val="16"/>
                <w:highlight w:val="yellow"/>
              </w:rPr>
            </w:pPr>
            <w:r w:rsidRPr="004772D1">
              <w:rPr>
                <w:rFonts w:cs="Calibri"/>
                <w:sz w:val="16"/>
                <w:szCs w:val="16"/>
              </w:rPr>
              <w:t>In progress on track</w:t>
            </w:r>
          </w:p>
        </w:tc>
      </w:tr>
      <w:tr w:rsidR="00067FD3" w:rsidRPr="00BD7B88" w14:paraId="0299659A" w14:textId="77777777" w:rsidTr="006566E5">
        <w:tc>
          <w:tcPr>
            <w:tcW w:w="464" w:type="pct"/>
          </w:tcPr>
          <w:p w14:paraId="455036B0" w14:textId="3D193733"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Tasmania</w:t>
            </w:r>
          </w:p>
        </w:tc>
        <w:tc>
          <w:tcPr>
            <w:tcW w:w="1898" w:type="pct"/>
          </w:tcPr>
          <w:p w14:paraId="314EC5DF" w14:textId="26E26D6D" w:rsidR="00067FD3" w:rsidRPr="00BD7B88" w:rsidRDefault="00067FD3" w:rsidP="00067FD3">
            <w:pPr>
              <w:pStyle w:val="TableBullet1"/>
              <w:numPr>
                <w:ilvl w:val="0"/>
                <w:numId w:val="0"/>
              </w:numPr>
              <w:spacing w:before="60" w:after="60"/>
              <w:rPr>
                <w:rFonts w:cs="Arial"/>
                <w:sz w:val="16"/>
                <w:szCs w:val="16"/>
              </w:rPr>
            </w:pPr>
            <w:r w:rsidRPr="00BD7B88">
              <w:rPr>
                <w:rFonts w:cs="Arial"/>
                <w:sz w:val="16"/>
                <w:szCs w:val="16"/>
              </w:rPr>
              <w:t>Respecting and responding to diverse lived experience and knowledge of women and their children affected by violence</w:t>
            </w:r>
          </w:p>
        </w:tc>
        <w:tc>
          <w:tcPr>
            <w:tcW w:w="336" w:type="pct"/>
          </w:tcPr>
          <w:p w14:paraId="3609BDE0" w14:textId="49BC7E5E" w:rsidR="00067FD3" w:rsidRPr="00BD7B88" w:rsidRDefault="00067FD3" w:rsidP="00067FD3">
            <w:pPr>
              <w:pStyle w:val="Tabletext"/>
              <w:spacing w:before="60" w:after="60"/>
              <w:rPr>
                <w:rFonts w:cs="Arial"/>
                <w:sz w:val="16"/>
                <w:szCs w:val="16"/>
              </w:rPr>
            </w:pPr>
            <w:r w:rsidRPr="00BD7B88">
              <w:rPr>
                <w:rFonts w:cs="Arial"/>
                <w:sz w:val="16"/>
                <w:szCs w:val="16"/>
              </w:rPr>
              <w:t>10</w:t>
            </w:r>
          </w:p>
        </w:tc>
        <w:tc>
          <w:tcPr>
            <w:tcW w:w="1703" w:type="pct"/>
          </w:tcPr>
          <w:p w14:paraId="2EC60741" w14:textId="028347B5" w:rsidR="00067FD3" w:rsidRPr="00BD7B88" w:rsidRDefault="00067FD3" w:rsidP="00067FD3">
            <w:pPr>
              <w:pStyle w:val="Tabletext"/>
              <w:spacing w:before="60" w:after="60"/>
              <w:rPr>
                <w:rFonts w:cs="Arial"/>
                <w:sz w:val="16"/>
                <w:szCs w:val="16"/>
              </w:rPr>
            </w:pPr>
            <w:r w:rsidRPr="00BD7B88">
              <w:rPr>
                <w:rFonts w:cs="Arial"/>
                <w:sz w:val="16"/>
                <w:szCs w:val="16"/>
              </w:rPr>
              <w:t>Support women with disability through the Local Support Coordinator</w:t>
            </w:r>
          </w:p>
        </w:tc>
        <w:tc>
          <w:tcPr>
            <w:tcW w:w="599" w:type="pct"/>
          </w:tcPr>
          <w:p w14:paraId="7E110A06" w14:textId="44E5CD9A" w:rsidR="00067FD3" w:rsidRPr="004772D1" w:rsidRDefault="00067FD3" w:rsidP="00067FD3">
            <w:pPr>
              <w:pStyle w:val="Tabletext"/>
              <w:spacing w:before="60" w:after="60"/>
              <w:rPr>
                <w:rFonts w:cs="Arial"/>
                <w:sz w:val="16"/>
                <w:szCs w:val="16"/>
                <w:highlight w:val="yellow"/>
              </w:rPr>
            </w:pPr>
            <w:r w:rsidRPr="004772D1">
              <w:rPr>
                <w:rFonts w:cs="Calibri"/>
                <w:sz w:val="16"/>
                <w:szCs w:val="16"/>
              </w:rPr>
              <w:t>In progress on track</w:t>
            </w:r>
          </w:p>
        </w:tc>
      </w:tr>
      <w:tr w:rsidR="00067FD3" w:rsidRPr="00BD7B88" w14:paraId="52FDAAD8" w14:textId="77777777" w:rsidTr="006566E5">
        <w:tc>
          <w:tcPr>
            <w:tcW w:w="464" w:type="pct"/>
          </w:tcPr>
          <w:p w14:paraId="51DB65D7" w14:textId="0B678655"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Tasmania</w:t>
            </w:r>
          </w:p>
        </w:tc>
        <w:tc>
          <w:tcPr>
            <w:tcW w:w="1898" w:type="pct"/>
          </w:tcPr>
          <w:p w14:paraId="68DEB8FB" w14:textId="1960011A" w:rsidR="00067FD3" w:rsidRPr="00BD7B88" w:rsidRDefault="00067FD3" w:rsidP="00067FD3">
            <w:pPr>
              <w:pStyle w:val="Tabletext"/>
              <w:spacing w:before="60" w:after="60"/>
              <w:rPr>
                <w:rFonts w:cs="Arial"/>
                <w:sz w:val="16"/>
                <w:szCs w:val="16"/>
              </w:rPr>
            </w:pPr>
            <w:r w:rsidRPr="00BD7B88">
              <w:rPr>
                <w:rFonts w:cs="Arial"/>
                <w:sz w:val="16"/>
                <w:szCs w:val="16"/>
              </w:rPr>
              <w:t>Responding to sexual violence and sexual harassment</w:t>
            </w:r>
          </w:p>
        </w:tc>
        <w:tc>
          <w:tcPr>
            <w:tcW w:w="336" w:type="pct"/>
          </w:tcPr>
          <w:p w14:paraId="436B57CA" w14:textId="76D902E1" w:rsidR="00067FD3" w:rsidRPr="00BD7B88" w:rsidRDefault="00067FD3" w:rsidP="00067FD3">
            <w:pPr>
              <w:pStyle w:val="Tabletext"/>
              <w:spacing w:before="60" w:after="60"/>
              <w:rPr>
                <w:rFonts w:cs="Arial"/>
                <w:sz w:val="16"/>
                <w:szCs w:val="16"/>
              </w:rPr>
            </w:pPr>
            <w:r w:rsidRPr="00BD7B88">
              <w:rPr>
                <w:rFonts w:cs="Arial"/>
                <w:sz w:val="16"/>
                <w:szCs w:val="16"/>
              </w:rPr>
              <w:t>13, 15</w:t>
            </w:r>
          </w:p>
        </w:tc>
        <w:tc>
          <w:tcPr>
            <w:tcW w:w="1703" w:type="pct"/>
          </w:tcPr>
          <w:p w14:paraId="0813BBB9" w14:textId="7032B0A8" w:rsidR="00067FD3" w:rsidRPr="00BD7B88" w:rsidRDefault="00067FD3" w:rsidP="00067FD3">
            <w:pPr>
              <w:pStyle w:val="Tabletext"/>
              <w:spacing w:before="60" w:after="60"/>
              <w:rPr>
                <w:rFonts w:cs="Arial"/>
                <w:sz w:val="16"/>
                <w:szCs w:val="16"/>
              </w:rPr>
            </w:pPr>
            <w:r w:rsidRPr="00BD7B88">
              <w:rPr>
                <w:rFonts w:cs="Arial"/>
                <w:spacing w:val="-2"/>
                <w:sz w:val="16"/>
                <w:szCs w:val="16"/>
              </w:rPr>
              <w:t>Work with the eSafety Commissioner to deliver education and training in response to technology-facilitated abuse</w:t>
            </w:r>
          </w:p>
        </w:tc>
        <w:tc>
          <w:tcPr>
            <w:tcW w:w="599" w:type="pct"/>
          </w:tcPr>
          <w:p w14:paraId="78156BCA" w14:textId="4CB45EAA" w:rsidR="00067FD3" w:rsidRPr="004772D1" w:rsidRDefault="00067FD3" w:rsidP="00067FD3">
            <w:pPr>
              <w:pStyle w:val="Tabletext"/>
              <w:spacing w:before="60" w:after="60"/>
              <w:rPr>
                <w:rFonts w:cs="Arial"/>
                <w:sz w:val="16"/>
                <w:szCs w:val="16"/>
                <w:highlight w:val="yellow"/>
              </w:rPr>
            </w:pPr>
            <w:r w:rsidRPr="004772D1">
              <w:rPr>
                <w:rFonts w:cs="Calibri"/>
                <w:sz w:val="16"/>
                <w:szCs w:val="16"/>
              </w:rPr>
              <w:t>In progress on track</w:t>
            </w:r>
          </w:p>
        </w:tc>
      </w:tr>
      <w:tr w:rsidR="00271299" w:rsidRPr="00BD7B88" w14:paraId="190208BF" w14:textId="77777777" w:rsidTr="006566E5">
        <w:tc>
          <w:tcPr>
            <w:tcW w:w="464" w:type="pct"/>
          </w:tcPr>
          <w:p w14:paraId="688FF97B" w14:textId="41139E62" w:rsidR="00271299" w:rsidRPr="00BD7B88" w:rsidRDefault="00271299" w:rsidP="00271299">
            <w:pPr>
              <w:pStyle w:val="TableBullet1"/>
              <w:numPr>
                <w:ilvl w:val="0"/>
                <w:numId w:val="0"/>
              </w:numPr>
              <w:tabs>
                <w:tab w:val="left" w:pos="357"/>
              </w:tabs>
              <w:spacing w:before="60" w:after="60"/>
              <w:ind w:left="284" w:hanging="284"/>
              <w:rPr>
                <w:rFonts w:cs="Arial"/>
                <w:sz w:val="16"/>
                <w:szCs w:val="16"/>
              </w:rPr>
            </w:pPr>
            <w:r w:rsidRPr="00BD7B88">
              <w:rPr>
                <w:rFonts w:cs="Arial"/>
                <w:sz w:val="16"/>
                <w:szCs w:val="16"/>
              </w:rPr>
              <w:t>Victoria</w:t>
            </w:r>
          </w:p>
        </w:tc>
        <w:tc>
          <w:tcPr>
            <w:tcW w:w="1898" w:type="pct"/>
          </w:tcPr>
          <w:p w14:paraId="4661EECB" w14:textId="77777777" w:rsidR="00271299" w:rsidRPr="00381AC7" w:rsidRDefault="00271299" w:rsidP="00271299">
            <w:pPr>
              <w:pStyle w:val="TableBullet1"/>
              <w:spacing w:before="60" w:after="60"/>
              <w:rPr>
                <w:rFonts w:cs="Arial"/>
                <w:sz w:val="16"/>
                <w:szCs w:val="16"/>
              </w:rPr>
            </w:pPr>
            <w:r w:rsidRPr="00D75500">
              <w:rPr>
                <w:rFonts w:cs="Arial"/>
                <w:spacing w:val="-4"/>
                <w:sz w:val="16"/>
                <w:szCs w:val="16"/>
              </w:rPr>
              <w:t>Supporting Aboriginal and Torres Strait Islander women and their children</w:t>
            </w:r>
          </w:p>
          <w:p w14:paraId="7662DBCA" w14:textId="277B75C6" w:rsidR="00271299" w:rsidRPr="00BD7B88" w:rsidRDefault="00271299" w:rsidP="00271299">
            <w:pPr>
              <w:pStyle w:val="TableBullet1"/>
              <w:spacing w:before="60" w:after="60"/>
              <w:rPr>
                <w:rFonts w:cs="Arial"/>
                <w:sz w:val="16"/>
                <w:szCs w:val="16"/>
              </w:rPr>
            </w:pPr>
            <w:r w:rsidRPr="00BD7B88">
              <w:rPr>
                <w:rFonts w:cs="Arial"/>
                <w:sz w:val="16"/>
                <w:szCs w:val="16"/>
              </w:rPr>
              <w:t>Improving support and service system responses</w:t>
            </w:r>
          </w:p>
        </w:tc>
        <w:tc>
          <w:tcPr>
            <w:tcW w:w="336" w:type="pct"/>
          </w:tcPr>
          <w:p w14:paraId="4996DB1B" w14:textId="29C7FE86" w:rsidR="00271299" w:rsidRPr="00BD7B88" w:rsidRDefault="00271299" w:rsidP="00271299">
            <w:pPr>
              <w:pStyle w:val="Tabletext"/>
              <w:spacing w:before="60" w:after="60"/>
              <w:rPr>
                <w:rFonts w:cs="Arial"/>
                <w:sz w:val="16"/>
                <w:szCs w:val="16"/>
              </w:rPr>
            </w:pPr>
            <w:r w:rsidRPr="00BD7B88">
              <w:rPr>
                <w:rFonts w:cs="Arial"/>
                <w:sz w:val="16"/>
                <w:szCs w:val="16"/>
              </w:rPr>
              <w:t>7, 16, 17</w:t>
            </w:r>
          </w:p>
        </w:tc>
        <w:tc>
          <w:tcPr>
            <w:tcW w:w="1703" w:type="pct"/>
          </w:tcPr>
          <w:p w14:paraId="3B606510" w14:textId="4AEDBD2E" w:rsidR="00271299" w:rsidRPr="00BD7B88" w:rsidRDefault="00271299" w:rsidP="00271299">
            <w:pPr>
              <w:pStyle w:val="Tabletext"/>
              <w:spacing w:before="60" w:after="60"/>
              <w:rPr>
                <w:rFonts w:cs="Arial"/>
                <w:spacing w:val="-2"/>
                <w:sz w:val="16"/>
                <w:szCs w:val="16"/>
              </w:rPr>
            </w:pPr>
            <w:r w:rsidRPr="00BD7B88">
              <w:rPr>
                <w:rFonts w:cs="Arial"/>
                <w:sz w:val="16"/>
                <w:szCs w:val="16"/>
              </w:rPr>
              <w:t>Building from strength</w:t>
            </w:r>
            <w:r w:rsidR="00B92293">
              <w:rPr>
                <w:rFonts w:cs="Arial"/>
                <w:sz w:val="16"/>
                <w:szCs w:val="16"/>
              </w:rPr>
              <w:t xml:space="preserve">: </w:t>
            </w:r>
            <w:r w:rsidR="00B92293" w:rsidRPr="009C0231">
              <w:rPr>
                <w:rFonts w:cs="Arial"/>
                <w:sz w:val="16"/>
                <w:szCs w:val="16"/>
              </w:rPr>
              <w:t>10-Year Industry Plan for Family Violence Prevention and Response</w:t>
            </w:r>
          </w:p>
        </w:tc>
        <w:tc>
          <w:tcPr>
            <w:tcW w:w="599" w:type="pct"/>
          </w:tcPr>
          <w:p w14:paraId="7C11F0DF" w14:textId="2956909D" w:rsidR="00271299" w:rsidRPr="00E308DB" w:rsidRDefault="00271299" w:rsidP="00271299">
            <w:pPr>
              <w:pStyle w:val="Tabletext"/>
              <w:spacing w:before="60" w:after="60"/>
              <w:rPr>
                <w:rFonts w:cs="Arial"/>
                <w:spacing w:val="-4"/>
                <w:sz w:val="16"/>
                <w:szCs w:val="16"/>
                <w:highlight w:val="yellow"/>
              </w:rPr>
            </w:pPr>
            <w:r w:rsidRPr="00E308DB">
              <w:rPr>
                <w:rFonts w:cs="Calibri"/>
                <w:sz w:val="16"/>
                <w:szCs w:val="16"/>
              </w:rPr>
              <w:t xml:space="preserve">In progress delayed </w:t>
            </w:r>
          </w:p>
        </w:tc>
      </w:tr>
      <w:tr w:rsidR="00067FD3" w:rsidRPr="00BD7B88" w14:paraId="2A77C7CF" w14:textId="77777777" w:rsidTr="006566E5">
        <w:tc>
          <w:tcPr>
            <w:tcW w:w="464" w:type="pct"/>
          </w:tcPr>
          <w:p w14:paraId="7E163756" w14:textId="72FAB3A3"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Victoria</w:t>
            </w:r>
          </w:p>
        </w:tc>
        <w:tc>
          <w:tcPr>
            <w:tcW w:w="1898" w:type="pct"/>
          </w:tcPr>
          <w:p w14:paraId="3555E809" w14:textId="72838CD3" w:rsidR="00067FD3" w:rsidRPr="00BD7B88" w:rsidRDefault="00067FD3" w:rsidP="00067FD3">
            <w:pPr>
              <w:pStyle w:val="TableBullet1"/>
              <w:numPr>
                <w:ilvl w:val="0"/>
                <w:numId w:val="0"/>
              </w:numPr>
              <w:spacing w:before="60" w:after="60"/>
              <w:ind w:left="284" w:hanging="284"/>
              <w:rPr>
                <w:rFonts w:cs="Arial"/>
                <w:sz w:val="16"/>
                <w:szCs w:val="16"/>
              </w:rPr>
            </w:pPr>
            <w:r w:rsidRPr="00BD7B88">
              <w:rPr>
                <w:rFonts w:cs="Arial"/>
                <w:sz w:val="16"/>
                <w:szCs w:val="16"/>
              </w:rPr>
              <w:t>Improving support and service system responses</w:t>
            </w:r>
          </w:p>
        </w:tc>
        <w:tc>
          <w:tcPr>
            <w:tcW w:w="336" w:type="pct"/>
          </w:tcPr>
          <w:p w14:paraId="3BB37C9C" w14:textId="117403A9" w:rsidR="00067FD3" w:rsidRPr="00BD7B88" w:rsidRDefault="00067FD3" w:rsidP="00067FD3">
            <w:pPr>
              <w:pStyle w:val="Tabletext"/>
              <w:spacing w:before="60" w:after="60"/>
              <w:rPr>
                <w:rFonts w:cs="Arial"/>
                <w:sz w:val="16"/>
                <w:szCs w:val="16"/>
              </w:rPr>
            </w:pPr>
            <w:r w:rsidRPr="00BD7B88">
              <w:rPr>
                <w:rFonts w:cs="Arial"/>
                <w:sz w:val="16"/>
                <w:szCs w:val="16"/>
              </w:rPr>
              <w:t>17</w:t>
            </w:r>
          </w:p>
        </w:tc>
        <w:tc>
          <w:tcPr>
            <w:tcW w:w="1703" w:type="pct"/>
          </w:tcPr>
          <w:p w14:paraId="6FC03041" w14:textId="375D4116" w:rsidR="00067FD3" w:rsidRPr="00BD7B88" w:rsidRDefault="00067FD3" w:rsidP="00067FD3">
            <w:pPr>
              <w:pStyle w:val="Tabletext"/>
              <w:spacing w:before="60" w:after="60"/>
              <w:rPr>
                <w:rFonts w:cs="Arial"/>
                <w:sz w:val="16"/>
                <w:szCs w:val="16"/>
              </w:rPr>
            </w:pPr>
            <w:r w:rsidRPr="00BD7B88">
              <w:rPr>
                <w:rFonts w:cs="Arial"/>
                <w:sz w:val="16"/>
                <w:szCs w:val="16"/>
              </w:rPr>
              <w:t>Central Information Point</w:t>
            </w:r>
            <w:r>
              <w:rPr>
                <w:rFonts w:cs="Arial"/>
                <w:sz w:val="16"/>
                <w:szCs w:val="16"/>
              </w:rPr>
              <w:t xml:space="preserve"> </w:t>
            </w:r>
          </w:p>
        </w:tc>
        <w:tc>
          <w:tcPr>
            <w:tcW w:w="599" w:type="pct"/>
          </w:tcPr>
          <w:p w14:paraId="3B0827AC" w14:textId="27C1B785" w:rsidR="00067FD3" w:rsidRPr="00E308DB" w:rsidRDefault="00067FD3" w:rsidP="00067FD3">
            <w:pPr>
              <w:pStyle w:val="Tabletext"/>
              <w:spacing w:before="60" w:after="60"/>
              <w:rPr>
                <w:rFonts w:cs="Arial"/>
                <w:sz w:val="16"/>
                <w:szCs w:val="16"/>
                <w:highlight w:val="yellow"/>
              </w:rPr>
            </w:pPr>
            <w:r w:rsidRPr="00E308DB">
              <w:rPr>
                <w:rFonts w:cs="Calibri"/>
                <w:sz w:val="16"/>
                <w:szCs w:val="16"/>
              </w:rPr>
              <w:t>In progress on track</w:t>
            </w:r>
          </w:p>
        </w:tc>
      </w:tr>
      <w:tr w:rsidR="00067FD3" w:rsidRPr="00BD7B88" w14:paraId="5601328A" w14:textId="77777777" w:rsidTr="006566E5">
        <w:tc>
          <w:tcPr>
            <w:tcW w:w="464" w:type="pct"/>
          </w:tcPr>
          <w:p w14:paraId="503921F2" w14:textId="16CA75B2"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Victoria</w:t>
            </w:r>
          </w:p>
        </w:tc>
        <w:tc>
          <w:tcPr>
            <w:tcW w:w="1898" w:type="pct"/>
          </w:tcPr>
          <w:p w14:paraId="22274366" w14:textId="77777777" w:rsidR="00067FD3" w:rsidRPr="00381AC7" w:rsidRDefault="00067FD3" w:rsidP="00067FD3">
            <w:pPr>
              <w:pStyle w:val="TableBullet1"/>
              <w:spacing w:before="60" w:after="60"/>
              <w:rPr>
                <w:rFonts w:cs="Arial"/>
                <w:sz w:val="16"/>
                <w:szCs w:val="16"/>
              </w:rPr>
            </w:pPr>
            <w:r w:rsidRPr="00BD7B88">
              <w:rPr>
                <w:sz w:val="16"/>
                <w:szCs w:val="16"/>
              </w:rPr>
              <w:t>Primary prevention</w:t>
            </w:r>
          </w:p>
          <w:p w14:paraId="3AD82146" w14:textId="7127E273" w:rsidR="00067FD3" w:rsidRPr="00BD7B88" w:rsidRDefault="00067FD3" w:rsidP="00067FD3">
            <w:pPr>
              <w:pStyle w:val="TableBullet1"/>
              <w:spacing w:before="60" w:after="60"/>
              <w:rPr>
                <w:rFonts w:cs="Arial"/>
                <w:sz w:val="16"/>
                <w:szCs w:val="16"/>
              </w:rPr>
            </w:pPr>
            <w:r w:rsidRPr="00D75500">
              <w:rPr>
                <w:rFonts w:cs="Arial"/>
                <w:spacing w:val="-4"/>
                <w:sz w:val="16"/>
                <w:szCs w:val="16"/>
              </w:rPr>
              <w:t>Supporting Aboriginal and Torres Strait Islander women and their children</w:t>
            </w:r>
          </w:p>
        </w:tc>
        <w:tc>
          <w:tcPr>
            <w:tcW w:w="336" w:type="pct"/>
          </w:tcPr>
          <w:p w14:paraId="10814489" w14:textId="35DA36C1" w:rsidR="00067FD3" w:rsidRPr="00BD7B88" w:rsidRDefault="00067FD3" w:rsidP="00067FD3">
            <w:pPr>
              <w:pStyle w:val="Tabletext"/>
              <w:spacing w:before="60" w:after="60"/>
              <w:rPr>
                <w:rFonts w:cs="Arial"/>
                <w:sz w:val="16"/>
                <w:szCs w:val="16"/>
              </w:rPr>
            </w:pPr>
            <w:r w:rsidRPr="00BD7B88">
              <w:rPr>
                <w:rFonts w:cs="Arial"/>
                <w:sz w:val="16"/>
                <w:szCs w:val="16"/>
              </w:rPr>
              <w:t>4, 6, 9</w:t>
            </w:r>
          </w:p>
        </w:tc>
        <w:tc>
          <w:tcPr>
            <w:tcW w:w="1703" w:type="pct"/>
          </w:tcPr>
          <w:p w14:paraId="4A2F07E5" w14:textId="573ECB4A" w:rsidR="00067FD3" w:rsidRPr="00BD7B88" w:rsidRDefault="00067FD3" w:rsidP="00067FD3">
            <w:pPr>
              <w:pStyle w:val="Tabletext"/>
              <w:spacing w:before="60" w:after="60"/>
              <w:rPr>
                <w:rFonts w:cs="Arial"/>
                <w:sz w:val="16"/>
                <w:szCs w:val="16"/>
              </w:rPr>
            </w:pPr>
            <w:r w:rsidRPr="00BD7B88">
              <w:rPr>
                <w:rFonts w:cs="Arial"/>
                <w:sz w:val="16"/>
                <w:szCs w:val="16"/>
              </w:rPr>
              <w:t>Dhelk Dja: Safe Our Way - Strong Culture, Strong People, Strong Families</w:t>
            </w:r>
          </w:p>
        </w:tc>
        <w:tc>
          <w:tcPr>
            <w:tcW w:w="599" w:type="pct"/>
          </w:tcPr>
          <w:p w14:paraId="094ECB04" w14:textId="13BD56CC" w:rsidR="00067FD3" w:rsidRPr="00E308DB" w:rsidRDefault="00067FD3" w:rsidP="00067FD3">
            <w:pPr>
              <w:pStyle w:val="Tabletext"/>
              <w:spacing w:before="60" w:after="60"/>
              <w:rPr>
                <w:rFonts w:cs="Arial"/>
                <w:sz w:val="16"/>
                <w:szCs w:val="16"/>
                <w:highlight w:val="yellow"/>
              </w:rPr>
            </w:pPr>
            <w:r w:rsidRPr="00E308DB">
              <w:rPr>
                <w:rFonts w:cs="Calibri"/>
                <w:sz w:val="16"/>
                <w:szCs w:val="16"/>
              </w:rPr>
              <w:t xml:space="preserve">In progress delayed </w:t>
            </w:r>
          </w:p>
        </w:tc>
      </w:tr>
      <w:tr w:rsidR="00067FD3" w:rsidRPr="00BD7B88" w14:paraId="4E619BB2" w14:textId="77777777" w:rsidTr="006566E5">
        <w:tc>
          <w:tcPr>
            <w:tcW w:w="464" w:type="pct"/>
          </w:tcPr>
          <w:p w14:paraId="06FCC289" w14:textId="7011DC57"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Victoria</w:t>
            </w:r>
          </w:p>
        </w:tc>
        <w:tc>
          <w:tcPr>
            <w:tcW w:w="1898" w:type="pct"/>
          </w:tcPr>
          <w:p w14:paraId="29BFB28D" w14:textId="7CE859E6" w:rsidR="00067FD3" w:rsidRPr="00D75500" w:rsidRDefault="00067FD3" w:rsidP="00067FD3">
            <w:pPr>
              <w:pStyle w:val="TableBullet1"/>
              <w:numPr>
                <w:ilvl w:val="0"/>
                <w:numId w:val="0"/>
              </w:numPr>
              <w:spacing w:before="60" w:after="60"/>
              <w:rPr>
                <w:rFonts w:cs="Arial"/>
                <w:spacing w:val="-4"/>
                <w:sz w:val="16"/>
                <w:szCs w:val="16"/>
              </w:rPr>
            </w:pPr>
            <w:r w:rsidRPr="00BD7B88">
              <w:rPr>
                <w:rFonts w:cs="Arial"/>
                <w:sz w:val="16"/>
                <w:szCs w:val="16"/>
              </w:rPr>
              <w:t>Respecting and responding to diverse lived experience and knowledge of women and their children affected by violence</w:t>
            </w:r>
          </w:p>
        </w:tc>
        <w:tc>
          <w:tcPr>
            <w:tcW w:w="336" w:type="pct"/>
          </w:tcPr>
          <w:p w14:paraId="3A318837" w14:textId="06BCC844" w:rsidR="00067FD3" w:rsidRPr="00BD7B88" w:rsidRDefault="00067FD3" w:rsidP="00067FD3">
            <w:pPr>
              <w:pStyle w:val="Tabletext"/>
              <w:spacing w:before="60" w:after="60"/>
              <w:rPr>
                <w:rFonts w:cs="Arial"/>
                <w:sz w:val="16"/>
                <w:szCs w:val="16"/>
              </w:rPr>
            </w:pPr>
            <w:r w:rsidRPr="00BD7B88">
              <w:rPr>
                <w:rFonts w:cs="Arial"/>
                <w:sz w:val="16"/>
                <w:szCs w:val="16"/>
              </w:rPr>
              <w:t>10, 11</w:t>
            </w:r>
          </w:p>
        </w:tc>
        <w:tc>
          <w:tcPr>
            <w:tcW w:w="1703" w:type="pct"/>
          </w:tcPr>
          <w:p w14:paraId="19437A47" w14:textId="22A57D10" w:rsidR="00067FD3" w:rsidRPr="00BD7B88" w:rsidRDefault="00067FD3" w:rsidP="00067FD3">
            <w:pPr>
              <w:pStyle w:val="Tabletext"/>
              <w:spacing w:before="60" w:after="60"/>
              <w:rPr>
                <w:rFonts w:cs="Arial"/>
                <w:sz w:val="16"/>
                <w:szCs w:val="16"/>
              </w:rPr>
            </w:pPr>
            <w:r w:rsidRPr="00BD7B88">
              <w:rPr>
                <w:rFonts w:cs="Arial"/>
                <w:sz w:val="16"/>
                <w:szCs w:val="16"/>
              </w:rPr>
              <w:t>Everybody Matters: Inclusion and Equity Statement</w:t>
            </w:r>
          </w:p>
        </w:tc>
        <w:tc>
          <w:tcPr>
            <w:tcW w:w="599" w:type="pct"/>
          </w:tcPr>
          <w:p w14:paraId="4CB6B688" w14:textId="5B3C80C3" w:rsidR="00067FD3" w:rsidRPr="00E308DB" w:rsidRDefault="00067FD3" w:rsidP="00067FD3">
            <w:pPr>
              <w:pStyle w:val="Tabletext"/>
              <w:spacing w:before="60" w:after="60"/>
              <w:rPr>
                <w:rFonts w:cs="Arial"/>
                <w:sz w:val="16"/>
                <w:szCs w:val="16"/>
                <w:highlight w:val="yellow"/>
              </w:rPr>
            </w:pPr>
            <w:r w:rsidRPr="00E308DB">
              <w:rPr>
                <w:rFonts w:cs="Calibri"/>
                <w:sz w:val="16"/>
                <w:szCs w:val="16"/>
              </w:rPr>
              <w:t xml:space="preserve">In progress delayed </w:t>
            </w:r>
          </w:p>
        </w:tc>
      </w:tr>
      <w:tr w:rsidR="00067FD3" w:rsidRPr="00BD7B88" w14:paraId="7ABC719C" w14:textId="77777777" w:rsidTr="006566E5">
        <w:tc>
          <w:tcPr>
            <w:tcW w:w="464" w:type="pct"/>
          </w:tcPr>
          <w:p w14:paraId="1DEA8637" w14:textId="783EFC06"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Victoria</w:t>
            </w:r>
          </w:p>
        </w:tc>
        <w:tc>
          <w:tcPr>
            <w:tcW w:w="1898" w:type="pct"/>
          </w:tcPr>
          <w:p w14:paraId="62C3D4C6" w14:textId="77777777" w:rsidR="00067FD3" w:rsidRPr="00BD7B88" w:rsidRDefault="00067FD3" w:rsidP="00067FD3">
            <w:pPr>
              <w:pStyle w:val="TableBullet1"/>
              <w:spacing w:before="60" w:after="60"/>
              <w:rPr>
                <w:sz w:val="16"/>
                <w:szCs w:val="16"/>
              </w:rPr>
            </w:pPr>
            <w:r w:rsidRPr="00BD7B88">
              <w:rPr>
                <w:sz w:val="16"/>
                <w:szCs w:val="16"/>
              </w:rPr>
              <w:t>Primary prevention</w:t>
            </w:r>
          </w:p>
          <w:p w14:paraId="492BA407" w14:textId="0DC692EA" w:rsidR="00067FD3" w:rsidRPr="00BD7B88" w:rsidRDefault="00067FD3" w:rsidP="00067FD3">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2A40754A" w14:textId="6AF6A035" w:rsidR="00067FD3" w:rsidRPr="00BD7B88" w:rsidRDefault="00067FD3" w:rsidP="00067FD3">
            <w:pPr>
              <w:pStyle w:val="Tabletext"/>
              <w:spacing w:before="60" w:after="60"/>
              <w:rPr>
                <w:rFonts w:cs="Arial"/>
                <w:sz w:val="16"/>
                <w:szCs w:val="16"/>
              </w:rPr>
            </w:pPr>
            <w:r w:rsidRPr="00BD7B88">
              <w:rPr>
                <w:rFonts w:cs="Arial"/>
                <w:sz w:val="16"/>
                <w:szCs w:val="16"/>
              </w:rPr>
              <w:t>2, 3, 19</w:t>
            </w:r>
          </w:p>
        </w:tc>
        <w:tc>
          <w:tcPr>
            <w:tcW w:w="1703" w:type="pct"/>
          </w:tcPr>
          <w:p w14:paraId="05E05C12" w14:textId="7C9FAEB2" w:rsidR="00067FD3" w:rsidRPr="00BD7B88" w:rsidRDefault="00067FD3" w:rsidP="00067FD3">
            <w:pPr>
              <w:pStyle w:val="Tabletext"/>
              <w:spacing w:before="60" w:after="60"/>
              <w:rPr>
                <w:rFonts w:cs="Arial"/>
                <w:sz w:val="16"/>
                <w:szCs w:val="16"/>
              </w:rPr>
            </w:pPr>
            <w:r w:rsidRPr="00BD7B88">
              <w:rPr>
                <w:rFonts w:cs="Arial"/>
                <w:sz w:val="16"/>
                <w:szCs w:val="16"/>
              </w:rPr>
              <w:t>Free From Violence - First Action Plan 2018-2021; and building the capacity of diverse communities</w:t>
            </w:r>
          </w:p>
        </w:tc>
        <w:tc>
          <w:tcPr>
            <w:tcW w:w="599" w:type="pct"/>
          </w:tcPr>
          <w:p w14:paraId="0B38DD42" w14:textId="077D5378" w:rsidR="00067FD3" w:rsidRPr="00E308DB" w:rsidRDefault="00067FD3" w:rsidP="00067FD3">
            <w:pPr>
              <w:pStyle w:val="Tabletext"/>
              <w:spacing w:before="60" w:after="60"/>
              <w:rPr>
                <w:rFonts w:cs="Arial"/>
                <w:sz w:val="16"/>
                <w:szCs w:val="16"/>
                <w:highlight w:val="yellow"/>
              </w:rPr>
            </w:pPr>
            <w:r w:rsidRPr="00E308DB">
              <w:rPr>
                <w:rFonts w:cs="Calibri"/>
                <w:sz w:val="16"/>
                <w:szCs w:val="16"/>
              </w:rPr>
              <w:t>In progress on track</w:t>
            </w:r>
          </w:p>
        </w:tc>
      </w:tr>
      <w:tr w:rsidR="00067FD3" w:rsidRPr="00BD7B88" w14:paraId="665195D4" w14:textId="77777777" w:rsidTr="006566E5">
        <w:tc>
          <w:tcPr>
            <w:tcW w:w="464" w:type="pct"/>
          </w:tcPr>
          <w:p w14:paraId="2A5F7418" w14:textId="23576D4A"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Victoria</w:t>
            </w:r>
          </w:p>
        </w:tc>
        <w:tc>
          <w:tcPr>
            <w:tcW w:w="1898" w:type="pct"/>
          </w:tcPr>
          <w:p w14:paraId="62B6A72C" w14:textId="77777777" w:rsidR="00067FD3" w:rsidRPr="00BD7B88" w:rsidRDefault="00067FD3" w:rsidP="00067FD3">
            <w:pPr>
              <w:pStyle w:val="TableBullet1"/>
              <w:spacing w:before="60" w:after="60"/>
              <w:rPr>
                <w:sz w:val="16"/>
                <w:szCs w:val="16"/>
              </w:rPr>
            </w:pPr>
            <w:r w:rsidRPr="00BD7B88">
              <w:rPr>
                <w:sz w:val="16"/>
                <w:szCs w:val="16"/>
              </w:rPr>
              <w:t>Primary prevention</w:t>
            </w:r>
          </w:p>
          <w:p w14:paraId="2AF59177" w14:textId="14382A2A" w:rsidR="00067FD3" w:rsidRPr="00BD7B88" w:rsidRDefault="00067FD3" w:rsidP="00067FD3">
            <w:pPr>
              <w:pStyle w:val="TableBullet1"/>
              <w:spacing w:before="60" w:after="60"/>
              <w:rPr>
                <w:rFonts w:cs="Arial"/>
                <w:sz w:val="16"/>
                <w:szCs w:val="16"/>
              </w:rPr>
            </w:pPr>
            <w:r w:rsidRPr="00BD7B88">
              <w:rPr>
                <w:rFonts w:cs="Arial"/>
                <w:sz w:val="16"/>
                <w:szCs w:val="16"/>
              </w:rPr>
              <w:t>Responding to sexual violence and sexual harassment</w:t>
            </w:r>
          </w:p>
        </w:tc>
        <w:tc>
          <w:tcPr>
            <w:tcW w:w="336" w:type="pct"/>
          </w:tcPr>
          <w:p w14:paraId="29DA466B" w14:textId="708D9614" w:rsidR="00067FD3" w:rsidRPr="00BD7B88" w:rsidRDefault="00067FD3" w:rsidP="00067FD3">
            <w:pPr>
              <w:pStyle w:val="Tabletext"/>
              <w:spacing w:before="60" w:after="60"/>
              <w:rPr>
                <w:rFonts w:cs="Arial"/>
                <w:sz w:val="16"/>
                <w:szCs w:val="16"/>
              </w:rPr>
            </w:pPr>
            <w:r w:rsidRPr="00BD7B88">
              <w:rPr>
                <w:rFonts w:cs="Arial"/>
                <w:sz w:val="16"/>
                <w:szCs w:val="16"/>
              </w:rPr>
              <w:t>1, 3, 15</w:t>
            </w:r>
          </w:p>
        </w:tc>
        <w:tc>
          <w:tcPr>
            <w:tcW w:w="1703" w:type="pct"/>
          </w:tcPr>
          <w:p w14:paraId="35CC3596" w14:textId="1D727BCB" w:rsidR="00067FD3" w:rsidRPr="00BD7B88" w:rsidRDefault="00067FD3" w:rsidP="00067FD3">
            <w:pPr>
              <w:pStyle w:val="Tabletext"/>
              <w:spacing w:before="60" w:after="60"/>
              <w:rPr>
                <w:rFonts w:cs="Arial"/>
                <w:sz w:val="16"/>
                <w:szCs w:val="16"/>
              </w:rPr>
            </w:pPr>
            <w:r w:rsidRPr="00BD7B88">
              <w:rPr>
                <w:rFonts w:cs="Arial"/>
                <w:sz w:val="16"/>
                <w:szCs w:val="16"/>
              </w:rPr>
              <w:t>Gender Equality Act 2020</w:t>
            </w:r>
          </w:p>
        </w:tc>
        <w:tc>
          <w:tcPr>
            <w:tcW w:w="599" w:type="pct"/>
          </w:tcPr>
          <w:p w14:paraId="7630969A" w14:textId="591873FC" w:rsidR="00067FD3" w:rsidRPr="00E308DB" w:rsidRDefault="00067FD3" w:rsidP="00067FD3">
            <w:pPr>
              <w:pStyle w:val="Tabletext"/>
              <w:spacing w:before="60" w:after="60"/>
              <w:rPr>
                <w:rFonts w:cs="Arial"/>
                <w:sz w:val="16"/>
                <w:szCs w:val="16"/>
                <w:highlight w:val="yellow"/>
              </w:rPr>
            </w:pPr>
            <w:r w:rsidRPr="00E308DB">
              <w:rPr>
                <w:rFonts w:cs="Calibri"/>
                <w:sz w:val="16"/>
                <w:szCs w:val="16"/>
              </w:rPr>
              <w:t>In progress on track</w:t>
            </w:r>
          </w:p>
        </w:tc>
      </w:tr>
      <w:tr w:rsidR="00067FD3" w:rsidRPr="00BD7B88" w14:paraId="4090F82F" w14:textId="77777777" w:rsidTr="006566E5">
        <w:tc>
          <w:tcPr>
            <w:tcW w:w="464" w:type="pct"/>
          </w:tcPr>
          <w:p w14:paraId="62EDC194" w14:textId="6C087424"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lastRenderedPageBreak/>
              <w:t>Victoria</w:t>
            </w:r>
          </w:p>
        </w:tc>
        <w:tc>
          <w:tcPr>
            <w:tcW w:w="1898" w:type="pct"/>
          </w:tcPr>
          <w:p w14:paraId="56282341" w14:textId="4C4C604F" w:rsidR="00067FD3" w:rsidRPr="00BD7B88" w:rsidRDefault="00067FD3" w:rsidP="00067FD3">
            <w:pPr>
              <w:pStyle w:val="TableBullet1"/>
              <w:numPr>
                <w:ilvl w:val="0"/>
                <w:numId w:val="0"/>
              </w:numPr>
              <w:spacing w:before="60" w:after="60"/>
              <w:ind w:left="284" w:hanging="284"/>
              <w:rPr>
                <w:rFonts w:cs="Arial"/>
                <w:sz w:val="16"/>
                <w:szCs w:val="16"/>
              </w:rPr>
            </w:pPr>
            <w:r w:rsidRPr="00BD7B88">
              <w:rPr>
                <w:rFonts w:cs="Arial"/>
                <w:sz w:val="16"/>
                <w:szCs w:val="16"/>
              </w:rPr>
              <w:t>Improving support and service system responses</w:t>
            </w:r>
          </w:p>
        </w:tc>
        <w:tc>
          <w:tcPr>
            <w:tcW w:w="336" w:type="pct"/>
          </w:tcPr>
          <w:p w14:paraId="5CDD624F" w14:textId="080B1011" w:rsidR="00067FD3" w:rsidRPr="00BD7B88" w:rsidRDefault="00067FD3" w:rsidP="00067FD3">
            <w:pPr>
              <w:pStyle w:val="Tabletext"/>
              <w:spacing w:before="60" w:after="60"/>
              <w:rPr>
                <w:rFonts w:cs="Arial"/>
                <w:sz w:val="16"/>
                <w:szCs w:val="16"/>
              </w:rPr>
            </w:pPr>
            <w:r w:rsidRPr="00BD7B88">
              <w:rPr>
                <w:rFonts w:cs="Arial"/>
                <w:sz w:val="16"/>
                <w:szCs w:val="16"/>
              </w:rPr>
              <w:t>19</w:t>
            </w:r>
          </w:p>
        </w:tc>
        <w:tc>
          <w:tcPr>
            <w:tcW w:w="1703" w:type="pct"/>
          </w:tcPr>
          <w:p w14:paraId="3411478B" w14:textId="1FB43DE4" w:rsidR="00067FD3" w:rsidRPr="00BD7B88" w:rsidRDefault="00067FD3" w:rsidP="00067FD3">
            <w:pPr>
              <w:pStyle w:val="Tabletext"/>
              <w:spacing w:before="60" w:after="60"/>
              <w:rPr>
                <w:rFonts w:cs="Arial"/>
                <w:sz w:val="16"/>
                <w:szCs w:val="16"/>
              </w:rPr>
            </w:pPr>
            <w:r w:rsidRPr="00BD7B88">
              <w:rPr>
                <w:rFonts w:cs="Arial"/>
                <w:sz w:val="16"/>
                <w:szCs w:val="16"/>
              </w:rPr>
              <w:t>Perpetrator Interventions in the Justice System</w:t>
            </w:r>
          </w:p>
        </w:tc>
        <w:tc>
          <w:tcPr>
            <w:tcW w:w="599" w:type="pct"/>
          </w:tcPr>
          <w:p w14:paraId="15F266FB" w14:textId="4EE2F041" w:rsidR="00067FD3" w:rsidRPr="00E308DB" w:rsidRDefault="00067FD3" w:rsidP="00067FD3">
            <w:pPr>
              <w:pStyle w:val="Tabletext"/>
              <w:spacing w:before="60" w:after="60"/>
              <w:rPr>
                <w:rFonts w:cs="Arial"/>
                <w:sz w:val="16"/>
                <w:szCs w:val="16"/>
                <w:highlight w:val="yellow"/>
              </w:rPr>
            </w:pPr>
            <w:r w:rsidRPr="00E308DB">
              <w:rPr>
                <w:rFonts w:cs="Calibri"/>
                <w:sz w:val="16"/>
                <w:szCs w:val="16"/>
              </w:rPr>
              <w:t>Is completed according to schedule</w:t>
            </w:r>
          </w:p>
        </w:tc>
      </w:tr>
      <w:tr w:rsidR="00067FD3" w:rsidRPr="00BD7B88" w14:paraId="6965F331" w14:textId="77777777" w:rsidTr="006566E5">
        <w:trPr>
          <w:trHeight w:val="155"/>
        </w:trPr>
        <w:tc>
          <w:tcPr>
            <w:tcW w:w="464" w:type="pct"/>
          </w:tcPr>
          <w:p w14:paraId="148E089B" w14:textId="1B5C7521"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Victoria</w:t>
            </w:r>
          </w:p>
        </w:tc>
        <w:tc>
          <w:tcPr>
            <w:tcW w:w="1898" w:type="pct"/>
          </w:tcPr>
          <w:p w14:paraId="27ECDA82" w14:textId="475A44F4" w:rsidR="00067FD3" w:rsidRPr="00BD7B88" w:rsidRDefault="00067FD3" w:rsidP="00067FD3">
            <w:pPr>
              <w:pStyle w:val="Tabletext"/>
              <w:spacing w:before="60" w:after="60"/>
              <w:rPr>
                <w:rFonts w:cs="Arial"/>
                <w:sz w:val="16"/>
                <w:szCs w:val="16"/>
              </w:rPr>
            </w:pPr>
            <w:r w:rsidRPr="00BD7B88">
              <w:rPr>
                <w:rFonts w:cs="Arial"/>
                <w:sz w:val="16"/>
                <w:szCs w:val="16"/>
              </w:rPr>
              <w:t>Primary prevention</w:t>
            </w:r>
          </w:p>
        </w:tc>
        <w:tc>
          <w:tcPr>
            <w:tcW w:w="336" w:type="pct"/>
          </w:tcPr>
          <w:p w14:paraId="4487698B" w14:textId="3A7188DF" w:rsidR="00067FD3" w:rsidRPr="00BD7B88" w:rsidRDefault="00067FD3" w:rsidP="00067FD3">
            <w:pPr>
              <w:pStyle w:val="Tabletext"/>
              <w:spacing w:before="60" w:after="60"/>
              <w:rPr>
                <w:rFonts w:cs="Arial"/>
                <w:sz w:val="16"/>
                <w:szCs w:val="16"/>
              </w:rPr>
            </w:pPr>
            <w:r w:rsidRPr="00BD7B88">
              <w:rPr>
                <w:rFonts w:cs="Arial"/>
                <w:sz w:val="16"/>
                <w:szCs w:val="16"/>
              </w:rPr>
              <w:t>3</w:t>
            </w:r>
          </w:p>
        </w:tc>
        <w:tc>
          <w:tcPr>
            <w:tcW w:w="1703" w:type="pct"/>
          </w:tcPr>
          <w:p w14:paraId="19E8DBCE" w14:textId="02C019FB" w:rsidR="00067FD3" w:rsidRPr="00BD7B88" w:rsidRDefault="00067FD3" w:rsidP="00067FD3">
            <w:pPr>
              <w:pStyle w:val="Tabletext"/>
              <w:spacing w:before="60" w:after="60"/>
              <w:rPr>
                <w:rFonts w:cs="Arial"/>
                <w:sz w:val="16"/>
                <w:szCs w:val="16"/>
              </w:rPr>
            </w:pPr>
            <w:r w:rsidRPr="00BD7B88">
              <w:rPr>
                <w:rFonts w:cs="Arial"/>
                <w:sz w:val="16"/>
                <w:szCs w:val="16"/>
              </w:rPr>
              <w:t>Primary Prevention Behaviour Change Campaigns</w:t>
            </w:r>
          </w:p>
        </w:tc>
        <w:tc>
          <w:tcPr>
            <w:tcW w:w="599" w:type="pct"/>
          </w:tcPr>
          <w:p w14:paraId="15452D4E" w14:textId="5B2F1B60" w:rsidR="00067FD3" w:rsidRPr="00E308DB" w:rsidRDefault="00067FD3" w:rsidP="00067FD3">
            <w:pPr>
              <w:pStyle w:val="Tabletext"/>
              <w:spacing w:before="60" w:after="60"/>
              <w:rPr>
                <w:rFonts w:cs="Arial"/>
                <w:sz w:val="16"/>
                <w:szCs w:val="16"/>
                <w:highlight w:val="yellow"/>
              </w:rPr>
            </w:pPr>
            <w:r w:rsidRPr="00E308DB">
              <w:rPr>
                <w:rFonts w:cs="Calibri"/>
                <w:sz w:val="16"/>
                <w:szCs w:val="16"/>
              </w:rPr>
              <w:t>In progress on track</w:t>
            </w:r>
          </w:p>
        </w:tc>
      </w:tr>
      <w:tr w:rsidR="00067FD3" w:rsidRPr="00BD7B88" w14:paraId="4076E4CE" w14:textId="77777777" w:rsidTr="006566E5">
        <w:tc>
          <w:tcPr>
            <w:tcW w:w="464" w:type="pct"/>
          </w:tcPr>
          <w:p w14:paraId="072F829C" w14:textId="450623C4"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Victoria</w:t>
            </w:r>
          </w:p>
        </w:tc>
        <w:tc>
          <w:tcPr>
            <w:tcW w:w="1898" w:type="pct"/>
          </w:tcPr>
          <w:p w14:paraId="44B24C0D" w14:textId="60B3A312" w:rsidR="00067FD3" w:rsidRPr="00BD7B88" w:rsidRDefault="00067FD3" w:rsidP="00067FD3">
            <w:pPr>
              <w:pStyle w:val="Tabletext"/>
              <w:spacing w:before="60" w:after="60"/>
              <w:rPr>
                <w:rFonts w:cs="Arial"/>
                <w:sz w:val="16"/>
                <w:szCs w:val="16"/>
              </w:rPr>
            </w:pPr>
            <w:r w:rsidRPr="00BD7B88">
              <w:rPr>
                <w:rFonts w:cs="Arial"/>
                <w:sz w:val="16"/>
                <w:szCs w:val="16"/>
              </w:rPr>
              <w:t>Primary prevention</w:t>
            </w:r>
          </w:p>
        </w:tc>
        <w:tc>
          <w:tcPr>
            <w:tcW w:w="336" w:type="pct"/>
          </w:tcPr>
          <w:p w14:paraId="071C5D1A" w14:textId="6BF8E339" w:rsidR="00067FD3" w:rsidRPr="00BD7B88" w:rsidRDefault="00067FD3" w:rsidP="00067FD3">
            <w:pPr>
              <w:pStyle w:val="Tabletext"/>
              <w:spacing w:before="60" w:after="60"/>
              <w:rPr>
                <w:rFonts w:cs="Arial"/>
                <w:sz w:val="16"/>
                <w:szCs w:val="16"/>
              </w:rPr>
            </w:pPr>
            <w:r w:rsidRPr="00BD7B88">
              <w:rPr>
                <w:rFonts w:cs="Arial"/>
                <w:sz w:val="16"/>
                <w:szCs w:val="16"/>
              </w:rPr>
              <w:t>2</w:t>
            </w:r>
          </w:p>
        </w:tc>
        <w:tc>
          <w:tcPr>
            <w:tcW w:w="1703" w:type="pct"/>
          </w:tcPr>
          <w:p w14:paraId="662C61C5" w14:textId="02F3EDD9" w:rsidR="00067FD3" w:rsidRPr="00BD7B88" w:rsidRDefault="00067FD3" w:rsidP="00067FD3">
            <w:pPr>
              <w:pStyle w:val="Tabletext"/>
              <w:spacing w:before="60" w:after="60"/>
              <w:rPr>
                <w:rFonts w:cs="Arial"/>
                <w:sz w:val="16"/>
                <w:szCs w:val="16"/>
              </w:rPr>
            </w:pPr>
            <w:r w:rsidRPr="00BD7B88">
              <w:rPr>
                <w:rFonts w:cs="Arial"/>
                <w:sz w:val="16"/>
                <w:szCs w:val="16"/>
              </w:rPr>
              <w:t>Primary Prevention Data Platform</w:t>
            </w:r>
          </w:p>
        </w:tc>
        <w:tc>
          <w:tcPr>
            <w:tcW w:w="599" w:type="pct"/>
          </w:tcPr>
          <w:p w14:paraId="4FAFACAA" w14:textId="0610986D" w:rsidR="00067FD3" w:rsidRPr="00E308DB" w:rsidRDefault="00067FD3" w:rsidP="00067FD3">
            <w:pPr>
              <w:pStyle w:val="Tabletext"/>
              <w:spacing w:before="60" w:after="60"/>
              <w:rPr>
                <w:rFonts w:cs="Arial"/>
                <w:sz w:val="16"/>
                <w:szCs w:val="16"/>
                <w:highlight w:val="yellow"/>
              </w:rPr>
            </w:pPr>
            <w:r w:rsidRPr="00E308DB">
              <w:rPr>
                <w:rFonts w:cs="Calibri"/>
                <w:sz w:val="16"/>
                <w:szCs w:val="16"/>
              </w:rPr>
              <w:t>Is completed according to schedule</w:t>
            </w:r>
          </w:p>
        </w:tc>
      </w:tr>
      <w:tr w:rsidR="00067FD3" w:rsidRPr="00BD7B88" w14:paraId="72D016D2" w14:textId="77777777" w:rsidTr="006566E5">
        <w:tc>
          <w:tcPr>
            <w:tcW w:w="464" w:type="pct"/>
          </w:tcPr>
          <w:p w14:paraId="2C3485A2" w14:textId="1796F990"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Victoria</w:t>
            </w:r>
          </w:p>
        </w:tc>
        <w:tc>
          <w:tcPr>
            <w:tcW w:w="1898" w:type="pct"/>
          </w:tcPr>
          <w:p w14:paraId="75F766AC" w14:textId="0F5923A4" w:rsidR="00067FD3" w:rsidRPr="00BD7B88" w:rsidRDefault="00067FD3" w:rsidP="00067FD3">
            <w:pPr>
              <w:pStyle w:val="Tabletext"/>
              <w:spacing w:before="60" w:after="60"/>
              <w:rPr>
                <w:rFonts w:cs="Arial"/>
                <w:sz w:val="16"/>
                <w:szCs w:val="16"/>
              </w:rPr>
            </w:pPr>
            <w:r w:rsidRPr="00BD7B88">
              <w:rPr>
                <w:rFonts w:cs="Arial"/>
                <w:sz w:val="16"/>
                <w:szCs w:val="16"/>
              </w:rPr>
              <w:t>Responding to sexual violence and sexual harassment</w:t>
            </w:r>
          </w:p>
        </w:tc>
        <w:tc>
          <w:tcPr>
            <w:tcW w:w="336" w:type="pct"/>
          </w:tcPr>
          <w:p w14:paraId="2F2AD7FC" w14:textId="7B025938" w:rsidR="00067FD3" w:rsidRPr="00BD7B88" w:rsidRDefault="00067FD3" w:rsidP="00067FD3">
            <w:pPr>
              <w:pStyle w:val="Tabletext"/>
              <w:spacing w:before="60" w:after="60"/>
              <w:rPr>
                <w:rFonts w:cs="Arial"/>
                <w:sz w:val="16"/>
                <w:szCs w:val="16"/>
              </w:rPr>
            </w:pPr>
            <w:r w:rsidRPr="00BD7B88">
              <w:rPr>
                <w:rFonts w:cs="Arial"/>
                <w:sz w:val="16"/>
                <w:szCs w:val="16"/>
              </w:rPr>
              <w:t>13, 15</w:t>
            </w:r>
          </w:p>
        </w:tc>
        <w:tc>
          <w:tcPr>
            <w:tcW w:w="1703" w:type="pct"/>
          </w:tcPr>
          <w:p w14:paraId="19ACAFFF" w14:textId="531026DA" w:rsidR="00067FD3" w:rsidRPr="00BD7B88" w:rsidRDefault="00067FD3" w:rsidP="00067FD3">
            <w:pPr>
              <w:pStyle w:val="Tabletext"/>
              <w:spacing w:before="60" w:after="60"/>
              <w:rPr>
                <w:rFonts w:cs="Arial"/>
                <w:sz w:val="16"/>
                <w:szCs w:val="16"/>
              </w:rPr>
            </w:pPr>
            <w:r w:rsidRPr="00BD7B88">
              <w:rPr>
                <w:rFonts w:cs="Arial"/>
                <w:sz w:val="16"/>
                <w:szCs w:val="16"/>
              </w:rPr>
              <w:t>Raise It! Conversation Starter Toolkits</w:t>
            </w:r>
          </w:p>
        </w:tc>
        <w:tc>
          <w:tcPr>
            <w:tcW w:w="599" w:type="pct"/>
          </w:tcPr>
          <w:p w14:paraId="10E88E20" w14:textId="31F467C3" w:rsidR="00067FD3" w:rsidRPr="00E308DB" w:rsidRDefault="00067FD3" w:rsidP="00067FD3">
            <w:pPr>
              <w:pStyle w:val="Tabletext"/>
              <w:spacing w:before="60" w:after="60"/>
              <w:rPr>
                <w:rFonts w:cs="Arial"/>
                <w:sz w:val="16"/>
                <w:szCs w:val="16"/>
                <w:highlight w:val="yellow"/>
              </w:rPr>
            </w:pPr>
            <w:r w:rsidRPr="00E308DB">
              <w:rPr>
                <w:rFonts w:cs="Calibri"/>
                <w:sz w:val="16"/>
                <w:szCs w:val="16"/>
              </w:rPr>
              <w:t>Is completed according to schedule</w:t>
            </w:r>
          </w:p>
        </w:tc>
      </w:tr>
      <w:tr w:rsidR="00067FD3" w:rsidRPr="00BD7B88" w14:paraId="393836A9" w14:textId="77777777" w:rsidTr="006566E5">
        <w:tc>
          <w:tcPr>
            <w:tcW w:w="464" w:type="pct"/>
          </w:tcPr>
          <w:p w14:paraId="34087332" w14:textId="15F0B73F"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Victoria</w:t>
            </w:r>
          </w:p>
        </w:tc>
        <w:tc>
          <w:tcPr>
            <w:tcW w:w="1898" w:type="pct"/>
          </w:tcPr>
          <w:p w14:paraId="43381736" w14:textId="45491DEE" w:rsidR="00067FD3" w:rsidRPr="00BD7B88" w:rsidRDefault="00067FD3" w:rsidP="00067FD3">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59DF487C" w14:textId="30BFB010" w:rsidR="00067FD3" w:rsidRPr="00BD7B88" w:rsidRDefault="00067FD3" w:rsidP="00067FD3">
            <w:pPr>
              <w:pStyle w:val="Tabletext"/>
              <w:spacing w:before="60" w:after="60"/>
              <w:rPr>
                <w:rFonts w:cs="Arial"/>
                <w:sz w:val="16"/>
                <w:szCs w:val="16"/>
              </w:rPr>
            </w:pPr>
            <w:r w:rsidRPr="00BD7B88">
              <w:rPr>
                <w:rFonts w:cs="Arial"/>
                <w:sz w:val="16"/>
                <w:szCs w:val="16"/>
              </w:rPr>
              <w:t>20</w:t>
            </w:r>
          </w:p>
        </w:tc>
        <w:tc>
          <w:tcPr>
            <w:tcW w:w="1703" w:type="pct"/>
          </w:tcPr>
          <w:p w14:paraId="65EC9D07" w14:textId="4D1C3B1E" w:rsidR="00067FD3" w:rsidRPr="00BD7B88" w:rsidRDefault="00067FD3" w:rsidP="00067FD3">
            <w:pPr>
              <w:pStyle w:val="Tabletext"/>
              <w:spacing w:before="60" w:after="60"/>
              <w:rPr>
                <w:rFonts w:cs="Arial"/>
                <w:sz w:val="16"/>
                <w:szCs w:val="16"/>
              </w:rPr>
            </w:pPr>
            <w:r w:rsidRPr="00BD7B88">
              <w:rPr>
                <w:rFonts w:cs="Arial"/>
                <w:sz w:val="16"/>
                <w:szCs w:val="16"/>
              </w:rPr>
              <w:t>Refuges / housing</w:t>
            </w:r>
          </w:p>
        </w:tc>
        <w:tc>
          <w:tcPr>
            <w:tcW w:w="599" w:type="pct"/>
          </w:tcPr>
          <w:p w14:paraId="41510988" w14:textId="37876ADA" w:rsidR="00067FD3" w:rsidRPr="00E308DB" w:rsidRDefault="00067FD3" w:rsidP="00067FD3">
            <w:pPr>
              <w:pStyle w:val="Tabletext"/>
              <w:spacing w:before="60" w:after="60"/>
              <w:rPr>
                <w:rFonts w:cs="Arial"/>
                <w:sz w:val="16"/>
                <w:szCs w:val="16"/>
                <w:highlight w:val="yellow"/>
              </w:rPr>
            </w:pPr>
            <w:r w:rsidRPr="00E308DB">
              <w:rPr>
                <w:rFonts w:cs="Calibri"/>
                <w:sz w:val="16"/>
                <w:szCs w:val="16"/>
              </w:rPr>
              <w:t xml:space="preserve">In progress delayed </w:t>
            </w:r>
          </w:p>
        </w:tc>
      </w:tr>
      <w:tr w:rsidR="00067FD3" w:rsidRPr="00BD7B88" w14:paraId="28212973" w14:textId="77777777" w:rsidTr="006566E5">
        <w:tc>
          <w:tcPr>
            <w:tcW w:w="464" w:type="pct"/>
          </w:tcPr>
          <w:p w14:paraId="3C95CF48" w14:textId="4EB2ACA0"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Victoria</w:t>
            </w:r>
          </w:p>
        </w:tc>
        <w:tc>
          <w:tcPr>
            <w:tcW w:w="1898" w:type="pct"/>
          </w:tcPr>
          <w:p w14:paraId="5A3DC77C" w14:textId="38B6D41A" w:rsidR="00067FD3" w:rsidRPr="00BD7B88" w:rsidRDefault="00067FD3" w:rsidP="00067FD3">
            <w:pPr>
              <w:pStyle w:val="Tabletext"/>
              <w:spacing w:before="60" w:after="60"/>
              <w:rPr>
                <w:rFonts w:cs="Arial"/>
                <w:sz w:val="16"/>
                <w:szCs w:val="16"/>
              </w:rPr>
            </w:pPr>
            <w:r w:rsidRPr="00BD7B88">
              <w:rPr>
                <w:rFonts w:cs="Arial"/>
                <w:sz w:val="16"/>
                <w:szCs w:val="16"/>
              </w:rPr>
              <w:t>Primary prevention</w:t>
            </w:r>
          </w:p>
        </w:tc>
        <w:tc>
          <w:tcPr>
            <w:tcW w:w="336" w:type="pct"/>
          </w:tcPr>
          <w:p w14:paraId="0F1AC115" w14:textId="1730A061" w:rsidR="00067FD3" w:rsidRPr="00BD7B88" w:rsidRDefault="00067FD3" w:rsidP="00067FD3">
            <w:pPr>
              <w:pStyle w:val="Tabletext"/>
              <w:spacing w:before="60" w:after="60"/>
              <w:rPr>
                <w:rFonts w:cs="Arial"/>
                <w:sz w:val="16"/>
                <w:szCs w:val="16"/>
              </w:rPr>
            </w:pPr>
            <w:r w:rsidRPr="00BD7B88">
              <w:rPr>
                <w:rFonts w:cs="Arial"/>
                <w:sz w:val="16"/>
                <w:szCs w:val="16"/>
              </w:rPr>
              <w:t>1</w:t>
            </w:r>
          </w:p>
        </w:tc>
        <w:tc>
          <w:tcPr>
            <w:tcW w:w="1703" w:type="pct"/>
          </w:tcPr>
          <w:p w14:paraId="106DFEBA" w14:textId="7D592696" w:rsidR="00067FD3" w:rsidRPr="00BD7B88" w:rsidRDefault="00067FD3" w:rsidP="00067FD3">
            <w:pPr>
              <w:pStyle w:val="Tabletext"/>
              <w:spacing w:before="60" w:after="60"/>
              <w:rPr>
                <w:rFonts w:cs="Arial"/>
                <w:sz w:val="16"/>
                <w:szCs w:val="16"/>
              </w:rPr>
            </w:pPr>
            <w:r w:rsidRPr="00BD7B88">
              <w:rPr>
                <w:rFonts w:cs="Arial"/>
                <w:sz w:val="16"/>
                <w:szCs w:val="16"/>
              </w:rPr>
              <w:t>Respectful Relationships</w:t>
            </w:r>
          </w:p>
        </w:tc>
        <w:tc>
          <w:tcPr>
            <w:tcW w:w="599" w:type="pct"/>
          </w:tcPr>
          <w:p w14:paraId="66D1CC9B" w14:textId="65347294" w:rsidR="00067FD3" w:rsidRPr="00E308DB" w:rsidRDefault="00067FD3" w:rsidP="00067FD3">
            <w:pPr>
              <w:pStyle w:val="Tabletext"/>
              <w:spacing w:before="60" w:after="60"/>
              <w:rPr>
                <w:rFonts w:cs="Arial"/>
                <w:sz w:val="16"/>
                <w:szCs w:val="16"/>
                <w:highlight w:val="yellow"/>
              </w:rPr>
            </w:pPr>
            <w:r w:rsidRPr="00E308DB">
              <w:rPr>
                <w:rFonts w:cs="Calibri"/>
                <w:sz w:val="16"/>
                <w:szCs w:val="16"/>
              </w:rPr>
              <w:t>Is completed according to schedule</w:t>
            </w:r>
          </w:p>
        </w:tc>
      </w:tr>
      <w:tr w:rsidR="00067FD3" w:rsidRPr="00BD7B88" w14:paraId="4C061B6B" w14:textId="77777777" w:rsidTr="006566E5">
        <w:tc>
          <w:tcPr>
            <w:tcW w:w="464" w:type="pct"/>
          </w:tcPr>
          <w:p w14:paraId="48DF52A5" w14:textId="37954D91"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Victoria</w:t>
            </w:r>
          </w:p>
        </w:tc>
        <w:tc>
          <w:tcPr>
            <w:tcW w:w="1898" w:type="pct"/>
          </w:tcPr>
          <w:p w14:paraId="3A7260C7" w14:textId="5D250DB1" w:rsidR="00067FD3" w:rsidRPr="00BD7B88" w:rsidRDefault="00067FD3" w:rsidP="00067FD3">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50F78E28" w14:textId="03D40346" w:rsidR="00067FD3" w:rsidRPr="00BD7B88" w:rsidRDefault="00067FD3" w:rsidP="00067FD3">
            <w:pPr>
              <w:pStyle w:val="Tabletext"/>
              <w:spacing w:before="60" w:after="60"/>
              <w:rPr>
                <w:rFonts w:cs="Arial"/>
                <w:sz w:val="16"/>
                <w:szCs w:val="16"/>
              </w:rPr>
            </w:pPr>
            <w:r w:rsidRPr="00BD7B88">
              <w:rPr>
                <w:rFonts w:cs="Arial"/>
                <w:sz w:val="16"/>
                <w:szCs w:val="16"/>
              </w:rPr>
              <w:t>17</w:t>
            </w:r>
          </w:p>
        </w:tc>
        <w:tc>
          <w:tcPr>
            <w:tcW w:w="1703" w:type="pct"/>
          </w:tcPr>
          <w:p w14:paraId="44156288" w14:textId="2A85C8A4" w:rsidR="00067FD3" w:rsidRPr="00BD7B88" w:rsidRDefault="00067FD3" w:rsidP="00067FD3">
            <w:pPr>
              <w:pStyle w:val="Tabletext"/>
              <w:spacing w:before="60" w:after="60"/>
              <w:rPr>
                <w:rFonts w:cs="Arial"/>
                <w:sz w:val="16"/>
                <w:szCs w:val="16"/>
              </w:rPr>
            </w:pPr>
            <w:r w:rsidRPr="00BD7B88">
              <w:rPr>
                <w:rFonts w:cs="Arial"/>
                <w:sz w:val="16"/>
                <w:szCs w:val="16"/>
              </w:rPr>
              <w:t>Risk assessment and management</w:t>
            </w:r>
          </w:p>
        </w:tc>
        <w:tc>
          <w:tcPr>
            <w:tcW w:w="599" w:type="pct"/>
          </w:tcPr>
          <w:p w14:paraId="0371D89F" w14:textId="675E8C0C" w:rsidR="00067FD3" w:rsidRPr="00E308DB" w:rsidRDefault="00067FD3" w:rsidP="00067FD3">
            <w:pPr>
              <w:pStyle w:val="Tabletext"/>
              <w:spacing w:before="60" w:after="60"/>
              <w:rPr>
                <w:rFonts w:cs="Arial"/>
                <w:sz w:val="16"/>
                <w:szCs w:val="16"/>
                <w:highlight w:val="yellow"/>
              </w:rPr>
            </w:pPr>
            <w:r w:rsidRPr="00E308DB">
              <w:rPr>
                <w:rFonts w:cs="Calibri"/>
                <w:sz w:val="16"/>
                <w:szCs w:val="16"/>
              </w:rPr>
              <w:t>In progress on track</w:t>
            </w:r>
          </w:p>
        </w:tc>
      </w:tr>
      <w:tr w:rsidR="00067FD3" w:rsidRPr="00BD7B88" w14:paraId="60E8CDD4" w14:textId="77777777" w:rsidTr="006566E5">
        <w:tc>
          <w:tcPr>
            <w:tcW w:w="464" w:type="pct"/>
          </w:tcPr>
          <w:p w14:paraId="2156B6F5" w14:textId="75CD8C8A"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Victoria</w:t>
            </w:r>
          </w:p>
        </w:tc>
        <w:tc>
          <w:tcPr>
            <w:tcW w:w="1898" w:type="pct"/>
          </w:tcPr>
          <w:p w14:paraId="16B59BBD" w14:textId="0244A99B" w:rsidR="00067FD3" w:rsidRPr="00BD7B88" w:rsidRDefault="00067FD3" w:rsidP="00067FD3">
            <w:pPr>
              <w:pStyle w:val="Tabletext"/>
              <w:spacing w:before="60" w:after="60"/>
              <w:rPr>
                <w:rFonts w:cs="Arial"/>
                <w:sz w:val="16"/>
                <w:szCs w:val="16"/>
              </w:rPr>
            </w:pPr>
            <w:r w:rsidRPr="00BD7B88">
              <w:rPr>
                <w:rFonts w:cs="Arial"/>
                <w:sz w:val="16"/>
                <w:szCs w:val="16"/>
              </w:rPr>
              <w:t>Responding to sexual violence and sexual harassment</w:t>
            </w:r>
          </w:p>
        </w:tc>
        <w:tc>
          <w:tcPr>
            <w:tcW w:w="336" w:type="pct"/>
          </w:tcPr>
          <w:p w14:paraId="5024671E" w14:textId="5D1C2ECB" w:rsidR="00067FD3" w:rsidRPr="00BD7B88" w:rsidRDefault="00067FD3" w:rsidP="00067FD3">
            <w:pPr>
              <w:pStyle w:val="Tabletext"/>
              <w:spacing w:before="60" w:after="60"/>
              <w:rPr>
                <w:rFonts w:cs="Arial"/>
                <w:sz w:val="16"/>
                <w:szCs w:val="16"/>
              </w:rPr>
            </w:pPr>
            <w:r w:rsidRPr="00BD7B88">
              <w:rPr>
                <w:rFonts w:cs="Arial"/>
                <w:sz w:val="16"/>
                <w:szCs w:val="16"/>
              </w:rPr>
              <w:t>14</w:t>
            </w:r>
          </w:p>
        </w:tc>
        <w:tc>
          <w:tcPr>
            <w:tcW w:w="1703" w:type="pct"/>
          </w:tcPr>
          <w:p w14:paraId="1F94D25A" w14:textId="253D2C7B" w:rsidR="00067FD3" w:rsidRPr="00BD7B88" w:rsidRDefault="00067FD3" w:rsidP="00067FD3">
            <w:pPr>
              <w:pStyle w:val="Tabletext"/>
              <w:spacing w:before="60" w:after="60"/>
              <w:rPr>
                <w:rFonts w:cs="Arial"/>
                <w:sz w:val="16"/>
                <w:szCs w:val="16"/>
              </w:rPr>
            </w:pPr>
            <w:r w:rsidRPr="00BD7B88">
              <w:rPr>
                <w:rFonts w:cs="Arial"/>
                <w:sz w:val="16"/>
                <w:szCs w:val="16"/>
              </w:rPr>
              <w:t>Sexual Assault Support Services</w:t>
            </w:r>
          </w:p>
        </w:tc>
        <w:tc>
          <w:tcPr>
            <w:tcW w:w="599" w:type="pct"/>
          </w:tcPr>
          <w:p w14:paraId="2B56821D" w14:textId="080CDFE8" w:rsidR="00067FD3" w:rsidRPr="00E308DB" w:rsidRDefault="00067FD3" w:rsidP="00067FD3">
            <w:pPr>
              <w:pStyle w:val="Tabletext"/>
              <w:spacing w:before="60" w:after="60"/>
              <w:rPr>
                <w:rFonts w:cs="Arial"/>
                <w:sz w:val="16"/>
                <w:szCs w:val="16"/>
                <w:highlight w:val="yellow"/>
              </w:rPr>
            </w:pPr>
            <w:r w:rsidRPr="00E308DB">
              <w:rPr>
                <w:rFonts w:cs="Calibri"/>
                <w:sz w:val="16"/>
                <w:szCs w:val="16"/>
              </w:rPr>
              <w:t>In progress on track</w:t>
            </w:r>
          </w:p>
        </w:tc>
      </w:tr>
      <w:tr w:rsidR="00067FD3" w:rsidRPr="00BD7B88" w14:paraId="35C8C68E" w14:textId="77777777" w:rsidTr="006566E5">
        <w:tc>
          <w:tcPr>
            <w:tcW w:w="464" w:type="pct"/>
          </w:tcPr>
          <w:p w14:paraId="5E2D33F4" w14:textId="6995744E"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Victoria</w:t>
            </w:r>
          </w:p>
        </w:tc>
        <w:tc>
          <w:tcPr>
            <w:tcW w:w="1898" w:type="pct"/>
          </w:tcPr>
          <w:p w14:paraId="072EEDBD" w14:textId="28CE6019" w:rsidR="00067FD3" w:rsidRPr="00BD7B88" w:rsidRDefault="00067FD3" w:rsidP="00067FD3">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2E6313D3" w14:textId="6C99F3F3" w:rsidR="00067FD3" w:rsidRPr="00BD7B88" w:rsidRDefault="00067FD3" w:rsidP="00067FD3">
            <w:pPr>
              <w:pStyle w:val="Tabletext"/>
              <w:spacing w:before="60" w:after="60"/>
              <w:rPr>
                <w:rFonts w:cs="Arial"/>
                <w:sz w:val="16"/>
                <w:szCs w:val="16"/>
              </w:rPr>
            </w:pPr>
            <w:r w:rsidRPr="00BD7B88">
              <w:rPr>
                <w:rFonts w:cs="Arial"/>
                <w:sz w:val="16"/>
                <w:szCs w:val="16"/>
              </w:rPr>
              <w:t>17</w:t>
            </w:r>
          </w:p>
        </w:tc>
        <w:tc>
          <w:tcPr>
            <w:tcW w:w="1703" w:type="pct"/>
          </w:tcPr>
          <w:p w14:paraId="29FC46EB" w14:textId="08AE948B" w:rsidR="00067FD3" w:rsidRPr="00BD7B88" w:rsidRDefault="00067FD3" w:rsidP="00067FD3">
            <w:pPr>
              <w:pStyle w:val="Tabletext"/>
              <w:spacing w:before="60" w:after="60"/>
              <w:rPr>
                <w:rFonts w:cs="Arial"/>
                <w:sz w:val="16"/>
                <w:szCs w:val="16"/>
              </w:rPr>
            </w:pPr>
            <w:r w:rsidRPr="00BD7B88">
              <w:rPr>
                <w:rFonts w:cs="Arial"/>
                <w:sz w:val="16"/>
                <w:szCs w:val="16"/>
              </w:rPr>
              <w:t>Specialist Family Violence Courts and Contact Centre</w:t>
            </w:r>
          </w:p>
        </w:tc>
        <w:tc>
          <w:tcPr>
            <w:tcW w:w="599" w:type="pct"/>
          </w:tcPr>
          <w:p w14:paraId="4E3960DD" w14:textId="3D6B1825" w:rsidR="00067FD3" w:rsidRPr="00E308DB" w:rsidRDefault="00067FD3" w:rsidP="00067FD3">
            <w:pPr>
              <w:pStyle w:val="Tabletext"/>
              <w:spacing w:before="60" w:after="60"/>
              <w:rPr>
                <w:rFonts w:cs="Arial"/>
                <w:sz w:val="16"/>
                <w:szCs w:val="16"/>
                <w:highlight w:val="yellow"/>
              </w:rPr>
            </w:pPr>
            <w:r w:rsidRPr="00E308DB">
              <w:rPr>
                <w:rFonts w:cs="Calibri"/>
                <w:sz w:val="16"/>
                <w:szCs w:val="16"/>
              </w:rPr>
              <w:t>In progress on track</w:t>
            </w:r>
          </w:p>
        </w:tc>
      </w:tr>
      <w:tr w:rsidR="00067FD3" w:rsidRPr="00BD7B88" w14:paraId="3C15941C" w14:textId="77777777" w:rsidTr="006566E5">
        <w:tc>
          <w:tcPr>
            <w:tcW w:w="464" w:type="pct"/>
          </w:tcPr>
          <w:p w14:paraId="72760588" w14:textId="259BBD03"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Victoria</w:t>
            </w:r>
          </w:p>
        </w:tc>
        <w:tc>
          <w:tcPr>
            <w:tcW w:w="1898" w:type="pct"/>
          </w:tcPr>
          <w:p w14:paraId="34BF2B57" w14:textId="2D57673A" w:rsidR="00067FD3" w:rsidRPr="00BD7B88" w:rsidRDefault="00067FD3" w:rsidP="00067FD3">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24EE890A" w14:textId="1AA605CC" w:rsidR="00067FD3" w:rsidRPr="00BD7B88" w:rsidRDefault="00067FD3" w:rsidP="00067FD3">
            <w:pPr>
              <w:pStyle w:val="Tabletext"/>
              <w:spacing w:before="60" w:after="60"/>
              <w:rPr>
                <w:rFonts w:cs="Arial"/>
                <w:sz w:val="16"/>
                <w:szCs w:val="16"/>
              </w:rPr>
            </w:pPr>
            <w:r w:rsidRPr="00BD7B88">
              <w:rPr>
                <w:rFonts w:cs="Arial"/>
                <w:sz w:val="16"/>
                <w:szCs w:val="16"/>
              </w:rPr>
              <w:t>18</w:t>
            </w:r>
          </w:p>
        </w:tc>
        <w:tc>
          <w:tcPr>
            <w:tcW w:w="1703" w:type="pct"/>
          </w:tcPr>
          <w:p w14:paraId="6E0C15B4" w14:textId="22A801B0" w:rsidR="00067FD3" w:rsidRPr="00BD7B88" w:rsidRDefault="00067FD3" w:rsidP="00067FD3">
            <w:pPr>
              <w:pStyle w:val="Tabletext"/>
              <w:spacing w:before="60" w:after="60"/>
              <w:rPr>
                <w:rFonts w:cs="Arial"/>
                <w:sz w:val="16"/>
                <w:szCs w:val="16"/>
              </w:rPr>
            </w:pPr>
            <w:r w:rsidRPr="00BD7B88">
              <w:rPr>
                <w:rFonts w:cs="Arial"/>
                <w:sz w:val="16"/>
                <w:szCs w:val="16"/>
              </w:rPr>
              <w:t>Strengthened perpetrator interventions</w:t>
            </w:r>
          </w:p>
        </w:tc>
        <w:tc>
          <w:tcPr>
            <w:tcW w:w="599" w:type="pct"/>
          </w:tcPr>
          <w:p w14:paraId="60A988C2" w14:textId="5DF9A02C" w:rsidR="00067FD3" w:rsidRPr="00E308DB" w:rsidRDefault="00067FD3" w:rsidP="00067FD3">
            <w:pPr>
              <w:pStyle w:val="Tabletext"/>
              <w:spacing w:before="60" w:after="60"/>
              <w:rPr>
                <w:rFonts w:cs="Arial"/>
                <w:sz w:val="16"/>
                <w:szCs w:val="16"/>
                <w:highlight w:val="yellow"/>
              </w:rPr>
            </w:pPr>
            <w:r w:rsidRPr="00E308DB">
              <w:rPr>
                <w:rFonts w:cs="Calibri"/>
                <w:sz w:val="16"/>
                <w:szCs w:val="16"/>
              </w:rPr>
              <w:t>In progress on track</w:t>
            </w:r>
          </w:p>
        </w:tc>
      </w:tr>
      <w:tr w:rsidR="00067FD3" w:rsidRPr="00BD7B88" w14:paraId="2D5B26E4" w14:textId="77777777" w:rsidTr="006566E5">
        <w:tc>
          <w:tcPr>
            <w:tcW w:w="464" w:type="pct"/>
          </w:tcPr>
          <w:p w14:paraId="22DFDA34" w14:textId="62AEEC69"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Victoria</w:t>
            </w:r>
          </w:p>
        </w:tc>
        <w:tc>
          <w:tcPr>
            <w:tcW w:w="1898" w:type="pct"/>
          </w:tcPr>
          <w:p w14:paraId="00C2C32D" w14:textId="4D1423CA" w:rsidR="00067FD3" w:rsidRPr="00BD7B88" w:rsidRDefault="00067FD3" w:rsidP="00067FD3">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4AC6575C" w14:textId="6228018C" w:rsidR="00067FD3" w:rsidRPr="00BD7B88" w:rsidRDefault="00067FD3" w:rsidP="00067FD3">
            <w:pPr>
              <w:pStyle w:val="Tabletext"/>
              <w:spacing w:before="60" w:after="60"/>
              <w:rPr>
                <w:rFonts w:cs="Arial"/>
                <w:sz w:val="16"/>
                <w:szCs w:val="16"/>
              </w:rPr>
            </w:pPr>
            <w:r w:rsidRPr="00BD7B88">
              <w:rPr>
                <w:rFonts w:cs="Arial"/>
                <w:sz w:val="16"/>
                <w:szCs w:val="16"/>
              </w:rPr>
              <w:t>17</w:t>
            </w:r>
          </w:p>
        </w:tc>
        <w:tc>
          <w:tcPr>
            <w:tcW w:w="1703" w:type="pct"/>
          </w:tcPr>
          <w:p w14:paraId="36123F3D" w14:textId="572619A5" w:rsidR="00067FD3" w:rsidRPr="00BD7B88" w:rsidRDefault="00067FD3" w:rsidP="00067FD3">
            <w:pPr>
              <w:pStyle w:val="Tabletext"/>
              <w:spacing w:before="60" w:after="60"/>
              <w:rPr>
                <w:rFonts w:cs="Arial"/>
                <w:sz w:val="16"/>
                <w:szCs w:val="16"/>
              </w:rPr>
            </w:pPr>
            <w:r w:rsidRPr="00BD7B88">
              <w:rPr>
                <w:rFonts w:cs="Arial"/>
                <w:sz w:val="16"/>
                <w:szCs w:val="16"/>
              </w:rPr>
              <w:t>The Orange Door</w:t>
            </w:r>
          </w:p>
        </w:tc>
        <w:tc>
          <w:tcPr>
            <w:tcW w:w="599" w:type="pct"/>
          </w:tcPr>
          <w:p w14:paraId="7510CBCB" w14:textId="48D3554E" w:rsidR="00067FD3" w:rsidRPr="00E308DB" w:rsidRDefault="00067FD3" w:rsidP="00067FD3">
            <w:pPr>
              <w:pStyle w:val="Tabletext"/>
              <w:spacing w:before="60" w:after="60"/>
              <w:rPr>
                <w:rFonts w:cs="Arial"/>
                <w:sz w:val="16"/>
                <w:szCs w:val="16"/>
                <w:highlight w:val="yellow"/>
              </w:rPr>
            </w:pPr>
            <w:r w:rsidRPr="00E308DB">
              <w:rPr>
                <w:rFonts w:cs="Calibri"/>
                <w:sz w:val="16"/>
                <w:szCs w:val="16"/>
              </w:rPr>
              <w:t>In progress on track</w:t>
            </w:r>
          </w:p>
        </w:tc>
      </w:tr>
      <w:tr w:rsidR="00067FD3" w:rsidRPr="00BD7B88" w14:paraId="6F08D421" w14:textId="77777777" w:rsidTr="006566E5">
        <w:tc>
          <w:tcPr>
            <w:tcW w:w="464" w:type="pct"/>
          </w:tcPr>
          <w:p w14:paraId="1CEFD717" w14:textId="6BB06D8E"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Victoria</w:t>
            </w:r>
          </w:p>
        </w:tc>
        <w:tc>
          <w:tcPr>
            <w:tcW w:w="1898" w:type="pct"/>
          </w:tcPr>
          <w:p w14:paraId="381B542A" w14:textId="0E95C810" w:rsidR="00067FD3" w:rsidRPr="00BD7B88" w:rsidRDefault="00067FD3" w:rsidP="00067FD3">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0B789BB0" w14:textId="6DD6C231" w:rsidR="00067FD3" w:rsidRPr="00BD7B88" w:rsidRDefault="00067FD3" w:rsidP="00067FD3">
            <w:pPr>
              <w:pStyle w:val="Tabletext"/>
              <w:spacing w:before="60" w:after="60"/>
              <w:rPr>
                <w:rFonts w:cs="Arial"/>
                <w:sz w:val="16"/>
                <w:szCs w:val="16"/>
              </w:rPr>
            </w:pPr>
            <w:r w:rsidRPr="00BD7B88">
              <w:rPr>
                <w:rFonts w:cs="Arial"/>
                <w:sz w:val="16"/>
                <w:szCs w:val="16"/>
              </w:rPr>
              <w:t>17</w:t>
            </w:r>
          </w:p>
        </w:tc>
        <w:tc>
          <w:tcPr>
            <w:tcW w:w="1703" w:type="pct"/>
          </w:tcPr>
          <w:p w14:paraId="2CF96CE8" w14:textId="7AB8F764" w:rsidR="00067FD3" w:rsidRPr="00BD7B88" w:rsidRDefault="00067FD3" w:rsidP="00067FD3">
            <w:pPr>
              <w:pStyle w:val="Tabletext"/>
              <w:spacing w:before="60" w:after="60"/>
              <w:rPr>
                <w:rFonts w:cs="Arial"/>
                <w:sz w:val="16"/>
                <w:szCs w:val="16"/>
              </w:rPr>
            </w:pPr>
            <w:r w:rsidRPr="00BD7B88">
              <w:rPr>
                <w:rFonts w:cs="Arial"/>
                <w:sz w:val="16"/>
                <w:szCs w:val="16"/>
              </w:rPr>
              <w:t>Therapeutic responses</w:t>
            </w:r>
          </w:p>
        </w:tc>
        <w:tc>
          <w:tcPr>
            <w:tcW w:w="599" w:type="pct"/>
          </w:tcPr>
          <w:p w14:paraId="77D3BC12" w14:textId="380B594B" w:rsidR="00067FD3" w:rsidRPr="00E308DB" w:rsidRDefault="00067FD3" w:rsidP="00067FD3">
            <w:pPr>
              <w:pStyle w:val="Tabletext"/>
              <w:spacing w:before="60" w:after="60"/>
              <w:rPr>
                <w:rFonts w:cs="Arial"/>
                <w:sz w:val="16"/>
                <w:szCs w:val="16"/>
                <w:highlight w:val="yellow"/>
              </w:rPr>
            </w:pPr>
            <w:r w:rsidRPr="00E308DB">
              <w:rPr>
                <w:rFonts w:cs="Calibri"/>
                <w:sz w:val="16"/>
                <w:szCs w:val="16"/>
              </w:rPr>
              <w:t>In progress on track</w:t>
            </w:r>
          </w:p>
        </w:tc>
      </w:tr>
      <w:tr w:rsidR="00067FD3" w:rsidRPr="00BD7B88" w14:paraId="7E044080" w14:textId="77777777" w:rsidTr="006566E5">
        <w:tc>
          <w:tcPr>
            <w:tcW w:w="464" w:type="pct"/>
          </w:tcPr>
          <w:p w14:paraId="40BEF4C4" w14:textId="6A67D2A0"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Victoria</w:t>
            </w:r>
          </w:p>
        </w:tc>
        <w:tc>
          <w:tcPr>
            <w:tcW w:w="1898" w:type="pct"/>
          </w:tcPr>
          <w:p w14:paraId="244A934E" w14:textId="77777777" w:rsidR="00067FD3" w:rsidRDefault="00067FD3" w:rsidP="00067FD3">
            <w:pPr>
              <w:pStyle w:val="TableBullet1"/>
              <w:spacing w:before="60" w:after="60"/>
              <w:rPr>
                <w:sz w:val="16"/>
                <w:szCs w:val="16"/>
              </w:rPr>
            </w:pPr>
            <w:r w:rsidRPr="00BD7B88">
              <w:rPr>
                <w:sz w:val="16"/>
                <w:szCs w:val="16"/>
              </w:rPr>
              <w:t>Primary prevention</w:t>
            </w:r>
          </w:p>
          <w:p w14:paraId="78C0E9ED" w14:textId="7A081CEC" w:rsidR="00067FD3" w:rsidRPr="00F03E6D" w:rsidRDefault="00067FD3" w:rsidP="00067FD3">
            <w:pPr>
              <w:pStyle w:val="TableBullet1"/>
              <w:spacing w:before="60" w:after="60"/>
              <w:rPr>
                <w:sz w:val="16"/>
                <w:szCs w:val="16"/>
              </w:rPr>
            </w:pPr>
            <w:r w:rsidRPr="00F03E6D">
              <w:rPr>
                <w:sz w:val="16"/>
                <w:szCs w:val="16"/>
              </w:rPr>
              <w:t>Responding to sexual violence and sexual harassment</w:t>
            </w:r>
          </w:p>
        </w:tc>
        <w:tc>
          <w:tcPr>
            <w:tcW w:w="336" w:type="pct"/>
          </w:tcPr>
          <w:p w14:paraId="1BDB2A6D" w14:textId="78D70D15" w:rsidR="00067FD3" w:rsidRPr="00BD7B88" w:rsidRDefault="00067FD3" w:rsidP="00067FD3">
            <w:pPr>
              <w:pStyle w:val="Tabletext"/>
              <w:spacing w:before="60" w:after="60"/>
              <w:rPr>
                <w:rFonts w:cs="Arial"/>
                <w:sz w:val="16"/>
                <w:szCs w:val="16"/>
              </w:rPr>
            </w:pPr>
            <w:r w:rsidRPr="00BD7B88">
              <w:rPr>
                <w:rFonts w:cs="Arial"/>
                <w:sz w:val="16"/>
                <w:szCs w:val="16"/>
              </w:rPr>
              <w:t>1, 15</w:t>
            </w:r>
          </w:p>
        </w:tc>
        <w:tc>
          <w:tcPr>
            <w:tcW w:w="1703" w:type="pct"/>
          </w:tcPr>
          <w:p w14:paraId="41F75EDB" w14:textId="2ACA07DB" w:rsidR="00067FD3" w:rsidRPr="00BD7B88" w:rsidRDefault="00067FD3" w:rsidP="00067FD3">
            <w:pPr>
              <w:pStyle w:val="Tabletext"/>
              <w:spacing w:before="60" w:after="60"/>
              <w:rPr>
                <w:rFonts w:cs="Arial"/>
                <w:sz w:val="16"/>
                <w:szCs w:val="16"/>
              </w:rPr>
            </w:pPr>
            <w:r w:rsidRPr="00BD7B88">
              <w:rPr>
                <w:rFonts w:cs="Arial"/>
                <w:sz w:val="16"/>
                <w:szCs w:val="16"/>
              </w:rPr>
              <w:t>Workplace Equality and Respect in the public sector</w:t>
            </w:r>
          </w:p>
        </w:tc>
        <w:tc>
          <w:tcPr>
            <w:tcW w:w="599" w:type="pct"/>
          </w:tcPr>
          <w:p w14:paraId="49FEC76F" w14:textId="4E87DD49" w:rsidR="00067FD3" w:rsidRPr="00E308DB" w:rsidRDefault="00067FD3" w:rsidP="00067FD3">
            <w:pPr>
              <w:pStyle w:val="Tabletext"/>
              <w:spacing w:before="60" w:after="60"/>
              <w:rPr>
                <w:rFonts w:cs="Arial"/>
                <w:sz w:val="16"/>
                <w:szCs w:val="16"/>
                <w:highlight w:val="yellow"/>
              </w:rPr>
            </w:pPr>
            <w:r w:rsidRPr="00E308DB">
              <w:rPr>
                <w:rFonts w:cs="Calibri"/>
                <w:sz w:val="16"/>
                <w:szCs w:val="16"/>
              </w:rPr>
              <w:t>Is completed according to schedule</w:t>
            </w:r>
          </w:p>
        </w:tc>
      </w:tr>
      <w:tr w:rsidR="00067FD3" w:rsidRPr="00BD7B88" w14:paraId="2BCD8226" w14:textId="77777777" w:rsidTr="006566E5">
        <w:tc>
          <w:tcPr>
            <w:tcW w:w="464" w:type="pct"/>
          </w:tcPr>
          <w:p w14:paraId="025ECC15" w14:textId="2C082FA6" w:rsidR="00067FD3" w:rsidRPr="00BD7B88" w:rsidRDefault="00067FD3" w:rsidP="00067FD3">
            <w:pPr>
              <w:pStyle w:val="TableBullet1"/>
              <w:numPr>
                <w:ilvl w:val="0"/>
                <w:numId w:val="0"/>
              </w:numPr>
              <w:tabs>
                <w:tab w:val="left" w:pos="357"/>
              </w:tabs>
              <w:spacing w:before="60" w:after="60"/>
              <w:ind w:left="357" w:hanging="357"/>
              <w:rPr>
                <w:rFonts w:cs="Arial"/>
                <w:sz w:val="16"/>
                <w:szCs w:val="16"/>
              </w:rPr>
            </w:pPr>
            <w:r w:rsidRPr="00BD7B88">
              <w:rPr>
                <w:rFonts w:cs="Arial"/>
                <w:sz w:val="16"/>
                <w:szCs w:val="16"/>
              </w:rPr>
              <w:t>Victoria</w:t>
            </w:r>
          </w:p>
        </w:tc>
        <w:tc>
          <w:tcPr>
            <w:tcW w:w="1898" w:type="pct"/>
          </w:tcPr>
          <w:p w14:paraId="09C7EE71" w14:textId="688E3ADD" w:rsidR="00067FD3" w:rsidRPr="00BD7B88" w:rsidRDefault="00067FD3" w:rsidP="00067FD3">
            <w:pPr>
              <w:pStyle w:val="TableBullet1"/>
              <w:numPr>
                <w:ilvl w:val="0"/>
                <w:numId w:val="0"/>
              </w:numPr>
              <w:ind w:left="284" w:hanging="284"/>
              <w:rPr>
                <w:sz w:val="16"/>
                <w:szCs w:val="16"/>
              </w:rPr>
            </w:pPr>
            <w:r w:rsidRPr="00F03E6D">
              <w:rPr>
                <w:sz w:val="16"/>
                <w:szCs w:val="16"/>
              </w:rPr>
              <w:t>Improving support and service system responses</w:t>
            </w:r>
          </w:p>
        </w:tc>
        <w:tc>
          <w:tcPr>
            <w:tcW w:w="336" w:type="pct"/>
          </w:tcPr>
          <w:p w14:paraId="561309FE" w14:textId="4EA2BEA5" w:rsidR="00067FD3" w:rsidRPr="00BD7B88" w:rsidRDefault="00067FD3" w:rsidP="00067FD3">
            <w:pPr>
              <w:pStyle w:val="Tabletext"/>
              <w:spacing w:before="60" w:after="60"/>
              <w:rPr>
                <w:rFonts w:cs="Arial"/>
                <w:sz w:val="16"/>
                <w:szCs w:val="16"/>
              </w:rPr>
            </w:pPr>
            <w:r>
              <w:rPr>
                <w:rFonts w:cs="Arial"/>
                <w:sz w:val="16"/>
                <w:szCs w:val="16"/>
              </w:rPr>
              <w:t>17</w:t>
            </w:r>
          </w:p>
        </w:tc>
        <w:tc>
          <w:tcPr>
            <w:tcW w:w="1703" w:type="pct"/>
          </w:tcPr>
          <w:p w14:paraId="337334CC" w14:textId="7D15E639" w:rsidR="00067FD3" w:rsidRPr="00BD7B88" w:rsidRDefault="00067FD3" w:rsidP="00067FD3">
            <w:pPr>
              <w:pStyle w:val="Tabletext"/>
              <w:spacing w:before="60" w:after="60"/>
              <w:rPr>
                <w:rFonts w:cs="Arial"/>
                <w:sz w:val="16"/>
                <w:szCs w:val="16"/>
              </w:rPr>
            </w:pPr>
            <w:r w:rsidRPr="00177D6E">
              <w:rPr>
                <w:rFonts w:cs="Arial"/>
                <w:sz w:val="16"/>
                <w:szCs w:val="16"/>
              </w:rPr>
              <w:t>Supporting the specialist family violence service system</w:t>
            </w:r>
            <w:r>
              <w:rPr>
                <w:rFonts w:cs="Arial"/>
                <w:sz w:val="16"/>
                <w:szCs w:val="16"/>
              </w:rPr>
              <w:t xml:space="preserve"> </w:t>
            </w:r>
          </w:p>
        </w:tc>
        <w:tc>
          <w:tcPr>
            <w:tcW w:w="599" w:type="pct"/>
          </w:tcPr>
          <w:p w14:paraId="65BD575D" w14:textId="4D411335" w:rsidR="00067FD3" w:rsidRPr="00E308DB" w:rsidRDefault="00067FD3" w:rsidP="00067FD3">
            <w:pPr>
              <w:pStyle w:val="Tabletext"/>
              <w:spacing w:before="60" w:after="60"/>
              <w:rPr>
                <w:rFonts w:cs="Arial"/>
                <w:sz w:val="16"/>
                <w:szCs w:val="16"/>
                <w:highlight w:val="yellow"/>
              </w:rPr>
            </w:pPr>
            <w:r w:rsidRPr="00E308DB">
              <w:rPr>
                <w:rFonts w:cs="Calibri"/>
                <w:sz w:val="16"/>
                <w:szCs w:val="16"/>
              </w:rPr>
              <w:t>In progress on track</w:t>
            </w:r>
          </w:p>
        </w:tc>
      </w:tr>
      <w:tr w:rsidR="00271299" w:rsidRPr="00BD7B88" w14:paraId="04F62B29" w14:textId="77777777" w:rsidTr="006566E5">
        <w:tc>
          <w:tcPr>
            <w:tcW w:w="464" w:type="pct"/>
          </w:tcPr>
          <w:p w14:paraId="042B57A1" w14:textId="227BCC43" w:rsidR="00271299" w:rsidRPr="00BD7B88" w:rsidRDefault="00271299" w:rsidP="00271299">
            <w:pPr>
              <w:pStyle w:val="Tabletext"/>
              <w:spacing w:before="60" w:after="60"/>
              <w:rPr>
                <w:rFonts w:cs="Arial"/>
                <w:sz w:val="16"/>
                <w:szCs w:val="16"/>
              </w:rPr>
            </w:pPr>
            <w:r w:rsidRPr="00BD7B88">
              <w:rPr>
                <w:sz w:val="16"/>
                <w:szCs w:val="16"/>
              </w:rPr>
              <w:t>Western Australia</w:t>
            </w:r>
          </w:p>
        </w:tc>
        <w:tc>
          <w:tcPr>
            <w:tcW w:w="1898" w:type="pct"/>
          </w:tcPr>
          <w:p w14:paraId="13E89A57" w14:textId="77777777" w:rsidR="00271299" w:rsidRPr="00D75500" w:rsidRDefault="00271299" w:rsidP="00271299">
            <w:pPr>
              <w:pStyle w:val="TableBullet1"/>
              <w:spacing w:before="60" w:after="60"/>
              <w:rPr>
                <w:rFonts w:cs="Arial"/>
                <w:spacing w:val="-4"/>
                <w:sz w:val="16"/>
                <w:szCs w:val="16"/>
              </w:rPr>
            </w:pPr>
            <w:r w:rsidRPr="00D75500">
              <w:rPr>
                <w:rFonts w:cs="Arial"/>
                <w:spacing w:val="-4"/>
                <w:sz w:val="16"/>
                <w:szCs w:val="16"/>
              </w:rPr>
              <w:t>Supporting Aboriginal and Torres Strait Islander women and their children</w:t>
            </w:r>
          </w:p>
          <w:p w14:paraId="0DCD68F9" w14:textId="5D75C974" w:rsidR="00271299" w:rsidRPr="00BD7B88" w:rsidRDefault="00271299" w:rsidP="00271299">
            <w:pPr>
              <w:pStyle w:val="TableBullet1"/>
              <w:spacing w:before="60" w:after="60"/>
              <w:rPr>
                <w:sz w:val="16"/>
                <w:szCs w:val="16"/>
              </w:rPr>
            </w:pPr>
            <w:r w:rsidRPr="00BD7B88">
              <w:rPr>
                <w:spacing w:val="-4"/>
                <w:sz w:val="16"/>
                <w:szCs w:val="16"/>
              </w:rPr>
              <w:t>Respecting and responding to diverse lived experience and knowledge of women and their children affected by violence</w:t>
            </w:r>
          </w:p>
        </w:tc>
        <w:tc>
          <w:tcPr>
            <w:tcW w:w="336" w:type="pct"/>
          </w:tcPr>
          <w:p w14:paraId="1C40D5C0" w14:textId="43FA1EE0" w:rsidR="00271299" w:rsidRPr="00BD7B88" w:rsidRDefault="00271299" w:rsidP="00271299">
            <w:pPr>
              <w:pStyle w:val="Tabletext"/>
              <w:spacing w:before="60" w:after="60"/>
              <w:rPr>
                <w:rFonts w:cs="Arial"/>
                <w:sz w:val="16"/>
                <w:szCs w:val="16"/>
              </w:rPr>
            </w:pPr>
            <w:r w:rsidRPr="00BD7B88">
              <w:rPr>
                <w:rFonts w:cs="Arial"/>
                <w:sz w:val="16"/>
                <w:szCs w:val="16"/>
              </w:rPr>
              <w:t>7, 11</w:t>
            </w:r>
          </w:p>
        </w:tc>
        <w:tc>
          <w:tcPr>
            <w:tcW w:w="1703" w:type="pct"/>
          </w:tcPr>
          <w:p w14:paraId="7E54F08D" w14:textId="4921D3BB" w:rsidR="00271299" w:rsidRPr="00BD7B88" w:rsidRDefault="00271299" w:rsidP="00271299">
            <w:pPr>
              <w:pStyle w:val="Tabletext"/>
              <w:spacing w:before="60" w:after="60"/>
              <w:rPr>
                <w:rFonts w:cs="Arial"/>
                <w:sz w:val="16"/>
                <w:szCs w:val="16"/>
              </w:rPr>
            </w:pPr>
            <w:r w:rsidRPr="00BD7B88">
              <w:rPr>
                <w:rFonts w:cs="Arial"/>
                <w:sz w:val="16"/>
                <w:szCs w:val="16"/>
              </w:rPr>
              <w:t xml:space="preserve">Culturally Appropriate Family and Domestic Violence Services </w:t>
            </w:r>
          </w:p>
        </w:tc>
        <w:tc>
          <w:tcPr>
            <w:tcW w:w="599" w:type="pct"/>
          </w:tcPr>
          <w:p w14:paraId="1B9D4E35" w14:textId="50A9BAB7" w:rsidR="00271299" w:rsidRPr="00381AC7" w:rsidRDefault="00271299" w:rsidP="00271299">
            <w:pPr>
              <w:pStyle w:val="Tabletext"/>
              <w:spacing w:before="60" w:after="60"/>
              <w:rPr>
                <w:rFonts w:cs="Arial"/>
                <w:sz w:val="16"/>
                <w:szCs w:val="16"/>
                <w:highlight w:val="yellow"/>
              </w:rPr>
            </w:pPr>
            <w:r w:rsidRPr="00381AC7">
              <w:rPr>
                <w:rFonts w:cs="Calibri"/>
                <w:sz w:val="16"/>
                <w:szCs w:val="16"/>
              </w:rPr>
              <w:t>In progress on track</w:t>
            </w:r>
          </w:p>
        </w:tc>
      </w:tr>
      <w:tr w:rsidR="00067FD3" w:rsidRPr="00BD7B88" w14:paraId="6018EB4E" w14:textId="77777777" w:rsidTr="006566E5">
        <w:tc>
          <w:tcPr>
            <w:tcW w:w="464" w:type="pct"/>
          </w:tcPr>
          <w:p w14:paraId="76A8368F" w14:textId="41F0DD0D" w:rsidR="00067FD3" w:rsidRPr="00BD7B88" w:rsidRDefault="00067FD3" w:rsidP="00067FD3">
            <w:pPr>
              <w:pStyle w:val="Tabletext"/>
              <w:spacing w:before="60" w:after="60"/>
              <w:rPr>
                <w:sz w:val="16"/>
                <w:szCs w:val="16"/>
              </w:rPr>
            </w:pPr>
            <w:r w:rsidRPr="00BD7B88">
              <w:rPr>
                <w:sz w:val="16"/>
                <w:szCs w:val="16"/>
              </w:rPr>
              <w:t>Western Australia</w:t>
            </w:r>
          </w:p>
        </w:tc>
        <w:tc>
          <w:tcPr>
            <w:tcW w:w="1898" w:type="pct"/>
          </w:tcPr>
          <w:p w14:paraId="2E41F9DF" w14:textId="6D1CE1AB" w:rsidR="00067FD3" w:rsidRPr="00BD7B88" w:rsidRDefault="00067FD3" w:rsidP="00067FD3">
            <w:pPr>
              <w:pStyle w:val="TableBullet1"/>
              <w:numPr>
                <w:ilvl w:val="0"/>
                <w:numId w:val="0"/>
              </w:numPr>
              <w:spacing w:before="60" w:after="60"/>
              <w:ind w:left="284" w:hanging="284"/>
              <w:rPr>
                <w:spacing w:val="-4"/>
                <w:sz w:val="16"/>
                <w:szCs w:val="16"/>
              </w:rPr>
            </w:pPr>
            <w:r w:rsidRPr="00BD7B88">
              <w:rPr>
                <w:rFonts w:cs="Arial"/>
                <w:sz w:val="16"/>
                <w:szCs w:val="16"/>
              </w:rPr>
              <w:t>Improving support and service system responses</w:t>
            </w:r>
          </w:p>
        </w:tc>
        <w:tc>
          <w:tcPr>
            <w:tcW w:w="336" w:type="pct"/>
          </w:tcPr>
          <w:p w14:paraId="341BA579" w14:textId="0D91AE99" w:rsidR="00067FD3" w:rsidRPr="00BD7B88" w:rsidRDefault="00067FD3" w:rsidP="00067FD3">
            <w:pPr>
              <w:pStyle w:val="Tabletext"/>
              <w:spacing w:before="60" w:after="60"/>
              <w:rPr>
                <w:rFonts w:cs="Arial"/>
                <w:sz w:val="16"/>
                <w:szCs w:val="16"/>
              </w:rPr>
            </w:pPr>
            <w:r w:rsidRPr="00BD7B88">
              <w:rPr>
                <w:rFonts w:cs="Arial"/>
                <w:sz w:val="16"/>
                <w:szCs w:val="16"/>
              </w:rPr>
              <w:t>18</w:t>
            </w:r>
          </w:p>
        </w:tc>
        <w:tc>
          <w:tcPr>
            <w:tcW w:w="1703" w:type="pct"/>
          </w:tcPr>
          <w:p w14:paraId="23A7D50C" w14:textId="46B2D826" w:rsidR="00067FD3" w:rsidRPr="00BD7B88" w:rsidRDefault="00067FD3" w:rsidP="00067FD3">
            <w:pPr>
              <w:pStyle w:val="Tabletext"/>
              <w:spacing w:before="60" w:after="60"/>
              <w:rPr>
                <w:rFonts w:cs="Arial"/>
                <w:sz w:val="16"/>
                <w:szCs w:val="16"/>
              </w:rPr>
            </w:pPr>
            <w:r w:rsidRPr="00BD7B88">
              <w:rPr>
                <w:rFonts w:cs="Arial"/>
                <w:sz w:val="16"/>
                <w:szCs w:val="16"/>
              </w:rPr>
              <w:t>Develop a second residential men's behaviour change program</w:t>
            </w:r>
          </w:p>
        </w:tc>
        <w:tc>
          <w:tcPr>
            <w:tcW w:w="599" w:type="pct"/>
          </w:tcPr>
          <w:p w14:paraId="78A4E8C6" w14:textId="606828C8" w:rsidR="00067FD3" w:rsidRPr="00381AC7" w:rsidRDefault="00067FD3" w:rsidP="00067FD3">
            <w:pPr>
              <w:pStyle w:val="Tabletext"/>
              <w:spacing w:before="60" w:after="60"/>
              <w:rPr>
                <w:rFonts w:cs="Arial"/>
                <w:sz w:val="16"/>
                <w:szCs w:val="16"/>
                <w:highlight w:val="yellow"/>
              </w:rPr>
            </w:pPr>
            <w:r w:rsidRPr="00381AC7">
              <w:rPr>
                <w:rFonts w:cs="Calibri"/>
                <w:sz w:val="16"/>
                <w:szCs w:val="16"/>
              </w:rPr>
              <w:t>Is completed according to schedule</w:t>
            </w:r>
          </w:p>
        </w:tc>
      </w:tr>
      <w:tr w:rsidR="00067FD3" w:rsidRPr="00BD7B88" w14:paraId="44D3D790" w14:textId="77777777" w:rsidTr="006566E5">
        <w:tc>
          <w:tcPr>
            <w:tcW w:w="464" w:type="pct"/>
          </w:tcPr>
          <w:p w14:paraId="37080546" w14:textId="505D1E7A" w:rsidR="00067FD3" w:rsidRPr="00BD7B88" w:rsidRDefault="00067FD3" w:rsidP="00067FD3">
            <w:pPr>
              <w:pStyle w:val="TableBullet1"/>
              <w:numPr>
                <w:ilvl w:val="0"/>
                <w:numId w:val="0"/>
              </w:numPr>
              <w:tabs>
                <w:tab w:val="left" w:pos="357"/>
              </w:tabs>
              <w:spacing w:before="60" w:after="60"/>
              <w:rPr>
                <w:rFonts w:cs="Arial"/>
                <w:sz w:val="16"/>
                <w:szCs w:val="16"/>
              </w:rPr>
            </w:pPr>
            <w:r w:rsidRPr="00BD7B88">
              <w:rPr>
                <w:sz w:val="16"/>
                <w:szCs w:val="16"/>
              </w:rPr>
              <w:t>Western Australia</w:t>
            </w:r>
          </w:p>
        </w:tc>
        <w:tc>
          <w:tcPr>
            <w:tcW w:w="1898" w:type="pct"/>
          </w:tcPr>
          <w:p w14:paraId="49BF2486" w14:textId="3844C398" w:rsidR="00067FD3" w:rsidRPr="00BD7B88" w:rsidRDefault="00067FD3" w:rsidP="00067FD3">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44E8F734" w14:textId="2DCCA0CA" w:rsidR="00067FD3" w:rsidRPr="00BD7B88" w:rsidRDefault="00067FD3" w:rsidP="00067FD3">
            <w:pPr>
              <w:pStyle w:val="Tabletext"/>
              <w:spacing w:before="60" w:after="60"/>
              <w:rPr>
                <w:rFonts w:cs="Arial"/>
                <w:sz w:val="16"/>
                <w:szCs w:val="16"/>
              </w:rPr>
            </w:pPr>
            <w:r w:rsidRPr="00BD7B88">
              <w:rPr>
                <w:rFonts w:cs="Arial"/>
                <w:sz w:val="16"/>
                <w:szCs w:val="16"/>
              </w:rPr>
              <w:t>16</w:t>
            </w:r>
          </w:p>
        </w:tc>
        <w:tc>
          <w:tcPr>
            <w:tcW w:w="1703" w:type="pct"/>
          </w:tcPr>
          <w:p w14:paraId="38606D84" w14:textId="461AF6C9" w:rsidR="00067FD3" w:rsidRPr="00BD7B88" w:rsidRDefault="00067FD3" w:rsidP="00067FD3">
            <w:pPr>
              <w:pStyle w:val="Tabletext"/>
              <w:spacing w:before="60" w:after="60"/>
              <w:rPr>
                <w:rFonts w:cs="Arial"/>
                <w:sz w:val="16"/>
                <w:szCs w:val="16"/>
              </w:rPr>
            </w:pPr>
            <w:r w:rsidRPr="00BD7B88">
              <w:rPr>
                <w:rFonts w:cs="Arial"/>
                <w:sz w:val="16"/>
                <w:szCs w:val="16"/>
              </w:rPr>
              <w:t>Family and Domestic Violence "One Stop Hubs"</w:t>
            </w:r>
          </w:p>
        </w:tc>
        <w:tc>
          <w:tcPr>
            <w:tcW w:w="599" w:type="pct"/>
          </w:tcPr>
          <w:p w14:paraId="665642CF" w14:textId="4742E81D" w:rsidR="00067FD3" w:rsidRPr="00381AC7" w:rsidRDefault="00067FD3" w:rsidP="00067FD3">
            <w:pPr>
              <w:pStyle w:val="Tabletext"/>
              <w:spacing w:before="60" w:after="60"/>
              <w:rPr>
                <w:spacing w:val="-4"/>
                <w:sz w:val="16"/>
                <w:szCs w:val="16"/>
                <w:highlight w:val="yellow"/>
              </w:rPr>
            </w:pPr>
            <w:r w:rsidRPr="00381AC7">
              <w:rPr>
                <w:rFonts w:cs="Calibri"/>
                <w:sz w:val="16"/>
                <w:szCs w:val="16"/>
              </w:rPr>
              <w:t>Is completed according to schedule</w:t>
            </w:r>
          </w:p>
        </w:tc>
      </w:tr>
      <w:tr w:rsidR="00067FD3" w:rsidRPr="00BD7B88" w14:paraId="27FBE88A" w14:textId="77777777" w:rsidTr="006566E5">
        <w:tc>
          <w:tcPr>
            <w:tcW w:w="464" w:type="pct"/>
          </w:tcPr>
          <w:p w14:paraId="0E017F44" w14:textId="1F671799" w:rsidR="00067FD3" w:rsidRPr="00BD7B88" w:rsidRDefault="00067FD3" w:rsidP="00067FD3">
            <w:pPr>
              <w:pStyle w:val="TableBullet1"/>
              <w:numPr>
                <w:ilvl w:val="0"/>
                <w:numId w:val="0"/>
              </w:numPr>
              <w:tabs>
                <w:tab w:val="left" w:pos="357"/>
              </w:tabs>
              <w:spacing w:before="60" w:after="60"/>
              <w:rPr>
                <w:rFonts w:cs="Arial"/>
                <w:sz w:val="16"/>
                <w:szCs w:val="16"/>
              </w:rPr>
            </w:pPr>
            <w:r w:rsidRPr="00BD7B88">
              <w:rPr>
                <w:sz w:val="16"/>
                <w:szCs w:val="16"/>
              </w:rPr>
              <w:t>Western Australia</w:t>
            </w:r>
          </w:p>
        </w:tc>
        <w:tc>
          <w:tcPr>
            <w:tcW w:w="1898" w:type="pct"/>
          </w:tcPr>
          <w:p w14:paraId="6A7BFFE9" w14:textId="0BA20AB6" w:rsidR="00067FD3" w:rsidRPr="00BD7B88" w:rsidRDefault="00067FD3" w:rsidP="00067FD3">
            <w:pPr>
              <w:pStyle w:val="Tabletext"/>
              <w:spacing w:before="60" w:after="60"/>
              <w:rPr>
                <w:rFonts w:cs="Arial"/>
                <w:sz w:val="16"/>
                <w:szCs w:val="16"/>
              </w:rPr>
            </w:pPr>
            <w:r w:rsidRPr="00BD7B88">
              <w:rPr>
                <w:rFonts w:cs="Arial"/>
                <w:sz w:val="16"/>
                <w:szCs w:val="16"/>
              </w:rPr>
              <w:t>Supporting Aboriginal and Torres Strait Islander women and their children</w:t>
            </w:r>
          </w:p>
        </w:tc>
        <w:tc>
          <w:tcPr>
            <w:tcW w:w="336" w:type="pct"/>
          </w:tcPr>
          <w:p w14:paraId="32156DEE" w14:textId="2337B101" w:rsidR="00067FD3" w:rsidRPr="00BD7B88" w:rsidRDefault="00067FD3" w:rsidP="00067FD3">
            <w:pPr>
              <w:pStyle w:val="Tabletext"/>
              <w:spacing w:before="60" w:after="60"/>
              <w:rPr>
                <w:rFonts w:cs="Arial"/>
                <w:sz w:val="16"/>
                <w:szCs w:val="16"/>
              </w:rPr>
            </w:pPr>
            <w:r w:rsidRPr="00BD7B88">
              <w:rPr>
                <w:rFonts w:cs="Arial"/>
                <w:sz w:val="16"/>
                <w:szCs w:val="16"/>
              </w:rPr>
              <w:t>8</w:t>
            </w:r>
          </w:p>
        </w:tc>
        <w:tc>
          <w:tcPr>
            <w:tcW w:w="1703" w:type="pct"/>
          </w:tcPr>
          <w:p w14:paraId="7B270698" w14:textId="2A4F7976" w:rsidR="00067FD3" w:rsidRPr="00BD7B88" w:rsidRDefault="00067FD3" w:rsidP="00067FD3">
            <w:pPr>
              <w:pStyle w:val="Tabletext"/>
              <w:spacing w:before="60" w:after="60"/>
              <w:rPr>
                <w:rFonts w:cs="Arial"/>
                <w:sz w:val="16"/>
                <w:szCs w:val="16"/>
              </w:rPr>
            </w:pPr>
            <w:r w:rsidRPr="00BD7B88">
              <w:rPr>
                <w:rFonts w:cs="Arial"/>
                <w:sz w:val="16"/>
                <w:szCs w:val="16"/>
              </w:rPr>
              <w:t>Kimberley Family Violence Service</w:t>
            </w:r>
          </w:p>
        </w:tc>
        <w:tc>
          <w:tcPr>
            <w:tcW w:w="599" w:type="pct"/>
          </w:tcPr>
          <w:p w14:paraId="2334EBD5" w14:textId="708AB00B" w:rsidR="00067FD3" w:rsidRPr="00381AC7" w:rsidRDefault="00067FD3" w:rsidP="00067FD3">
            <w:pPr>
              <w:pStyle w:val="Tabletext"/>
              <w:spacing w:before="60" w:after="60"/>
              <w:rPr>
                <w:rFonts w:cs="Arial"/>
                <w:sz w:val="16"/>
                <w:szCs w:val="16"/>
                <w:highlight w:val="yellow"/>
              </w:rPr>
            </w:pPr>
            <w:r w:rsidRPr="00381AC7">
              <w:rPr>
                <w:rFonts w:cs="Calibri"/>
                <w:sz w:val="16"/>
                <w:szCs w:val="16"/>
              </w:rPr>
              <w:t>In progress on track</w:t>
            </w:r>
          </w:p>
        </w:tc>
      </w:tr>
      <w:tr w:rsidR="00067FD3" w:rsidRPr="00BD7B88" w14:paraId="23CFD33A" w14:textId="77777777" w:rsidTr="006566E5">
        <w:tc>
          <w:tcPr>
            <w:tcW w:w="464" w:type="pct"/>
          </w:tcPr>
          <w:p w14:paraId="0614B6A6" w14:textId="510103ED" w:rsidR="00067FD3" w:rsidRPr="00BD7B88" w:rsidRDefault="00067FD3" w:rsidP="00067FD3">
            <w:pPr>
              <w:pStyle w:val="TableBullet1"/>
              <w:numPr>
                <w:ilvl w:val="0"/>
                <w:numId w:val="0"/>
              </w:numPr>
              <w:tabs>
                <w:tab w:val="left" w:pos="357"/>
              </w:tabs>
              <w:spacing w:before="60" w:after="60"/>
              <w:rPr>
                <w:rFonts w:cs="Arial"/>
                <w:sz w:val="16"/>
                <w:szCs w:val="16"/>
              </w:rPr>
            </w:pPr>
            <w:r w:rsidRPr="00BD7B88">
              <w:rPr>
                <w:sz w:val="16"/>
                <w:szCs w:val="16"/>
              </w:rPr>
              <w:lastRenderedPageBreak/>
              <w:t>Western Australia</w:t>
            </w:r>
          </w:p>
        </w:tc>
        <w:tc>
          <w:tcPr>
            <w:tcW w:w="1898" w:type="pct"/>
          </w:tcPr>
          <w:p w14:paraId="63AFC0D7" w14:textId="776C6843" w:rsidR="00067FD3" w:rsidRPr="00BD7B88" w:rsidRDefault="00067FD3" w:rsidP="00067FD3">
            <w:pPr>
              <w:pStyle w:val="Tabletext"/>
              <w:spacing w:before="60" w:after="60"/>
              <w:rPr>
                <w:rFonts w:cs="Arial"/>
                <w:sz w:val="16"/>
                <w:szCs w:val="16"/>
              </w:rPr>
            </w:pPr>
            <w:r w:rsidRPr="00BD7B88">
              <w:rPr>
                <w:rFonts w:cs="Arial"/>
                <w:sz w:val="16"/>
                <w:szCs w:val="16"/>
              </w:rPr>
              <w:t>Primary prevention</w:t>
            </w:r>
          </w:p>
        </w:tc>
        <w:tc>
          <w:tcPr>
            <w:tcW w:w="336" w:type="pct"/>
          </w:tcPr>
          <w:p w14:paraId="6885DD55" w14:textId="4049EE0B" w:rsidR="00067FD3" w:rsidRPr="00BD7B88" w:rsidRDefault="00067FD3" w:rsidP="00067FD3">
            <w:pPr>
              <w:pStyle w:val="Tabletext"/>
              <w:spacing w:before="60" w:after="60"/>
              <w:rPr>
                <w:rFonts w:cs="Arial"/>
                <w:sz w:val="16"/>
                <w:szCs w:val="16"/>
              </w:rPr>
            </w:pPr>
            <w:r w:rsidRPr="00BD7B88">
              <w:rPr>
                <w:rFonts w:cs="Arial"/>
                <w:sz w:val="16"/>
                <w:szCs w:val="16"/>
              </w:rPr>
              <w:t>1, 3, 5</w:t>
            </w:r>
          </w:p>
        </w:tc>
        <w:tc>
          <w:tcPr>
            <w:tcW w:w="1703" w:type="pct"/>
          </w:tcPr>
          <w:p w14:paraId="7288EEED" w14:textId="35EA917A" w:rsidR="00067FD3" w:rsidRPr="00BD7B88" w:rsidRDefault="00067FD3" w:rsidP="00067FD3">
            <w:pPr>
              <w:pStyle w:val="Tabletext"/>
              <w:spacing w:before="60" w:after="60"/>
              <w:rPr>
                <w:rFonts w:cs="Arial"/>
                <w:sz w:val="16"/>
                <w:szCs w:val="16"/>
              </w:rPr>
            </w:pPr>
            <w:r w:rsidRPr="00BD7B88">
              <w:rPr>
                <w:rFonts w:cs="Arial"/>
                <w:sz w:val="16"/>
                <w:szCs w:val="16"/>
              </w:rPr>
              <w:t>Respectful Relationships Teaching Support Program</w:t>
            </w:r>
          </w:p>
        </w:tc>
        <w:tc>
          <w:tcPr>
            <w:tcW w:w="599" w:type="pct"/>
          </w:tcPr>
          <w:p w14:paraId="0A42ED44" w14:textId="28D422D5" w:rsidR="00067FD3" w:rsidRPr="00381AC7" w:rsidRDefault="00067FD3" w:rsidP="00067FD3">
            <w:pPr>
              <w:pStyle w:val="Tabletext"/>
              <w:spacing w:before="60" w:after="60"/>
              <w:rPr>
                <w:rFonts w:cs="Arial"/>
                <w:sz w:val="16"/>
                <w:szCs w:val="16"/>
                <w:highlight w:val="yellow"/>
              </w:rPr>
            </w:pPr>
            <w:r w:rsidRPr="00381AC7">
              <w:rPr>
                <w:rFonts w:cs="Calibri"/>
                <w:sz w:val="16"/>
                <w:szCs w:val="16"/>
              </w:rPr>
              <w:t>In progress on track</w:t>
            </w:r>
          </w:p>
        </w:tc>
      </w:tr>
      <w:tr w:rsidR="00067FD3" w:rsidRPr="00BD7B88" w14:paraId="5BB8DE16" w14:textId="77777777" w:rsidTr="006566E5">
        <w:tc>
          <w:tcPr>
            <w:tcW w:w="464" w:type="pct"/>
          </w:tcPr>
          <w:p w14:paraId="76E72DB6" w14:textId="2F006F8B" w:rsidR="00067FD3" w:rsidRPr="00BD7B88" w:rsidRDefault="00067FD3" w:rsidP="00067FD3">
            <w:pPr>
              <w:pStyle w:val="TableBullet1"/>
              <w:numPr>
                <w:ilvl w:val="0"/>
                <w:numId w:val="0"/>
              </w:numPr>
              <w:tabs>
                <w:tab w:val="left" w:pos="357"/>
              </w:tabs>
              <w:spacing w:before="60" w:after="60"/>
              <w:rPr>
                <w:rFonts w:cs="Arial"/>
                <w:sz w:val="16"/>
                <w:szCs w:val="16"/>
              </w:rPr>
            </w:pPr>
            <w:r w:rsidRPr="00BD7B88">
              <w:rPr>
                <w:sz w:val="16"/>
                <w:szCs w:val="16"/>
              </w:rPr>
              <w:t>Western Australia</w:t>
            </w:r>
          </w:p>
        </w:tc>
        <w:tc>
          <w:tcPr>
            <w:tcW w:w="1898" w:type="pct"/>
          </w:tcPr>
          <w:p w14:paraId="1DD19090" w14:textId="3AA9B5C7" w:rsidR="00067FD3" w:rsidRPr="00BD7B88" w:rsidRDefault="00067FD3" w:rsidP="00067FD3">
            <w:pPr>
              <w:pStyle w:val="Tabletext"/>
              <w:spacing w:before="60" w:after="60"/>
              <w:rPr>
                <w:rFonts w:cs="Arial"/>
                <w:sz w:val="16"/>
                <w:szCs w:val="16"/>
              </w:rPr>
            </w:pPr>
            <w:r w:rsidRPr="00BD7B88">
              <w:rPr>
                <w:rFonts w:cs="Arial"/>
                <w:sz w:val="16"/>
                <w:szCs w:val="16"/>
              </w:rPr>
              <w:t>Improving support and service system responses</w:t>
            </w:r>
          </w:p>
        </w:tc>
        <w:tc>
          <w:tcPr>
            <w:tcW w:w="336" w:type="pct"/>
          </w:tcPr>
          <w:p w14:paraId="0BA39817" w14:textId="338A6811" w:rsidR="00067FD3" w:rsidRPr="00BD7B88" w:rsidRDefault="00067FD3" w:rsidP="00067FD3">
            <w:pPr>
              <w:pStyle w:val="Tabletext"/>
              <w:spacing w:before="60" w:after="60"/>
              <w:rPr>
                <w:rFonts w:cs="Arial"/>
                <w:sz w:val="16"/>
                <w:szCs w:val="16"/>
              </w:rPr>
            </w:pPr>
            <w:r w:rsidRPr="00BD7B88">
              <w:rPr>
                <w:rFonts w:cs="Arial"/>
                <w:sz w:val="16"/>
                <w:szCs w:val="16"/>
              </w:rPr>
              <w:t>19, 20</w:t>
            </w:r>
          </w:p>
        </w:tc>
        <w:tc>
          <w:tcPr>
            <w:tcW w:w="1703" w:type="pct"/>
          </w:tcPr>
          <w:p w14:paraId="1E0E718A" w14:textId="7842B55A" w:rsidR="00067FD3" w:rsidRPr="00BD7B88" w:rsidRDefault="00067FD3" w:rsidP="00067FD3">
            <w:pPr>
              <w:pStyle w:val="Tabletext"/>
              <w:spacing w:before="60" w:after="60"/>
              <w:rPr>
                <w:rFonts w:cs="Arial"/>
                <w:sz w:val="16"/>
                <w:szCs w:val="16"/>
              </w:rPr>
            </w:pPr>
            <w:r w:rsidRPr="00BD7B88">
              <w:rPr>
                <w:rFonts w:cs="Arial"/>
                <w:sz w:val="16"/>
                <w:szCs w:val="16"/>
              </w:rPr>
              <w:t>Two additional women's refuges</w:t>
            </w:r>
          </w:p>
        </w:tc>
        <w:tc>
          <w:tcPr>
            <w:tcW w:w="599" w:type="pct"/>
          </w:tcPr>
          <w:p w14:paraId="2B26840A" w14:textId="2856A37E" w:rsidR="00067FD3" w:rsidRPr="00381AC7" w:rsidRDefault="00067FD3" w:rsidP="00067FD3">
            <w:pPr>
              <w:pStyle w:val="Tabletext"/>
              <w:spacing w:before="60" w:after="60"/>
              <w:rPr>
                <w:rFonts w:cs="Arial"/>
                <w:sz w:val="16"/>
                <w:szCs w:val="16"/>
                <w:highlight w:val="yellow"/>
              </w:rPr>
            </w:pPr>
            <w:r w:rsidRPr="00381AC7">
              <w:rPr>
                <w:rFonts w:cs="Calibri"/>
                <w:sz w:val="16"/>
                <w:szCs w:val="16"/>
              </w:rPr>
              <w:t>Is completed according to schedule</w:t>
            </w:r>
          </w:p>
        </w:tc>
      </w:tr>
      <w:tr w:rsidR="00067FD3" w:rsidRPr="00BD7B88" w14:paraId="11327740" w14:textId="77777777" w:rsidTr="006566E5">
        <w:tc>
          <w:tcPr>
            <w:tcW w:w="464" w:type="pct"/>
          </w:tcPr>
          <w:p w14:paraId="5E2CDEB6" w14:textId="3EC3F62C" w:rsidR="00067FD3" w:rsidRPr="00BD7B88" w:rsidRDefault="00067FD3" w:rsidP="00067FD3">
            <w:pPr>
              <w:pStyle w:val="TableBullet1"/>
              <w:numPr>
                <w:ilvl w:val="0"/>
                <w:numId w:val="0"/>
              </w:numPr>
              <w:tabs>
                <w:tab w:val="left" w:pos="357"/>
              </w:tabs>
              <w:spacing w:before="60" w:after="60"/>
              <w:rPr>
                <w:rFonts w:cs="Arial"/>
                <w:sz w:val="16"/>
                <w:szCs w:val="16"/>
              </w:rPr>
            </w:pPr>
            <w:r w:rsidRPr="00BD7B88">
              <w:rPr>
                <w:sz w:val="16"/>
                <w:szCs w:val="16"/>
              </w:rPr>
              <w:t>Western Australia</w:t>
            </w:r>
          </w:p>
        </w:tc>
        <w:tc>
          <w:tcPr>
            <w:tcW w:w="1898" w:type="pct"/>
          </w:tcPr>
          <w:p w14:paraId="7A68DB75" w14:textId="559E4731" w:rsidR="00067FD3" w:rsidRPr="00BD7B88" w:rsidRDefault="00067FD3" w:rsidP="00067FD3">
            <w:pPr>
              <w:pStyle w:val="Tabletext"/>
              <w:spacing w:before="60" w:after="60"/>
              <w:rPr>
                <w:rFonts w:cs="Arial"/>
                <w:sz w:val="16"/>
                <w:szCs w:val="16"/>
              </w:rPr>
            </w:pPr>
            <w:r w:rsidRPr="00BD7B88">
              <w:rPr>
                <w:rFonts w:cs="Arial"/>
                <w:sz w:val="16"/>
                <w:szCs w:val="16"/>
              </w:rPr>
              <w:t xml:space="preserve">Supporting Aboriginal and Torres Strait Islander women and their children </w:t>
            </w:r>
          </w:p>
        </w:tc>
        <w:tc>
          <w:tcPr>
            <w:tcW w:w="336" w:type="pct"/>
          </w:tcPr>
          <w:p w14:paraId="23B81490" w14:textId="010F879C" w:rsidR="00067FD3" w:rsidRPr="00BD7B88" w:rsidRDefault="00067FD3" w:rsidP="00067FD3">
            <w:pPr>
              <w:pStyle w:val="Tabletext"/>
              <w:spacing w:before="60" w:after="60"/>
              <w:rPr>
                <w:rFonts w:cs="Arial"/>
                <w:sz w:val="16"/>
                <w:szCs w:val="16"/>
              </w:rPr>
            </w:pPr>
            <w:r w:rsidRPr="00BD7B88">
              <w:rPr>
                <w:rFonts w:cs="Arial"/>
                <w:sz w:val="16"/>
                <w:szCs w:val="16"/>
              </w:rPr>
              <w:t>6</w:t>
            </w:r>
          </w:p>
        </w:tc>
        <w:tc>
          <w:tcPr>
            <w:tcW w:w="1703" w:type="pct"/>
          </w:tcPr>
          <w:p w14:paraId="67F991EE" w14:textId="594C2C18" w:rsidR="00067FD3" w:rsidRPr="00BD7B88" w:rsidRDefault="00067FD3" w:rsidP="00067FD3">
            <w:pPr>
              <w:pStyle w:val="Tabletext"/>
              <w:spacing w:before="60" w:after="60"/>
              <w:rPr>
                <w:rFonts w:cs="Arial"/>
                <w:sz w:val="16"/>
                <w:szCs w:val="16"/>
              </w:rPr>
            </w:pPr>
            <w:r w:rsidRPr="00BD7B88">
              <w:rPr>
                <w:rFonts w:cs="Arial"/>
                <w:sz w:val="16"/>
                <w:szCs w:val="16"/>
              </w:rPr>
              <w:t>Valuing and engaging the expertise of Aboriginal and Torres Strait Islander peoples</w:t>
            </w:r>
          </w:p>
        </w:tc>
        <w:tc>
          <w:tcPr>
            <w:tcW w:w="599" w:type="pct"/>
          </w:tcPr>
          <w:p w14:paraId="6C604B73" w14:textId="69041723" w:rsidR="00067FD3" w:rsidRPr="00381AC7" w:rsidRDefault="00067FD3" w:rsidP="00067FD3">
            <w:pPr>
              <w:pStyle w:val="Tabletext"/>
              <w:spacing w:before="60" w:after="60"/>
              <w:rPr>
                <w:rFonts w:cs="Arial"/>
                <w:sz w:val="16"/>
                <w:szCs w:val="16"/>
                <w:highlight w:val="yellow"/>
              </w:rPr>
            </w:pPr>
            <w:r w:rsidRPr="00381AC7">
              <w:rPr>
                <w:rFonts w:cs="Calibri"/>
                <w:sz w:val="16"/>
                <w:szCs w:val="16"/>
              </w:rPr>
              <w:t>In progress on track</w:t>
            </w:r>
          </w:p>
        </w:tc>
      </w:tr>
      <w:tr w:rsidR="00067FD3" w:rsidRPr="00BD7B88" w14:paraId="21208E1E" w14:textId="77777777" w:rsidTr="006566E5">
        <w:tc>
          <w:tcPr>
            <w:tcW w:w="464" w:type="pct"/>
          </w:tcPr>
          <w:p w14:paraId="581590BD" w14:textId="7EC7C52E" w:rsidR="00067FD3" w:rsidRPr="00BD7B88" w:rsidRDefault="00067FD3" w:rsidP="00067FD3">
            <w:pPr>
              <w:pStyle w:val="TableBullet1"/>
              <w:numPr>
                <w:ilvl w:val="0"/>
                <w:numId w:val="0"/>
              </w:numPr>
              <w:tabs>
                <w:tab w:val="left" w:pos="357"/>
              </w:tabs>
              <w:spacing w:before="60" w:after="60"/>
              <w:rPr>
                <w:rFonts w:cs="Arial"/>
                <w:sz w:val="16"/>
                <w:szCs w:val="16"/>
              </w:rPr>
            </w:pPr>
            <w:r w:rsidRPr="00BD7B88">
              <w:rPr>
                <w:sz w:val="16"/>
                <w:szCs w:val="16"/>
              </w:rPr>
              <w:t>Western Australia</w:t>
            </w:r>
          </w:p>
        </w:tc>
        <w:tc>
          <w:tcPr>
            <w:tcW w:w="1898" w:type="pct"/>
          </w:tcPr>
          <w:p w14:paraId="4E5E8F3B" w14:textId="59AFF31F" w:rsidR="00067FD3" w:rsidRPr="00BD7B88" w:rsidRDefault="00067FD3" w:rsidP="00067FD3">
            <w:pPr>
              <w:pStyle w:val="Tabletext"/>
              <w:spacing w:before="60" w:after="60"/>
              <w:rPr>
                <w:rFonts w:cs="Arial"/>
                <w:sz w:val="16"/>
                <w:szCs w:val="16"/>
              </w:rPr>
            </w:pPr>
            <w:r w:rsidRPr="00BD7B88">
              <w:rPr>
                <w:rFonts w:cs="Arial"/>
                <w:sz w:val="16"/>
                <w:szCs w:val="16"/>
              </w:rPr>
              <w:t>Primary prevention</w:t>
            </w:r>
          </w:p>
        </w:tc>
        <w:tc>
          <w:tcPr>
            <w:tcW w:w="336" w:type="pct"/>
          </w:tcPr>
          <w:p w14:paraId="1CA9ABD8" w14:textId="28653E86" w:rsidR="00067FD3" w:rsidRPr="00BD7B88" w:rsidRDefault="00067FD3" w:rsidP="00067FD3">
            <w:pPr>
              <w:pStyle w:val="Tabletext"/>
              <w:spacing w:before="60" w:after="60"/>
              <w:rPr>
                <w:rFonts w:cs="Arial"/>
                <w:sz w:val="16"/>
                <w:szCs w:val="16"/>
              </w:rPr>
            </w:pPr>
            <w:r w:rsidRPr="00BD7B88">
              <w:rPr>
                <w:rFonts w:cs="Arial"/>
                <w:sz w:val="16"/>
                <w:szCs w:val="16"/>
              </w:rPr>
              <w:t>1</w:t>
            </w:r>
          </w:p>
        </w:tc>
        <w:tc>
          <w:tcPr>
            <w:tcW w:w="1703" w:type="pct"/>
          </w:tcPr>
          <w:p w14:paraId="3432360A" w14:textId="4C893052" w:rsidR="00067FD3" w:rsidRPr="00FC7DA9" w:rsidRDefault="00067FD3" w:rsidP="00067FD3">
            <w:pPr>
              <w:pStyle w:val="Tabletext"/>
              <w:spacing w:before="60" w:after="60"/>
              <w:rPr>
                <w:rFonts w:cs="Arial"/>
                <w:sz w:val="16"/>
                <w:szCs w:val="16"/>
              </w:rPr>
            </w:pPr>
            <w:r w:rsidRPr="00FC7DA9">
              <w:rPr>
                <w:rFonts w:cs="Calibri"/>
                <w:sz w:val="16"/>
                <w:szCs w:val="16"/>
              </w:rPr>
              <w:t>Stronger Together: WA’s Plan for Gender Equality</w:t>
            </w:r>
          </w:p>
        </w:tc>
        <w:tc>
          <w:tcPr>
            <w:tcW w:w="599" w:type="pct"/>
          </w:tcPr>
          <w:p w14:paraId="054FFCCC" w14:textId="47FC20A1" w:rsidR="00067FD3" w:rsidRPr="00381AC7" w:rsidRDefault="00067FD3" w:rsidP="00067FD3">
            <w:pPr>
              <w:pStyle w:val="Tabletext"/>
              <w:spacing w:before="60" w:after="60"/>
              <w:rPr>
                <w:rFonts w:cs="Arial"/>
                <w:sz w:val="16"/>
                <w:szCs w:val="16"/>
                <w:highlight w:val="yellow"/>
              </w:rPr>
            </w:pPr>
            <w:r w:rsidRPr="00381AC7">
              <w:rPr>
                <w:rFonts w:cs="Calibri"/>
                <w:sz w:val="16"/>
                <w:szCs w:val="16"/>
              </w:rPr>
              <w:t>In progress on track</w:t>
            </w:r>
          </w:p>
        </w:tc>
      </w:tr>
      <w:tr w:rsidR="00067FD3" w:rsidRPr="00BD7B88" w14:paraId="0E222A6B" w14:textId="77777777" w:rsidTr="006566E5">
        <w:tc>
          <w:tcPr>
            <w:tcW w:w="464" w:type="pct"/>
          </w:tcPr>
          <w:p w14:paraId="7ECA289D" w14:textId="50E475B0" w:rsidR="00067FD3" w:rsidRPr="00BD7B88" w:rsidRDefault="00067FD3" w:rsidP="00067FD3">
            <w:pPr>
              <w:pStyle w:val="TableBullet1"/>
              <w:numPr>
                <w:ilvl w:val="0"/>
                <w:numId w:val="0"/>
              </w:numPr>
              <w:tabs>
                <w:tab w:val="left" w:pos="357"/>
              </w:tabs>
              <w:spacing w:before="60" w:after="60"/>
              <w:rPr>
                <w:rFonts w:cs="Arial"/>
                <w:sz w:val="16"/>
                <w:szCs w:val="16"/>
              </w:rPr>
            </w:pPr>
            <w:r w:rsidRPr="00BD7B88">
              <w:rPr>
                <w:sz w:val="16"/>
                <w:szCs w:val="16"/>
              </w:rPr>
              <w:t>Western Australia</w:t>
            </w:r>
          </w:p>
        </w:tc>
        <w:tc>
          <w:tcPr>
            <w:tcW w:w="1898" w:type="pct"/>
          </w:tcPr>
          <w:p w14:paraId="643B369F" w14:textId="77777777" w:rsidR="00067FD3" w:rsidRPr="00653A68" w:rsidRDefault="00067FD3" w:rsidP="00067FD3">
            <w:pPr>
              <w:pStyle w:val="TableBullet1"/>
              <w:spacing w:before="60" w:after="60"/>
              <w:rPr>
                <w:rFonts w:cs="Arial"/>
                <w:spacing w:val="-4"/>
                <w:sz w:val="16"/>
                <w:szCs w:val="16"/>
              </w:rPr>
            </w:pPr>
            <w:r w:rsidRPr="00FC7DA9">
              <w:rPr>
                <w:spacing w:val="-4"/>
                <w:sz w:val="16"/>
                <w:szCs w:val="16"/>
              </w:rPr>
              <w:t>Respecting and responding to diverse lived experience and knowledge of women and their children affected by violence</w:t>
            </w:r>
          </w:p>
          <w:p w14:paraId="2C8515E8" w14:textId="1E6BAE81" w:rsidR="00067FD3" w:rsidRPr="00FC7DA9" w:rsidRDefault="00067FD3" w:rsidP="00067FD3">
            <w:pPr>
              <w:pStyle w:val="TableBullet1"/>
              <w:rPr>
                <w:rFonts w:cs="Arial"/>
                <w:spacing w:val="-4"/>
                <w:sz w:val="16"/>
                <w:szCs w:val="16"/>
              </w:rPr>
            </w:pPr>
            <w:r w:rsidRPr="00653A68">
              <w:rPr>
                <w:rFonts w:cs="Arial"/>
                <w:spacing w:val="-4"/>
                <w:sz w:val="16"/>
                <w:szCs w:val="16"/>
              </w:rPr>
              <w:t>Improving support and service system responses</w:t>
            </w:r>
          </w:p>
        </w:tc>
        <w:tc>
          <w:tcPr>
            <w:tcW w:w="336" w:type="pct"/>
          </w:tcPr>
          <w:p w14:paraId="08A63D53" w14:textId="2BB33EAA" w:rsidR="00067FD3" w:rsidRPr="00BD7B88" w:rsidRDefault="00067FD3" w:rsidP="00067FD3">
            <w:pPr>
              <w:pStyle w:val="Tabletext"/>
              <w:spacing w:before="60" w:after="60"/>
              <w:rPr>
                <w:rFonts w:cs="Arial"/>
                <w:sz w:val="16"/>
                <w:szCs w:val="16"/>
              </w:rPr>
            </w:pPr>
            <w:r>
              <w:rPr>
                <w:rFonts w:cs="Arial"/>
                <w:sz w:val="16"/>
                <w:szCs w:val="16"/>
              </w:rPr>
              <w:t>4, 5,10, 11, 16, 17, 18, 20</w:t>
            </w:r>
          </w:p>
        </w:tc>
        <w:tc>
          <w:tcPr>
            <w:tcW w:w="1703" w:type="pct"/>
          </w:tcPr>
          <w:p w14:paraId="6C8B5D09" w14:textId="460FA683" w:rsidR="00067FD3" w:rsidRPr="00FC7DA9" w:rsidRDefault="00067FD3" w:rsidP="00067FD3">
            <w:pPr>
              <w:pStyle w:val="Tabletext"/>
              <w:spacing w:before="60" w:after="60"/>
              <w:rPr>
                <w:rFonts w:cs="Arial"/>
                <w:sz w:val="16"/>
                <w:szCs w:val="16"/>
              </w:rPr>
            </w:pPr>
            <w:r w:rsidRPr="00FC7DA9">
              <w:rPr>
                <w:rFonts w:cs="Calibri"/>
                <w:sz w:val="16"/>
                <w:szCs w:val="16"/>
              </w:rPr>
              <w:t>Path to Safety Western Australia’s Strategy to Reduce Family and Domestic Violence </w:t>
            </w:r>
          </w:p>
        </w:tc>
        <w:tc>
          <w:tcPr>
            <w:tcW w:w="599" w:type="pct"/>
          </w:tcPr>
          <w:p w14:paraId="397D11D7" w14:textId="2E7C9F93" w:rsidR="00067FD3" w:rsidRPr="00381AC7" w:rsidRDefault="00067FD3" w:rsidP="00067FD3">
            <w:pPr>
              <w:pStyle w:val="Tabletext"/>
              <w:spacing w:before="60" w:after="60"/>
              <w:rPr>
                <w:rFonts w:cs="Arial"/>
                <w:sz w:val="16"/>
                <w:szCs w:val="16"/>
                <w:highlight w:val="yellow"/>
              </w:rPr>
            </w:pPr>
            <w:r w:rsidRPr="00381AC7">
              <w:rPr>
                <w:rFonts w:cs="Calibri"/>
                <w:sz w:val="16"/>
                <w:szCs w:val="16"/>
              </w:rPr>
              <w:t>In progress on track</w:t>
            </w:r>
          </w:p>
        </w:tc>
      </w:tr>
      <w:tr w:rsidR="00067FD3" w:rsidRPr="00BD7B88" w14:paraId="7190B773" w14:textId="77777777" w:rsidTr="006566E5">
        <w:tc>
          <w:tcPr>
            <w:tcW w:w="464" w:type="pct"/>
          </w:tcPr>
          <w:p w14:paraId="78F8D75B" w14:textId="6783C411" w:rsidR="00067FD3" w:rsidRPr="00BD7B88" w:rsidRDefault="00067FD3" w:rsidP="00067FD3">
            <w:pPr>
              <w:pStyle w:val="TableBullet1"/>
              <w:numPr>
                <w:ilvl w:val="0"/>
                <w:numId w:val="0"/>
              </w:numPr>
              <w:tabs>
                <w:tab w:val="left" w:pos="357"/>
              </w:tabs>
              <w:spacing w:before="60" w:after="60"/>
              <w:rPr>
                <w:rFonts w:cs="Arial"/>
                <w:sz w:val="16"/>
                <w:szCs w:val="16"/>
              </w:rPr>
            </w:pPr>
            <w:r w:rsidRPr="00BD7B88">
              <w:rPr>
                <w:sz w:val="16"/>
                <w:szCs w:val="16"/>
              </w:rPr>
              <w:t>Western Australia</w:t>
            </w:r>
          </w:p>
        </w:tc>
        <w:tc>
          <w:tcPr>
            <w:tcW w:w="1898" w:type="pct"/>
          </w:tcPr>
          <w:p w14:paraId="67D959AB" w14:textId="77777777" w:rsidR="00067FD3" w:rsidRPr="00653A68" w:rsidRDefault="00067FD3" w:rsidP="00067FD3">
            <w:pPr>
              <w:pStyle w:val="TableBullet1"/>
              <w:spacing w:before="60" w:after="60"/>
              <w:rPr>
                <w:rFonts w:cs="Arial"/>
                <w:sz w:val="16"/>
                <w:szCs w:val="16"/>
              </w:rPr>
            </w:pPr>
            <w:r w:rsidRPr="00FC7DA9">
              <w:rPr>
                <w:spacing w:val="-4"/>
                <w:sz w:val="16"/>
                <w:szCs w:val="16"/>
              </w:rPr>
              <w:t>Respecting and responding to diverse lived experience and knowledge of women and their children affected by violence</w:t>
            </w:r>
          </w:p>
          <w:p w14:paraId="7D6AC2AE" w14:textId="548AB1F1" w:rsidR="00067FD3" w:rsidRPr="00BD7B88" w:rsidRDefault="00067FD3" w:rsidP="00067FD3">
            <w:pPr>
              <w:pStyle w:val="TableBullet1"/>
              <w:spacing w:before="60" w:after="60"/>
              <w:rPr>
                <w:rFonts w:cs="Arial"/>
                <w:sz w:val="16"/>
                <w:szCs w:val="16"/>
              </w:rPr>
            </w:pPr>
            <w:r w:rsidRPr="00653A68">
              <w:rPr>
                <w:rFonts w:cs="Arial"/>
                <w:spacing w:val="-4"/>
                <w:sz w:val="16"/>
                <w:szCs w:val="16"/>
              </w:rPr>
              <w:t>Improving support and service system responses</w:t>
            </w:r>
          </w:p>
        </w:tc>
        <w:tc>
          <w:tcPr>
            <w:tcW w:w="336" w:type="pct"/>
          </w:tcPr>
          <w:p w14:paraId="03BB7A89" w14:textId="335F3656" w:rsidR="00067FD3" w:rsidRPr="00BD7B88" w:rsidRDefault="00067FD3" w:rsidP="00067FD3">
            <w:pPr>
              <w:pStyle w:val="Tabletext"/>
              <w:spacing w:before="60" w:after="60"/>
              <w:rPr>
                <w:rFonts w:cs="Arial"/>
                <w:sz w:val="16"/>
                <w:szCs w:val="16"/>
              </w:rPr>
            </w:pPr>
            <w:r>
              <w:rPr>
                <w:rFonts w:cs="Arial"/>
                <w:sz w:val="16"/>
                <w:szCs w:val="16"/>
              </w:rPr>
              <w:t>12, 16, 17</w:t>
            </w:r>
          </w:p>
        </w:tc>
        <w:tc>
          <w:tcPr>
            <w:tcW w:w="1703" w:type="pct"/>
          </w:tcPr>
          <w:p w14:paraId="4A588DD8" w14:textId="1FE02FFF" w:rsidR="00067FD3" w:rsidRPr="00FC7DA9" w:rsidRDefault="00067FD3" w:rsidP="00067FD3">
            <w:pPr>
              <w:pStyle w:val="Tabletext"/>
              <w:spacing w:before="60" w:after="60"/>
              <w:rPr>
                <w:rFonts w:cs="Arial"/>
                <w:sz w:val="16"/>
                <w:szCs w:val="16"/>
              </w:rPr>
            </w:pPr>
            <w:r w:rsidRPr="00FC7DA9">
              <w:rPr>
                <w:rFonts w:cs="Calibri"/>
                <w:sz w:val="16"/>
                <w:szCs w:val="16"/>
              </w:rPr>
              <w:t>Family Violence Legislation Reform Act 2020</w:t>
            </w:r>
            <w:r>
              <w:rPr>
                <w:rFonts w:cs="Arial"/>
                <w:sz w:val="16"/>
                <w:szCs w:val="16"/>
              </w:rPr>
              <w:t xml:space="preserve"> </w:t>
            </w:r>
          </w:p>
        </w:tc>
        <w:tc>
          <w:tcPr>
            <w:tcW w:w="599" w:type="pct"/>
          </w:tcPr>
          <w:p w14:paraId="42467A86" w14:textId="7E029122" w:rsidR="00067FD3" w:rsidRPr="00381AC7" w:rsidRDefault="00067FD3" w:rsidP="00067FD3">
            <w:pPr>
              <w:pStyle w:val="Tabletext"/>
              <w:spacing w:before="60" w:after="60"/>
              <w:rPr>
                <w:rFonts w:cs="Arial"/>
                <w:sz w:val="16"/>
                <w:szCs w:val="16"/>
                <w:highlight w:val="yellow"/>
              </w:rPr>
            </w:pPr>
            <w:r w:rsidRPr="00381AC7">
              <w:rPr>
                <w:rFonts w:cs="Calibri"/>
                <w:sz w:val="16"/>
                <w:szCs w:val="16"/>
              </w:rPr>
              <w:t>Is completed (but was delayed)</w:t>
            </w:r>
          </w:p>
        </w:tc>
      </w:tr>
    </w:tbl>
    <w:p w14:paraId="1DBFBA3D" w14:textId="77777777" w:rsidR="00415662" w:rsidRPr="00B172F4" w:rsidRDefault="00415662" w:rsidP="00415662">
      <w:pPr>
        <w:pStyle w:val="Source"/>
      </w:pPr>
      <w:r w:rsidRPr="00B172F4">
        <w:t xml:space="preserve">Source: Jurisdictional reporting </w:t>
      </w:r>
    </w:p>
    <w:p w14:paraId="20B93297" w14:textId="77777777" w:rsidR="00DA2862" w:rsidRDefault="00DA2862" w:rsidP="0007373B">
      <w:pPr>
        <w:pStyle w:val="Source"/>
        <w:sectPr w:rsidR="00DA2862" w:rsidSect="00D0740C">
          <w:type w:val="continuous"/>
          <w:pgSz w:w="16838" w:h="11906" w:orient="landscape"/>
          <w:pgMar w:top="1134" w:right="1134" w:bottom="1134" w:left="1134" w:header="709" w:footer="454" w:gutter="0"/>
          <w:cols w:space="566"/>
          <w:docGrid w:linePitch="360"/>
        </w:sectPr>
      </w:pPr>
    </w:p>
    <w:p w14:paraId="120506F5" w14:textId="31EBE9B9" w:rsidR="009A268B" w:rsidRPr="008C6B2E" w:rsidRDefault="00D73BCB" w:rsidP="008C6B2E">
      <w:pPr>
        <w:pStyle w:val="AppendixHeading2"/>
        <w:rPr>
          <w:rStyle w:val="Heading1Char"/>
          <w:rFonts w:cs="Times New Roman"/>
          <w:caps/>
          <w:sz w:val="70"/>
          <w:szCs w:val="18"/>
        </w:rPr>
      </w:pPr>
      <w:bookmarkStart w:id="31" w:name="_Ref87451047"/>
      <w:bookmarkStart w:id="32" w:name="_Toc88212665"/>
      <w:r w:rsidRPr="008C6B2E">
        <w:rPr>
          <w:rStyle w:val="Heading1Char"/>
          <w:rFonts w:cs="Times New Roman"/>
          <w:caps/>
          <w:sz w:val="70"/>
          <w:szCs w:val="18"/>
        </w:rPr>
        <w:lastRenderedPageBreak/>
        <w:t xml:space="preserve">: </w:t>
      </w:r>
      <w:r w:rsidR="009A268B" w:rsidRPr="008C6B2E">
        <w:rPr>
          <w:rStyle w:val="Heading1Char"/>
          <w:rFonts w:cs="Times New Roman"/>
          <w:caps/>
          <w:sz w:val="70"/>
          <w:szCs w:val="18"/>
        </w:rPr>
        <w:t>Performance</w:t>
      </w:r>
      <w:r w:rsidR="004933B4" w:rsidRPr="008C6B2E">
        <w:rPr>
          <w:rStyle w:val="Heading1Char"/>
          <w:rFonts w:cs="Times New Roman"/>
          <w:caps/>
          <w:sz w:val="70"/>
          <w:szCs w:val="18"/>
        </w:rPr>
        <w:t xml:space="preserve"> Monitoring and Reporting Framework</w:t>
      </w:r>
      <w:bookmarkEnd w:id="31"/>
      <w:bookmarkEnd w:id="32"/>
    </w:p>
    <w:p w14:paraId="1D3B7B6B" w14:textId="77777777" w:rsidR="004933B4" w:rsidRPr="00236CBE" w:rsidRDefault="004933B4" w:rsidP="00236CBE"/>
    <w:p w14:paraId="02DC7224" w14:textId="77777777" w:rsidR="0054026E" w:rsidRPr="0054026E" w:rsidRDefault="0054026E" w:rsidP="00FF38D2">
      <w:pPr>
        <w:tabs>
          <w:tab w:val="left" w:pos="1554"/>
        </w:tabs>
        <w:spacing w:before="240" w:after="0"/>
        <w:rPr>
          <w:rFonts w:ascii="Calibri Light" w:eastAsia="Calibri" w:hAnsi="Calibri Light" w:cs="Calibri Light"/>
          <w:noProof/>
          <w:sz w:val="120"/>
          <w:szCs w:val="120"/>
          <w:lang w:eastAsia="en-AU"/>
        </w:rPr>
      </w:pPr>
      <w:r w:rsidRPr="0054026E">
        <w:rPr>
          <w:rFonts w:ascii="Calibri Light" w:eastAsia="Calibri" w:hAnsi="Calibri Light" w:cs="Calibri Light"/>
          <w:noProof/>
          <w:sz w:val="120"/>
          <w:szCs w:val="120"/>
          <w:lang w:eastAsia="en-AU"/>
        </w:rPr>
        <w:t>Performance Monitoring and Reporting Framework</w:t>
      </w:r>
    </w:p>
    <w:p w14:paraId="5E1381BA" w14:textId="77777777" w:rsidR="0054026E" w:rsidRPr="0054026E" w:rsidRDefault="0054026E" w:rsidP="00FF38D2">
      <w:pPr>
        <w:tabs>
          <w:tab w:val="left" w:pos="1554"/>
        </w:tabs>
        <w:spacing w:before="240" w:after="0"/>
        <w:ind w:right="1643"/>
        <w:rPr>
          <w:rFonts w:ascii="Calibri Light" w:eastAsia="Calibri" w:hAnsi="Calibri Light" w:cs="Calibri Light"/>
          <w:noProof/>
          <w:sz w:val="52"/>
          <w:szCs w:val="40"/>
          <w:lang w:eastAsia="en-AU"/>
        </w:rPr>
      </w:pPr>
      <w:r w:rsidRPr="0054026E">
        <w:rPr>
          <w:rFonts w:ascii="Calibri Light" w:eastAsia="Calibri" w:hAnsi="Calibri Light" w:cs="Calibri Light"/>
          <w:noProof/>
          <w:sz w:val="52"/>
          <w:szCs w:val="40"/>
          <w:lang w:eastAsia="en-AU"/>
        </w:rPr>
        <w:t xml:space="preserve">Fourth Action Plan (2019-2022) </w:t>
      </w:r>
    </w:p>
    <w:p w14:paraId="2D64B4AF" w14:textId="77777777" w:rsidR="0054026E" w:rsidRPr="0054026E" w:rsidRDefault="0054026E" w:rsidP="00FF38D2">
      <w:pPr>
        <w:tabs>
          <w:tab w:val="left" w:pos="1554"/>
        </w:tabs>
        <w:spacing w:before="0" w:after="0"/>
        <w:rPr>
          <w:rFonts w:ascii="Calibri Light" w:eastAsia="Calibri" w:hAnsi="Calibri Light" w:cs="Calibri Light"/>
          <w:b/>
          <w:sz w:val="36"/>
        </w:rPr>
      </w:pPr>
    </w:p>
    <w:p w14:paraId="0B746E93" w14:textId="77777777" w:rsidR="0054026E" w:rsidRPr="0054026E" w:rsidRDefault="0054026E" w:rsidP="00FF38D2">
      <w:pPr>
        <w:tabs>
          <w:tab w:val="left" w:pos="1554"/>
        </w:tabs>
        <w:spacing w:before="0" w:after="0"/>
        <w:rPr>
          <w:rFonts w:ascii="Calibri Light" w:eastAsia="Calibri" w:hAnsi="Calibri Light" w:cs="Calibri Light"/>
          <w:sz w:val="36"/>
        </w:rPr>
      </w:pPr>
      <w:r w:rsidRPr="0054026E">
        <w:rPr>
          <w:rFonts w:ascii="Calibri Light" w:eastAsia="Calibri" w:hAnsi="Calibri Light" w:cs="Calibri Light"/>
          <w:sz w:val="36"/>
        </w:rPr>
        <w:t xml:space="preserve">Commonwealth Department of Social Services </w:t>
      </w:r>
    </w:p>
    <w:p w14:paraId="0CC2BE72" w14:textId="77777777" w:rsidR="0054026E" w:rsidRPr="0054026E" w:rsidRDefault="0054026E" w:rsidP="00FF38D2">
      <w:pPr>
        <w:tabs>
          <w:tab w:val="left" w:pos="1554"/>
        </w:tabs>
        <w:spacing w:before="0" w:after="0"/>
        <w:rPr>
          <w:rFonts w:ascii="Calibri Light" w:eastAsia="Calibri" w:hAnsi="Calibri Light" w:cs="Calibri Light"/>
          <w:sz w:val="36"/>
        </w:rPr>
      </w:pPr>
    </w:p>
    <w:p w14:paraId="2610C201" w14:textId="77777777" w:rsidR="0054026E" w:rsidRPr="0054026E" w:rsidRDefault="0054026E" w:rsidP="00FF38D2">
      <w:pPr>
        <w:tabs>
          <w:tab w:val="left" w:pos="1554"/>
        </w:tabs>
        <w:spacing w:before="0" w:after="0"/>
        <w:rPr>
          <w:rFonts w:ascii="Calibri Light" w:eastAsia="Calibri" w:hAnsi="Calibri Light" w:cs="Calibri Light"/>
          <w:sz w:val="32"/>
        </w:rPr>
      </w:pPr>
      <w:r w:rsidRPr="0054026E">
        <w:rPr>
          <w:rFonts w:ascii="Calibri Light" w:eastAsia="Calibri" w:hAnsi="Calibri Light" w:cs="Calibri Light"/>
          <w:sz w:val="28"/>
        </w:rPr>
        <w:t xml:space="preserve">13 August 2020 </w:t>
      </w:r>
    </w:p>
    <w:p w14:paraId="2FA3BCF5" w14:textId="77777777" w:rsidR="001C75A8" w:rsidRDefault="001C75A8" w:rsidP="001C75A8">
      <w:pPr>
        <w:tabs>
          <w:tab w:val="left" w:pos="1554"/>
        </w:tabs>
        <w:rPr>
          <w:rFonts w:asciiTheme="majorHAnsi" w:hAnsiTheme="majorHAnsi" w:cstheme="majorHAnsi"/>
        </w:rPr>
      </w:pPr>
    </w:p>
    <w:p w14:paraId="3794D3A1" w14:textId="77777777" w:rsidR="001C75A8" w:rsidRDefault="001C75A8" w:rsidP="001C75A8">
      <w:pPr>
        <w:spacing w:before="0" w:after="0"/>
        <w:sectPr w:rsidR="001C75A8" w:rsidSect="001C75A8">
          <w:pgSz w:w="11906" w:h="16838"/>
          <w:pgMar w:top="1134" w:right="1134" w:bottom="1134" w:left="1134" w:header="709" w:footer="709" w:gutter="0"/>
          <w:cols w:space="720"/>
        </w:sectPr>
      </w:pPr>
    </w:p>
    <w:p w14:paraId="0B0E605C" w14:textId="77777777" w:rsidR="007A08CE" w:rsidRPr="007A08CE" w:rsidRDefault="007A08CE" w:rsidP="007A08CE">
      <w:pPr>
        <w:tabs>
          <w:tab w:val="left" w:pos="1554"/>
        </w:tabs>
        <w:spacing w:before="240" w:after="240"/>
        <w:rPr>
          <w:rFonts w:ascii="Calibri Light" w:eastAsia="Times New Roman" w:hAnsi="Calibri Light" w:cs="Times New Roman"/>
          <w:color w:val="003366"/>
          <w:sz w:val="108"/>
          <w:szCs w:val="32"/>
        </w:rPr>
      </w:pPr>
      <w:r w:rsidRPr="007A08CE">
        <w:rPr>
          <w:rFonts w:ascii="Calibri Light" w:eastAsia="Times New Roman" w:hAnsi="Calibri Light" w:cs="Times New Roman"/>
          <w:color w:val="003366"/>
          <w:sz w:val="108"/>
          <w:szCs w:val="32"/>
        </w:rPr>
        <w:lastRenderedPageBreak/>
        <w:t>Contents</w:t>
      </w:r>
    </w:p>
    <w:p w14:paraId="41936FC8" w14:textId="696BE9D5" w:rsidR="007A08CE" w:rsidRPr="007A08CE" w:rsidRDefault="007A08CE" w:rsidP="007A08CE">
      <w:pPr>
        <w:tabs>
          <w:tab w:val="left" w:pos="567"/>
          <w:tab w:val="right" w:pos="8505"/>
        </w:tabs>
        <w:ind w:left="567" w:hanging="425"/>
        <w:rPr>
          <w:rFonts w:ascii="Calibri" w:eastAsia="Times New Roman" w:hAnsi="Calibri" w:cs="Times New Roman"/>
          <w:noProof/>
          <w:sz w:val="22"/>
          <w:lang w:eastAsia="en-AU"/>
        </w:rPr>
      </w:pPr>
      <w:r w:rsidRPr="007A08CE">
        <w:rPr>
          <w:rFonts w:ascii="Calibri" w:eastAsia="Calibri" w:hAnsi="Calibri" w:cs="Times New Roman"/>
          <w:noProof/>
          <w:color w:val="2B579A"/>
          <w:shd w:val="clear" w:color="auto" w:fill="E6E6E6"/>
        </w:rPr>
        <w:fldChar w:fldCharType="begin"/>
      </w:r>
      <w:r w:rsidRPr="007A08CE">
        <w:rPr>
          <w:rFonts w:ascii="Calibri" w:eastAsia="Calibri" w:hAnsi="Calibri" w:cs="Times New Roman"/>
          <w:noProof/>
        </w:rPr>
        <w:instrText xml:space="preserve"> TOC \h \z \t "Heading 1,1,Heading 2,2,HeadingLevel1NoNumber,1,Appendix heading,1" </w:instrText>
      </w:r>
      <w:r w:rsidRPr="007A08CE">
        <w:rPr>
          <w:rFonts w:ascii="Calibri" w:eastAsia="Calibri" w:hAnsi="Calibri" w:cs="Times New Roman"/>
          <w:noProof/>
          <w:color w:val="2B579A"/>
          <w:shd w:val="clear" w:color="auto" w:fill="E6E6E6"/>
        </w:rPr>
        <w:fldChar w:fldCharType="separate"/>
      </w:r>
      <w:hyperlink r:id="rId75" w:anchor="_Toc54623349" w:history="1">
        <w:r w:rsidRPr="007A08CE">
          <w:rPr>
            <w:rFonts w:ascii="Calibri" w:eastAsia="Calibri" w:hAnsi="Calibri" w:cs="Times New Roman"/>
            <w:noProof/>
          </w:rPr>
          <w:t>Introduction</w:t>
        </w:r>
        <w:r w:rsidRPr="007A08CE">
          <w:rPr>
            <w:rFonts w:ascii="Calibri" w:eastAsia="Calibri" w:hAnsi="Calibri" w:cs="Times New Roman"/>
            <w:noProof/>
            <w:webHidden/>
          </w:rPr>
          <w:tab/>
        </w:r>
        <w:r w:rsidRPr="007A08CE">
          <w:rPr>
            <w:rFonts w:ascii="Calibri" w:eastAsia="Calibri" w:hAnsi="Calibri" w:cs="Times New Roman"/>
            <w:noProof/>
            <w:webHidden/>
          </w:rPr>
          <w:fldChar w:fldCharType="begin"/>
        </w:r>
        <w:r w:rsidRPr="007A08CE">
          <w:rPr>
            <w:rFonts w:ascii="Calibri" w:eastAsia="Calibri" w:hAnsi="Calibri" w:cs="Times New Roman"/>
            <w:noProof/>
            <w:webHidden/>
          </w:rPr>
          <w:instrText xml:space="preserve"> PAGEREF _Toc54623349 \h </w:instrText>
        </w:r>
        <w:r w:rsidRPr="007A08CE">
          <w:rPr>
            <w:rFonts w:ascii="Calibri" w:eastAsia="Calibri" w:hAnsi="Calibri" w:cs="Times New Roman"/>
            <w:noProof/>
            <w:webHidden/>
          </w:rPr>
        </w:r>
        <w:r w:rsidRPr="007A08CE">
          <w:rPr>
            <w:rFonts w:ascii="Calibri" w:eastAsia="Calibri" w:hAnsi="Calibri" w:cs="Times New Roman"/>
            <w:noProof/>
            <w:webHidden/>
          </w:rPr>
          <w:fldChar w:fldCharType="separate"/>
        </w:r>
        <w:r w:rsidR="00970C3C">
          <w:rPr>
            <w:rFonts w:ascii="Calibri" w:eastAsia="Calibri" w:hAnsi="Calibri" w:cs="Times New Roman"/>
            <w:noProof/>
            <w:webHidden/>
          </w:rPr>
          <w:t>1</w:t>
        </w:r>
        <w:r w:rsidRPr="007A08CE">
          <w:rPr>
            <w:rFonts w:ascii="Calibri" w:eastAsia="Calibri" w:hAnsi="Calibri" w:cs="Times New Roman"/>
            <w:noProof/>
            <w:webHidden/>
          </w:rPr>
          <w:fldChar w:fldCharType="end"/>
        </w:r>
      </w:hyperlink>
    </w:p>
    <w:p w14:paraId="503414A3" w14:textId="6BE7A361" w:rsidR="007A08CE" w:rsidRPr="007A08CE" w:rsidRDefault="00345C90" w:rsidP="007A08CE">
      <w:pPr>
        <w:tabs>
          <w:tab w:val="left" w:pos="993"/>
          <w:tab w:val="right" w:pos="8505"/>
        </w:tabs>
        <w:spacing w:after="100"/>
        <w:ind w:left="993" w:hanging="426"/>
        <w:rPr>
          <w:rFonts w:ascii="Calibri" w:eastAsia="Times New Roman" w:hAnsi="Calibri" w:cs="Times New Roman"/>
          <w:noProof/>
          <w:sz w:val="22"/>
          <w:lang w:eastAsia="en-AU"/>
        </w:rPr>
      </w:pPr>
      <w:hyperlink r:id="rId76" w:anchor="_Toc54623350" w:history="1">
        <w:r w:rsidR="007A08CE" w:rsidRPr="007A08CE">
          <w:rPr>
            <w:rFonts w:ascii="Calibri" w:eastAsia="Calibri" w:hAnsi="Calibri" w:cs="Times New Roman"/>
            <w:noProof/>
          </w:rPr>
          <w:t>1.1</w:t>
        </w:r>
        <w:r w:rsidR="007A08CE" w:rsidRPr="007A08CE">
          <w:rPr>
            <w:rFonts w:ascii="Calibri" w:eastAsia="Times New Roman" w:hAnsi="Calibri" w:cs="Times New Roman"/>
            <w:noProof/>
            <w:sz w:val="22"/>
            <w:lang w:eastAsia="en-AU"/>
          </w:rPr>
          <w:tab/>
        </w:r>
        <w:r w:rsidR="007A08CE" w:rsidRPr="007A08CE">
          <w:rPr>
            <w:rFonts w:ascii="Calibri" w:eastAsia="Calibri" w:hAnsi="Calibri" w:cs="Times New Roman"/>
            <w:noProof/>
          </w:rPr>
          <w:t>Background and context</w:t>
        </w:r>
        <w:r w:rsidR="007A08CE" w:rsidRPr="007A08CE">
          <w:rPr>
            <w:rFonts w:ascii="Calibri" w:eastAsia="Calibri" w:hAnsi="Calibri" w:cs="Times New Roman"/>
            <w:noProof/>
            <w:webHidden/>
          </w:rPr>
          <w:tab/>
        </w:r>
        <w:r w:rsidR="007A08CE" w:rsidRPr="007A08CE">
          <w:rPr>
            <w:rFonts w:ascii="Calibri" w:eastAsia="Calibri" w:hAnsi="Calibri" w:cs="Times New Roman"/>
            <w:noProof/>
            <w:webHidden/>
          </w:rPr>
          <w:fldChar w:fldCharType="begin"/>
        </w:r>
        <w:r w:rsidR="007A08CE" w:rsidRPr="007A08CE">
          <w:rPr>
            <w:rFonts w:ascii="Calibri" w:eastAsia="Calibri" w:hAnsi="Calibri" w:cs="Times New Roman"/>
            <w:noProof/>
            <w:webHidden/>
          </w:rPr>
          <w:instrText xml:space="preserve"> PAGEREF _Toc54623350 \h </w:instrText>
        </w:r>
        <w:r w:rsidR="007A08CE" w:rsidRPr="007A08CE">
          <w:rPr>
            <w:rFonts w:ascii="Calibri" w:eastAsia="Calibri" w:hAnsi="Calibri" w:cs="Times New Roman"/>
            <w:noProof/>
            <w:webHidden/>
          </w:rPr>
        </w:r>
        <w:r w:rsidR="007A08CE" w:rsidRPr="007A08CE">
          <w:rPr>
            <w:rFonts w:ascii="Calibri" w:eastAsia="Calibri" w:hAnsi="Calibri" w:cs="Times New Roman"/>
            <w:noProof/>
            <w:webHidden/>
          </w:rPr>
          <w:fldChar w:fldCharType="separate"/>
        </w:r>
        <w:r w:rsidR="00970C3C">
          <w:rPr>
            <w:rFonts w:ascii="Calibri" w:eastAsia="Calibri" w:hAnsi="Calibri" w:cs="Times New Roman"/>
            <w:noProof/>
            <w:webHidden/>
          </w:rPr>
          <w:t>1</w:t>
        </w:r>
        <w:r w:rsidR="007A08CE" w:rsidRPr="007A08CE">
          <w:rPr>
            <w:rFonts w:ascii="Calibri" w:eastAsia="Calibri" w:hAnsi="Calibri" w:cs="Times New Roman"/>
            <w:noProof/>
            <w:webHidden/>
          </w:rPr>
          <w:fldChar w:fldCharType="end"/>
        </w:r>
      </w:hyperlink>
    </w:p>
    <w:p w14:paraId="790887E7" w14:textId="5F77712A" w:rsidR="007A08CE" w:rsidRPr="007A08CE" w:rsidRDefault="00345C90" w:rsidP="007A08CE">
      <w:pPr>
        <w:tabs>
          <w:tab w:val="left" w:pos="993"/>
          <w:tab w:val="right" w:pos="8505"/>
        </w:tabs>
        <w:spacing w:after="100"/>
        <w:ind w:left="993" w:hanging="426"/>
        <w:rPr>
          <w:rFonts w:ascii="Calibri" w:eastAsia="Times New Roman" w:hAnsi="Calibri" w:cs="Times New Roman"/>
          <w:noProof/>
          <w:sz w:val="22"/>
          <w:lang w:eastAsia="en-AU"/>
        </w:rPr>
      </w:pPr>
      <w:hyperlink r:id="rId77" w:anchor="_Toc54623351" w:history="1">
        <w:r w:rsidR="007A08CE" w:rsidRPr="007A08CE">
          <w:rPr>
            <w:rFonts w:ascii="Calibri" w:eastAsia="Calibri" w:hAnsi="Calibri" w:cs="Times New Roman"/>
            <w:noProof/>
          </w:rPr>
          <w:t>1.2</w:t>
        </w:r>
        <w:r w:rsidR="007A08CE" w:rsidRPr="007A08CE">
          <w:rPr>
            <w:rFonts w:ascii="Calibri" w:eastAsia="Times New Roman" w:hAnsi="Calibri" w:cs="Times New Roman"/>
            <w:noProof/>
            <w:sz w:val="22"/>
            <w:lang w:eastAsia="en-AU"/>
          </w:rPr>
          <w:tab/>
        </w:r>
        <w:r w:rsidR="007A08CE" w:rsidRPr="007A08CE">
          <w:rPr>
            <w:rFonts w:ascii="Calibri" w:eastAsia="Calibri" w:hAnsi="Calibri" w:cs="Times New Roman"/>
            <w:noProof/>
          </w:rPr>
          <w:t>Purpose and scope</w:t>
        </w:r>
        <w:r w:rsidR="007A08CE" w:rsidRPr="007A08CE">
          <w:rPr>
            <w:rFonts w:ascii="Calibri" w:eastAsia="Calibri" w:hAnsi="Calibri" w:cs="Times New Roman"/>
            <w:noProof/>
            <w:webHidden/>
          </w:rPr>
          <w:tab/>
        </w:r>
        <w:r w:rsidR="007A08CE" w:rsidRPr="007A08CE">
          <w:rPr>
            <w:rFonts w:ascii="Calibri" w:eastAsia="Calibri" w:hAnsi="Calibri" w:cs="Times New Roman"/>
            <w:noProof/>
            <w:webHidden/>
          </w:rPr>
          <w:fldChar w:fldCharType="begin"/>
        </w:r>
        <w:r w:rsidR="007A08CE" w:rsidRPr="007A08CE">
          <w:rPr>
            <w:rFonts w:ascii="Calibri" w:eastAsia="Calibri" w:hAnsi="Calibri" w:cs="Times New Roman"/>
            <w:noProof/>
            <w:webHidden/>
          </w:rPr>
          <w:instrText xml:space="preserve"> PAGEREF _Toc54623351 \h </w:instrText>
        </w:r>
        <w:r w:rsidR="007A08CE" w:rsidRPr="007A08CE">
          <w:rPr>
            <w:rFonts w:ascii="Calibri" w:eastAsia="Calibri" w:hAnsi="Calibri" w:cs="Times New Roman"/>
            <w:noProof/>
            <w:webHidden/>
          </w:rPr>
        </w:r>
        <w:r w:rsidR="007A08CE" w:rsidRPr="007A08CE">
          <w:rPr>
            <w:rFonts w:ascii="Calibri" w:eastAsia="Calibri" w:hAnsi="Calibri" w:cs="Times New Roman"/>
            <w:noProof/>
            <w:webHidden/>
          </w:rPr>
          <w:fldChar w:fldCharType="separate"/>
        </w:r>
        <w:r w:rsidR="00970C3C">
          <w:rPr>
            <w:rFonts w:ascii="Calibri" w:eastAsia="Calibri" w:hAnsi="Calibri" w:cs="Times New Roman"/>
            <w:noProof/>
            <w:webHidden/>
          </w:rPr>
          <w:t>5</w:t>
        </w:r>
        <w:r w:rsidR="007A08CE" w:rsidRPr="007A08CE">
          <w:rPr>
            <w:rFonts w:ascii="Calibri" w:eastAsia="Calibri" w:hAnsi="Calibri" w:cs="Times New Roman"/>
            <w:noProof/>
            <w:webHidden/>
          </w:rPr>
          <w:fldChar w:fldCharType="end"/>
        </w:r>
      </w:hyperlink>
    </w:p>
    <w:p w14:paraId="5752AF30" w14:textId="3CB483DD" w:rsidR="007A08CE" w:rsidRPr="007A08CE" w:rsidRDefault="00345C90" w:rsidP="007A08CE">
      <w:pPr>
        <w:tabs>
          <w:tab w:val="left" w:pos="567"/>
          <w:tab w:val="right" w:pos="8505"/>
        </w:tabs>
        <w:ind w:left="567" w:hanging="425"/>
        <w:rPr>
          <w:rFonts w:ascii="Calibri" w:eastAsia="Times New Roman" w:hAnsi="Calibri" w:cs="Times New Roman"/>
          <w:noProof/>
          <w:sz w:val="22"/>
          <w:lang w:eastAsia="en-AU"/>
        </w:rPr>
      </w:pPr>
      <w:hyperlink r:id="rId78" w:anchor="_Toc54623352" w:history="1">
        <w:r w:rsidR="007A08CE" w:rsidRPr="007A08CE">
          <w:rPr>
            <w:rFonts w:ascii="Calibri" w:eastAsia="Calibri" w:hAnsi="Calibri" w:cs="Times New Roman"/>
            <w:noProof/>
          </w:rPr>
          <w:t>Methodology for developing the Framework</w:t>
        </w:r>
        <w:r w:rsidR="007A08CE" w:rsidRPr="007A08CE">
          <w:rPr>
            <w:rFonts w:ascii="Calibri" w:eastAsia="Calibri" w:hAnsi="Calibri" w:cs="Times New Roman"/>
            <w:noProof/>
            <w:webHidden/>
          </w:rPr>
          <w:tab/>
        </w:r>
        <w:r w:rsidR="007A08CE" w:rsidRPr="007A08CE">
          <w:rPr>
            <w:rFonts w:ascii="Calibri" w:eastAsia="Calibri" w:hAnsi="Calibri" w:cs="Times New Roman"/>
            <w:noProof/>
            <w:webHidden/>
          </w:rPr>
          <w:fldChar w:fldCharType="begin"/>
        </w:r>
        <w:r w:rsidR="007A08CE" w:rsidRPr="007A08CE">
          <w:rPr>
            <w:rFonts w:ascii="Calibri" w:eastAsia="Calibri" w:hAnsi="Calibri" w:cs="Times New Roman"/>
            <w:noProof/>
            <w:webHidden/>
          </w:rPr>
          <w:instrText xml:space="preserve"> PAGEREF _Toc54623352 \h </w:instrText>
        </w:r>
        <w:r w:rsidR="007A08CE" w:rsidRPr="007A08CE">
          <w:rPr>
            <w:rFonts w:ascii="Calibri" w:eastAsia="Calibri" w:hAnsi="Calibri" w:cs="Times New Roman"/>
            <w:noProof/>
            <w:webHidden/>
          </w:rPr>
        </w:r>
        <w:r w:rsidR="007A08CE" w:rsidRPr="007A08CE">
          <w:rPr>
            <w:rFonts w:ascii="Calibri" w:eastAsia="Calibri" w:hAnsi="Calibri" w:cs="Times New Roman"/>
            <w:noProof/>
            <w:webHidden/>
          </w:rPr>
          <w:fldChar w:fldCharType="separate"/>
        </w:r>
        <w:r w:rsidR="00970C3C">
          <w:rPr>
            <w:rFonts w:ascii="Calibri" w:eastAsia="Calibri" w:hAnsi="Calibri" w:cs="Times New Roman"/>
            <w:noProof/>
            <w:webHidden/>
          </w:rPr>
          <w:t>8</w:t>
        </w:r>
        <w:r w:rsidR="007A08CE" w:rsidRPr="007A08CE">
          <w:rPr>
            <w:rFonts w:ascii="Calibri" w:eastAsia="Calibri" w:hAnsi="Calibri" w:cs="Times New Roman"/>
            <w:noProof/>
            <w:webHidden/>
          </w:rPr>
          <w:fldChar w:fldCharType="end"/>
        </w:r>
      </w:hyperlink>
    </w:p>
    <w:p w14:paraId="1A17B176" w14:textId="78E131FA" w:rsidR="007A08CE" w:rsidRPr="007A08CE" w:rsidRDefault="00345C90" w:rsidP="007A08CE">
      <w:pPr>
        <w:tabs>
          <w:tab w:val="left" w:pos="993"/>
          <w:tab w:val="right" w:pos="8505"/>
        </w:tabs>
        <w:spacing w:after="100"/>
        <w:ind w:left="993" w:hanging="426"/>
        <w:rPr>
          <w:rFonts w:ascii="Calibri" w:eastAsia="Times New Roman" w:hAnsi="Calibri" w:cs="Times New Roman"/>
          <w:noProof/>
          <w:sz w:val="22"/>
          <w:lang w:eastAsia="en-AU"/>
        </w:rPr>
      </w:pPr>
      <w:hyperlink r:id="rId79" w:anchor="_Toc54623353" w:history="1">
        <w:r w:rsidR="007A08CE" w:rsidRPr="007A08CE">
          <w:rPr>
            <w:rFonts w:ascii="Calibri" w:eastAsia="Calibri" w:hAnsi="Calibri" w:cs="Times New Roman"/>
            <w:noProof/>
          </w:rPr>
          <w:t>Approach</w:t>
        </w:r>
        <w:r w:rsidR="007A08CE" w:rsidRPr="007A08CE">
          <w:rPr>
            <w:rFonts w:ascii="Calibri" w:eastAsia="Calibri" w:hAnsi="Calibri" w:cs="Times New Roman"/>
            <w:noProof/>
            <w:webHidden/>
          </w:rPr>
          <w:tab/>
        </w:r>
        <w:r w:rsidR="007A08CE" w:rsidRPr="007A08CE">
          <w:rPr>
            <w:rFonts w:ascii="Calibri" w:eastAsia="Calibri" w:hAnsi="Calibri" w:cs="Times New Roman"/>
            <w:noProof/>
            <w:webHidden/>
          </w:rPr>
          <w:fldChar w:fldCharType="begin"/>
        </w:r>
        <w:r w:rsidR="007A08CE" w:rsidRPr="007A08CE">
          <w:rPr>
            <w:rFonts w:ascii="Calibri" w:eastAsia="Calibri" w:hAnsi="Calibri" w:cs="Times New Roman"/>
            <w:noProof/>
            <w:webHidden/>
          </w:rPr>
          <w:instrText xml:space="preserve"> PAGEREF _Toc54623353 \h </w:instrText>
        </w:r>
        <w:r w:rsidR="007A08CE" w:rsidRPr="007A08CE">
          <w:rPr>
            <w:rFonts w:ascii="Calibri" w:eastAsia="Calibri" w:hAnsi="Calibri" w:cs="Times New Roman"/>
            <w:noProof/>
            <w:webHidden/>
          </w:rPr>
        </w:r>
        <w:r w:rsidR="007A08CE" w:rsidRPr="007A08CE">
          <w:rPr>
            <w:rFonts w:ascii="Calibri" w:eastAsia="Calibri" w:hAnsi="Calibri" w:cs="Times New Roman"/>
            <w:noProof/>
            <w:webHidden/>
          </w:rPr>
          <w:fldChar w:fldCharType="separate"/>
        </w:r>
        <w:r w:rsidR="00970C3C">
          <w:rPr>
            <w:rFonts w:ascii="Calibri" w:eastAsia="Calibri" w:hAnsi="Calibri" w:cs="Times New Roman"/>
            <w:noProof/>
            <w:webHidden/>
          </w:rPr>
          <w:t>8</w:t>
        </w:r>
        <w:r w:rsidR="007A08CE" w:rsidRPr="007A08CE">
          <w:rPr>
            <w:rFonts w:ascii="Calibri" w:eastAsia="Calibri" w:hAnsi="Calibri" w:cs="Times New Roman"/>
            <w:noProof/>
            <w:webHidden/>
          </w:rPr>
          <w:fldChar w:fldCharType="end"/>
        </w:r>
      </w:hyperlink>
    </w:p>
    <w:p w14:paraId="19FFBA5C" w14:textId="2F82D489" w:rsidR="007A08CE" w:rsidRPr="007A08CE" w:rsidRDefault="00345C90" w:rsidP="007A08CE">
      <w:pPr>
        <w:tabs>
          <w:tab w:val="left" w:pos="993"/>
          <w:tab w:val="right" w:pos="8505"/>
        </w:tabs>
        <w:spacing w:after="100"/>
        <w:ind w:left="993" w:hanging="426"/>
        <w:rPr>
          <w:rFonts w:ascii="Calibri" w:eastAsia="Times New Roman" w:hAnsi="Calibri" w:cs="Times New Roman"/>
          <w:noProof/>
          <w:sz w:val="22"/>
          <w:lang w:eastAsia="en-AU"/>
        </w:rPr>
      </w:pPr>
      <w:hyperlink r:id="rId80" w:anchor="_Toc54623354" w:history="1">
        <w:r w:rsidR="007A08CE" w:rsidRPr="007A08CE">
          <w:rPr>
            <w:rFonts w:ascii="Calibri" w:eastAsia="Calibri" w:hAnsi="Calibri" w:cs="Times New Roman"/>
            <w:noProof/>
          </w:rPr>
          <w:t>1.3</w:t>
        </w:r>
        <w:r w:rsidR="007A08CE" w:rsidRPr="007A08CE">
          <w:rPr>
            <w:rFonts w:ascii="Calibri" w:eastAsia="Times New Roman" w:hAnsi="Calibri" w:cs="Times New Roman"/>
            <w:noProof/>
            <w:sz w:val="22"/>
            <w:lang w:eastAsia="en-AU"/>
          </w:rPr>
          <w:tab/>
        </w:r>
        <w:r w:rsidR="007A08CE" w:rsidRPr="007A08CE">
          <w:rPr>
            <w:rFonts w:ascii="Calibri" w:eastAsia="Calibri" w:hAnsi="Calibri" w:cs="Times New Roman"/>
            <w:noProof/>
          </w:rPr>
          <w:t>Program logics</w:t>
        </w:r>
        <w:r w:rsidR="007A08CE" w:rsidRPr="007A08CE">
          <w:rPr>
            <w:rFonts w:ascii="Calibri" w:eastAsia="Calibri" w:hAnsi="Calibri" w:cs="Times New Roman"/>
            <w:noProof/>
            <w:webHidden/>
          </w:rPr>
          <w:tab/>
        </w:r>
        <w:r w:rsidR="007A08CE" w:rsidRPr="007A08CE">
          <w:rPr>
            <w:rFonts w:ascii="Calibri" w:eastAsia="Calibri" w:hAnsi="Calibri" w:cs="Times New Roman"/>
            <w:noProof/>
            <w:webHidden/>
          </w:rPr>
          <w:fldChar w:fldCharType="begin"/>
        </w:r>
        <w:r w:rsidR="007A08CE" w:rsidRPr="007A08CE">
          <w:rPr>
            <w:rFonts w:ascii="Calibri" w:eastAsia="Calibri" w:hAnsi="Calibri" w:cs="Times New Roman"/>
            <w:noProof/>
            <w:webHidden/>
          </w:rPr>
          <w:instrText xml:space="preserve"> PAGEREF _Toc54623354 \h </w:instrText>
        </w:r>
        <w:r w:rsidR="007A08CE" w:rsidRPr="007A08CE">
          <w:rPr>
            <w:rFonts w:ascii="Calibri" w:eastAsia="Calibri" w:hAnsi="Calibri" w:cs="Times New Roman"/>
            <w:noProof/>
            <w:webHidden/>
          </w:rPr>
        </w:r>
        <w:r w:rsidR="007A08CE" w:rsidRPr="007A08CE">
          <w:rPr>
            <w:rFonts w:ascii="Calibri" w:eastAsia="Calibri" w:hAnsi="Calibri" w:cs="Times New Roman"/>
            <w:noProof/>
            <w:webHidden/>
          </w:rPr>
          <w:fldChar w:fldCharType="separate"/>
        </w:r>
        <w:r w:rsidR="00970C3C">
          <w:rPr>
            <w:rFonts w:ascii="Calibri" w:eastAsia="Calibri" w:hAnsi="Calibri" w:cs="Times New Roman"/>
            <w:noProof/>
            <w:webHidden/>
          </w:rPr>
          <w:t>10</w:t>
        </w:r>
        <w:r w:rsidR="007A08CE" w:rsidRPr="007A08CE">
          <w:rPr>
            <w:rFonts w:ascii="Calibri" w:eastAsia="Calibri" w:hAnsi="Calibri" w:cs="Times New Roman"/>
            <w:noProof/>
            <w:webHidden/>
          </w:rPr>
          <w:fldChar w:fldCharType="end"/>
        </w:r>
      </w:hyperlink>
    </w:p>
    <w:p w14:paraId="029D21A2" w14:textId="7A5729CF" w:rsidR="007A08CE" w:rsidRPr="007A08CE" w:rsidRDefault="00345C90" w:rsidP="007A08CE">
      <w:pPr>
        <w:tabs>
          <w:tab w:val="left" w:pos="993"/>
          <w:tab w:val="right" w:pos="8505"/>
        </w:tabs>
        <w:spacing w:after="100"/>
        <w:ind w:left="993" w:hanging="426"/>
        <w:rPr>
          <w:rFonts w:ascii="Calibri" w:eastAsia="Times New Roman" w:hAnsi="Calibri" w:cs="Times New Roman"/>
          <w:noProof/>
          <w:sz w:val="22"/>
          <w:lang w:eastAsia="en-AU"/>
        </w:rPr>
      </w:pPr>
      <w:hyperlink r:id="rId81" w:anchor="_Toc54623355" w:history="1">
        <w:r w:rsidR="007A08CE" w:rsidRPr="007A08CE">
          <w:rPr>
            <w:rFonts w:ascii="Calibri" w:eastAsia="Calibri" w:hAnsi="Calibri" w:cs="Times New Roman"/>
            <w:noProof/>
          </w:rPr>
          <w:t>1.4</w:t>
        </w:r>
        <w:r w:rsidR="007A08CE" w:rsidRPr="007A08CE">
          <w:rPr>
            <w:rFonts w:ascii="Calibri" w:eastAsia="Times New Roman" w:hAnsi="Calibri" w:cs="Times New Roman"/>
            <w:noProof/>
            <w:sz w:val="22"/>
            <w:lang w:eastAsia="en-AU"/>
          </w:rPr>
          <w:tab/>
        </w:r>
        <w:r w:rsidR="007A08CE" w:rsidRPr="007A08CE">
          <w:rPr>
            <w:rFonts w:ascii="Calibri" w:eastAsia="Calibri" w:hAnsi="Calibri" w:cs="Times New Roman"/>
            <w:noProof/>
          </w:rPr>
          <w:t>Priorities, actions and indicators</w:t>
        </w:r>
        <w:r w:rsidR="007A08CE" w:rsidRPr="007A08CE">
          <w:rPr>
            <w:rFonts w:ascii="Calibri" w:eastAsia="Calibri" w:hAnsi="Calibri" w:cs="Times New Roman"/>
            <w:noProof/>
            <w:webHidden/>
          </w:rPr>
          <w:tab/>
        </w:r>
        <w:r w:rsidR="007A08CE" w:rsidRPr="007A08CE">
          <w:rPr>
            <w:rFonts w:ascii="Calibri" w:eastAsia="Calibri" w:hAnsi="Calibri" w:cs="Times New Roman"/>
            <w:noProof/>
            <w:webHidden/>
          </w:rPr>
          <w:fldChar w:fldCharType="begin"/>
        </w:r>
        <w:r w:rsidR="007A08CE" w:rsidRPr="007A08CE">
          <w:rPr>
            <w:rFonts w:ascii="Calibri" w:eastAsia="Calibri" w:hAnsi="Calibri" w:cs="Times New Roman"/>
            <w:noProof/>
            <w:webHidden/>
          </w:rPr>
          <w:instrText xml:space="preserve"> PAGEREF _Toc54623355 \h </w:instrText>
        </w:r>
        <w:r w:rsidR="007A08CE" w:rsidRPr="007A08CE">
          <w:rPr>
            <w:rFonts w:ascii="Calibri" w:eastAsia="Calibri" w:hAnsi="Calibri" w:cs="Times New Roman"/>
            <w:noProof/>
            <w:webHidden/>
          </w:rPr>
        </w:r>
        <w:r w:rsidR="007A08CE" w:rsidRPr="007A08CE">
          <w:rPr>
            <w:rFonts w:ascii="Calibri" w:eastAsia="Calibri" w:hAnsi="Calibri" w:cs="Times New Roman"/>
            <w:noProof/>
            <w:webHidden/>
          </w:rPr>
          <w:fldChar w:fldCharType="separate"/>
        </w:r>
        <w:r w:rsidR="00970C3C">
          <w:rPr>
            <w:rFonts w:ascii="Calibri" w:eastAsia="Calibri" w:hAnsi="Calibri" w:cs="Times New Roman"/>
            <w:noProof/>
            <w:webHidden/>
          </w:rPr>
          <w:t>15</w:t>
        </w:r>
        <w:r w:rsidR="007A08CE" w:rsidRPr="007A08CE">
          <w:rPr>
            <w:rFonts w:ascii="Calibri" w:eastAsia="Calibri" w:hAnsi="Calibri" w:cs="Times New Roman"/>
            <w:noProof/>
            <w:webHidden/>
          </w:rPr>
          <w:fldChar w:fldCharType="end"/>
        </w:r>
      </w:hyperlink>
    </w:p>
    <w:p w14:paraId="34E77BDF" w14:textId="611FFEE5" w:rsidR="001C75A8" w:rsidRDefault="007A08CE" w:rsidP="00987BD5">
      <w:pPr>
        <w:pStyle w:val="TOC1"/>
        <w:rPr>
          <w:rFonts w:ascii="Calibri" w:eastAsiaTheme="minorHAnsi" w:hAnsi="Calibri"/>
        </w:rPr>
      </w:pPr>
      <w:r w:rsidRPr="007A08CE">
        <w:rPr>
          <w:noProof w:val="0"/>
          <w:shd w:val="clear" w:color="auto" w:fill="E6E6E6"/>
        </w:rPr>
        <w:fldChar w:fldCharType="end"/>
      </w:r>
    </w:p>
    <w:p w14:paraId="2F87FB0C" w14:textId="77777777" w:rsidR="001C75A8" w:rsidRDefault="001C75A8" w:rsidP="001C75A8">
      <w:pPr>
        <w:pStyle w:val="BodyText"/>
        <w:tabs>
          <w:tab w:val="left" w:pos="1554"/>
        </w:tabs>
      </w:pPr>
    </w:p>
    <w:p w14:paraId="0EB6B775" w14:textId="77777777" w:rsidR="001C75A8" w:rsidRDefault="001C75A8" w:rsidP="001C75A8">
      <w:pPr>
        <w:pStyle w:val="BodyText"/>
        <w:tabs>
          <w:tab w:val="left" w:pos="1554"/>
        </w:tabs>
        <w:rPr>
          <w:rFonts w:ascii="KPMG Light" w:eastAsiaTheme="majorEastAsia" w:hAnsi="KPMG Light" w:cstheme="majorBidi"/>
          <w:sz w:val="16"/>
          <w:szCs w:val="16"/>
        </w:rPr>
      </w:pPr>
      <w:r>
        <w:br w:type="page"/>
      </w:r>
    </w:p>
    <w:p w14:paraId="12A8AA8B" w14:textId="77777777" w:rsidR="001C75A8" w:rsidRDefault="001C75A8" w:rsidP="001C75A8">
      <w:pPr>
        <w:spacing w:before="0" w:after="0"/>
        <w:sectPr w:rsidR="001C75A8" w:rsidSect="0054026E">
          <w:pgSz w:w="11906" w:h="16838"/>
          <w:pgMar w:top="1134" w:right="1134" w:bottom="1134" w:left="1134" w:header="709" w:footer="454" w:gutter="0"/>
          <w:pgNumType w:fmt="lowerRoman" w:start="1"/>
          <w:cols w:space="720"/>
        </w:sectPr>
      </w:pPr>
    </w:p>
    <w:p w14:paraId="4E6C7260" w14:textId="77777777" w:rsidR="005C6FE2" w:rsidRPr="005C6FE2" w:rsidRDefault="005C6FE2" w:rsidP="005C6FE2">
      <w:pPr>
        <w:keepNext/>
        <w:keepLines/>
        <w:pageBreakBefore/>
        <w:tabs>
          <w:tab w:val="num" w:pos="964"/>
        </w:tabs>
        <w:spacing w:before="240" w:after="240"/>
        <w:ind w:left="964" w:hanging="964"/>
        <w:outlineLvl w:val="0"/>
        <w:rPr>
          <w:rFonts w:ascii="Calibri Light" w:eastAsia="Times New Roman" w:hAnsi="Calibri Light" w:cs="Times New Roman"/>
          <w:color w:val="003366"/>
          <w:sz w:val="72"/>
          <w:szCs w:val="96"/>
        </w:rPr>
      </w:pPr>
      <w:bookmarkStart w:id="33" w:name="_Toc46414103"/>
      <w:bookmarkStart w:id="34" w:name="_Toc46471855"/>
      <w:bookmarkStart w:id="35" w:name="_Toc54623349"/>
      <w:r w:rsidRPr="005C6FE2">
        <w:rPr>
          <w:rFonts w:ascii="Calibri Light" w:eastAsia="Times New Roman" w:hAnsi="Calibri Light" w:cs="Times New Roman"/>
          <w:color w:val="003366"/>
          <w:sz w:val="72"/>
          <w:szCs w:val="96"/>
        </w:rPr>
        <w:lastRenderedPageBreak/>
        <w:t>Introduction</w:t>
      </w:r>
      <w:bookmarkEnd w:id="33"/>
      <w:bookmarkEnd w:id="34"/>
      <w:bookmarkEnd w:id="35"/>
      <w:r w:rsidRPr="005C6FE2">
        <w:rPr>
          <w:rFonts w:ascii="Calibri Light" w:eastAsia="Times New Roman" w:hAnsi="Calibri Light" w:cs="Times New Roman"/>
          <w:color w:val="003366"/>
          <w:sz w:val="72"/>
          <w:szCs w:val="96"/>
        </w:rPr>
        <w:t xml:space="preserve"> </w:t>
      </w:r>
    </w:p>
    <w:p w14:paraId="316CB686" w14:textId="77777777" w:rsidR="005C6FE2" w:rsidRPr="005C6FE2" w:rsidRDefault="005C6FE2" w:rsidP="005C6FE2">
      <w:pPr>
        <w:keepNext/>
        <w:keepLines/>
        <w:numPr>
          <w:ilvl w:val="1"/>
          <w:numId w:val="14"/>
        </w:numPr>
        <w:tabs>
          <w:tab w:val="clear" w:pos="964"/>
          <w:tab w:val="num" w:pos="360"/>
          <w:tab w:val="left" w:pos="1554"/>
        </w:tabs>
        <w:spacing w:before="240" w:after="240"/>
        <w:ind w:left="0" w:firstLine="0"/>
        <w:outlineLvl w:val="1"/>
        <w:rPr>
          <w:rFonts w:ascii="Calibri Light" w:eastAsia="Times New Roman" w:hAnsi="Calibri Light" w:cs="Times New Roman"/>
          <w:color w:val="003366"/>
          <w:sz w:val="56"/>
          <w:szCs w:val="26"/>
        </w:rPr>
      </w:pPr>
      <w:bookmarkStart w:id="36" w:name="_Toc46471856"/>
      <w:bookmarkStart w:id="37" w:name="_Toc54623350"/>
      <w:bookmarkStart w:id="38" w:name="_Toc46414104"/>
      <w:r w:rsidRPr="005C6FE2">
        <w:rPr>
          <w:rFonts w:ascii="Calibri Light" w:eastAsia="Times New Roman" w:hAnsi="Calibri Light" w:cs="Times New Roman"/>
          <w:color w:val="003366"/>
          <w:sz w:val="56"/>
          <w:szCs w:val="26"/>
        </w:rPr>
        <w:t>Background and context</w:t>
      </w:r>
      <w:bookmarkEnd w:id="36"/>
      <w:bookmarkEnd w:id="37"/>
      <w:r w:rsidRPr="005C6FE2">
        <w:rPr>
          <w:rFonts w:ascii="Calibri Light" w:eastAsia="Times New Roman" w:hAnsi="Calibri Light" w:cs="Times New Roman"/>
          <w:color w:val="003366"/>
          <w:sz w:val="56"/>
          <w:szCs w:val="26"/>
        </w:rPr>
        <w:t xml:space="preserve"> </w:t>
      </w:r>
      <w:bookmarkEnd w:id="38"/>
    </w:p>
    <w:p w14:paraId="32A310DE" w14:textId="77777777" w:rsidR="005C6FE2" w:rsidRPr="005C6FE2" w:rsidRDefault="005C6FE2" w:rsidP="005C6FE2">
      <w:pPr>
        <w:keepNext/>
        <w:keepLines/>
        <w:numPr>
          <w:ilvl w:val="2"/>
          <w:numId w:val="14"/>
        </w:numPr>
        <w:tabs>
          <w:tab w:val="clear" w:pos="964"/>
          <w:tab w:val="num" w:pos="360"/>
          <w:tab w:val="left" w:pos="1554"/>
        </w:tabs>
        <w:spacing w:before="40"/>
        <w:ind w:left="0" w:firstLine="0"/>
        <w:outlineLvl w:val="2"/>
        <w:rPr>
          <w:rFonts w:ascii="Calibri Light" w:eastAsia="Times New Roman" w:hAnsi="Calibri Light" w:cs="Times New Roman"/>
          <w:color w:val="005EB8"/>
          <w:sz w:val="32"/>
          <w:szCs w:val="24"/>
        </w:rPr>
      </w:pPr>
      <w:r w:rsidRPr="005C6FE2">
        <w:rPr>
          <w:rFonts w:ascii="Calibri Light" w:eastAsia="Times New Roman" w:hAnsi="Calibri Light" w:cs="Times New Roman"/>
          <w:color w:val="005EB8"/>
          <w:sz w:val="32"/>
          <w:szCs w:val="24"/>
        </w:rPr>
        <w:t xml:space="preserve">Overview of the Fourth Action Plan </w:t>
      </w:r>
    </w:p>
    <w:p w14:paraId="34CAD47D" w14:textId="77777777" w:rsidR="005C6FE2" w:rsidRPr="005C6FE2" w:rsidRDefault="005C6FE2" w:rsidP="005C6FE2">
      <w:pPr>
        <w:tabs>
          <w:tab w:val="left" w:pos="1554"/>
        </w:tabs>
        <w:spacing w:line="276" w:lineRule="auto"/>
        <w:rPr>
          <w:rFonts w:ascii="Calibri Light" w:eastAsia="Calibri" w:hAnsi="Calibri Light" w:cs="Times New Roman"/>
        </w:rPr>
      </w:pPr>
      <w:r w:rsidRPr="005C6FE2">
        <w:rPr>
          <w:rFonts w:ascii="Calibri Light" w:eastAsia="Calibri" w:hAnsi="Calibri Light" w:cs="Times New Roman"/>
        </w:rPr>
        <w:t xml:space="preserve">The National Plan to Reduce Violence against Women and their Children 2010 – 2022 (the National Plan) is being implemented via four action plans, that each span a three year period, with the Fourth Action Plan, the final action plan under the National Plan. The National Plan is a collective commitment by all Australian Governments to address violence against women and children. It aims to connect work being done across government, the community sector, business and individuals to bring about lasting change and reduce violence against women and their children. </w:t>
      </w:r>
    </w:p>
    <w:p w14:paraId="64468FF5" w14:textId="77777777" w:rsidR="005C6FE2" w:rsidRPr="005C6FE2" w:rsidRDefault="005C6FE2" w:rsidP="005C6FE2">
      <w:pPr>
        <w:tabs>
          <w:tab w:val="left" w:pos="1554"/>
        </w:tabs>
        <w:spacing w:line="276" w:lineRule="auto"/>
        <w:rPr>
          <w:rFonts w:ascii="Calibri Light" w:eastAsia="Calibri" w:hAnsi="Calibri Light" w:cs="Times New Roman"/>
        </w:rPr>
      </w:pPr>
      <w:r w:rsidRPr="005C6FE2">
        <w:rPr>
          <w:rFonts w:ascii="Calibri Light" w:eastAsia="Calibri" w:hAnsi="Calibri Light" w:cs="Times New Roman"/>
        </w:rPr>
        <w:t xml:space="preserve">The Fourth Action Plan was endorsed by the Council of Australian Governments (COAG) in August 2019, following an extensive consultation process across the country which culminated in a COAG National Summit on Reducing Violence against Women and their Children, held in October 2018. </w:t>
      </w:r>
    </w:p>
    <w:p w14:paraId="020D8DF6" w14:textId="77777777" w:rsidR="005C6FE2" w:rsidRPr="005C6FE2" w:rsidRDefault="005C6FE2" w:rsidP="005C6FE2">
      <w:pPr>
        <w:tabs>
          <w:tab w:val="left" w:pos="1554"/>
        </w:tabs>
        <w:spacing w:line="276" w:lineRule="auto"/>
        <w:rPr>
          <w:rFonts w:ascii="Calibri Light" w:eastAsia="Calibri" w:hAnsi="Calibri Light" w:cs="Times New Roman"/>
        </w:rPr>
      </w:pPr>
      <w:r w:rsidRPr="005C6FE2">
        <w:rPr>
          <w:rFonts w:ascii="Calibri Light" w:eastAsia="Calibri" w:hAnsi="Calibri Light" w:cs="Times New Roman"/>
        </w:rPr>
        <w:t xml:space="preserve">As the final plan, the Fourth Action Plan sets out a range of initiatives to reduce violence against women and their children. </w:t>
      </w:r>
    </w:p>
    <w:p w14:paraId="5D0BD5AE" w14:textId="77777777" w:rsidR="005C6FE2" w:rsidRPr="005C6FE2" w:rsidRDefault="005C6FE2" w:rsidP="005C6FE2">
      <w:pPr>
        <w:tabs>
          <w:tab w:val="left" w:pos="1554"/>
        </w:tabs>
        <w:spacing w:line="276" w:lineRule="auto"/>
        <w:rPr>
          <w:rFonts w:ascii="Calibri Light" w:eastAsia="Calibri" w:hAnsi="Calibri Light" w:cs="Times New Roman"/>
        </w:rPr>
      </w:pPr>
      <w:r w:rsidRPr="005C6FE2">
        <w:rPr>
          <w:rFonts w:ascii="Calibri Light" w:eastAsia="Calibri" w:hAnsi="Calibri Light" w:cs="Times New Roman"/>
        </w:rPr>
        <w:t xml:space="preserve">The Fourth Action Plan is based around five priority areas: </w:t>
      </w:r>
    </w:p>
    <w:p w14:paraId="2A1160B6" w14:textId="77777777" w:rsidR="005C6FE2" w:rsidRPr="005C6FE2" w:rsidRDefault="005C6FE2" w:rsidP="00441F89">
      <w:pPr>
        <w:numPr>
          <w:ilvl w:val="0"/>
          <w:numId w:val="22"/>
        </w:numPr>
        <w:tabs>
          <w:tab w:val="left" w:pos="1554"/>
        </w:tabs>
        <w:spacing w:line="276" w:lineRule="auto"/>
        <w:rPr>
          <w:rFonts w:ascii="Calibri Light" w:eastAsia="Calibri" w:hAnsi="Calibri Light" w:cs="Times New Roman"/>
        </w:rPr>
      </w:pPr>
      <w:r w:rsidRPr="005C6FE2">
        <w:rPr>
          <w:rFonts w:ascii="Calibri Light" w:eastAsia="Calibri" w:hAnsi="Calibri Light" w:cs="Times New Roman"/>
          <w:b/>
          <w:bCs/>
        </w:rPr>
        <w:t>Priority 1:</w:t>
      </w:r>
      <w:r w:rsidRPr="005C6FE2">
        <w:rPr>
          <w:rFonts w:ascii="Calibri Light" w:eastAsia="Calibri" w:hAnsi="Calibri Light" w:cs="Times New Roman"/>
        </w:rPr>
        <w:t xml:space="preserve"> primary prevention is key;</w:t>
      </w:r>
    </w:p>
    <w:p w14:paraId="77B7F131" w14:textId="77777777" w:rsidR="005C6FE2" w:rsidRPr="005C6FE2" w:rsidRDefault="005C6FE2" w:rsidP="00441F89">
      <w:pPr>
        <w:numPr>
          <w:ilvl w:val="0"/>
          <w:numId w:val="22"/>
        </w:numPr>
        <w:tabs>
          <w:tab w:val="left" w:pos="1554"/>
        </w:tabs>
        <w:spacing w:line="276" w:lineRule="auto"/>
        <w:rPr>
          <w:rFonts w:ascii="Calibri Light" w:eastAsia="Calibri" w:hAnsi="Calibri Light" w:cs="Times New Roman"/>
        </w:rPr>
      </w:pPr>
      <w:r w:rsidRPr="005C6FE2">
        <w:rPr>
          <w:rFonts w:ascii="Calibri Light" w:eastAsia="Calibri" w:hAnsi="Calibri Light" w:cs="Times New Roman"/>
          <w:b/>
        </w:rPr>
        <w:t>Priority 2:</w:t>
      </w:r>
      <w:r w:rsidRPr="005C6FE2">
        <w:rPr>
          <w:rFonts w:ascii="Calibri Light" w:eastAsia="Calibri" w:hAnsi="Calibri Light" w:cs="Times New Roman"/>
        </w:rPr>
        <w:t xml:space="preserve"> support Aboriginal and Torres Strait Islander women and their children; </w:t>
      </w:r>
    </w:p>
    <w:p w14:paraId="66ACE527" w14:textId="77777777" w:rsidR="005C6FE2" w:rsidRPr="005C6FE2" w:rsidRDefault="005C6FE2" w:rsidP="00441F89">
      <w:pPr>
        <w:numPr>
          <w:ilvl w:val="0"/>
          <w:numId w:val="22"/>
        </w:numPr>
        <w:tabs>
          <w:tab w:val="left" w:pos="1554"/>
        </w:tabs>
        <w:spacing w:line="276" w:lineRule="auto"/>
        <w:rPr>
          <w:rFonts w:ascii="Calibri Light" w:eastAsia="Calibri" w:hAnsi="Calibri Light" w:cs="Times New Roman"/>
        </w:rPr>
      </w:pPr>
      <w:r w:rsidRPr="005C6FE2">
        <w:rPr>
          <w:rFonts w:ascii="Calibri Light" w:eastAsia="Calibri" w:hAnsi="Calibri Light" w:cs="Times New Roman"/>
          <w:b/>
        </w:rPr>
        <w:t xml:space="preserve">Priority 3: </w:t>
      </w:r>
      <w:r w:rsidRPr="005C6FE2">
        <w:rPr>
          <w:rFonts w:ascii="Calibri Light" w:eastAsia="Calibri" w:hAnsi="Calibri Light" w:cs="Times New Roman"/>
        </w:rPr>
        <w:t xml:space="preserve">respect, listen and respond to the diverse lived experience and knowledge of women and their children affected by violence; </w:t>
      </w:r>
    </w:p>
    <w:p w14:paraId="11DFE8DB" w14:textId="77777777" w:rsidR="005C6FE2" w:rsidRPr="005C6FE2" w:rsidRDefault="005C6FE2" w:rsidP="00441F89">
      <w:pPr>
        <w:numPr>
          <w:ilvl w:val="0"/>
          <w:numId w:val="22"/>
        </w:numPr>
        <w:tabs>
          <w:tab w:val="left" w:pos="1554"/>
        </w:tabs>
        <w:spacing w:line="276" w:lineRule="auto"/>
        <w:rPr>
          <w:rFonts w:ascii="Calibri Light" w:eastAsia="Calibri" w:hAnsi="Calibri Light" w:cs="Times New Roman"/>
        </w:rPr>
      </w:pPr>
      <w:r w:rsidRPr="005C6FE2">
        <w:rPr>
          <w:rFonts w:ascii="Calibri Light" w:eastAsia="Calibri" w:hAnsi="Calibri Light" w:cs="Times New Roman"/>
          <w:b/>
        </w:rPr>
        <w:t xml:space="preserve">Priority 4: </w:t>
      </w:r>
      <w:r w:rsidRPr="005C6FE2">
        <w:rPr>
          <w:rFonts w:ascii="Calibri Light" w:eastAsia="Calibri" w:hAnsi="Calibri Light" w:cs="Times New Roman"/>
        </w:rPr>
        <w:t>respond to sexual violence and sexual harassment; and</w:t>
      </w:r>
    </w:p>
    <w:p w14:paraId="55F4CB4F" w14:textId="77777777" w:rsidR="005C6FE2" w:rsidRPr="005C6FE2" w:rsidRDefault="005C6FE2" w:rsidP="00441F89">
      <w:pPr>
        <w:numPr>
          <w:ilvl w:val="0"/>
          <w:numId w:val="22"/>
        </w:numPr>
        <w:tabs>
          <w:tab w:val="left" w:pos="1554"/>
        </w:tabs>
        <w:spacing w:line="276" w:lineRule="auto"/>
        <w:rPr>
          <w:rFonts w:ascii="Calibri Light" w:eastAsia="Calibri" w:hAnsi="Calibri Light" w:cs="Times New Roman"/>
        </w:rPr>
      </w:pPr>
      <w:r w:rsidRPr="005C6FE2">
        <w:rPr>
          <w:rFonts w:ascii="Calibri Light" w:eastAsia="Calibri" w:hAnsi="Calibri Light" w:cs="Times New Roman"/>
          <w:b/>
        </w:rPr>
        <w:t xml:space="preserve">Priority 5: </w:t>
      </w:r>
      <w:r w:rsidRPr="005C6FE2">
        <w:rPr>
          <w:rFonts w:ascii="Calibri Light" w:eastAsia="Calibri" w:hAnsi="Calibri Light" w:cs="Times New Roman"/>
        </w:rPr>
        <w:t xml:space="preserve">improve support and service system responses. </w:t>
      </w:r>
    </w:p>
    <w:p w14:paraId="2B2886EB" w14:textId="65E42261" w:rsidR="005C6FE2" w:rsidRPr="005C6FE2" w:rsidRDefault="005C6FE2" w:rsidP="005C6FE2">
      <w:pPr>
        <w:tabs>
          <w:tab w:val="left" w:pos="1554"/>
        </w:tabs>
        <w:spacing w:line="276" w:lineRule="auto"/>
        <w:rPr>
          <w:rFonts w:ascii="Calibri Light" w:eastAsia="Calibri" w:hAnsi="Calibri Light" w:cs="Times New Roman"/>
        </w:rPr>
      </w:pPr>
      <w:r w:rsidRPr="005C6FE2">
        <w:rPr>
          <w:rFonts w:ascii="Calibri Light" w:eastAsia="Calibri" w:hAnsi="Calibri Light" w:cs="Times New Roman"/>
        </w:rPr>
        <w:t>The priorities are further defined by eight guiding principles:</w:t>
      </w:r>
      <w:r w:rsidRPr="005C6FE2">
        <w:rPr>
          <w:rFonts w:ascii="Calibri Light" w:eastAsia="Calibri" w:hAnsi="Calibri Light" w:cs="Times New Roman"/>
          <w:vertAlign w:val="superscript"/>
        </w:rPr>
        <w:footnoteReference w:id="8"/>
      </w:r>
      <w:r w:rsidRPr="005C6FE2">
        <w:rPr>
          <w:rFonts w:ascii="Calibri Light" w:eastAsia="Calibri" w:hAnsi="Calibri Light" w:cs="Times New Roman"/>
        </w:rPr>
        <w:t xml:space="preserve"> </w:t>
      </w:r>
    </w:p>
    <w:p w14:paraId="4CCCAA74" w14:textId="77777777" w:rsidR="005C6FE2" w:rsidRPr="005C6FE2" w:rsidRDefault="005C6FE2" w:rsidP="00441F89">
      <w:pPr>
        <w:numPr>
          <w:ilvl w:val="0"/>
          <w:numId w:val="23"/>
        </w:numPr>
        <w:tabs>
          <w:tab w:val="left" w:pos="1554"/>
        </w:tabs>
        <w:spacing w:line="276" w:lineRule="auto"/>
        <w:rPr>
          <w:rFonts w:ascii="Calibri Light" w:eastAsia="Calibri" w:hAnsi="Calibri Light" w:cs="Times New Roman"/>
        </w:rPr>
      </w:pPr>
      <w:r w:rsidRPr="005C6FE2">
        <w:rPr>
          <w:rFonts w:ascii="Calibri Light" w:eastAsia="Calibri" w:hAnsi="Calibri Light" w:cs="Times New Roman"/>
        </w:rPr>
        <w:t>reducing violence against women and their children is everyone’s business and we all have a role to play;</w:t>
      </w:r>
    </w:p>
    <w:p w14:paraId="62B4101C" w14:textId="77777777" w:rsidR="005C6FE2" w:rsidRPr="005C6FE2" w:rsidRDefault="005C6FE2" w:rsidP="00441F89">
      <w:pPr>
        <w:numPr>
          <w:ilvl w:val="0"/>
          <w:numId w:val="23"/>
        </w:numPr>
        <w:tabs>
          <w:tab w:val="left" w:pos="1554"/>
        </w:tabs>
        <w:spacing w:line="276" w:lineRule="auto"/>
        <w:rPr>
          <w:rFonts w:ascii="Calibri Light" w:eastAsia="Calibri" w:hAnsi="Calibri Light" w:cs="Times New Roman"/>
        </w:rPr>
      </w:pPr>
      <w:r w:rsidRPr="005C6FE2">
        <w:rPr>
          <w:rFonts w:ascii="Calibri Light" w:eastAsia="Calibri" w:hAnsi="Calibri Light" w:cs="Times New Roman"/>
        </w:rPr>
        <w:t>we must address gender inequality to stop violence – women will never be safe if they are not equal;</w:t>
      </w:r>
    </w:p>
    <w:p w14:paraId="30DAF88F" w14:textId="77777777" w:rsidR="005C6FE2" w:rsidRPr="005C6FE2" w:rsidRDefault="005C6FE2" w:rsidP="00441F89">
      <w:pPr>
        <w:numPr>
          <w:ilvl w:val="0"/>
          <w:numId w:val="23"/>
        </w:numPr>
        <w:tabs>
          <w:tab w:val="left" w:pos="1554"/>
        </w:tabs>
        <w:spacing w:line="276" w:lineRule="auto"/>
        <w:rPr>
          <w:rFonts w:ascii="Calibri Light" w:eastAsia="Calibri" w:hAnsi="Calibri Light" w:cs="Times New Roman"/>
        </w:rPr>
      </w:pPr>
      <w:r w:rsidRPr="005C6FE2">
        <w:rPr>
          <w:rFonts w:ascii="Calibri Light" w:eastAsia="Calibri" w:hAnsi="Calibri Light" w:cs="Times New Roman"/>
        </w:rPr>
        <w:t>the voices of Aboriginal and Torres Strait Islander peoples must inform responses to the family and sexual violence experienced in their communities;</w:t>
      </w:r>
    </w:p>
    <w:p w14:paraId="5B7E5F7D" w14:textId="77777777" w:rsidR="005C6FE2" w:rsidRPr="005C6FE2" w:rsidRDefault="005C6FE2" w:rsidP="00441F89">
      <w:pPr>
        <w:numPr>
          <w:ilvl w:val="0"/>
          <w:numId w:val="23"/>
        </w:numPr>
        <w:tabs>
          <w:tab w:val="left" w:pos="1554"/>
        </w:tabs>
        <w:spacing w:line="276" w:lineRule="auto"/>
        <w:rPr>
          <w:rFonts w:ascii="Calibri Light" w:eastAsia="Calibri" w:hAnsi="Calibri Light" w:cs="Times New Roman"/>
        </w:rPr>
      </w:pPr>
      <w:r w:rsidRPr="005C6FE2">
        <w:rPr>
          <w:rFonts w:ascii="Calibri Light" w:eastAsia="Calibri" w:hAnsi="Calibri Light" w:cs="Times New Roman"/>
        </w:rPr>
        <w:t>we must address the diversity and lived experiences of women and their children affected by violence;</w:t>
      </w:r>
    </w:p>
    <w:p w14:paraId="1A221A93" w14:textId="77777777" w:rsidR="005C6FE2" w:rsidRPr="005C6FE2" w:rsidRDefault="005C6FE2" w:rsidP="00441F89">
      <w:pPr>
        <w:numPr>
          <w:ilvl w:val="0"/>
          <w:numId w:val="23"/>
        </w:numPr>
        <w:tabs>
          <w:tab w:val="left" w:pos="1554"/>
        </w:tabs>
        <w:spacing w:line="276" w:lineRule="auto"/>
        <w:rPr>
          <w:rFonts w:ascii="Calibri Light" w:eastAsia="Calibri" w:hAnsi="Calibri Light" w:cs="Times New Roman"/>
        </w:rPr>
      </w:pPr>
      <w:r w:rsidRPr="005C6FE2">
        <w:rPr>
          <w:rFonts w:ascii="Calibri Light" w:eastAsia="Calibri" w:hAnsi="Calibri Light" w:cs="Times New Roman"/>
        </w:rPr>
        <w:t>where children are involved, responses must be age appropriate, child-centred, and tailored to their specific needs and stages of development;</w:t>
      </w:r>
    </w:p>
    <w:p w14:paraId="29623CEA" w14:textId="77777777" w:rsidR="005C6FE2" w:rsidRPr="005C6FE2" w:rsidRDefault="005C6FE2" w:rsidP="00441F89">
      <w:pPr>
        <w:numPr>
          <w:ilvl w:val="0"/>
          <w:numId w:val="23"/>
        </w:numPr>
        <w:tabs>
          <w:tab w:val="left" w:pos="1554"/>
        </w:tabs>
        <w:spacing w:line="276" w:lineRule="auto"/>
        <w:rPr>
          <w:rFonts w:ascii="Calibri Light" w:eastAsia="Calibri" w:hAnsi="Calibri Light" w:cs="Times New Roman"/>
        </w:rPr>
      </w:pPr>
      <w:r w:rsidRPr="005C6FE2">
        <w:rPr>
          <w:rFonts w:ascii="Calibri Light" w:eastAsia="Calibri" w:hAnsi="Calibri Light" w:cs="Times New Roman"/>
        </w:rPr>
        <w:t>actions must be evidence-based and help build an understanding of what works to respond effectively to, and prevent, violence against women and their children;</w:t>
      </w:r>
    </w:p>
    <w:p w14:paraId="38C7A9BC" w14:textId="77777777" w:rsidR="005C6FE2" w:rsidRPr="005C6FE2" w:rsidRDefault="005C6FE2" w:rsidP="00441F89">
      <w:pPr>
        <w:numPr>
          <w:ilvl w:val="0"/>
          <w:numId w:val="23"/>
        </w:numPr>
        <w:tabs>
          <w:tab w:val="left" w:pos="1554"/>
        </w:tabs>
        <w:spacing w:line="276" w:lineRule="auto"/>
        <w:rPr>
          <w:rFonts w:ascii="Calibri Light" w:eastAsia="Calibri" w:hAnsi="Calibri Light" w:cs="Times New Roman"/>
        </w:rPr>
      </w:pPr>
      <w:r w:rsidRPr="005C6FE2">
        <w:rPr>
          <w:rFonts w:ascii="Calibri Light" w:eastAsia="Calibri" w:hAnsi="Calibri Light" w:cs="Times New Roman"/>
        </w:rPr>
        <w:lastRenderedPageBreak/>
        <w:t>system and service responses must work to end the cycle of violence, keep people safe and prevent domestic, family and sexual violence; and</w:t>
      </w:r>
    </w:p>
    <w:p w14:paraId="5EC76B22" w14:textId="77777777" w:rsidR="005C6FE2" w:rsidRPr="005C6FE2" w:rsidRDefault="005C6FE2" w:rsidP="00441F89">
      <w:pPr>
        <w:numPr>
          <w:ilvl w:val="0"/>
          <w:numId w:val="23"/>
        </w:numPr>
        <w:tabs>
          <w:tab w:val="left" w:pos="1554"/>
        </w:tabs>
        <w:spacing w:line="276" w:lineRule="auto"/>
        <w:rPr>
          <w:rFonts w:ascii="Calibri Light" w:eastAsia="Calibri" w:hAnsi="Calibri Light" w:cs="Times New Roman"/>
        </w:rPr>
      </w:pPr>
      <w:r w:rsidRPr="005C6FE2">
        <w:rPr>
          <w:rFonts w:ascii="Calibri Light" w:eastAsia="Calibri" w:hAnsi="Calibri Light" w:cs="Times New Roman"/>
        </w:rPr>
        <w:t xml:space="preserve">a holistic approach to working with perpetrators of domestic, </w:t>
      </w:r>
      <w:proofErr w:type="gramStart"/>
      <w:r w:rsidRPr="005C6FE2">
        <w:rPr>
          <w:rFonts w:ascii="Calibri Light" w:eastAsia="Calibri" w:hAnsi="Calibri Light" w:cs="Times New Roman"/>
        </w:rPr>
        <w:t>family</w:t>
      </w:r>
      <w:proofErr w:type="gramEnd"/>
      <w:r w:rsidRPr="005C6FE2">
        <w:rPr>
          <w:rFonts w:ascii="Calibri Light" w:eastAsia="Calibri" w:hAnsi="Calibri Light" w:cs="Times New Roman"/>
        </w:rPr>
        <w:t xml:space="preserve"> and sexual violence is needed across all actions –prevention, deterrence, rehabilitation, and ensuring accountability. </w:t>
      </w:r>
    </w:p>
    <w:p w14:paraId="2365EF64" w14:textId="1614A327" w:rsidR="005C6FE2" w:rsidRPr="003553C4" w:rsidRDefault="005C6FE2" w:rsidP="005C6FE2">
      <w:pPr>
        <w:tabs>
          <w:tab w:val="left" w:pos="1554"/>
        </w:tabs>
        <w:spacing w:line="276" w:lineRule="auto"/>
        <w:rPr>
          <w:rFonts w:ascii="Calibri Light" w:eastAsia="Calibri" w:hAnsi="Calibri Light" w:cs="Times New Roman"/>
          <w:color w:val="000000" w:themeColor="text1"/>
          <w:szCs w:val="20"/>
        </w:rPr>
      </w:pPr>
      <w:r w:rsidRPr="005C6FE2">
        <w:rPr>
          <w:rFonts w:ascii="Calibri Light" w:eastAsia="Calibri" w:hAnsi="Calibri Light" w:cs="Times New Roman"/>
        </w:rPr>
        <w:t xml:space="preserve">The Fourth Action Plan contains 20 actions that sit under the five priorities and support the principles outlined </w:t>
      </w:r>
      <w:r w:rsidRPr="003553C4">
        <w:rPr>
          <w:rFonts w:ascii="Calibri Light" w:eastAsia="Calibri" w:hAnsi="Calibri Light" w:cs="Times New Roman"/>
          <w:color w:val="000000" w:themeColor="text1"/>
          <w:szCs w:val="20"/>
        </w:rPr>
        <w:t xml:space="preserve">above, as detailed </w:t>
      </w:r>
      <w:r w:rsidRPr="00175658">
        <w:rPr>
          <w:rFonts w:ascii="Calibri Light" w:eastAsia="Calibri" w:hAnsi="Calibri Light" w:cs="Times New Roman"/>
          <w:color w:val="000000" w:themeColor="text1"/>
          <w:szCs w:val="20"/>
        </w:rPr>
        <w:t>in</w:t>
      </w:r>
      <w:r w:rsidRPr="00175658">
        <w:rPr>
          <w:rFonts w:ascii="Calibri Light" w:eastAsia="Calibri" w:hAnsi="Calibri Light" w:cs="Times New Roman"/>
          <w:color w:val="000000" w:themeColor="text1"/>
          <w:szCs w:val="20"/>
          <w:shd w:val="clear" w:color="auto" w:fill="E6E6E6"/>
        </w:rPr>
        <w:t xml:space="preserve"> </w:t>
      </w:r>
      <w:r w:rsidR="003553C4" w:rsidRPr="00175658">
        <w:rPr>
          <w:rFonts w:ascii="Calibri Light" w:eastAsia="Calibri" w:hAnsi="Calibri Light" w:cs="Times New Roman"/>
          <w:color w:val="000000" w:themeColor="text1"/>
          <w:szCs w:val="20"/>
          <w:shd w:val="clear" w:color="auto" w:fill="E6E6E6"/>
        </w:rPr>
        <w:fldChar w:fldCharType="begin"/>
      </w:r>
      <w:r w:rsidR="003553C4" w:rsidRPr="00175658">
        <w:rPr>
          <w:rFonts w:ascii="Calibri Light" w:eastAsia="Calibri" w:hAnsi="Calibri Light" w:cs="Times New Roman"/>
          <w:color w:val="000000" w:themeColor="text1"/>
          <w:szCs w:val="20"/>
          <w:shd w:val="clear" w:color="auto" w:fill="E6E6E6"/>
        </w:rPr>
        <w:instrText xml:space="preserve"> REF _Ref116555943 \h  \* MERGEFORMAT </w:instrText>
      </w:r>
      <w:r w:rsidR="003553C4" w:rsidRPr="00175658">
        <w:rPr>
          <w:rFonts w:ascii="Calibri Light" w:eastAsia="Calibri" w:hAnsi="Calibri Light" w:cs="Times New Roman"/>
          <w:color w:val="000000" w:themeColor="text1"/>
          <w:szCs w:val="20"/>
          <w:shd w:val="clear" w:color="auto" w:fill="E6E6E6"/>
        </w:rPr>
      </w:r>
      <w:r w:rsidR="003553C4" w:rsidRPr="00175658">
        <w:rPr>
          <w:rFonts w:ascii="Calibri Light" w:eastAsia="Calibri" w:hAnsi="Calibri Light" w:cs="Times New Roman"/>
          <w:color w:val="000000" w:themeColor="text1"/>
          <w:szCs w:val="20"/>
          <w:shd w:val="clear" w:color="auto" w:fill="E6E6E6"/>
        </w:rPr>
        <w:fldChar w:fldCharType="separate"/>
      </w:r>
      <w:r w:rsidR="003553C4" w:rsidRPr="00175658">
        <w:rPr>
          <w:rFonts w:ascii="Calibri Light" w:eastAsia="Calibri" w:hAnsi="Calibri Light" w:cs="Times New Roman"/>
          <w:color w:val="000000" w:themeColor="text1"/>
          <w:szCs w:val="20"/>
        </w:rPr>
        <w:t xml:space="preserve">Figure </w:t>
      </w:r>
      <w:r w:rsidR="003553C4" w:rsidRPr="00175658">
        <w:rPr>
          <w:rFonts w:ascii="Calibri Light" w:eastAsia="Calibri" w:hAnsi="Calibri Light" w:cs="Times New Roman"/>
          <w:noProof/>
          <w:color w:val="000000" w:themeColor="text1"/>
          <w:szCs w:val="20"/>
        </w:rPr>
        <w:t>18</w:t>
      </w:r>
      <w:r w:rsidR="003553C4" w:rsidRPr="00175658">
        <w:rPr>
          <w:rFonts w:ascii="Calibri Light" w:eastAsia="Calibri" w:hAnsi="Calibri Light" w:cs="Times New Roman"/>
          <w:color w:val="000000" w:themeColor="text1"/>
          <w:szCs w:val="20"/>
          <w:shd w:val="clear" w:color="auto" w:fill="E6E6E6"/>
        </w:rPr>
        <w:fldChar w:fldCharType="end"/>
      </w:r>
      <w:r w:rsidRPr="003553C4">
        <w:rPr>
          <w:rFonts w:ascii="Calibri Light" w:eastAsia="Calibri" w:hAnsi="Calibri Light" w:cs="Times New Roman"/>
          <w:color w:val="000000" w:themeColor="text1"/>
          <w:szCs w:val="20"/>
        </w:rPr>
        <w:t>.</w:t>
      </w:r>
    </w:p>
    <w:p w14:paraId="73BA6E0F" w14:textId="77777777" w:rsidR="001C75A8" w:rsidRDefault="001C75A8" w:rsidP="001C75A8">
      <w:pPr>
        <w:tabs>
          <w:tab w:val="left" w:pos="1554"/>
        </w:tabs>
      </w:pPr>
    </w:p>
    <w:p w14:paraId="521D2398" w14:textId="77777777" w:rsidR="001C75A8" w:rsidRDefault="001C75A8" w:rsidP="001C75A8">
      <w:pPr>
        <w:tabs>
          <w:tab w:val="left" w:pos="1554"/>
        </w:tabs>
      </w:pPr>
    </w:p>
    <w:p w14:paraId="42EB58A8" w14:textId="77777777" w:rsidR="001C75A8" w:rsidRDefault="001C75A8" w:rsidP="001C75A8">
      <w:pPr>
        <w:tabs>
          <w:tab w:val="left" w:pos="1554"/>
        </w:tabs>
      </w:pPr>
    </w:p>
    <w:p w14:paraId="59B50816" w14:textId="77777777" w:rsidR="001C75A8" w:rsidRDefault="001C75A8" w:rsidP="001C75A8">
      <w:pPr>
        <w:tabs>
          <w:tab w:val="left" w:pos="1554"/>
        </w:tabs>
      </w:pPr>
    </w:p>
    <w:p w14:paraId="110412C8" w14:textId="77777777" w:rsidR="001C75A8" w:rsidRDefault="001C75A8" w:rsidP="001C75A8">
      <w:pPr>
        <w:tabs>
          <w:tab w:val="left" w:pos="1554"/>
        </w:tabs>
      </w:pPr>
    </w:p>
    <w:p w14:paraId="64512D83" w14:textId="77777777" w:rsidR="001C75A8" w:rsidRDefault="001C75A8" w:rsidP="001C75A8">
      <w:pPr>
        <w:tabs>
          <w:tab w:val="left" w:pos="1554"/>
        </w:tabs>
      </w:pPr>
    </w:p>
    <w:p w14:paraId="194BF6E6" w14:textId="77777777" w:rsidR="001C75A8" w:rsidRDefault="001C75A8" w:rsidP="001C75A8">
      <w:pPr>
        <w:tabs>
          <w:tab w:val="left" w:pos="1554"/>
          <w:tab w:val="left" w:pos="5160"/>
        </w:tabs>
      </w:pPr>
    </w:p>
    <w:p w14:paraId="124B9625" w14:textId="77777777" w:rsidR="001C75A8" w:rsidRDefault="001C75A8" w:rsidP="001C75A8">
      <w:pPr>
        <w:tabs>
          <w:tab w:val="left" w:pos="1554"/>
        </w:tabs>
      </w:pPr>
    </w:p>
    <w:p w14:paraId="78CBD2F1" w14:textId="77777777" w:rsidR="001C75A8" w:rsidRDefault="001C75A8" w:rsidP="001C75A8">
      <w:pPr>
        <w:tabs>
          <w:tab w:val="left" w:pos="1554"/>
        </w:tabs>
      </w:pPr>
    </w:p>
    <w:p w14:paraId="3E686F06" w14:textId="77777777" w:rsidR="001C75A8" w:rsidRDefault="001C75A8" w:rsidP="001C75A8">
      <w:pPr>
        <w:tabs>
          <w:tab w:val="left" w:pos="1554"/>
        </w:tabs>
      </w:pPr>
    </w:p>
    <w:p w14:paraId="4777FC3E" w14:textId="77777777" w:rsidR="001C75A8" w:rsidRDefault="001C75A8" w:rsidP="001C75A8">
      <w:pPr>
        <w:tabs>
          <w:tab w:val="left" w:pos="1554"/>
          <w:tab w:val="left" w:pos="6268"/>
        </w:tabs>
      </w:pPr>
    </w:p>
    <w:p w14:paraId="61149FCD" w14:textId="77777777" w:rsidR="001C75A8" w:rsidRDefault="001C75A8" w:rsidP="001C75A8">
      <w:pPr>
        <w:tabs>
          <w:tab w:val="left" w:pos="1554"/>
          <w:tab w:val="left" w:pos="6268"/>
        </w:tabs>
      </w:pPr>
    </w:p>
    <w:p w14:paraId="6F436E09" w14:textId="77777777" w:rsidR="001C75A8" w:rsidRDefault="001C75A8" w:rsidP="001C75A8"/>
    <w:p w14:paraId="08E1450F" w14:textId="77777777" w:rsidR="001C75A8" w:rsidRDefault="001C75A8" w:rsidP="001C75A8"/>
    <w:p w14:paraId="4523189B" w14:textId="77777777" w:rsidR="001C75A8" w:rsidRDefault="001C75A8" w:rsidP="001C75A8"/>
    <w:p w14:paraId="6E73C913" w14:textId="77777777" w:rsidR="001C75A8" w:rsidRDefault="001C75A8" w:rsidP="001C75A8"/>
    <w:p w14:paraId="6AF5C4C7" w14:textId="77777777" w:rsidR="001C75A8" w:rsidRDefault="001C75A8" w:rsidP="001C75A8">
      <w:pPr>
        <w:tabs>
          <w:tab w:val="left" w:pos="3330"/>
        </w:tabs>
      </w:pPr>
      <w:r>
        <w:tab/>
      </w:r>
    </w:p>
    <w:p w14:paraId="718AEF44" w14:textId="77777777" w:rsidR="001C75A8" w:rsidRDefault="001C75A8" w:rsidP="001C75A8">
      <w:pPr>
        <w:tabs>
          <w:tab w:val="left" w:pos="3330"/>
        </w:tabs>
      </w:pPr>
      <w:r>
        <w:tab/>
      </w:r>
    </w:p>
    <w:p w14:paraId="7A09EFF9" w14:textId="77777777" w:rsidR="001C75A8" w:rsidRDefault="001C75A8" w:rsidP="001C75A8">
      <w:pPr>
        <w:spacing w:before="0" w:after="0"/>
        <w:sectPr w:rsidR="001C75A8">
          <w:pgSz w:w="11906" w:h="16838"/>
          <w:pgMar w:top="1418" w:right="1418" w:bottom="1418" w:left="1418" w:header="709" w:footer="453" w:gutter="0"/>
          <w:pgNumType w:start="1"/>
          <w:cols w:space="720"/>
        </w:sectPr>
      </w:pPr>
    </w:p>
    <w:p w14:paraId="314B2BB8" w14:textId="01DE7CFF" w:rsidR="003F2DAA" w:rsidRPr="003F2DAA" w:rsidRDefault="003F2DAA" w:rsidP="003F2DAA">
      <w:pPr>
        <w:keepNext/>
        <w:tabs>
          <w:tab w:val="left" w:pos="1554"/>
        </w:tabs>
        <w:spacing w:before="0" w:after="200"/>
        <w:rPr>
          <w:rFonts w:ascii="Calibri Light" w:eastAsia="Calibri" w:hAnsi="Calibri Light" w:cs="Times New Roman"/>
          <w:i/>
          <w:iCs/>
          <w:color w:val="44546A"/>
          <w:szCs w:val="20"/>
        </w:rPr>
      </w:pPr>
      <w:bookmarkStart w:id="39" w:name="_Ref116555943"/>
      <w:bookmarkStart w:id="40" w:name="_Ref116555936"/>
      <w:r w:rsidRPr="003F2DAA">
        <w:rPr>
          <w:rFonts w:ascii="Calibri Light" w:eastAsia="Calibri" w:hAnsi="Calibri Light" w:cs="Times New Roman"/>
          <w:i/>
          <w:iCs/>
          <w:color w:val="44546A"/>
          <w:szCs w:val="20"/>
        </w:rPr>
        <w:lastRenderedPageBreak/>
        <w:t xml:space="preserve">Figure </w:t>
      </w:r>
      <w:r w:rsidRPr="003F2DAA">
        <w:rPr>
          <w:rFonts w:ascii="Calibri Light" w:eastAsia="Calibri" w:hAnsi="Calibri Light" w:cs="Times New Roman"/>
          <w:i/>
          <w:iCs/>
          <w:color w:val="44546A"/>
          <w:sz w:val="18"/>
          <w:szCs w:val="18"/>
        </w:rPr>
        <w:fldChar w:fldCharType="begin"/>
      </w:r>
      <w:r w:rsidRPr="003F2DAA">
        <w:rPr>
          <w:rFonts w:ascii="Calibri Light" w:eastAsia="Calibri" w:hAnsi="Calibri Light" w:cs="Times New Roman"/>
          <w:i/>
          <w:iCs/>
          <w:noProof/>
          <w:color w:val="44546A"/>
          <w:szCs w:val="20"/>
        </w:rPr>
        <w:instrText xml:space="preserve"> SEQ Figure \* ARABIC </w:instrText>
      </w:r>
      <w:r w:rsidRPr="003F2DAA">
        <w:rPr>
          <w:rFonts w:ascii="Calibri Light" w:eastAsia="Calibri" w:hAnsi="Calibri Light" w:cs="Times New Roman"/>
          <w:i/>
          <w:iCs/>
          <w:color w:val="44546A"/>
          <w:sz w:val="18"/>
          <w:szCs w:val="18"/>
        </w:rPr>
        <w:fldChar w:fldCharType="separate"/>
      </w:r>
      <w:r w:rsidR="00E73045">
        <w:rPr>
          <w:rFonts w:ascii="Calibri Light" w:eastAsia="Calibri" w:hAnsi="Calibri Light" w:cs="Times New Roman"/>
          <w:i/>
          <w:iCs/>
          <w:noProof/>
          <w:color w:val="44546A"/>
          <w:szCs w:val="20"/>
        </w:rPr>
        <w:t>18</w:t>
      </w:r>
      <w:r w:rsidRPr="003F2DAA">
        <w:rPr>
          <w:rFonts w:ascii="Calibri Light" w:eastAsia="Calibri" w:hAnsi="Calibri Light" w:cs="Times New Roman"/>
          <w:i/>
          <w:iCs/>
          <w:color w:val="44546A"/>
          <w:sz w:val="18"/>
          <w:szCs w:val="18"/>
        </w:rPr>
        <w:fldChar w:fldCharType="end"/>
      </w:r>
      <w:bookmarkEnd w:id="39"/>
      <w:r w:rsidRPr="003F2DAA">
        <w:rPr>
          <w:rFonts w:ascii="Calibri Light" w:eastAsia="Calibri" w:hAnsi="Calibri Light" w:cs="Times New Roman"/>
          <w:i/>
          <w:iCs/>
          <w:color w:val="44546A"/>
          <w:szCs w:val="20"/>
        </w:rPr>
        <w:t>: Fourth Action Plan priorities and actions</w:t>
      </w:r>
      <w:bookmarkEnd w:id="40"/>
    </w:p>
    <w:p w14:paraId="2BD8FCD9" w14:textId="77777777" w:rsidR="003F2DAA" w:rsidRPr="003F2DAA" w:rsidRDefault="003F2DAA" w:rsidP="003F2DAA">
      <w:pPr>
        <w:keepNext/>
        <w:tabs>
          <w:tab w:val="left" w:pos="1554"/>
        </w:tabs>
        <w:spacing w:before="0" w:after="200"/>
        <w:rPr>
          <w:rFonts w:ascii="Calibri Light" w:eastAsia="Calibri" w:hAnsi="Calibri Light" w:cs="Times New Roman"/>
          <w:i/>
          <w:iCs/>
          <w:color w:val="44546A"/>
          <w:szCs w:val="20"/>
        </w:rPr>
      </w:pPr>
      <w:r w:rsidRPr="003F2DAA">
        <w:rPr>
          <w:rFonts w:ascii="Calibri Light" w:eastAsia="Calibri" w:hAnsi="Calibri Light" w:cs="Times New Roman"/>
          <w:i/>
          <w:iCs/>
          <w:noProof/>
          <w:color w:val="44546A"/>
          <w:sz w:val="18"/>
          <w:szCs w:val="18"/>
          <w:lang w:eastAsia="en-AU"/>
        </w:rPr>
        <w:drawing>
          <wp:inline distT="0" distB="0" distL="0" distR="0" wp14:anchorId="3E68E3DA" wp14:editId="0F63FE91">
            <wp:extent cx="8737600" cy="4843145"/>
            <wp:effectExtent l="0" t="0" r="6350" b="0"/>
            <wp:docPr id="72" name="Picture 1" descr="This image aligns each action under its relevant priority. Priority 1 concerns actions 1 to 5, priority 2 actions 6 to 9, priority 3 actions 10 to 12, priority 4 actions 13 to 15, and priority 5 actions 16 t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 descr="This image aligns each action under its relevant priority. Priority 1 concerns actions 1 to 5, priority 2 actions 6 to 9, priority 3 actions 10 to 12, priority 4 actions 13 to 15, and priority 5 actions 16 to 2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737600" cy="4843145"/>
                    </a:xfrm>
                    <a:prstGeom prst="rect">
                      <a:avLst/>
                    </a:prstGeom>
                    <a:noFill/>
                    <a:ln>
                      <a:noFill/>
                    </a:ln>
                  </pic:spPr>
                </pic:pic>
              </a:graphicData>
            </a:graphic>
          </wp:inline>
        </w:drawing>
      </w:r>
    </w:p>
    <w:p w14:paraId="212B45DD" w14:textId="77777777" w:rsidR="009B3506" w:rsidRDefault="009B3506" w:rsidP="001C75A8">
      <w:pPr>
        <w:spacing w:before="0" w:after="0"/>
        <w:sectPr w:rsidR="009B3506">
          <w:pgSz w:w="16838" w:h="11906" w:orient="landscape"/>
          <w:pgMar w:top="1418" w:right="1418" w:bottom="1418" w:left="1418" w:header="709" w:footer="453" w:gutter="0"/>
          <w:cols w:space="720"/>
        </w:sectPr>
      </w:pPr>
    </w:p>
    <w:p w14:paraId="68F7B293" w14:textId="77777777" w:rsidR="009B3506" w:rsidRPr="009B3506" w:rsidRDefault="009B3506" w:rsidP="009B3506">
      <w:pPr>
        <w:keepNext/>
        <w:keepLines/>
        <w:numPr>
          <w:ilvl w:val="2"/>
          <w:numId w:val="14"/>
        </w:numPr>
        <w:tabs>
          <w:tab w:val="clear" w:pos="964"/>
          <w:tab w:val="num" w:pos="360"/>
          <w:tab w:val="left" w:pos="1554"/>
        </w:tabs>
        <w:spacing w:before="40"/>
        <w:ind w:left="0" w:firstLine="0"/>
        <w:outlineLvl w:val="2"/>
        <w:rPr>
          <w:rFonts w:ascii="Calibri Light" w:eastAsia="Times New Roman" w:hAnsi="Calibri Light" w:cs="Times New Roman"/>
          <w:color w:val="005EB8"/>
          <w:sz w:val="32"/>
          <w:szCs w:val="24"/>
        </w:rPr>
      </w:pPr>
      <w:bookmarkStart w:id="41" w:name="_Ref46481082"/>
      <w:bookmarkStart w:id="42" w:name="_Ref46906053"/>
      <w:r w:rsidRPr="009B3506">
        <w:rPr>
          <w:rFonts w:ascii="Calibri Light" w:eastAsia="Times New Roman" w:hAnsi="Calibri Light" w:cs="Times New Roman"/>
          <w:color w:val="005EB8"/>
          <w:sz w:val="32"/>
          <w:szCs w:val="24"/>
        </w:rPr>
        <w:lastRenderedPageBreak/>
        <w:t>Context</w:t>
      </w:r>
      <w:bookmarkEnd w:id="41"/>
      <w:bookmarkEnd w:id="42"/>
    </w:p>
    <w:p w14:paraId="018AA446" w14:textId="648FAF18" w:rsidR="009B3506" w:rsidRPr="009B3506" w:rsidRDefault="009B3506" w:rsidP="009B3506">
      <w:pPr>
        <w:tabs>
          <w:tab w:val="left" w:pos="1554"/>
        </w:tabs>
        <w:spacing w:line="276" w:lineRule="auto"/>
        <w:rPr>
          <w:rFonts w:ascii="Calibri Light" w:eastAsia="Calibri" w:hAnsi="Calibri Light" w:cs="Times New Roman"/>
        </w:rPr>
      </w:pPr>
      <w:r w:rsidRPr="009B3506">
        <w:rPr>
          <w:rFonts w:ascii="Calibri Light" w:eastAsia="Calibri" w:hAnsi="Calibri Light" w:cs="Times New Roman"/>
        </w:rPr>
        <w:t>The National Plan aims to reduce violence against women and their children in Australia, with a vision that “Australian women and their children live free from violence in safe communities”</w:t>
      </w:r>
      <w:r w:rsidR="00415767">
        <w:rPr>
          <w:rFonts w:ascii="Calibri Light" w:eastAsia="Calibri" w:hAnsi="Calibri Light" w:cs="Times New Roman"/>
        </w:rPr>
        <w:t>.</w:t>
      </w:r>
      <w:r w:rsidRPr="009B3506">
        <w:rPr>
          <w:rFonts w:ascii="Calibri Light" w:eastAsia="Calibri" w:hAnsi="Calibri Light" w:cs="Times New Roman"/>
          <w:vertAlign w:val="superscript"/>
        </w:rPr>
        <w:footnoteReference w:id="9"/>
      </w:r>
      <w:r w:rsidRPr="009B3506">
        <w:rPr>
          <w:rFonts w:ascii="Calibri Light" w:eastAsia="Calibri" w:hAnsi="Calibri Light" w:cs="Times New Roman"/>
        </w:rPr>
        <w:t xml:space="preserve"> The vision is underpinned by six National Outcomes: </w:t>
      </w:r>
    </w:p>
    <w:p w14:paraId="3ECCB000" w14:textId="77777777" w:rsidR="009B3506" w:rsidRPr="009B3506" w:rsidRDefault="009B3506" w:rsidP="00441F89">
      <w:pPr>
        <w:numPr>
          <w:ilvl w:val="0"/>
          <w:numId w:val="24"/>
        </w:numPr>
        <w:tabs>
          <w:tab w:val="left" w:pos="1554"/>
        </w:tabs>
        <w:spacing w:line="276" w:lineRule="auto"/>
        <w:rPr>
          <w:rFonts w:ascii="Calibri Light" w:eastAsia="Calibri" w:hAnsi="Calibri Light" w:cs="Times New Roman"/>
        </w:rPr>
      </w:pPr>
      <w:r w:rsidRPr="009B3506">
        <w:rPr>
          <w:rFonts w:ascii="Calibri Light" w:eastAsia="Calibri" w:hAnsi="Calibri Light" w:cs="Times New Roman"/>
        </w:rPr>
        <w:t xml:space="preserve">communities are safe and free from violence; </w:t>
      </w:r>
    </w:p>
    <w:p w14:paraId="4D88CE09" w14:textId="77777777" w:rsidR="009B3506" w:rsidRPr="009B3506" w:rsidRDefault="009B3506" w:rsidP="00441F89">
      <w:pPr>
        <w:numPr>
          <w:ilvl w:val="0"/>
          <w:numId w:val="24"/>
        </w:numPr>
        <w:tabs>
          <w:tab w:val="left" w:pos="1554"/>
        </w:tabs>
        <w:spacing w:line="276" w:lineRule="auto"/>
        <w:rPr>
          <w:rFonts w:ascii="Calibri Light" w:eastAsia="Calibri" w:hAnsi="Calibri Light" w:cs="Times New Roman"/>
        </w:rPr>
      </w:pPr>
      <w:r w:rsidRPr="009B3506">
        <w:rPr>
          <w:rFonts w:ascii="Calibri Light" w:eastAsia="Calibri" w:hAnsi="Calibri Light" w:cs="Times New Roman"/>
        </w:rPr>
        <w:t xml:space="preserve">relationships are respectful; </w:t>
      </w:r>
    </w:p>
    <w:p w14:paraId="14551301" w14:textId="77777777" w:rsidR="009B3506" w:rsidRPr="009B3506" w:rsidRDefault="009B3506" w:rsidP="00441F89">
      <w:pPr>
        <w:numPr>
          <w:ilvl w:val="0"/>
          <w:numId w:val="24"/>
        </w:numPr>
        <w:tabs>
          <w:tab w:val="left" w:pos="1554"/>
        </w:tabs>
        <w:spacing w:line="276" w:lineRule="auto"/>
        <w:rPr>
          <w:rFonts w:ascii="Calibri Light" w:eastAsia="Calibri" w:hAnsi="Calibri Light" w:cs="Times New Roman"/>
        </w:rPr>
      </w:pPr>
      <w:r w:rsidRPr="009B3506">
        <w:rPr>
          <w:rFonts w:ascii="Calibri Light" w:eastAsia="Calibri" w:hAnsi="Calibri Light" w:cs="Times New Roman"/>
        </w:rPr>
        <w:t xml:space="preserve">Indigenous communities are strengthened; </w:t>
      </w:r>
    </w:p>
    <w:p w14:paraId="1EC6B7C6" w14:textId="77777777" w:rsidR="009B3506" w:rsidRPr="009B3506" w:rsidRDefault="009B3506" w:rsidP="00441F89">
      <w:pPr>
        <w:numPr>
          <w:ilvl w:val="0"/>
          <w:numId w:val="24"/>
        </w:numPr>
        <w:tabs>
          <w:tab w:val="left" w:pos="1554"/>
        </w:tabs>
        <w:spacing w:line="276" w:lineRule="auto"/>
        <w:rPr>
          <w:rFonts w:ascii="Calibri Light" w:eastAsia="Calibri" w:hAnsi="Calibri Light" w:cs="Times New Roman"/>
        </w:rPr>
      </w:pPr>
      <w:r w:rsidRPr="009B3506">
        <w:rPr>
          <w:rFonts w:ascii="Calibri Light" w:eastAsia="Calibri" w:hAnsi="Calibri Light" w:cs="Times New Roman"/>
        </w:rPr>
        <w:t xml:space="preserve">services meet the needs of women and their children experiencing violence; </w:t>
      </w:r>
    </w:p>
    <w:p w14:paraId="4884F96D" w14:textId="77777777" w:rsidR="009B3506" w:rsidRPr="009B3506" w:rsidRDefault="009B3506" w:rsidP="00441F89">
      <w:pPr>
        <w:numPr>
          <w:ilvl w:val="0"/>
          <w:numId w:val="24"/>
        </w:numPr>
        <w:tabs>
          <w:tab w:val="left" w:pos="1554"/>
        </w:tabs>
        <w:spacing w:line="276" w:lineRule="auto"/>
        <w:rPr>
          <w:rFonts w:ascii="Calibri Light" w:eastAsia="Calibri" w:hAnsi="Calibri Light" w:cs="Times New Roman"/>
        </w:rPr>
      </w:pPr>
      <w:r w:rsidRPr="009B3506">
        <w:rPr>
          <w:rFonts w:ascii="Calibri Light" w:eastAsia="Calibri" w:hAnsi="Calibri Light" w:cs="Times New Roman"/>
        </w:rPr>
        <w:t xml:space="preserve">justice responses are effective; and </w:t>
      </w:r>
    </w:p>
    <w:p w14:paraId="3061A3EA" w14:textId="77777777" w:rsidR="009B3506" w:rsidRPr="009B3506" w:rsidRDefault="009B3506" w:rsidP="00441F89">
      <w:pPr>
        <w:numPr>
          <w:ilvl w:val="0"/>
          <w:numId w:val="24"/>
        </w:numPr>
        <w:tabs>
          <w:tab w:val="left" w:pos="1554"/>
        </w:tabs>
        <w:spacing w:line="276" w:lineRule="auto"/>
        <w:rPr>
          <w:rFonts w:ascii="Calibri Light" w:eastAsia="Calibri" w:hAnsi="Calibri Light" w:cs="Times New Roman"/>
        </w:rPr>
      </w:pPr>
      <w:r w:rsidRPr="009B3506">
        <w:rPr>
          <w:rFonts w:ascii="Calibri Light" w:eastAsia="Calibri" w:hAnsi="Calibri Light" w:cs="Times New Roman"/>
        </w:rPr>
        <w:t xml:space="preserve">perpetrators stop their violence and are held to account. </w:t>
      </w:r>
    </w:p>
    <w:p w14:paraId="2CDA0F44" w14:textId="77777777" w:rsidR="009B3506" w:rsidRPr="009B3506" w:rsidRDefault="009B3506" w:rsidP="009B3506">
      <w:pPr>
        <w:tabs>
          <w:tab w:val="left" w:pos="1554"/>
        </w:tabs>
        <w:spacing w:line="276" w:lineRule="auto"/>
        <w:rPr>
          <w:rFonts w:ascii="Calibri Light" w:eastAsia="Calibri" w:hAnsi="Calibri Light" w:cs="Times New Roman"/>
        </w:rPr>
      </w:pPr>
      <w:r w:rsidRPr="009B3506">
        <w:rPr>
          <w:rFonts w:ascii="Calibri Light" w:eastAsia="Calibri" w:hAnsi="Calibri Light" w:cs="Times New Roman"/>
        </w:rPr>
        <w:t xml:space="preserve">These outcomes have been tracked through progress reports which have also reported on the outcomes identified in previous Action Plans. To date, five progress reports have been released tracking progress on the National Plan. The reports have monitored progress with the: </w:t>
      </w:r>
    </w:p>
    <w:p w14:paraId="44887394" w14:textId="77777777" w:rsidR="009B3506" w:rsidRPr="009B3506" w:rsidRDefault="009B3506" w:rsidP="009B3506">
      <w:pPr>
        <w:tabs>
          <w:tab w:val="num" w:pos="340"/>
          <w:tab w:val="left" w:pos="1554"/>
        </w:tabs>
        <w:spacing w:line="276" w:lineRule="auto"/>
        <w:ind w:left="340" w:hanging="340"/>
        <w:rPr>
          <w:rFonts w:ascii="Calibri Light" w:eastAsia="Calibri" w:hAnsi="Calibri Light" w:cs="Times New Roman"/>
        </w:rPr>
      </w:pPr>
      <w:r w:rsidRPr="009B3506">
        <w:rPr>
          <w:rFonts w:ascii="Calibri Light" w:eastAsia="Calibri" w:hAnsi="Calibri Light" w:cs="Times New Roman"/>
        </w:rPr>
        <w:t xml:space="preserve">First Action Plan (2010-12 Progress Report); </w:t>
      </w:r>
    </w:p>
    <w:p w14:paraId="41C6C05E" w14:textId="77777777" w:rsidR="009B3506" w:rsidRPr="009B3506" w:rsidRDefault="009B3506" w:rsidP="009B3506">
      <w:pPr>
        <w:tabs>
          <w:tab w:val="num" w:pos="340"/>
          <w:tab w:val="left" w:pos="1554"/>
        </w:tabs>
        <w:spacing w:line="276" w:lineRule="auto"/>
        <w:ind w:left="340" w:hanging="340"/>
        <w:rPr>
          <w:rFonts w:ascii="Calibri Light" w:eastAsia="Calibri" w:hAnsi="Calibri Light" w:cs="Times New Roman"/>
        </w:rPr>
      </w:pPr>
      <w:r w:rsidRPr="009B3506">
        <w:rPr>
          <w:rFonts w:ascii="Calibri Light" w:eastAsia="Calibri" w:hAnsi="Calibri Light" w:cs="Times New Roman"/>
        </w:rPr>
        <w:t xml:space="preserve">Second Action Plan (2014-15 and 2015-16 Annual Progress Reports); and </w:t>
      </w:r>
    </w:p>
    <w:p w14:paraId="00CEBA8E" w14:textId="77777777" w:rsidR="009B3506" w:rsidRPr="009B3506" w:rsidRDefault="009B3506" w:rsidP="009B3506">
      <w:pPr>
        <w:tabs>
          <w:tab w:val="num" w:pos="340"/>
          <w:tab w:val="left" w:pos="1554"/>
        </w:tabs>
        <w:spacing w:line="276" w:lineRule="auto"/>
        <w:ind w:left="340" w:hanging="340"/>
        <w:rPr>
          <w:rFonts w:ascii="Calibri Light" w:eastAsia="Calibri" w:hAnsi="Calibri Light" w:cs="Times New Roman"/>
        </w:rPr>
      </w:pPr>
      <w:r w:rsidRPr="009B3506">
        <w:rPr>
          <w:rFonts w:ascii="Calibri Light" w:eastAsia="Calibri" w:hAnsi="Calibri Light" w:cs="Times New Roman"/>
        </w:rPr>
        <w:t xml:space="preserve">Third Action Plan (2016-17 and 2017-18 Annual Progress Reports). </w:t>
      </w:r>
    </w:p>
    <w:p w14:paraId="15D79C5A" w14:textId="77777777" w:rsidR="009B3506" w:rsidRPr="009B3506" w:rsidRDefault="009B3506" w:rsidP="009B3506">
      <w:pPr>
        <w:spacing w:line="276" w:lineRule="auto"/>
        <w:rPr>
          <w:rFonts w:ascii="Calibri Light" w:eastAsia="Calibri" w:hAnsi="Calibri Light" w:cs="Times New Roman"/>
        </w:rPr>
      </w:pPr>
      <w:r w:rsidRPr="009B3506">
        <w:rPr>
          <w:rFonts w:ascii="Calibri Light" w:eastAsia="Calibri" w:hAnsi="Calibri Light" w:cs="Times New Roman"/>
        </w:rPr>
        <w:t>In addition to Progress Reports, monitoring and assessment of progress of the National Plan and Action Plans has been undertaken through a range of reviews and evaluation activity, including:</w:t>
      </w:r>
    </w:p>
    <w:p w14:paraId="0B95D61B" w14:textId="77777777" w:rsidR="009B3506" w:rsidRPr="00175658" w:rsidRDefault="009B3506" w:rsidP="00175658">
      <w:pPr>
        <w:pStyle w:val="ListParagraph"/>
        <w:numPr>
          <w:ilvl w:val="0"/>
          <w:numId w:val="42"/>
        </w:numPr>
        <w:tabs>
          <w:tab w:val="num" w:pos="340"/>
        </w:tabs>
        <w:spacing w:line="276" w:lineRule="auto"/>
        <w:rPr>
          <w:rFonts w:ascii="Calibri Light" w:eastAsia="Calibri" w:hAnsi="Calibri Light" w:cs="Times New Roman"/>
        </w:rPr>
      </w:pPr>
      <w:r w:rsidRPr="00175658">
        <w:rPr>
          <w:rFonts w:ascii="Calibri Light" w:eastAsia="Calibri" w:hAnsi="Calibri Light" w:cs="Times New Roman"/>
        </w:rPr>
        <w:t xml:space="preserve">the Progress Review of the First Action </w:t>
      </w:r>
      <w:proofErr w:type="gramStart"/>
      <w:r w:rsidRPr="00175658">
        <w:rPr>
          <w:rFonts w:ascii="Calibri Light" w:eastAsia="Calibri" w:hAnsi="Calibri Light" w:cs="Times New Roman"/>
        </w:rPr>
        <w:t>Plan;</w:t>
      </w:r>
      <w:proofErr w:type="gramEnd"/>
      <w:r w:rsidRPr="00175658">
        <w:rPr>
          <w:rFonts w:ascii="Calibri Light" w:eastAsia="Calibri" w:hAnsi="Calibri Light" w:cs="Times New Roman"/>
        </w:rPr>
        <w:t xml:space="preserve"> </w:t>
      </w:r>
    </w:p>
    <w:p w14:paraId="0E438BA3" w14:textId="77777777" w:rsidR="009B3506" w:rsidRPr="00175658" w:rsidRDefault="009B3506" w:rsidP="00175658">
      <w:pPr>
        <w:pStyle w:val="ListParagraph"/>
        <w:numPr>
          <w:ilvl w:val="0"/>
          <w:numId w:val="42"/>
        </w:numPr>
        <w:tabs>
          <w:tab w:val="num" w:pos="340"/>
        </w:tabs>
        <w:spacing w:line="276" w:lineRule="auto"/>
        <w:rPr>
          <w:rFonts w:ascii="Calibri Light" w:eastAsia="Calibri" w:hAnsi="Calibri Light" w:cs="Times New Roman"/>
        </w:rPr>
      </w:pPr>
      <w:r w:rsidRPr="00175658">
        <w:rPr>
          <w:rFonts w:ascii="Calibri Light" w:eastAsia="Calibri" w:hAnsi="Calibri Light" w:cs="Times New Roman"/>
        </w:rPr>
        <w:t>the Process Evaluations of the Second and Third Action plans; and</w:t>
      </w:r>
    </w:p>
    <w:p w14:paraId="5050A26D" w14:textId="77777777" w:rsidR="009B3506" w:rsidRPr="00175658" w:rsidRDefault="009B3506" w:rsidP="00175658">
      <w:pPr>
        <w:pStyle w:val="ListParagraph"/>
        <w:numPr>
          <w:ilvl w:val="0"/>
          <w:numId w:val="42"/>
        </w:numPr>
        <w:tabs>
          <w:tab w:val="num" w:pos="340"/>
        </w:tabs>
        <w:spacing w:line="276" w:lineRule="auto"/>
        <w:rPr>
          <w:rFonts w:ascii="Calibri Light" w:eastAsia="Calibri" w:hAnsi="Calibri Light" w:cs="Times New Roman"/>
        </w:rPr>
      </w:pPr>
      <w:r w:rsidRPr="00175658">
        <w:rPr>
          <w:rFonts w:ascii="Calibri Light" w:eastAsia="Calibri" w:hAnsi="Calibri Light" w:cs="Times New Roman"/>
        </w:rPr>
        <w:t>evaluations of flagship initiatives (including the Respectful Relationships, the review of ANROWS and 1800 RESPECT).</w:t>
      </w:r>
    </w:p>
    <w:p w14:paraId="40740641" w14:textId="77777777" w:rsidR="009B3506" w:rsidRPr="009B3506" w:rsidRDefault="009B3506" w:rsidP="009B3506">
      <w:pPr>
        <w:tabs>
          <w:tab w:val="left" w:pos="1554"/>
        </w:tabs>
        <w:spacing w:line="276" w:lineRule="auto"/>
        <w:rPr>
          <w:rFonts w:ascii="Calibri Light" w:eastAsia="Calibri" w:hAnsi="Calibri Light" w:cs="Times New Roman"/>
        </w:rPr>
      </w:pPr>
      <w:r w:rsidRPr="009B3506">
        <w:rPr>
          <w:rFonts w:ascii="Calibri Light" w:eastAsia="Calibri" w:hAnsi="Calibri Light" w:cs="Times New Roman"/>
        </w:rPr>
        <w:t xml:space="preserve">Monitoring and reporting on the National Plan has been challenged with the need to recognise the diverse range of initiatives undertaken, including at the State and Territory level, some of which are captured under the Plan and some of which are not. </w:t>
      </w:r>
    </w:p>
    <w:p w14:paraId="3E20B4E5" w14:textId="77777777" w:rsidR="009B3506" w:rsidRPr="009B3506" w:rsidRDefault="009B3506" w:rsidP="009B3506">
      <w:pPr>
        <w:tabs>
          <w:tab w:val="left" w:pos="1554"/>
        </w:tabs>
        <w:spacing w:line="276" w:lineRule="auto"/>
        <w:rPr>
          <w:rFonts w:ascii="Calibri Light" w:eastAsia="Calibri" w:hAnsi="Calibri Light" w:cs="Times New Roman"/>
        </w:rPr>
      </w:pPr>
      <w:r w:rsidRPr="009B3506">
        <w:rPr>
          <w:rFonts w:ascii="Calibri Light" w:eastAsia="Calibri" w:hAnsi="Calibri Light" w:cs="Times New Roman"/>
        </w:rPr>
        <w:t xml:space="preserve">To support implementation of the Fourth Action Plan, the Department of Social Services developed a National Implementation Plan which sets out the various initiatives that the Commonwealth, States and Territories will deliver under the Fourth Action Plan and provides information on funding, milestones and intended outcomes.  This will assist in more targeted monitoring and reporting of the more than initiatives contained in the Fourth Action Plan and form the basis of future annual progress reporting.  </w:t>
      </w:r>
    </w:p>
    <w:p w14:paraId="07C88166" w14:textId="0F919388" w:rsidR="009B3506" w:rsidRPr="009B3506" w:rsidRDefault="009B3506" w:rsidP="009B3506">
      <w:pPr>
        <w:tabs>
          <w:tab w:val="left" w:pos="1554"/>
        </w:tabs>
        <w:spacing w:line="276" w:lineRule="auto"/>
        <w:rPr>
          <w:rFonts w:ascii="Calibri Light" w:eastAsia="Calibri" w:hAnsi="Calibri Light" w:cs="Times New Roman"/>
        </w:rPr>
      </w:pPr>
      <w:r w:rsidRPr="009B3506">
        <w:rPr>
          <w:rFonts w:ascii="Calibri Light" w:eastAsia="Calibri" w:hAnsi="Calibri Light" w:cs="Times New Roman"/>
        </w:rPr>
        <w:t>The Department’s National Implementation Plan also responds to the findings of the Australian National Audit Office’s (ANAO) June 2019 Performance Audit Report</w:t>
      </w:r>
      <w:r w:rsidRPr="009B3506">
        <w:rPr>
          <w:rFonts w:ascii="Calibri Light" w:eastAsia="Calibri" w:hAnsi="Calibri Light" w:cs="Times New Roman"/>
          <w:vertAlign w:val="superscript"/>
        </w:rPr>
        <w:footnoteReference w:id="10"/>
      </w:r>
      <w:r w:rsidRPr="009B3506">
        <w:rPr>
          <w:rFonts w:ascii="Calibri Light" w:eastAsia="Calibri" w:hAnsi="Calibri Light" w:cs="Times New Roman"/>
        </w:rPr>
        <w:t xml:space="preserve"> which noted  that performance monitoring and reporting under the National Plan was not sufficient to provide assurance that governments are on track to achieve the National Plan’s objectives and outcomes.  </w:t>
      </w:r>
    </w:p>
    <w:p w14:paraId="3218CF1E" w14:textId="3B9625B6" w:rsidR="009B3506" w:rsidRPr="003553C4" w:rsidRDefault="009B3506" w:rsidP="009B3506">
      <w:pPr>
        <w:tabs>
          <w:tab w:val="left" w:pos="1554"/>
        </w:tabs>
        <w:spacing w:line="276" w:lineRule="auto"/>
        <w:rPr>
          <w:rFonts w:ascii="Calibri Light" w:eastAsia="Calibri" w:hAnsi="Calibri Light" w:cs="Times New Roman"/>
          <w:color w:val="000000" w:themeColor="text1"/>
          <w:szCs w:val="20"/>
        </w:rPr>
      </w:pPr>
      <w:r w:rsidRPr="009B3506">
        <w:rPr>
          <w:rFonts w:ascii="Calibri Light" w:eastAsia="Calibri" w:hAnsi="Calibri Light" w:cs="Times New Roman"/>
        </w:rPr>
        <w:lastRenderedPageBreak/>
        <w:t xml:space="preserve">The interplay and connection between the National Plan, the Fourth Action Plan and the National </w:t>
      </w:r>
      <w:r w:rsidRPr="003553C4">
        <w:rPr>
          <w:rFonts w:ascii="Calibri Light" w:eastAsia="Calibri" w:hAnsi="Calibri Light" w:cs="Times New Roman"/>
          <w:color w:val="000000" w:themeColor="text1"/>
          <w:szCs w:val="20"/>
        </w:rPr>
        <w:t>Implementation Plan is outlined in</w:t>
      </w:r>
      <w:r w:rsidRPr="003553C4">
        <w:rPr>
          <w:rFonts w:ascii="Calibri Light" w:eastAsia="Calibri" w:hAnsi="Calibri Light" w:cs="Times New Roman"/>
          <w:color w:val="000000" w:themeColor="text1"/>
          <w:szCs w:val="20"/>
          <w:shd w:val="clear" w:color="auto" w:fill="E6E6E6"/>
        </w:rPr>
        <w:t xml:space="preserve"> </w:t>
      </w:r>
      <w:r w:rsidR="003553C4" w:rsidRPr="003553C4">
        <w:rPr>
          <w:rFonts w:ascii="Calibri Light" w:eastAsia="Calibri" w:hAnsi="Calibri Light" w:cs="Times New Roman"/>
          <w:color w:val="000000" w:themeColor="text1"/>
          <w:szCs w:val="20"/>
          <w:shd w:val="clear" w:color="auto" w:fill="E6E6E6"/>
        </w:rPr>
        <w:fldChar w:fldCharType="begin"/>
      </w:r>
      <w:r w:rsidR="003553C4" w:rsidRPr="003553C4">
        <w:rPr>
          <w:rFonts w:ascii="Calibri Light" w:eastAsia="Calibri" w:hAnsi="Calibri Light" w:cs="Times New Roman"/>
          <w:color w:val="000000" w:themeColor="text1"/>
          <w:szCs w:val="20"/>
          <w:shd w:val="clear" w:color="auto" w:fill="E6E6E6"/>
        </w:rPr>
        <w:instrText xml:space="preserve"> REF _Ref45703367 \h  \* MERGEFORMAT </w:instrText>
      </w:r>
      <w:r w:rsidR="003553C4" w:rsidRPr="003553C4">
        <w:rPr>
          <w:rFonts w:ascii="Calibri Light" w:eastAsia="Calibri" w:hAnsi="Calibri Light" w:cs="Times New Roman"/>
          <w:color w:val="000000" w:themeColor="text1"/>
          <w:szCs w:val="20"/>
          <w:shd w:val="clear" w:color="auto" w:fill="E6E6E6"/>
        </w:rPr>
      </w:r>
      <w:r w:rsidR="003553C4" w:rsidRPr="003553C4">
        <w:rPr>
          <w:rFonts w:ascii="Calibri Light" w:eastAsia="Calibri" w:hAnsi="Calibri Light" w:cs="Times New Roman"/>
          <w:color w:val="000000" w:themeColor="text1"/>
          <w:szCs w:val="20"/>
          <w:shd w:val="clear" w:color="auto" w:fill="E6E6E6"/>
        </w:rPr>
        <w:fldChar w:fldCharType="separate"/>
      </w:r>
      <w:r w:rsidR="003553C4" w:rsidRPr="003553C4">
        <w:rPr>
          <w:rFonts w:ascii="Calibri Light" w:eastAsia="Calibri" w:hAnsi="Calibri Light" w:cs="Times New Roman"/>
          <w:color w:val="000000" w:themeColor="text1"/>
          <w:szCs w:val="20"/>
        </w:rPr>
        <w:t xml:space="preserve">Figure </w:t>
      </w:r>
      <w:r w:rsidR="003553C4" w:rsidRPr="003553C4">
        <w:rPr>
          <w:rFonts w:ascii="Calibri Light" w:eastAsia="Calibri" w:hAnsi="Calibri Light" w:cs="Times New Roman"/>
          <w:noProof/>
          <w:color w:val="000000" w:themeColor="text1"/>
          <w:szCs w:val="20"/>
        </w:rPr>
        <w:t>19</w:t>
      </w:r>
      <w:r w:rsidR="003553C4" w:rsidRPr="003553C4">
        <w:rPr>
          <w:rFonts w:ascii="Calibri Light" w:eastAsia="Calibri" w:hAnsi="Calibri Light" w:cs="Times New Roman"/>
          <w:color w:val="000000" w:themeColor="text1"/>
          <w:szCs w:val="20"/>
          <w:shd w:val="clear" w:color="auto" w:fill="E6E6E6"/>
        </w:rPr>
        <w:fldChar w:fldCharType="end"/>
      </w:r>
      <w:r w:rsidRPr="003553C4">
        <w:rPr>
          <w:rFonts w:ascii="Calibri Light" w:eastAsia="Calibri" w:hAnsi="Calibri Light" w:cs="Times New Roman"/>
          <w:color w:val="000000" w:themeColor="text1"/>
          <w:szCs w:val="20"/>
        </w:rPr>
        <w:t>.</w:t>
      </w:r>
    </w:p>
    <w:p w14:paraId="7CCE7A0D" w14:textId="5B5E1803" w:rsidR="009B3506" w:rsidRPr="009B3506" w:rsidRDefault="009B3506" w:rsidP="009B3506">
      <w:pPr>
        <w:keepNext/>
        <w:tabs>
          <w:tab w:val="left" w:pos="1554"/>
        </w:tabs>
        <w:spacing w:before="0" w:after="200"/>
        <w:rPr>
          <w:rFonts w:ascii="Calibri Light" w:eastAsia="Calibri" w:hAnsi="Calibri Light" w:cs="Times New Roman"/>
          <w:i/>
          <w:iCs/>
          <w:color w:val="44546A"/>
          <w:sz w:val="18"/>
          <w:szCs w:val="18"/>
        </w:rPr>
      </w:pPr>
      <w:bookmarkStart w:id="43" w:name="_Ref45703367"/>
      <w:r w:rsidRPr="009B3506">
        <w:rPr>
          <w:rFonts w:ascii="Calibri Light" w:eastAsia="Calibri" w:hAnsi="Calibri Light" w:cs="Times New Roman"/>
          <w:i/>
          <w:iCs/>
          <w:color w:val="44546A"/>
          <w:sz w:val="18"/>
          <w:szCs w:val="18"/>
        </w:rPr>
        <w:t xml:space="preserve">Figure </w:t>
      </w:r>
      <w:r w:rsidRPr="009B3506">
        <w:rPr>
          <w:rFonts w:ascii="Calibri Light" w:eastAsia="Calibri" w:hAnsi="Calibri Light" w:cs="Times New Roman"/>
          <w:i/>
          <w:iCs/>
          <w:color w:val="44546A"/>
          <w:sz w:val="18"/>
          <w:szCs w:val="18"/>
        </w:rPr>
        <w:fldChar w:fldCharType="begin"/>
      </w:r>
      <w:r w:rsidRPr="009B3506">
        <w:rPr>
          <w:rFonts w:ascii="Calibri Light" w:eastAsia="Calibri" w:hAnsi="Calibri Light" w:cs="Times New Roman"/>
          <w:i/>
          <w:iCs/>
          <w:noProof/>
          <w:color w:val="44546A"/>
          <w:sz w:val="18"/>
          <w:szCs w:val="18"/>
        </w:rPr>
        <w:instrText xml:space="preserve"> SEQ Figure \* ARABIC </w:instrText>
      </w:r>
      <w:r w:rsidRPr="009B3506">
        <w:rPr>
          <w:rFonts w:ascii="Calibri Light" w:eastAsia="Calibri" w:hAnsi="Calibri Light" w:cs="Times New Roman"/>
          <w:i/>
          <w:iCs/>
          <w:color w:val="44546A"/>
          <w:sz w:val="18"/>
          <w:szCs w:val="18"/>
        </w:rPr>
        <w:fldChar w:fldCharType="separate"/>
      </w:r>
      <w:r w:rsidR="00CF19B4">
        <w:rPr>
          <w:rFonts w:ascii="Calibri Light" w:eastAsia="Calibri" w:hAnsi="Calibri Light" w:cs="Times New Roman"/>
          <w:i/>
          <w:iCs/>
          <w:noProof/>
          <w:color w:val="44546A"/>
          <w:sz w:val="18"/>
          <w:szCs w:val="18"/>
        </w:rPr>
        <w:t>19</w:t>
      </w:r>
      <w:r w:rsidRPr="009B3506">
        <w:rPr>
          <w:rFonts w:ascii="Calibri Light" w:eastAsia="Calibri" w:hAnsi="Calibri Light" w:cs="Times New Roman"/>
          <w:i/>
          <w:iCs/>
          <w:color w:val="44546A"/>
          <w:sz w:val="18"/>
          <w:szCs w:val="18"/>
        </w:rPr>
        <w:fldChar w:fldCharType="end"/>
      </w:r>
      <w:bookmarkEnd w:id="43"/>
      <w:r w:rsidRPr="009B3506">
        <w:rPr>
          <w:rFonts w:ascii="Calibri Light" w:eastAsia="Calibri" w:hAnsi="Calibri Light" w:cs="Times New Roman"/>
          <w:i/>
          <w:iCs/>
          <w:color w:val="44546A"/>
          <w:sz w:val="18"/>
          <w:szCs w:val="18"/>
        </w:rPr>
        <w:t>: Connection between the National Plan, Fourth Action Plan and the Implementation Plan</w:t>
      </w:r>
      <w:r w:rsidRPr="009B3506">
        <w:rPr>
          <w:rFonts w:ascii="Calibri Light" w:eastAsia="Calibri" w:hAnsi="Calibri Light" w:cs="Times New Roman"/>
          <w:i/>
          <w:iCs/>
          <w:noProof/>
          <w:color w:val="44546A"/>
          <w:sz w:val="18"/>
          <w:szCs w:val="18"/>
          <w:lang w:eastAsia="en-AU"/>
        </w:rPr>
        <w:drawing>
          <wp:inline distT="0" distB="0" distL="0" distR="0" wp14:anchorId="4284BB8F" wp14:editId="7E529DEE">
            <wp:extent cx="5554345" cy="3556000"/>
            <wp:effectExtent l="0" t="0" r="8255" b="6350"/>
            <wp:docPr id="73" name="Picture 73" descr="This image shows the connection between the National Plan, which is supported by the Fourth Action Plan, which is supported by the National Implementation Plan. The Performance, Monitoring and Reporting Framework applies to all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his image shows the connection between the National Plan, which is supported by the Fourth Action Plan, which is supported by the National Implementation Plan. The Performance, Monitoring and Reporting Framework applies to all level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54345" cy="3556000"/>
                    </a:xfrm>
                    <a:prstGeom prst="rect">
                      <a:avLst/>
                    </a:prstGeom>
                    <a:noFill/>
                    <a:ln>
                      <a:noFill/>
                    </a:ln>
                  </pic:spPr>
                </pic:pic>
              </a:graphicData>
            </a:graphic>
          </wp:inline>
        </w:drawing>
      </w:r>
    </w:p>
    <w:p w14:paraId="182D41DB" w14:textId="77777777" w:rsidR="009B3506" w:rsidRPr="009B3506" w:rsidRDefault="009B3506" w:rsidP="009B3506">
      <w:pPr>
        <w:tabs>
          <w:tab w:val="left" w:pos="1554"/>
        </w:tabs>
        <w:rPr>
          <w:rFonts w:ascii="Calibri Light" w:eastAsia="Calibri" w:hAnsi="Calibri Light" w:cs="Times New Roman"/>
          <w:i/>
          <w:iCs/>
          <w:color w:val="44546A"/>
          <w:sz w:val="18"/>
          <w:szCs w:val="18"/>
        </w:rPr>
      </w:pPr>
      <w:r w:rsidRPr="009B3506">
        <w:rPr>
          <w:rFonts w:ascii="Calibri Light" w:eastAsia="Calibri" w:hAnsi="Calibri Light" w:cs="Times New Roman"/>
          <w:i/>
          <w:iCs/>
          <w:color w:val="44546A"/>
          <w:sz w:val="18"/>
          <w:szCs w:val="18"/>
        </w:rPr>
        <w:t xml:space="preserve">Source: Department of Social Services, National Plan to Reduce Violence against Women and their Children: Implementation Plan </w:t>
      </w:r>
    </w:p>
    <w:p w14:paraId="1B442F39" w14:textId="77777777" w:rsidR="009B3506" w:rsidRPr="009B3506" w:rsidRDefault="009B3506" w:rsidP="009B3506">
      <w:pPr>
        <w:tabs>
          <w:tab w:val="left" w:pos="1554"/>
        </w:tabs>
        <w:spacing w:line="276" w:lineRule="auto"/>
        <w:rPr>
          <w:rFonts w:ascii="Calibri Light" w:eastAsia="Calibri" w:hAnsi="Calibri Light" w:cs="Times New Roman"/>
        </w:rPr>
      </w:pPr>
      <w:r w:rsidRPr="009B3506">
        <w:rPr>
          <w:rFonts w:ascii="Calibri Light" w:eastAsia="Calibri" w:hAnsi="Calibri Light" w:cs="Times New Roman"/>
        </w:rPr>
        <w:t xml:space="preserve"> </w:t>
      </w:r>
    </w:p>
    <w:p w14:paraId="21D46E2F" w14:textId="77777777" w:rsidR="009B3506" w:rsidRPr="009B3506" w:rsidRDefault="009B3506" w:rsidP="009B3506">
      <w:pPr>
        <w:keepNext/>
        <w:keepLines/>
        <w:numPr>
          <w:ilvl w:val="1"/>
          <w:numId w:val="14"/>
        </w:numPr>
        <w:tabs>
          <w:tab w:val="clear" w:pos="964"/>
          <w:tab w:val="num" w:pos="360"/>
          <w:tab w:val="left" w:pos="1554"/>
        </w:tabs>
        <w:spacing w:before="240" w:after="240"/>
        <w:ind w:left="0" w:firstLine="0"/>
        <w:outlineLvl w:val="1"/>
        <w:rPr>
          <w:rFonts w:ascii="Calibri Light" w:eastAsia="Times New Roman" w:hAnsi="Calibri Light" w:cs="Times New Roman"/>
          <w:color w:val="003366"/>
          <w:sz w:val="56"/>
          <w:szCs w:val="26"/>
        </w:rPr>
      </w:pPr>
      <w:bookmarkStart w:id="44" w:name="_Toc46414105"/>
      <w:bookmarkStart w:id="45" w:name="_Toc46471857"/>
      <w:bookmarkStart w:id="46" w:name="_Toc54623351"/>
      <w:r w:rsidRPr="009B3506">
        <w:rPr>
          <w:rFonts w:ascii="Calibri Light" w:eastAsia="Times New Roman" w:hAnsi="Calibri Light" w:cs="Times New Roman"/>
          <w:color w:val="003366"/>
          <w:sz w:val="56"/>
          <w:szCs w:val="26"/>
        </w:rPr>
        <w:t>Purpose and scope</w:t>
      </w:r>
      <w:bookmarkEnd w:id="44"/>
      <w:bookmarkEnd w:id="45"/>
      <w:bookmarkEnd w:id="46"/>
      <w:r w:rsidRPr="009B3506">
        <w:rPr>
          <w:rFonts w:ascii="Calibri Light" w:eastAsia="Times New Roman" w:hAnsi="Calibri Light" w:cs="Times New Roman"/>
          <w:color w:val="003366"/>
          <w:sz w:val="56"/>
          <w:szCs w:val="26"/>
        </w:rPr>
        <w:t xml:space="preserve"> </w:t>
      </w:r>
    </w:p>
    <w:p w14:paraId="6D93B7B2" w14:textId="77777777" w:rsidR="009B3506" w:rsidRPr="009B3506" w:rsidRDefault="009B3506" w:rsidP="009B3506">
      <w:pPr>
        <w:keepNext/>
        <w:keepLines/>
        <w:numPr>
          <w:ilvl w:val="2"/>
          <w:numId w:val="14"/>
        </w:numPr>
        <w:tabs>
          <w:tab w:val="clear" w:pos="964"/>
          <w:tab w:val="num" w:pos="360"/>
          <w:tab w:val="left" w:pos="1554"/>
        </w:tabs>
        <w:spacing w:before="40"/>
        <w:ind w:left="0" w:firstLine="0"/>
        <w:outlineLvl w:val="2"/>
        <w:rPr>
          <w:rFonts w:ascii="Calibri Light" w:eastAsia="Times New Roman" w:hAnsi="Calibri Light" w:cs="Times New Roman"/>
          <w:color w:val="005EB8"/>
          <w:sz w:val="32"/>
          <w:szCs w:val="24"/>
        </w:rPr>
      </w:pPr>
      <w:bookmarkStart w:id="47" w:name="_Ref45712414"/>
      <w:r w:rsidRPr="009B3506">
        <w:rPr>
          <w:rFonts w:ascii="Calibri Light" w:eastAsia="Times New Roman" w:hAnsi="Calibri Light" w:cs="Times New Roman"/>
          <w:color w:val="005EB8"/>
          <w:sz w:val="32"/>
          <w:szCs w:val="24"/>
        </w:rPr>
        <w:t xml:space="preserve">Purpose of the Performance Monitoring and Reporting Framework </w:t>
      </w:r>
      <w:bookmarkEnd w:id="47"/>
    </w:p>
    <w:p w14:paraId="56FB1176" w14:textId="77777777" w:rsidR="009B3506" w:rsidRPr="009B3506" w:rsidRDefault="009B3506" w:rsidP="009B3506">
      <w:pPr>
        <w:tabs>
          <w:tab w:val="left" w:pos="1554"/>
        </w:tabs>
        <w:spacing w:line="276" w:lineRule="auto"/>
        <w:rPr>
          <w:rFonts w:ascii="Calibri Light" w:eastAsia="Calibri" w:hAnsi="Calibri Light" w:cs="Times New Roman"/>
        </w:rPr>
      </w:pPr>
      <w:r w:rsidRPr="009B3506">
        <w:rPr>
          <w:rFonts w:ascii="Calibri Light" w:eastAsia="Calibri" w:hAnsi="Calibri Light" w:cs="Times New Roman"/>
        </w:rPr>
        <w:t>Performance monitoring and reporting frameworks are key to promoting transparency and accountability for the expenditure of public funds on services and programs provided to the general community. Performance monitoring frameworks support the evaluation of the Fourth Action Plan and measuring and monitoring of progress with implementation of initiatives which supports continual improvement, informs future policy development and helps create value for all stakeholders and the broader community.</w:t>
      </w:r>
    </w:p>
    <w:p w14:paraId="78D9C7FC" w14:textId="77777777" w:rsidR="009B3506" w:rsidRPr="009B3506" w:rsidRDefault="009B3506" w:rsidP="009B3506">
      <w:pPr>
        <w:tabs>
          <w:tab w:val="left" w:pos="1554"/>
        </w:tabs>
        <w:spacing w:line="276" w:lineRule="auto"/>
        <w:rPr>
          <w:rFonts w:ascii="Calibri Light" w:eastAsia="Calibri" w:hAnsi="Calibri Light" w:cs="Times New Roman"/>
        </w:rPr>
      </w:pPr>
      <w:r w:rsidRPr="009B3506">
        <w:rPr>
          <w:rFonts w:ascii="Calibri Light" w:eastAsia="Calibri" w:hAnsi="Calibri Light" w:cs="Times New Roman"/>
        </w:rPr>
        <w:t>The objectives of this Performance Monitoring and Reporting Framework are to:</w:t>
      </w:r>
    </w:p>
    <w:p w14:paraId="55DA12DF" w14:textId="77777777" w:rsidR="009B3506" w:rsidRPr="009B3506" w:rsidRDefault="009B3506" w:rsidP="00441F89">
      <w:pPr>
        <w:numPr>
          <w:ilvl w:val="0"/>
          <w:numId w:val="25"/>
        </w:numPr>
        <w:tabs>
          <w:tab w:val="left" w:pos="1554"/>
        </w:tabs>
        <w:spacing w:before="0"/>
        <w:rPr>
          <w:rFonts w:ascii="Calibri Light" w:eastAsia="Calibri" w:hAnsi="Calibri Light" w:cs="Times New Roman"/>
        </w:rPr>
      </w:pPr>
      <w:r w:rsidRPr="009B3506">
        <w:rPr>
          <w:rFonts w:ascii="Calibri Light" w:eastAsia="Calibri" w:hAnsi="Calibri Light" w:cs="Times New Roman"/>
        </w:rPr>
        <w:t>support the evaluation of the National Plan, which incorporates an evaluation of the Fourth Action Plan</w:t>
      </w:r>
    </w:p>
    <w:p w14:paraId="2A12C676" w14:textId="77777777" w:rsidR="009B3506" w:rsidRPr="009B3506" w:rsidRDefault="009B3506" w:rsidP="00441F89">
      <w:pPr>
        <w:numPr>
          <w:ilvl w:val="0"/>
          <w:numId w:val="25"/>
        </w:numPr>
        <w:tabs>
          <w:tab w:val="left" w:pos="1554"/>
        </w:tabs>
        <w:spacing w:before="0"/>
        <w:rPr>
          <w:rFonts w:ascii="Calibri Light" w:eastAsia="Calibri" w:hAnsi="Calibri Light" w:cs="Times New Roman"/>
        </w:rPr>
      </w:pPr>
      <w:r w:rsidRPr="009B3506">
        <w:rPr>
          <w:rFonts w:ascii="Calibri Light" w:eastAsia="Calibri" w:hAnsi="Calibri Light" w:cs="Times New Roman"/>
        </w:rPr>
        <w:t xml:space="preserve">support an assessment of </w:t>
      </w:r>
      <w:r w:rsidRPr="009B3506">
        <w:rPr>
          <w:rFonts w:ascii="Calibri Light" w:eastAsia="Calibri" w:hAnsi="Calibri Light" w:cs="Times New Roman"/>
          <w:bCs/>
        </w:rPr>
        <w:t>progress</w:t>
      </w:r>
      <w:r w:rsidRPr="009B3506">
        <w:rPr>
          <w:rFonts w:ascii="Calibri Light" w:eastAsia="Calibri" w:hAnsi="Calibri Light" w:cs="Times New Roman"/>
        </w:rPr>
        <w:t xml:space="preserve"> in a public annual progress report in relation to the priorities and actions outlined in the Fourth Action Plan;</w:t>
      </w:r>
    </w:p>
    <w:p w14:paraId="2D54615A" w14:textId="77777777" w:rsidR="009B3506" w:rsidRPr="009B3506" w:rsidRDefault="009B3506" w:rsidP="00441F89">
      <w:pPr>
        <w:numPr>
          <w:ilvl w:val="0"/>
          <w:numId w:val="25"/>
        </w:numPr>
        <w:tabs>
          <w:tab w:val="left" w:pos="1554"/>
        </w:tabs>
        <w:spacing w:before="0"/>
        <w:rPr>
          <w:rFonts w:ascii="Calibri Light" w:eastAsia="Calibri" w:hAnsi="Calibri Light" w:cs="Times New Roman"/>
        </w:rPr>
      </w:pPr>
      <w:r w:rsidRPr="009B3506">
        <w:rPr>
          <w:rFonts w:ascii="Calibri Light" w:eastAsia="Calibri" w:hAnsi="Calibri Light" w:cs="Times New Roman"/>
        </w:rPr>
        <w:t xml:space="preserve">enable </w:t>
      </w:r>
      <w:r w:rsidRPr="009B3506">
        <w:rPr>
          <w:rFonts w:ascii="Calibri Light" w:eastAsia="Calibri" w:hAnsi="Calibri Light" w:cs="Times New Roman"/>
          <w:bCs/>
        </w:rPr>
        <w:t>monitoring</w:t>
      </w:r>
      <w:r w:rsidRPr="009B3506">
        <w:rPr>
          <w:rFonts w:ascii="Calibri Light" w:eastAsia="Calibri" w:hAnsi="Calibri Light" w:cs="Times New Roman"/>
        </w:rPr>
        <w:t xml:space="preserve"> of a diverse range of </w:t>
      </w:r>
      <w:r w:rsidRPr="009B3506">
        <w:rPr>
          <w:rFonts w:ascii="Calibri Light" w:eastAsia="Calibri" w:hAnsi="Calibri Light" w:cs="Times New Roman"/>
          <w:bCs/>
        </w:rPr>
        <w:t>initiatives funded</w:t>
      </w:r>
      <w:r w:rsidRPr="009B3506">
        <w:rPr>
          <w:rFonts w:ascii="Calibri Light" w:eastAsia="Calibri" w:hAnsi="Calibri Light" w:cs="Times New Roman"/>
        </w:rPr>
        <w:t xml:space="preserve"> under the Fourth Action Plan including large scale prevention campaigns and direct service provision;</w:t>
      </w:r>
    </w:p>
    <w:p w14:paraId="19279449" w14:textId="77777777" w:rsidR="009B3506" w:rsidRPr="009B3506" w:rsidRDefault="009B3506" w:rsidP="00441F89">
      <w:pPr>
        <w:numPr>
          <w:ilvl w:val="0"/>
          <w:numId w:val="25"/>
        </w:numPr>
        <w:tabs>
          <w:tab w:val="left" w:pos="1554"/>
        </w:tabs>
        <w:spacing w:before="0"/>
        <w:rPr>
          <w:rFonts w:ascii="Calibri Light" w:eastAsia="Calibri" w:hAnsi="Calibri Light" w:cs="Times New Roman"/>
        </w:rPr>
      </w:pPr>
      <w:r w:rsidRPr="009B3506">
        <w:rPr>
          <w:rFonts w:ascii="Calibri Light" w:eastAsia="Calibri" w:hAnsi="Calibri Light" w:cs="Times New Roman"/>
        </w:rPr>
        <w:t xml:space="preserve">report the development of the </w:t>
      </w:r>
      <w:r w:rsidRPr="009B3506">
        <w:rPr>
          <w:rFonts w:ascii="Calibri Light" w:eastAsia="Calibri" w:hAnsi="Calibri Light" w:cs="Times New Roman"/>
          <w:bCs/>
        </w:rPr>
        <w:t>evidence base</w:t>
      </w:r>
      <w:r w:rsidRPr="009B3506">
        <w:rPr>
          <w:rFonts w:ascii="Calibri Light" w:eastAsia="Calibri" w:hAnsi="Calibri Light" w:cs="Times New Roman"/>
        </w:rPr>
        <w:t xml:space="preserve"> for violence against women and their children and specific evaluations that are underway to inform the evidence; </w:t>
      </w:r>
    </w:p>
    <w:p w14:paraId="1E707F27" w14:textId="77777777" w:rsidR="009B3506" w:rsidRPr="009B3506" w:rsidRDefault="009B3506" w:rsidP="00441F89">
      <w:pPr>
        <w:numPr>
          <w:ilvl w:val="0"/>
          <w:numId w:val="25"/>
        </w:numPr>
        <w:tabs>
          <w:tab w:val="left" w:pos="1554"/>
        </w:tabs>
        <w:spacing w:before="0"/>
        <w:rPr>
          <w:rFonts w:ascii="Calibri Light" w:eastAsia="Calibri" w:hAnsi="Calibri Light" w:cs="Times New Roman"/>
        </w:rPr>
      </w:pPr>
      <w:r w:rsidRPr="009B3506">
        <w:rPr>
          <w:rFonts w:ascii="Calibri Light" w:eastAsia="Calibri" w:hAnsi="Calibri Light" w:cs="Times New Roman"/>
        </w:rPr>
        <w:lastRenderedPageBreak/>
        <w:t xml:space="preserve">facilitate a </w:t>
      </w:r>
      <w:r w:rsidRPr="009B3506">
        <w:rPr>
          <w:rFonts w:ascii="Calibri Light" w:eastAsia="Calibri" w:hAnsi="Calibri Light" w:cs="Times New Roman"/>
          <w:bCs/>
        </w:rPr>
        <w:t>consistent approach</w:t>
      </w:r>
      <w:r w:rsidRPr="009B3506">
        <w:rPr>
          <w:rFonts w:ascii="Calibri Light" w:eastAsia="Calibri" w:hAnsi="Calibri Light" w:cs="Times New Roman"/>
        </w:rPr>
        <w:t xml:space="preserve"> to the collection, monitoring and analysis of reporting data; and </w:t>
      </w:r>
    </w:p>
    <w:p w14:paraId="5CCAAB58" w14:textId="77777777" w:rsidR="009B3506" w:rsidRPr="009B3506" w:rsidRDefault="009B3506" w:rsidP="00441F89">
      <w:pPr>
        <w:numPr>
          <w:ilvl w:val="0"/>
          <w:numId w:val="25"/>
        </w:numPr>
        <w:tabs>
          <w:tab w:val="left" w:pos="1554"/>
        </w:tabs>
        <w:spacing w:before="0"/>
        <w:rPr>
          <w:rFonts w:ascii="Calibri Light" w:eastAsia="Calibri" w:hAnsi="Calibri Light" w:cs="Times New Roman"/>
        </w:rPr>
      </w:pPr>
      <w:r w:rsidRPr="009B3506">
        <w:rPr>
          <w:rFonts w:ascii="Calibri Light" w:eastAsia="Calibri" w:hAnsi="Calibri Light" w:cs="Times New Roman"/>
        </w:rPr>
        <w:t>report on outcomes under the National Plan.</w:t>
      </w:r>
    </w:p>
    <w:p w14:paraId="661C474D" w14:textId="77777777" w:rsidR="009B3506" w:rsidRPr="009B3506" w:rsidRDefault="009B3506" w:rsidP="009B3506">
      <w:pPr>
        <w:tabs>
          <w:tab w:val="left" w:pos="1554"/>
        </w:tabs>
        <w:spacing w:line="276" w:lineRule="auto"/>
        <w:rPr>
          <w:rFonts w:ascii="Calibri Light" w:eastAsia="Calibri" w:hAnsi="Calibri Light" w:cs="Times New Roman"/>
        </w:rPr>
      </w:pPr>
      <w:r w:rsidRPr="009B3506">
        <w:rPr>
          <w:rFonts w:ascii="Calibri Light" w:eastAsia="Calibri" w:hAnsi="Calibri Light" w:cs="Times New Roman"/>
        </w:rPr>
        <w:t xml:space="preserve">This objectives of the Frameworks also align to the three key recommendations contained in the 2019 Performance Audit Report: </w:t>
      </w:r>
    </w:p>
    <w:p w14:paraId="65E84A3C" w14:textId="77777777" w:rsidR="009B3506" w:rsidRPr="009B3506" w:rsidRDefault="009B3506" w:rsidP="00441F89">
      <w:pPr>
        <w:numPr>
          <w:ilvl w:val="0"/>
          <w:numId w:val="26"/>
        </w:numPr>
        <w:tabs>
          <w:tab w:val="left" w:pos="1554"/>
        </w:tabs>
        <w:spacing w:line="276" w:lineRule="auto"/>
        <w:rPr>
          <w:rFonts w:ascii="Calibri Light" w:eastAsia="Calibri" w:hAnsi="Calibri Light" w:cs="Times New Roman"/>
        </w:rPr>
      </w:pPr>
      <w:r w:rsidRPr="009B3506">
        <w:rPr>
          <w:rFonts w:ascii="Calibri Light" w:eastAsia="Calibri" w:hAnsi="Calibri Light" w:cs="Times New Roman"/>
        </w:rPr>
        <w:t>the Department identify and develop new measures of success, data sources and specific outcomes for the Fourth Action Plan, and any future National Plan;</w:t>
      </w:r>
    </w:p>
    <w:p w14:paraId="1B74C3E7" w14:textId="77777777" w:rsidR="009B3506" w:rsidRPr="009B3506" w:rsidRDefault="009B3506" w:rsidP="00441F89">
      <w:pPr>
        <w:numPr>
          <w:ilvl w:val="0"/>
          <w:numId w:val="26"/>
        </w:numPr>
        <w:tabs>
          <w:tab w:val="left" w:pos="1554"/>
        </w:tabs>
        <w:spacing w:line="276" w:lineRule="auto"/>
        <w:rPr>
          <w:rFonts w:ascii="Calibri Light" w:eastAsia="Calibri" w:hAnsi="Calibri Light" w:cs="Times New Roman"/>
        </w:rPr>
      </w:pPr>
      <w:r w:rsidRPr="009B3506">
        <w:rPr>
          <w:rFonts w:ascii="Calibri Light" w:eastAsia="Calibri" w:hAnsi="Calibri Light" w:cs="Times New Roman"/>
        </w:rPr>
        <w:t>that the Department works with the states and territories to plan evaluations of individual services and programs funded across jurisdictions under action plans to inform an outcome evaluation of the Fourth Action Plan and overall National Plan; and</w:t>
      </w:r>
    </w:p>
    <w:p w14:paraId="698C422B" w14:textId="1F8E7E60" w:rsidR="009B3506" w:rsidRPr="009B3506" w:rsidRDefault="009B3506" w:rsidP="00441F89">
      <w:pPr>
        <w:numPr>
          <w:ilvl w:val="0"/>
          <w:numId w:val="26"/>
        </w:numPr>
        <w:tabs>
          <w:tab w:val="left" w:pos="1554"/>
        </w:tabs>
        <w:spacing w:line="276" w:lineRule="auto"/>
        <w:rPr>
          <w:rFonts w:ascii="Calibri Light" w:eastAsia="Calibri" w:hAnsi="Calibri Light" w:cs="Times New Roman"/>
        </w:rPr>
      </w:pPr>
      <w:r w:rsidRPr="009B3506">
        <w:rPr>
          <w:rFonts w:ascii="Calibri Light" w:eastAsia="Calibri" w:hAnsi="Calibri Light" w:cs="Times New Roman"/>
        </w:rPr>
        <w:t>that public annual progress reports for the Fourth Action Plan document the status of each action item and the outcomes of the National Plan as a whole.</w:t>
      </w:r>
      <w:r w:rsidRPr="009B3506">
        <w:rPr>
          <w:rFonts w:ascii="Calibri Light" w:eastAsia="Calibri" w:hAnsi="Calibri Light" w:cs="Times New Roman"/>
          <w:vertAlign w:val="superscript"/>
        </w:rPr>
        <w:footnoteReference w:id="11"/>
      </w:r>
    </w:p>
    <w:p w14:paraId="44D34FE0" w14:textId="77777777" w:rsidR="009B3506" w:rsidRPr="009B3506" w:rsidRDefault="009B3506" w:rsidP="009B3506">
      <w:pPr>
        <w:keepNext/>
        <w:keepLines/>
        <w:numPr>
          <w:ilvl w:val="2"/>
          <w:numId w:val="14"/>
        </w:numPr>
        <w:tabs>
          <w:tab w:val="clear" w:pos="964"/>
          <w:tab w:val="num" w:pos="360"/>
          <w:tab w:val="left" w:pos="1554"/>
        </w:tabs>
        <w:spacing w:before="40"/>
        <w:ind w:left="0" w:firstLine="0"/>
        <w:outlineLvl w:val="2"/>
        <w:rPr>
          <w:rFonts w:ascii="Calibri Light" w:eastAsia="Times New Roman" w:hAnsi="Calibri Light" w:cs="Times New Roman"/>
          <w:color w:val="005EB8"/>
          <w:sz w:val="32"/>
          <w:szCs w:val="24"/>
        </w:rPr>
      </w:pPr>
      <w:r w:rsidRPr="009B3506">
        <w:rPr>
          <w:rFonts w:ascii="Calibri Light" w:eastAsia="Times New Roman" w:hAnsi="Calibri Light" w:cs="Times New Roman"/>
          <w:color w:val="005EB8"/>
          <w:sz w:val="32"/>
          <w:szCs w:val="24"/>
        </w:rPr>
        <w:t>Scope of the Performance Monitoring and Reporting Framework</w:t>
      </w:r>
    </w:p>
    <w:p w14:paraId="79AC1F8F" w14:textId="77777777" w:rsidR="009B3506" w:rsidRPr="009B3506" w:rsidRDefault="009B3506" w:rsidP="009B3506">
      <w:pPr>
        <w:spacing w:line="276" w:lineRule="auto"/>
        <w:rPr>
          <w:rFonts w:ascii="Calibri Light" w:eastAsia="Calibri" w:hAnsi="Calibri Light" w:cs="Times New Roman"/>
        </w:rPr>
      </w:pPr>
      <w:r w:rsidRPr="009B3506">
        <w:rPr>
          <w:rFonts w:ascii="Calibri Light" w:eastAsia="Calibri" w:hAnsi="Calibri Light" w:cs="Times New Roman"/>
        </w:rPr>
        <w:t xml:space="preserve">The Performance Monitoring and Reporting Framework has been developed to provide a more comprehensive view of the various contributions of specific activities to achieving the objectives set out in the Fourth Action Plan. The Framework clearly sets out the outputs associated with each action, allowing an assessment to be made as to whether something has been implemented. In addition, for the first time, the Framework steps through the short-term and medium-term outcomes that are associated with each action, articulating the results that are expected if the action is successfully achieved. The categories include: </w:t>
      </w:r>
    </w:p>
    <w:p w14:paraId="5B43B353" w14:textId="77777777" w:rsidR="009B3506" w:rsidRPr="009B3506" w:rsidRDefault="009B3506" w:rsidP="00441F89">
      <w:pPr>
        <w:pStyle w:val="ListParagraph"/>
        <w:numPr>
          <w:ilvl w:val="0"/>
          <w:numId w:val="30"/>
        </w:numPr>
        <w:tabs>
          <w:tab w:val="num" w:pos="340"/>
        </w:tabs>
        <w:spacing w:line="276" w:lineRule="auto"/>
        <w:rPr>
          <w:rFonts w:ascii="Calibri Light" w:eastAsia="Calibri" w:hAnsi="Calibri Light" w:cs="Times New Roman"/>
        </w:rPr>
      </w:pPr>
      <w:r w:rsidRPr="009B3506">
        <w:rPr>
          <w:rFonts w:ascii="Calibri Light" w:eastAsia="Calibri" w:hAnsi="Calibri Light" w:cs="Times New Roman"/>
        </w:rPr>
        <w:t>Priorities – set out broad objectives- description in 4AP</w:t>
      </w:r>
    </w:p>
    <w:p w14:paraId="4F435317" w14:textId="77777777" w:rsidR="009B3506" w:rsidRPr="009B3506" w:rsidRDefault="009B3506" w:rsidP="00441F89">
      <w:pPr>
        <w:pStyle w:val="ListParagraph"/>
        <w:numPr>
          <w:ilvl w:val="0"/>
          <w:numId w:val="30"/>
        </w:numPr>
        <w:tabs>
          <w:tab w:val="num" w:pos="340"/>
        </w:tabs>
        <w:spacing w:line="276" w:lineRule="auto"/>
        <w:rPr>
          <w:rFonts w:ascii="Calibri Light" w:eastAsia="Calibri" w:hAnsi="Calibri Light" w:cs="Times New Roman"/>
        </w:rPr>
      </w:pPr>
      <w:r w:rsidRPr="009B3506">
        <w:rPr>
          <w:rFonts w:ascii="Calibri Light" w:eastAsia="Calibri" w:hAnsi="Calibri Light" w:cs="Times New Roman"/>
        </w:rPr>
        <w:t>Actions, which are the processes, tools and events that are used to bring about a program’s identified changes – which are mapped to priorities</w:t>
      </w:r>
    </w:p>
    <w:p w14:paraId="64D76E52" w14:textId="60C13C5A" w:rsidR="009B3506" w:rsidRPr="009B3506" w:rsidRDefault="009B3506" w:rsidP="00441F89">
      <w:pPr>
        <w:pStyle w:val="ListParagraph"/>
        <w:numPr>
          <w:ilvl w:val="0"/>
          <w:numId w:val="30"/>
        </w:numPr>
        <w:tabs>
          <w:tab w:val="num" w:pos="340"/>
        </w:tabs>
        <w:spacing w:line="276" w:lineRule="auto"/>
        <w:rPr>
          <w:rFonts w:ascii="Calibri Light" w:eastAsia="Calibri" w:hAnsi="Calibri Light" w:cs="Times New Roman"/>
        </w:rPr>
      </w:pPr>
      <w:r w:rsidRPr="009B3506">
        <w:rPr>
          <w:rFonts w:ascii="Calibri Light" w:eastAsia="Calibri" w:hAnsi="Calibri Light" w:cs="Times New Roman"/>
        </w:rPr>
        <w:t>Outputs which are the direct product of actions and may include “types, levels and targets of services to be delivered by the program;”</w:t>
      </w:r>
      <w:r w:rsidRPr="00415767">
        <w:rPr>
          <w:rFonts w:ascii="Calibri Light" w:hAnsi="Calibri Light" w:cs="Calibri Light"/>
          <w:vertAlign w:val="superscript"/>
        </w:rPr>
        <w:footnoteReference w:id="12"/>
      </w:r>
      <w:r w:rsidRPr="009B3506">
        <w:rPr>
          <w:rFonts w:ascii="Calibri Light" w:eastAsia="Calibri" w:hAnsi="Calibri Light" w:cs="Times New Roman"/>
        </w:rPr>
        <w:t xml:space="preserve"> and</w:t>
      </w:r>
    </w:p>
    <w:p w14:paraId="37B03F3E" w14:textId="77777777" w:rsidR="009B3506" w:rsidRPr="009B3506" w:rsidRDefault="009B3506" w:rsidP="00441F89">
      <w:pPr>
        <w:pStyle w:val="ListParagraph"/>
        <w:numPr>
          <w:ilvl w:val="0"/>
          <w:numId w:val="30"/>
        </w:numPr>
        <w:tabs>
          <w:tab w:val="num" w:pos="340"/>
        </w:tabs>
        <w:spacing w:line="276" w:lineRule="auto"/>
        <w:rPr>
          <w:rFonts w:ascii="Calibri Light" w:eastAsia="Calibri" w:hAnsi="Calibri Light" w:cs="Times New Roman"/>
        </w:rPr>
      </w:pPr>
      <w:r w:rsidRPr="009B3506">
        <w:rPr>
          <w:rFonts w:ascii="Calibri Light" w:eastAsia="Calibri" w:hAnsi="Calibri Light" w:cs="Times New Roman"/>
        </w:rPr>
        <w:t>Outcomes which relate to the intended achievements of a program, with this Framework setting out short-term (one to three year period) and medium-term outcomes (three to five year period).</w:t>
      </w:r>
    </w:p>
    <w:p w14:paraId="7F77063C" w14:textId="77777777" w:rsidR="009B3506" w:rsidRPr="009B3506" w:rsidRDefault="009B3506" w:rsidP="009B3506">
      <w:pPr>
        <w:tabs>
          <w:tab w:val="left" w:pos="1554"/>
        </w:tabs>
        <w:spacing w:line="276" w:lineRule="auto"/>
        <w:rPr>
          <w:rFonts w:ascii="Calibri Light" w:eastAsia="Calibri" w:hAnsi="Calibri Light" w:cs="Times New Roman"/>
        </w:rPr>
      </w:pPr>
      <w:r w:rsidRPr="009B3506">
        <w:rPr>
          <w:rFonts w:ascii="Calibri Light" w:eastAsia="Calibri" w:hAnsi="Calibri Light" w:cs="Times New Roman"/>
        </w:rPr>
        <w:t>It also considers the high-level outcomes that have been in place since the commencement of the National Plan.</w:t>
      </w:r>
    </w:p>
    <w:p w14:paraId="14372E66" w14:textId="77777777" w:rsidR="009B3506" w:rsidRPr="009B3506" w:rsidRDefault="009B3506" w:rsidP="009B3506">
      <w:pPr>
        <w:spacing w:line="276" w:lineRule="auto"/>
        <w:rPr>
          <w:rFonts w:ascii="Calibri Light" w:eastAsia="Calibri" w:hAnsi="Calibri Light" w:cs="Times New Roman"/>
        </w:rPr>
      </w:pPr>
      <w:r w:rsidRPr="009B3506">
        <w:rPr>
          <w:rFonts w:ascii="Calibri Light" w:eastAsia="Calibri" w:hAnsi="Calibri Light" w:cs="Times New Roman"/>
        </w:rPr>
        <w:t>The complete mapping of actions under the Fourth Action Plan to their respective outputs, short- and medium-term outcomes, and National Plan outcomes can be found in a series of program logics at 1.3 Program Logics.</w:t>
      </w:r>
    </w:p>
    <w:p w14:paraId="23FBC99C" w14:textId="7049DEE9" w:rsidR="009B3506" w:rsidRPr="003553C4" w:rsidRDefault="009B3506" w:rsidP="009B3506">
      <w:pPr>
        <w:spacing w:line="276" w:lineRule="auto"/>
        <w:rPr>
          <w:rFonts w:ascii="Calibri Light" w:eastAsia="Calibri" w:hAnsi="Calibri Light" w:cs="Times New Roman"/>
          <w:color w:val="000000" w:themeColor="text1"/>
          <w:szCs w:val="20"/>
        </w:rPr>
      </w:pPr>
      <w:r w:rsidRPr="003553C4">
        <w:rPr>
          <w:rFonts w:ascii="Calibri Light" w:eastAsia="Calibri" w:hAnsi="Calibri Light" w:cs="Times New Roman"/>
          <w:color w:val="000000" w:themeColor="text1"/>
          <w:szCs w:val="20"/>
        </w:rPr>
        <w:t xml:space="preserve">The components of the Performance Monitoring and Reporting Framework are detailed in </w:t>
      </w:r>
      <w:r w:rsidR="003553C4" w:rsidRPr="003553C4">
        <w:rPr>
          <w:rFonts w:ascii="Calibri Light" w:eastAsia="Calibri" w:hAnsi="Calibri Light" w:cs="Times New Roman"/>
          <w:color w:val="000000" w:themeColor="text1"/>
          <w:szCs w:val="20"/>
        </w:rPr>
        <w:fldChar w:fldCharType="begin"/>
      </w:r>
      <w:r w:rsidR="003553C4" w:rsidRPr="003553C4">
        <w:rPr>
          <w:rFonts w:ascii="Calibri Light" w:eastAsia="Calibri" w:hAnsi="Calibri Light" w:cs="Times New Roman"/>
          <w:color w:val="000000" w:themeColor="text1"/>
          <w:szCs w:val="20"/>
        </w:rPr>
        <w:instrText xml:space="preserve"> REF _Ref45786176 \h  \* MERGEFORMAT </w:instrText>
      </w:r>
      <w:r w:rsidR="003553C4" w:rsidRPr="003553C4">
        <w:rPr>
          <w:rFonts w:ascii="Calibri Light" w:eastAsia="Calibri" w:hAnsi="Calibri Light" w:cs="Times New Roman"/>
          <w:color w:val="000000" w:themeColor="text1"/>
          <w:szCs w:val="20"/>
        </w:rPr>
      </w:r>
      <w:r w:rsidR="003553C4" w:rsidRPr="003553C4">
        <w:rPr>
          <w:rFonts w:ascii="Calibri Light" w:eastAsia="Calibri" w:hAnsi="Calibri Light" w:cs="Times New Roman"/>
          <w:color w:val="000000" w:themeColor="text1"/>
          <w:szCs w:val="20"/>
        </w:rPr>
        <w:fldChar w:fldCharType="separate"/>
      </w:r>
      <w:r w:rsidR="003553C4" w:rsidRPr="003553C4">
        <w:rPr>
          <w:rFonts w:ascii="Calibri Light" w:eastAsia="Calibri" w:hAnsi="Calibri Light" w:cs="Times New Roman"/>
          <w:color w:val="000000" w:themeColor="text1"/>
          <w:szCs w:val="20"/>
        </w:rPr>
        <w:t xml:space="preserve">Figure </w:t>
      </w:r>
      <w:r w:rsidR="003553C4" w:rsidRPr="003553C4">
        <w:rPr>
          <w:rFonts w:ascii="Calibri Light" w:eastAsia="Calibri" w:hAnsi="Calibri Light" w:cs="Times New Roman"/>
          <w:noProof/>
          <w:color w:val="000000" w:themeColor="text1"/>
          <w:szCs w:val="20"/>
        </w:rPr>
        <w:t>20</w:t>
      </w:r>
      <w:r w:rsidR="003553C4" w:rsidRPr="003553C4">
        <w:rPr>
          <w:rFonts w:ascii="Calibri Light" w:eastAsia="Calibri" w:hAnsi="Calibri Light" w:cs="Times New Roman"/>
          <w:color w:val="000000" w:themeColor="text1"/>
          <w:szCs w:val="20"/>
        </w:rPr>
        <w:fldChar w:fldCharType="end"/>
      </w:r>
      <w:r w:rsidRPr="003553C4">
        <w:rPr>
          <w:rFonts w:ascii="Calibri Light" w:eastAsia="Calibri" w:hAnsi="Calibri Light" w:cs="Times New Roman"/>
          <w:color w:val="000000" w:themeColor="text1"/>
          <w:szCs w:val="20"/>
        </w:rPr>
        <w:t xml:space="preserve"> below.</w:t>
      </w:r>
    </w:p>
    <w:p w14:paraId="0D723540" w14:textId="77777777" w:rsidR="009B3506" w:rsidRPr="009B3506" w:rsidRDefault="009B3506" w:rsidP="009B3506">
      <w:pPr>
        <w:spacing w:line="276" w:lineRule="auto"/>
        <w:rPr>
          <w:rFonts w:ascii="Calibri Light" w:eastAsia="Calibri" w:hAnsi="Calibri Light" w:cs="Times New Roman"/>
        </w:rPr>
      </w:pPr>
    </w:p>
    <w:p w14:paraId="717187FA" w14:textId="06C287DA" w:rsidR="009B3506" w:rsidRPr="009B3506" w:rsidRDefault="009B3506" w:rsidP="009B3506">
      <w:pPr>
        <w:keepNext/>
        <w:tabs>
          <w:tab w:val="left" w:pos="1554"/>
        </w:tabs>
        <w:spacing w:before="0" w:after="200"/>
        <w:rPr>
          <w:rFonts w:ascii="Calibri Light" w:eastAsia="Calibri" w:hAnsi="Calibri Light" w:cs="Times New Roman"/>
          <w:i/>
          <w:iCs/>
          <w:color w:val="44546A"/>
          <w:sz w:val="18"/>
          <w:szCs w:val="18"/>
        </w:rPr>
      </w:pPr>
      <w:bookmarkStart w:id="48" w:name="_Ref45786176"/>
      <w:r w:rsidRPr="009B3506">
        <w:rPr>
          <w:rFonts w:ascii="Calibri Light" w:eastAsia="Calibri" w:hAnsi="Calibri Light" w:cs="Times New Roman"/>
          <w:i/>
          <w:iCs/>
          <w:color w:val="44546A"/>
          <w:sz w:val="18"/>
          <w:szCs w:val="18"/>
        </w:rPr>
        <w:lastRenderedPageBreak/>
        <w:t xml:space="preserve">Figure </w:t>
      </w:r>
      <w:r w:rsidRPr="009B3506">
        <w:rPr>
          <w:rFonts w:ascii="Calibri Light" w:eastAsia="Calibri" w:hAnsi="Calibri Light" w:cs="Times New Roman"/>
          <w:i/>
          <w:iCs/>
          <w:color w:val="44546A"/>
          <w:sz w:val="18"/>
          <w:szCs w:val="18"/>
        </w:rPr>
        <w:fldChar w:fldCharType="begin"/>
      </w:r>
      <w:r w:rsidRPr="009B3506">
        <w:rPr>
          <w:rFonts w:ascii="Calibri Light" w:eastAsia="Calibri" w:hAnsi="Calibri Light" w:cs="Times New Roman"/>
          <w:i/>
          <w:iCs/>
          <w:noProof/>
          <w:color w:val="44546A"/>
          <w:sz w:val="18"/>
          <w:szCs w:val="18"/>
        </w:rPr>
        <w:instrText xml:space="preserve"> SEQ Figure \* ARABIC </w:instrText>
      </w:r>
      <w:r w:rsidRPr="009B3506">
        <w:rPr>
          <w:rFonts w:ascii="Calibri Light" w:eastAsia="Calibri" w:hAnsi="Calibri Light" w:cs="Times New Roman"/>
          <w:i/>
          <w:iCs/>
          <w:color w:val="44546A"/>
          <w:sz w:val="18"/>
          <w:szCs w:val="18"/>
        </w:rPr>
        <w:fldChar w:fldCharType="separate"/>
      </w:r>
      <w:r w:rsidR="00CF19B4">
        <w:rPr>
          <w:rFonts w:ascii="Calibri Light" w:eastAsia="Calibri" w:hAnsi="Calibri Light" w:cs="Times New Roman"/>
          <w:i/>
          <w:iCs/>
          <w:noProof/>
          <w:color w:val="44546A"/>
          <w:sz w:val="18"/>
          <w:szCs w:val="18"/>
        </w:rPr>
        <w:t>20</w:t>
      </w:r>
      <w:r w:rsidRPr="009B3506">
        <w:rPr>
          <w:rFonts w:ascii="Calibri Light" w:eastAsia="Calibri" w:hAnsi="Calibri Light" w:cs="Times New Roman"/>
          <w:i/>
          <w:iCs/>
          <w:color w:val="44546A"/>
          <w:sz w:val="18"/>
          <w:szCs w:val="18"/>
        </w:rPr>
        <w:fldChar w:fldCharType="end"/>
      </w:r>
      <w:bookmarkEnd w:id="48"/>
      <w:r w:rsidRPr="009B3506">
        <w:rPr>
          <w:rFonts w:ascii="Calibri Light" w:eastAsia="Calibri" w:hAnsi="Calibri Light" w:cs="Times New Roman"/>
          <w:i/>
          <w:iCs/>
          <w:color w:val="44546A"/>
          <w:sz w:val="18"/>
          <w:szCs w:val="18"/>
        </w:rPr>
        <w:t>: Components of the Fourth Action Plan Monitoring and Reporting Framework</w:t>
      </w:r>
    </w:p>
    <w:p w14:paraId="2B7A76B6" w14:textId="77777777" w:rsidR="009B3506" w:rsidRPr="009B3506" w:rsidRDefault="009B3506" w:rsidP="009B3506">
      <w:pPr>
        <w:tabs>
          <w:tab w:val="left" w:pos="1554"/>
        </w:tabs>
        <w:rPr>
          <w:rFonts w:ascii="Calibri Light" w:eastAsia="Calibri" w:hAnsi="Calibri Light" w:cs="Times New Roman"/>
        </w:rPr>
      </w:pPr>
      <w:r w:rsidRPr="009B3506">
        <w:rPr>
          <w:rFonts w:ascii="Calibri Light" w:eastAsia="Calibri" w:hAnsi="Calibri Light" w:cs="Times New Roman"/>
          <w:noProof/>
          <w:lang w:eastAsia="en-AU"/>
        </w:rPr>
        <w:drawing>
          <wp:inline distT="0" distB="0" distL="0" distR="0" wp14:anchorId="494C621E" wp14:editId="4CF1C1C5">
            <wp:extent cx="4775200" cy="1972945"/>
            <wp:effectExtent l="0" t="0" r="6350" b="8255"/>
            <wp:docPr id="24" name="Picture 3" descr="This image shows the components of the Fourth Action Plan Monitoring and Reporting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descr="This image shows the components of the Fourth Action Plan Monitoring and Reporting Framework"/>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75200" cy="1972945"/>
                    </a:xfrm>
                    <a:prstGeom prst="rect">
                      <a:avLst/>
                    </a:prstGeom>
                    <a:noFill/>
                    <a:ln>
                      <a:noFill/>
                    </a:ln>
                  </pic:spPr>
                </pic:pic>
              </a:graphicData>
            </a:graphic>
          </wp:inline>
        </w:drawing>
      </w:r>
    </w:p>
    <w:p w14:paraId="1428E562" w14:textId="77777777" w:rsidR="009B3506" w:rsidRPr="009B3506" w:rsidRDefault="009B3506" w:rsidP="009B3506">
      <w:pPr>
        <w:keepNext/>
        <w:tabs>
          <w:tab w:val="left" w:pos="1554"/>
        </w:tabs>
        <w:rPr>
          <w:rFonts w:ascii="Calibri Light" w:eastAsia="Calibri" w:hAnsi="Calibri Light" w:cs="Times New Roman"/>
          <w:noProof/>
          <w:lang w:eastAsia="en-AU"/>
        </w:rPr>
      </w:pPr>
      <w:r w:rsidRPr="009B3506">
        <w:rPr>
          <w:rFonts w:ascii="Calibri Light" w:eastAsia="Calibri" w:hAnsi="Calibri Light" w:cs="Times New Roman"/>
          <w:noProof/>
          <w:lang w:eastAsia="en-AU"/>
        </w:rPr>
        <w:t>The scope of the Framework includes: :</w:t>
      </w:r>
    </w:p>
    <w:p w14:paraId="7FF49C17" w14:textId="77777777" w:rsidR="009B3506" w:rsidRPr="009B3506" w:rsidRDefault="009B3506" w:rsidP="00441F89">
      <w:pPr>
        <w:numPr>
          <w:ilvl w:val="0"/>
          <w:numId w:val="27"/>
        </w:numPr>
        <w:tabs>
          <w:tab w:val="left" w:pos="1554"/>
        </w:tabs>
        <w:spacing w:line="276" w:lineRule="auto"/>
        <w:rPr>
          <w:rFonts w:ascii="Calibri Light" w:eastAsia="Calibri" w:hAnsi="Calibri Light" w:cs="Times New Roman"/>
        </w:rPr>
      </w:pPr>
      <w:r w:rsidRPr="009B3506">
        <w:rPr>
          <w:rFonts w:ascii="Calibri Light" w:eastAsia="Calibri" w:hAnsi="Calibri Light" w:cs="Times New Roman"/>
        </w:rPr>
        <w:t>the five priorities outlined in the Fourth Action Plan including actions aligned with the priority areas under the National Implementation Plan and the 164 initiatives, headline indicators, measures and indicators for each action;</w:t>
      </w:r>
    </w:p>
    <w:p w14:paraId="66152719" w14:textId="77777777" w:rsidR="009B3506" w:rsidRPr="009B3506" w:rsidRDefault="009B3506" w:rsidP="00441F89">
      <w:pPr>
        <w:numPr>
          <w:ilvl w:val="0"/>
          <w:numId w:val="27"/>
        </w:numPr>
        <w:tabs>
          <w:tab w:val="left" w:pos="1554"/>
        </w:tabs>
        <w:spacing w:line="276" w:lineRule="auto"/>
        <w:rPr>
          <w:rFonts w:ascii="Calibri Light" w:eastAsia="Calibri" w:hAnsi="Calibri Light" w:cs="Times New Roman"/>
        </w:rPr>
      </w:pPr>
      <w:r w:rsidRPr="009B3506">
        <w:rPr>
          <w:rFonts w:ascii="Calibri Light" w:eastAsia="Calibri" w:hAnsi="Calibri Light" w:cs="Times New Roman"/>
        </w:rPr>
        <w:t xml:space="preserve">financial investment under the Fourth Action Plan (where data is available); and </w:t>
      </w:r>
    </w:p>
    <w:p w14:paraId="5489D6F4" w14:textId="77777777" w:rsidR="009B3506" w:rsidRPr="009B3506" w:rsidRDefault="009B3506" w:rsidP="00441F89">
      <w:pPr>
        <w:numPr>
          <w:ilvl w:val="0"/>
          <w:numId w:val="27"/>
        </w:numPr>
        <w:tabs>
          <w:tab w:val="left" w:pos="1554"/>
        </w:tabs>
        <w:spacing w:line="276" w:lineRule="auto"/>
        <w:rPr>
          <w:rFonts w:ascii="Calibri Light" w:eastAsia="Calibri" w:hAnsi="Calibri Light" w:cs="Times New Roman"/>
        </w:rPr>
      </w:pPr>
      <w:r w:rsidRPr="009B3506">
        <w:rPr>
          <w:rFonts w:ascii="Calibri Light" w:eastAsia="Calibri" w:hAnsi="Calibri Light" w:cs="Times New Roman"/>
        </w:rPr>
        <w:t>outcomes and indicators of success under the National Plan.</w:t>
      </w:r>
    </w:p>
    <w:p w14:paraId="4708258F" w14:textId="77777777" w:rsidR="009B3506" w:rsidRPr="009B3506" w:rsidRDefault="009B3506" w:rsidP="009B3506">
      <w:pPr>
        <w:keepNext/>
        <w:keepLines/>
        <w:pageBreakBefore/>
        <w:tabs>
          <w:tab w:val="num" w:pos="964"/>
        </w:tabs>
        <w:spacing w:before="240" w:after="240"/>
        <w:outlineLvl w:val="0"/>
        <w:rPr>
          <w:rFonts w:ascii="Calibri Light" w:eastAsia="Times New Roman" w:hAnsi="Calibri Light" w:cs="Times New Roman"/>
          <w:color w:val="003366"/>
          <w:sz w:val="72"/>
          <w:szCs w:val="96"/>
        </w:rPr>
      </w:pPr>
      <w:bookmarkStart w:id="49" w:name="_Toc46905343"/>
      <w:bookmarkStart w:id="50" w:name="_Toc46905428"/>
      <w:bookmarkStart w:id="51" w:name="_Toc54623352"/>
      <w:bookmarkStart w:id="52" w:name="_Toc46471858"/>
      <w:bookmarkStart w:id="53" w:name="_Toc46414106"/>
      <w:bookmarkEnd w:id="49"/>
      <w:bookmarkEnd w:id="50"/>
      <w:r w:rsidRPr="009B3506">
        <w:rPr>
          <w:rFonts w:ascii="Calibri Light" w:eastAsia="Times New Roman" w:hAnsi="Calibri Light" w:cs="Times New Roman"/>
          <w:color w:val="003366"/>
          <w:sz w:val="72"/>
          <w:szCs w:val="96"/>
        </w:rPr>
        <w:lastRenderedPageBreak/>
        <w:t>Methodology for developing the Framework</w:t>
      </w:r>
      <w:bookmarkEnd w:id="51"/>
      <w:bookmarkEnd w:id="52"/>
      <w:bookmarkEnd w:id="53"/>
      <w:r w:rsidRPr="009B3506">
        <w:rPr>
          <w:rFonts w:ascii="Calibri Light" w:eastAsia="Times New Roman" w:hAnsi="Calibri Light" w:cs="Times New Roman"/>
          <w:color w:val="003366"/>
          <w:sz w:val="72"/>
          <w:szCs w:val="96"/>
        </w:rPr>
        <w:t xml:space="preserve"> </w:t>
      </w:r>
    </w:p>
    <w:p w14:paraId="1E95AD67" w14:textId="77777777" w:rsidR="009B3506" w:rsidRPr="009B3506" w:rsidRDefault="009B3506" w:rsidP="009B3506">
      <w:pPr>
        <w:keepNext/>
        <w:keepLines/>
        <w:tabs>
          <w:tab w:val="left" w:pos="1554"/>
        </w:tabs>
        <w:spacing w:before="240" w:after="240"/>
        <w:ind w:left="964" w:hanging="964"/>
        <w:outlineLvl w:val="1"/>
        <w:rPr>
          <w:rFonts w:ascii="Calibri Light" w:eastAsia="Times New Roman" w:hAnsi="Calibri Light" w:cs="Times New Roman"/>
          <w:color w:val="003366"/>
          <w:sz w:val="56"/>
          <w:szCs w:val="26"/>
        </w:rPr>
      </w:pPr>
      <w:bookmarkStart w:id="54" w:name="_Toc46414108"/>
      <w:bookmarkStart w:id="55" w:name="_Toc46471860"/>
      <w:bookmarkStart w:id="56" w:name="_Toc54623353"/>
      <w:r w:rsidRPr="009B3506">
        <w:rPr>
          <w:rFonts w:ascii="Calibri Light" w:eastAsia="Times New Roman" w:hAnsi="Calibri Light" w:cs="Times New Roman"/>
          <w:color w:val="003366"/>
          <w:sz w:val="56"/>
          <w:szCs w:val="26"/>
        </w:rPr>
        <w:t>Approach</w:t>
      </w:r>
      <w:bookmarkEnd w:id="54"/>
      <w:bookmarkEnd w:id="55"/>
      <w:bookmarkEnd w:id="56"/>
      <w:r w:rsidRPr="009B3506">
        <w:rPr>
          <w:rFonts w:ascii="Calibri Light" w:eastAsia="Times New Roman" w:hAnsi="Calibri Light" w:cs="Times New Roman"/>
          <w:color w:val="003366"/>
          <w:sz w:val="56"/>
          <w:szCs w:val="26"/>
        </w:rPr>
        <w:t xml:space="preserve"> </w:t>
      </w:r>
    </w:p>
    <w:p w14:paraId="6F2A02B6" w14:textId="77777777" w:rsidR="009B3506" w:rsidRPr="009B3506" w:rsidRDefault="009B3506" w:rsidP="009B3506">
      <w:pPr>
        <w:keepNext/>
        <w:keepLines/>
        <w:numPr>
          <w:ilvl w:val="2"/>
          <w:numId w:val="14"/>
        </w:numPr>
        <w:tabs>
          <w:tab w:val="clear" w:pos="964"/>
          <w:tab w:val="num" w:pos="360"/>
          <w:tab w:val="left" w:pos="1554"/>
        </w:tabs>
        <w:spacing w:before="40"/>
        <w:ind w:left="0" w:firstLine="0"/>
        <w:outlineLvl w:val="2"/>
        <w:rPr>
          <w:rFonts w:ascii="Calibri Light" w:eastAsia="Times New Roman" w:hAnsi="Calibri Light" w:cs="Times New Roman"/>
          <w:color w:val="005EB8"/>
          <w:sz w:val="32"/>
          <w:szCs w:val="24"/>
        </w:rPr>
      </w:pPr>
      <w:r w:rsidRPr="009B3506">
        <w:rPr>
          <w:rFonts w:ascii="Calibri Light" w:eastAsia="Times New Roman" w:hAnsi="Calibri Light" w:cs="Times New Roman"/>
          <w:color w:val="005EB8"/>
          <w:sz w:val="32"/>
          <w:szCs w:val="24"/>
        </w:rPr>
        <w:t xml:space="preserve">Engagement with national data custodians </w:t>
      </w:r>
    </w:p>
    <w:p w14:paraId="39B6E618" w14:textId="77777777" w:rsidR="009B3506" w:rsidRPr="009B3506" w:rsidRDefault="009B3506" w:rsidP="009B3506">
      <w:pPr>
        <w:tabs>
          <w:tab w:val="left" w:pos="1554"/>
        </w:tabs>
        <w:spacing w:line="276" w:lineRule="auto"/>
        <w:rPr>
          <w:rFonts w:ascii="Calibri Light" w:eastAsia="Calibri" w:hAnsi="Calibri Light" w:cs="Times New Roman"/>
        </w:rPr>
      </w:pPr>
      <w:r w:rsidRPr="009B3506">
        <w:rPr>
          <w:rFonts w:ascii="Calibri Light" w:eastAsia="Calibri" w:hAnsi="Calibri Light" w:cs="Times New Roman"/>
        </w:rPr>
        <w:t xml:space="preserve">Reflecting the breadth of activities covered under the Fourth Action Plan, a large number of outputs and outcomes were initially developed and then refined. </w:t>
      </w:r>
    </w:p>
    <w:p w14:paraId="38A608CD" w14:textId="77777777" w:rsidR="009B3506" w:rsidRPr="009B3506" w:rsidRDefault="009B3506" w:rsidP="009B3506">
      <w:pPr>
        <w:tabs>
          <w:tab w:val="left" w:pos="1554"/>
        </w:tabs>
        <w:spacing w:line="276" w:lineRule="auto"/>
        <w:rPr>
          <w:rFonts w:ascii="Calibri Light" w:eastAsia="Calibri" w:hAnsi="Calibri Light" w:cs="Times New Roman"/>
        </w:rPr>
      </w:pPr>
      <w:r w:rsidRPr="009B3506">
        <w:rPr>
          <w:rFonts w:ascii="Calibri Light" w:eastAsia="Calibri" w:hAnsi="Calibri Light" w:cs="Times New Roman"/>
        </w:rPr>
        <w:t xml:space="preserve">Consultation was facilitated with a range of government stakeholders from all jurisdictions to seek feedback on the logic underpinning the preliminary Performance and Monitoring Framework, identify gaps, and understand any suggested refinements. </w:t>
      </w:r>
    </w:p>
    <w:p w14:paraId="54AC7165" w14:textId="77777777" w:rsidR="009B3506" w:rsidRPr="009B3506" w:rsidRDefault="009B3506" w:rsidP="009B3506">
      <w:pPr>
        <w:tabs>
          <w:tab w:val="left" w:pos="1554"/>
        </w:tabs>
        <w:spacing w:line="276" w:lineRule="auto"/>
        <w:rPr>
          <w:rFonts w:ascii="Calibri Light" w:eastAsia="Calibri" w:hAnsi="Calibri Light" w:cs="Times New Roman"/>
        </w:rPr>
      </w:pPr>
      <w:r w:rsidRPr="009B3506">
        <w:rPr>
          <w:rFonts w:ascii="Calibri Light" w:eastAsia="Calibri" w:hAnsi="Calibri Light" w:cs="Times New Roman"/>
        </w:rPr>
        <w:t xml:space="preserve">A corresponding set of measures is under development and will be available following further refinement. This work includes considering new and emerging data sources. The measures and associate data sources are being worked up in consultation with major national research institutes, including: </w:t>
      </w:r>
    </w:p>
    <w:p w14:paraId="7687101F" w14:textId="77777777" w:rsidR="009B3506" w:rsidRPr="009B3506" w:rsidRDefault="009B3506" w:rsidP="00441F89">
      <w:pPr>
        <w:numPr>
          <w:ilvl w:val="0"/>
          <w:numId w:val="28"/>
        </w:numPr>
        <w:tabs>
          <w:tab w:val="left" w:pos="1554"/>
        </w:tabs>
        <w:spacing w:line="276" w:lineRule="auto"/>
        <w:rPr>
          <w:rFonts w:ascii="Calibri Light" w:eastAsia="Calibri" w:hAnsi="Calibri Light" w:cs="Times New Roman"/>
        </w:rPr>
      </w:pPr>
      <w:r w:rsidRPr="009B3506">
        <w:rPr>
          <w:rFonts w:ascii="Calibri Light" w:eastAsia="Calibri" w:hAnsi="Calibri Light" w:cs="Times New Roman"/>
        </w:rPr>
        <w:t>Australian Institute of Health and Welfare (AIHW);</w:t>
      </w:r>
    </w:p>
    <w:p w14:paraId="36826CB3" w14:textId="77777777" w:rsidR="009B3506" w:rsidRPr="009B3506" w:rsidRDefault="009B3506" w:rsidP="00441F89">
      <w:pPr>
        <w:numPr>
          <w:ilvl w:val="0"/>
          <w:numId w:val="28"/>
        </w:numPr>
        <w:tabs>
          <w:tab w:val="left" w:pos="1554"/>
        </w:tabs>
        <w:spacing w:line="276" w:lineRule="auto"/>
        <w:rPr>
          <w:rFonts w:ascii="Calibri Light" w:eastAsia="Calibri" w:hAnsi="Calibri Light" w:cs="Times New Roman"/>
        </w:rPr>
      </w:pPr>
      <w:r w:rsidRPr="009B3506">
        <w:rPr>
          <w:rFonts w:ascii="Calibri Light" w:eastAsia="Calibri" w:hAnsi="Calibri Light" w:cs="Times New Roman"/>
        </w:rPr>
        <w:t>Australian Bureau of Statistics (ABS); and</w:t>
      </w:r>
    </w:p>
    <w:p w14:paraId="4490D72F" w14:textId="77777777" w:rsidR="009B3506" w:rsidRPr="009B3506" w:rsidRDefault="009B3506" w:rsidP="00441F89">
      <w:pPr>
        <w:numPr>
          <w:ilvl w:val="0"/>
          <w:numId w:val="28"/>
        </w:numPr>
        <w:tabs>
          <w:tab w:val="left" w:pos="1554"/>
        </w:tabs>
        <w:spacing w:line="276" w:lineRule="auto"/>
        <w:rPr>
          <w:rFonts w:ascii="Calibri Light" w:eastAsia="Calibri" w:hAnsi="Calibri Light" w:cs="Times New Roman"/>
        </w:rPr>
      </w:pPr>
      <w:r w:rsidRPr="009B3506">
        <w:rPr>
          <w:rFonts w:ascii="Calibri Light" w:eastAsia="Calibri" w:hAnsi="Calibri Light" w:cs="Times New Roman"/>
        </w:rPr>
        <w:t>Australian Institute of Criminology (AIC).</w:t>
      </w:r>
    </w:p>
    <w:p w14:paraId="039BFCD8" w14:textId="77777777" w:rsidR="009B3506" w:rsidRPr="009B3506" w:rsidRDefault="009B3506" w:rsidP="00441F89">
      <w:pPr>
        <w:numPr>
          <w:ilvl w:val="0"/>
          <w:numId w:val="28"/>
        </w:numPr>
        <w:tabs>
          <w:tab w:val="left" w:pos="1554"/>
        </w:tabs>
        <w:spacing w:line="276" w:lineRule="auto"/>
        <w:rPr>
          <w:rFonts w:ascii="Calibri Light" w:eastAsia="Calibri" w:hAnsi="Calibri Light" w:cs="Times New Roman"/>
        </w:rPr>
      </w:pPr>
      <w:r w:rsidRPr="009B3506">
        <w:rPr>
          <w:rFonts w:ascii="Calibri Light" w:eastAsia="Calibri" w:hAnsi="Calibri Light" w:cs="Times New Roman"/>
        </w:rPr>
        <w:t>Australia's National Research Organisation for Women's Safety (ANROWS).</w:t>
      </w:r>
    </w:p>
    <w:p w14:paraId="123FAAFC" w14:textId="77777777" w:rsidR="009B3506" w:rsidRPr="009B3506" w:rsidRDefault="009B3506" w:rsidP="009B3506">
      <w:pPr>
        <w:keepNext/>
        <w:keepLines/>
        <w:numPr>
          <w:ilvl w:val="2"/>
          <w:numId w:val="14"/>
        </w:numPr>
        <w:tabs>
          <w:tab w:val="clear" w:pos="964"/>
          <w:tab w:val="num" w:pos="360"/>
          <w:tab w:val="left" w:pos="1554"/>
        </w:tabs>
        <w:spacing w:before="40"/>
        <w:ind w:left="0" w:firstLine="0"/>
        <w:outlineLvl w:val="2"/>
        <w:rPr>
          <w:rFonts w:ascii="Calibri Light" w:eastAsia="Times New Roman" w:hAnsi="Calibri Light" w:cs="Times New Roman"/>
          <w:color w:val="005EB8"/>
          <w:sz w:val="32"/>
          <w:szCs w:val="24"/>
        </w:rPr>
      </w:pPr>
      <w:r w:rsidRPr="009B3506">
        <w:rPr>
          <w:rFonts w:ascii="Calibri Light" w:eastAsia="Times New Roman" w:hAnsi="Calibri Light" w:cs="Times New Roman"/>
          <w:color w:val="005EB8"/>
          <w:sz w:val="32"/>
          <w:szCs w:val="24"/>
        </w:rPr>
        <w:t xml:space="preserve">Data availability and sources  </w:t>
      </w:r>
    </w:p>
    <w:p w14:paraId="2F8F4816" w14:textId="77777777" w:rsidR="009B3506" w:rsidRPr="009B3506" w:rsidRDefault="009B3506" w:rsidP="009B3506">
      <w:pPr>
        <w:tabs>
          <w:tab w:val="left" w:pos="1554"/>
        </w:tabs>
        <w:spacing w:line="276" w:lineRule="auto"/>
        <w:rPr>
          <w:rFonts w:ascii="Calibri Light" w:eastAsia="Calibri" w:hAnsi="Calibri Light" w:cs="Times New Roman"/>
        </w:rPr>
      </w:pPr>
      <w:r w:rsidRPr="009B3506">
        <w:rPr>
          <w:rFonts w:ascii="Calibri Light" w:eastAsia="Calibri" w:hAnsi="Calibri Light" w:cs="Times New Roman"/>
        </w:rPr>
        <w:t xml:space="preserve">The Framework will feature a range of data, including administrative quantitative data as well as other information and data sources obtained from Commonwealth, state and territory governments and major data organisations. </w:t>
      </w:r>
    </w:p>
    <w:p w14:paraId="26CD32DC" w14:textId="50C3C921" w:rsidR="009B3506" w:rsidRPr="009B3506" w:rsidRDefault="009B3506" w:rsidP="009B3506">
      <w:pPr>
        <w:tabs>
          <w:tab w:val="left" w:pos="1554"/>
        </w:tabs>
        <w:spacing w:line="276" w:lineRule="auto"/>
        <w:rPr>
          <w:rFonts w:ascii="Calibri Light" w:eastAsia="Calibri" w:hAnsi="Calibri Light" w:cs="Times New Roman"/>
        </w:rPr>
      </w:pPr>
      <w:r w:rsidRPr="009B3506">
        <w:rPr>
          <w:rFonts w:ascii="Calibri Light" w:eastAsia="Calibri" w:hAnsi="Calibri Light" w:cs="Times New Roman"/>
        </w:rPr>
        <w:t>It is anticipated that there will be comprehensive qualitative data from the National Implementation Plan which details over 160 initiatives (at November 2019, 164 initiatives</w:t>
      </w:r>
      <w:r w:rsidRPr="009B3506">
        <w:rPr>
          <w:rFonts w:ascii="Calibri Light" w:eastAsia="Calibri" w:hAnsi="Calibri Light" w:cs="Times New Roman"/>
          <w:vertAlign w:val="superscript"/>
        </w:rPr>
        <w:footnoteReference w:id="13"/>
      </w:r>
      <w:r w:rsidRPr="009B3506">
        <w:rPr>
          <w:rFonts w:ascii="Calibri Light" w:eastAsia="Calibri" w:hAnsi="Calibri Light" w:cs="Times New Roman"/>
        </w:rPr>
        <w:t xml:space="preserve">) under the Fourth Action Plan across jurisdictions. Data collection will evolve over the course of monitoring the Fourth Action Plan. For quantitative data, the most contemporaneous data will be relied upon. Where available, time series data will be used, ideally stretching back to five years before the commencement of the National Plan (i.e. 2005). Changes over time will be reported, including statistically significant changes where this is possible to identify. </w:t>
      </w:r>
    </w:p>
    <w:p w14:paraId="2924E49C" w14:textId="2B3ECDBF" w:rsidR="009B3506" w:rsidRPr="009B3506" w:rsidRDefault="009B3506" w:rsidP="009B3506">
      <w:pPr>
        <w:tabs>
          <w:tab w:val="left" w:pos="1554"/>
        </w:tabs>
        <w:spacing w:line="276" w:lineRule="auto"/>
        <w:rPr>
          <w:rFonts w:ascii="Calibri Light" w:eastAsia="Calibri" w:hAnsi="Calibri Light" w:cs="Times New Roman"/>
        </w:rPr>
      </w:pPr>
      <w:r w:rsidRPr="009B3506">
        <w:rPr>
          <w:rFonts w:ascii="Calibri Light" w:eastAsia="Calibri" w:hAnsi="Calibri Light" w:cs="Times New Roman"/>
        </w:rPr>
        <w:t>In its compendium of domestic, family and sexual violence data, the AIHW identified various gaps in the data which means that the knowledge base is still under-developed and the collective understanding of domestic, family and sexual violence and what works is incomplete.</w:t>
      </w:r>
      <w:r w:rsidRPr="009B3506">
        <w:rPr>
          <w:rFonts w:ascii="Calibri Light" w:eastAsia="Calibri" w:hAnsi="Calibri Light" w:cs="Times New Roman"/>
          <w:vertAlign w:val="superscript"/>
        </w:rPr>
        <w:footnoteReference w:id="14"/>
      </w:r>
      <w:r w:rsidRPr="009B3506">
        <w:rPr>
          <w:rFonts w:ascii="Calibri Light" w:eastAsia="Calibri" w:hAnsi="Calibri Light" w:cs="Times New Roman"/>
        </w:rPr>
        <w:t xml:space="preserve"> While there are robust and timely metrics for </w:t>
      </w:r>
      <w:r w:rsidRPr="009B3506">
        <w:rPr>
          <w:rFonts w:ascii="Calibri Light" w:eastAsia="Calibri" w:hAnsi="Calibri Light" w:cs="Times New Roman"/>
        </w:rPr>
        <w:lastRenderedPageBreak/>
        <w:t>measuring the prevalence of intimate partner violence, existing data sources are more limited when exploring issues such as:</w:t>
      </w:r>
    </w:p>
    <w:p w14:paraId="0763017A" w14:textId="77777777" w:rsidR="009B3506" w:rsidRPr="009B3506" w:rsidRDefault="009B3506" w:rsidP="00441F89">
      <w:pPr>
        <w:numPr>
          <w:ilvl w:val="0"/>
          <w:numId w:val="29"/>
        </w:numPr>
        <w:tabs>
          <w:tab w:val="left" w:pos="1554"/>
        </w:tabs>
        <w:spacing w:line="276" w:lineRule="auto"/>
        <w:rPr>
          <w:rFonts w:ascii="Calibri Light" w:eastAsia="Calibri" w:hAnsi="Calibri Light" w:cs="Times New Roman"/>
        </w:rPr>
      </w:pPr>
      <w:r w:rsidRPr="009B3506">
        <w:rPr>
          <w:rFonts w:ascii="Calibri Light" w:eastAsia="Calibri" w:hAnsi="Calibri Light" w:cs="Times New Roman"/>
        </w:rPr>
        <w:t>violence in a family relationship;</w:t>
      </w:r>
    </w:p>
    <w:p w14:paraId="7C3C5FC3" w14:textId="77777777" w:rsidR="009B3506" w:rsidRPr="009B3506" w:rsidRDefault="009B3506" w:rsidP="00441F89">
      <w:pPr>
        <w:numPr>
          <w:ilvl w:val="0"/>
          <w:numId w:val="29"/>
        </w:numPr>
        <w:tabs>
          <w:tab w:val="left" w:pos="1554"/>
        </w:tabs>
        <w:spacing w:line="276" w:lineRule="auto"/>
        <w:rPr>
          <w:rFonts w:ascii="Calibri Light" w:eastAsia="Calibri" w:hAnsi="Calibri Light" w:cs="Times New Roman"/>
        </w:rPr>
      </w:pPr>
      <w:r w:rsidRPr="009B3506">
        <w:rPr>
          <w:rFonts w:ascii="Calibri Light" w:eastAsia="Calibri" w:hAnsi="Calibri Light" w:cs="Times New Roman"/>
        </w:rPr>
        <w:t>sexual violence;</w:t>
      </w:r>
    </w:p>
    <w:p w14:paraId="3332AFC1" w14:textId="77777777" w:rsidR="009B3506" w:rsidRPr="009B3506" w:rsidRDefault="009B3506" w:rsidP="00441F89">
      <w:pPr>
        <w:numPr>
          <w:ilvl w:val="0"/>
          <w:numId w:val="29"/>
        </w:numPr>
        <w:tabs>
          <w:tab w:val="left" w:pos="1554"/>
        </w:tabs>
        <w:spacing w:line="276" w:lineRule="auto"/>
        <w:rPr>
          <w:rFonts w:ascii="Calibri Light" w:eastAsia="Calibri" w:hAnsi="Calibri Light" w:cs="Times New Roman"/>
        </w:rPr>
      </w:pPr>
      <w:r w:rsidRPr="009B3506">
        <w:rPr>
          <w:rFonts w:ascii="Calibri Light" w:eastAsia="Calibri" w:hAnsi="Calibri Light" w:cs="Times New Roman"/>
        </w:rPr>
        <w:t xml:space="preserve">prevalence and impact on vulnerable populations; and </w:t>
      </w:r>
    </w:p>
    <w:p w14:paraId="3A8D58F4" w14:textId="77777777" w:rsidR="009B3506" w:rsidRPr="009B3506" w:rsidRDefault="009B3506" w:rsidP="00441F89">
      <w:pPr>
        <w:numPr>
          <w:ilvl w:val="0"/>
          <w:numId w:val="29"/>
        </w:numPr>
        <w:tabs>
          <w:tab w:val="left" w:pos="1554"/>
        </w:tabs>
        <w:spacing w:line="276" w:lineRule="auto"/>
        <w:rPr>
          <w:rFonts w:ascii="Calibri Light" w:eastAsia="Calibri" w:hAnsi="Calibri Light" w:cs="Times New Roman"/>
        </w:rPr>
      </w:pPr>
      <w:r w:rsidRPr="009B3506">
        <w:rPr>
          <w:rFonts w:ascii="Calibri Light" w:eastAsia="Calibri" w:hAnsi="Calibri Light" w:cs="Times New Roman"/>
        </w:rPr>
        <w:t xml:space="preserve">more complex forms of domestic, </w:t>
      </w:r>
      <w:proofErr w:type="gramStart"/>
      <w:r w:rsidRPr="009B3506">
        <w:rPr>
          <w:rFonts w:ascii="Calibri Light" w:eastAsia="Calibri" w:hAnsi="Calibri Light" w:cs="Times New Roman"/>
        </w:rPr>
        <w:t>family</w:t>
      </w:r>
      <w:proofErr w:type="gramEnd"/>
      <w:r w:rsidRPr="009B3506">
        <w:rPr>
          <w:rFonts w:ascii="Calibri Light" w:eastAsia="Calibri" w:hAnsi="Calibri Light" w:cs="Times New Roman"/>
        </w:rPr>
        <w:t xml:space="preserve"> and sexual violence (such as violence affecting Aboriginal and Torres Strait Islander women and children, and women with a disability). </w:t>
      </w:r>
    </w:p>
    <w:p w14:paraId="5B9A5A50" w14:textId="77777777" w:rsidR="009B3506" w:rsidRPr="009B3506" w:rsidRDefault="009B3506" w:rsidP="009B3506">
      <w:pPr>
        <w:tabs>
          <w:tab w:val="left" w:pos="1554"/>
        </w:tabs>
        <w:spacing w:line="276" w:lineRule="auto"/>
        <w:rPr>
          <w:rFonts w:ascii="Calibri Light" w:eastAsia="Calibri" w:hAnsi="Calibri Light" w:cs="Times New Roman"/>
        </w:rPr>
      </w:pPr>
      <w:r w:rsidRPr="009B3506">
        <w:rPr>
          <w:rFonts w:ascii="Calibri Light" w:eastAsia="Calibri" w:hAnsi="Calibri Light" w:cs="Times New Roman"/>
        </w:rPr>
        <w:t xml:space="preserve">Data and research on victims (and perpetrators) access to generalist and specialist services also remains an underdeveloped area. It is anticipated that data gaps will be identified through the framework. </w:t>
      </w:r>
    </w:p>
    <w:p w14:paraId="4B878874" w14:textId="77777777" w:rsidR="009B3506" w:rsidRPr="009B3506" w:rsidRDefault="009B3506" w:rsidP="009B3506">
      <w:pPr>
        <w:keepNext/>
        <w:keepLines/>
        <w:numPr>
          <w:ilvl w:val="2"/>
          <w:numId w:val="14"/>
        </w:numPr>
        <w:tabs>
          <w:tab w:val="clear" w:pos="964"/>
          <w:tab w:val="num" w:pos="360"/>
          <w:tab w:val="left" w:pos="1554"/>
        </w:tabs>
        <w:spacing w:before="40"/>
        <w:ind w:left="0" w:firstLine="0"/>
        <w:outlineLvl w:val="2"/>
        <w:rPr>
          <w:rFonts w:ascii="Calibri Light" w:eastAsia="Times New Roman" w:hAnsi="Calibri Light" w:cs="Times New Roman"/>
          <w:color w:val="005EB8"/>
          <w:sz w:val="32"/>
          <w:szCs w:val="24"/>
        </w:rPr>
      </w:pPr>
      <w:r w:rsidRPr="009B3506">
        <w:rPr>
          <w:rFonts w:ascii="Calibri Light" w:eastAsia="Times New Roman" w:hAnsi="Calibri Light" w:cs="Times New Roman"/>
          <w:color w:val="005EB8"/>
          <w:sz w:val="32"/>
          <w:szCs w:val="24"/>
        </w:rPr>
        <w:t xml:space="preserve">Refining the Framework </w:t>
      </w:r>
    </w:p>
    <w:p w14:paraId="298A985E" w14:textId="77777777" w:rsidR="009B3506" w:rsidRPr="009B3506" w:rsidRDefault="009B3506" w:rsidP="009B3506">
      <w:pPr>
        <w:tabs>
          <w:tab w:val="left" w:pos="1554"/>
        </w:tabs>
        <w:spacing w:line="276" w:lineRule="auto"/>
        <w:rPr>
          <w:rFonts w:ascii="Calibri Light" w:eastAsia="Calibri" w:hAnsi="Calibri Light" w:cs="Times New Roman"/>
        </w:rPr>
      </w:pPr>
      <w:r w:rsidRPr="009B3506">
        <w:rPr>
          <w:rFonts w:ascii="Calibri Light" w:eastAsia="Calibri" w:hAnsi="Calibri Light" w:cs="Times New Roman"/>
        </w:rPr>
        <w:t xml:space="preserve">It should be noted that consultation is an ongoing and iterative process which will assist in further refining number of indicators and in finalising the measures and data sources.  Reporting will also need to be cognisant of the availability of data noting that not all the proposed measures and indicators have data available to support reporting. </w:t>
      </w:r>
    </w:p>
    <w:p w14:paraId="450419E7" w14:textId="77777777" w:rsidR="009B3506" w:rsidRPr="009B3506" w:rsidRDefault="009B3506" w:rsidP="009B3506">
      <w:pPr>
        <w:spacing w:before="0" w:after="0" w:line="276" w:lineRule="auto"/>
        <w:rPr>
          <w:rFonts w:ascii="Calibri Light" w:eastAsia="Calibri" w:hAnsi="Calibri Light" w:cs="Times New Roman"/>
        </w:rPr>
        <w:sectPr w:rsidR="009B3506" w:rsidRPr="009B3506">
          <w:pgSz w:w="11906" w:h="16838"/>
          <w:pgMar w:top="1418" w:right="1418" w:bottom="1418" w:left="1418" w:header="709" w:footer="453" w:gutter="0"/>
          <w:cols w:space="720"/>
        </w:sectPr>
      </w:pPr>
    </w:p>
    <w:p w14:paraId="49627EE5" w14:textId="77777777" w:rsidR="009B3506" w:rsidRPr="009B3506" w:rsidRDefault="009B3506" w:rsidP="009B3506">
      <w:pPr>
        <w:keepNext/>
        <w:keepLines/>
        <w:numPr>
          <w:ilvl w:val="1"/>
          <w:numId w:val="14"/>
        </w:numPr>
        <w:tabs>
          <w:tab w:val="clear" w:pos="964"/>
          <w:tab w:val="num" w:pos="360"/>
          <w:tab w:val="left" w:pos="1554"/>
        </w:tabs>
        <w:spacing w:before="240" w:after="240"/>
        <w:ind w:left="0" w:firstLine="0"/>
        <w:outlineLvl w:val="1"/>
        <w:rPr>
          <w:rFonts w:ascii="Calibri Light" w:eastAsia="Times New Roman" w:hAnsi="Calibri Light" w:cs="Times New Roman"/>
          <w:color w:val="003366"/>
          <w:sz w:val="56"/>
          <w:szCs w:val="26"/>
        </w:rPr>
      </w:pPr>
      <w:bookmarkStart w:id="57" w:name="_Toc54623354"/>
      <w:bookmarkStart w:id="58" w:name="_Toc46414111"/>
      <w:bookmarkStart w:id="59" w:name="_Toc46471863"/>
      <w:r w:rsidRPr="009B3506">
        <w:rPr>
          <w:rFonts w:ascii="Calibri Light" w:eastAsia="Times New Roman" w:hAnsi="Calibri Light" w:cs="Times New Roman"/>
          <w:color w:val="003366"/>
          <w:sz w:val="56"/>
          <w:szCs w:val="26"/>
        </w:rPr>
        <w:lastRenderedPageBreak/>
        <w:t>Program logics</w:t>
      </w:r>
      <w:bookmarkEnd w:id="57"/>
    </w:p>
    <w:p w14:paraId="62AAF812" w14:textId="12D26EBF" w:rsidR="009B3506" w:rsidRPr="009B3506" w:rsidRDefault="009B3506" w:rsidP="009B3506">
      <w:pPr>
        <w:tabs>
          <w:tab w:val="left" w:pos="1554"/>
        </w:tabs>
        <w:spacing w:line="276" w:lineRule="auto"/>
        <w:rPr>
          <w:rFonts w:ascii="Calibri Light" w:eastAsia="Calibri" w:hAnsi="Calibri Light" w:cs="Times New Roman"/>
        </w:rPr>
      </w:pPr>
      <w:r w:rsidRPr="009B3506">
        <w:rPr>
          <w:rFonts w:ascii="Calibri Light" w:eastAsia="Calibri" w:hAnsi="Calibri Light" w:cs="Times New Roman"/>
        </w:rPr>
        <w:t>The program logics that have undergone a process of refinement following discussion with state and territory stakeholders are detailed below.</w:t>
      </w:r>
    </w:p>
    <w:p w14:paraId="17CAA0E6" w14:textId="7C1A1EB7" w:rsidR="00D80E58" w:rsidRPr="009B3506" w:rsidRDefault="009B3506" w:rsidP="00D80E58">
      <w:pPr>
        <w:keepNext/>
        <w:tabs>
          <w:tab w:val="left" w:pos="1554"/>
        </w:tabs>
        <w:spacing w:before="0" w:after="200"/>
        <w:rPr>
          <w:rFonts w:ascii="Calibri Light" w:eastAsia="Calibri" w:hAnsi="Calibri Light" w:cs="Times New Roman"/>
          <w:i/>
          <w:iCs/>
          <w:color w:val="44546A"/>
          <w:sz w:val="18"/>
          <w:szCs w:val="18"/>
        </w:rPr>
      </w:pPr>
      <w:r w:rsidRPr="009B3506">
        <w:rPr>
          <w:rFonts w:ascii="Calibri Light" w:eastAsia="Calibri" w:hAnsi="Calibri Light" w:cs="Times New Roman"/>
          <w:i/>
          <w:color w:val="44546A"/>
          <w:sz w:val="18"/>
          <w:szCs w:val="18"/>
        </w:rPr>
        <w:t xml:space="preserve">Figure </w:t>
      </w:r>
      <w:r w:rsidRPr="009B3506">
        <w:rPr>
          <w:rFonts w:ascii="Calibri Light" w:eastAsia="Calibri" w:hAnsi="Calibri Light" w:cs="Times New Roman"/>
          <w:i/>
          <w:color w:val="44546A"/>
          <w:sz w:val="18"/>
          <w:szCs w:val="18"/>
        </w:rPr>
        <w:fldChar w:fldCharType="begin"/>
      </w:r>
      <w:r w:rsidRPr="009B3506">
        <w:rPr>
          <w:rFonts w:ascii="Calibri Light" w:eastAsia="Calibri" w:hAnsi="Calibri Light" w:cs="Times New Roman"/>
          <w:noProof/>
        </w:rPr>
        <w:instrText xml:space="preserve"> SEQ Figure \* ARABIC </w:instrText>
      </w:r>
      <w:r w:rsidRPr="009B3506">
        <w:rPr>
          <w:rFonts w:ascii="Calibri Light" w:eastAsia="Calibri" w:hAnsi="Calibri Light" w:cs="Times New Roman"/>
          <w:i/>
          <w:color w:val="44546A"/>
          <w:sz w:val="18"/>
          <w:szCs w:val="18"/>
        </w:rPr>
        <w:fldChar w:fldCharType="separate"/>
      </w:r>
      <w:r w:rsidR="00CF19B4">
        <w:rPr>
          <w:rFonts w:ascii="Calibri Light" w:eastAsia="Calibri" w:hAnsi="Calibri Light" w:cs="Times New Roman"/>
          <w:noProof/>
        </w:rPr>
        <w:t>21</w:t>
      </w:r>
      <w:r w:rsidRPr="009B3506">
        <w:rPr>
          <w:rFonts w:ascii="Calibri Light" w:eastAsia="Calibri" w:hAnsi="Calibri Light" w:cs="Times New Roman"/>
          <w:i/>
          <w:color w:val="44546A"/>
          <w:sz w:val="18"/>
          <w:szCs w:val="18"/>
        </w:rPr>
        <w:fldChar w:fldCharType="end"/>
      </w:r>
      <w:r w:rsidRPr="009B3506">
        <w:rPr>
          <w:rFonts w:ascii="Calibri Light" w:eastAsia="Calibri" w:hAnsi="Calibri Light" w:cs="Times New Roman"/>
          <w:i/>
          <w:color w:val="44546A"/>
          <w:sz w:val="18"/>
          <w:szCs w:val="18"/>
        </w:rPr>
        <w:t xml:space="preserve">: </w:t>
      </w:r>
      <w:r w:rsidRPr="00D80E58">
        <w:rPr>
          <w:rFonts w:ascii="Calibri Light" w:eastAsia="Calibri" w:hAnsi="Calibri Light" w:cs="Times New Roman"/>
          <w:i/>
          <w:color w:val="44546A"/>
          <w:sz w:val="18"/>
          <w:szCs w:val="18"/>
        </w:rPr>
        <w:t>Interim outcomes and outputs for Actions 1 - 5 under Priority 1 of the Fourth Action Plan</w:t>
      </w:r>
    </w:p>
    <w:p w14:paraId="53FBC56C" w14:textId="5E296AEF" w:rsidR="009B3506" w:rsidRPr="009B3506" w:rsidRDefault="009B3506" w:rsidP="009B3506">
      <w:pPr>
        <w:tabs>
          <w:tab w:val="left" w:pos="1554"/>
        </w:tabs>
        <w:spacing w:line="276" w:lineRule="auto"/>
        <w:rPr>
          <w:rFonts w:ascii="Calibri Light" w:eastAsia="Calibri" w:hAnsi="Calibri Light" w:cs="Times New Roman"/>
        </w:rPr>
      </w:pPr>
      <w:r w:rsidRPr="009B3506">
        <w:rPr>
          <w:rFonts w:ascii="Calibri Light" w:eastAsia="Calibri" w:hAnsi="Calibri Light" w:cs="Times New Roman"/>
          <w:noProof/>
          <w:lang w:eastAsia="en-AU"/>
        </w:rPr>
        <w:drawing>
          <wp:inline distT="0" distB="0" distL="0" distR="0" wp14:anchorId="11ED58F1" wp14:editId="27C3813E">
            <wp:extent cx="8060055" cy="4445000"/>
            <wp:effectExtent l="0" t="0" r="0" b="0"/>
            <wp:docPr id="74" name="Picture 6" descr="This image shows the draft program logic for Priority 1, mapping actions to outputs to short and medium term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6" descr="This image shows the draft program logic for Priority 1, mapping actions to outputs to short and medium term outcomes."/>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060055" cy="4445000"/>
                    </a:xfrm>
                    <a:prstGeom prst="rect">
                      <a:avLst/>
                    </a:prstGeom>
                    <a:noFill/>
                    <a:ln>
                      <a:noFill/>
                    </a:ln>
                  </pic:spPr>
                </pic:pic>
              </a:graphicData>
            </a:graphic>
          </wp:inline>
        </w:drawing>
      </w:r>
    </w:p>
    <w:p w14:paraId="7CD195E0" w14:textId="77777777" w:rsidR="009B3506" w:rsidRPr="009B3506" w:rsidRDefault="009B3506" w:rsidP="009B3506">
      <w:pPr>
        <w:keepNext/>
        <w:tabs>
          <w:tab w:val="left" w:pos="1554"/>
        </w:tabs>
        <w:rPr>
          <w:rFonts w:ascii="Calibri Light" w:eastAsia="Calibri" w:hAnsi="Calibri Light" w:cs="Times New Roman"/>
          <w:noProof/>
          <w:lang w:eastAsia="en-AU"/>
        </w:rPr>
      </w:pPr>
    </w:p>
    <w:p w14:paraId="0F6FA3D2" w14:textId="2E6B7CE3" w:rsidR="009B3506" w:rsidRPr="009B3506" w:rsidRDefault="009B3506" w:rsidP="009B3506">
      <w:pPr>
        <w:keepNext/>
        <w:tabs>
          <w:tab w:val="left" w:pos="1554"/>
        </w:tabs>
        <w:spacing w:before="0" w:after="200"/>
        <w:rPr>
          <w:rFonts w:ascii="Calibri Light" w:eastAsia="Calibri" w:hAnsi="Calibri Light" w:cs="Times New Roman"/>
          <w:i/>
          <w:iCs/>
          <w:color w:val="44546A"/>
          <w:sz w:val="18"/>
          <w:szCs w:val="18"/>
        </w:rPr>
      </w:pPr>
      <w:r w:rsidRPr="009B3506">
        <w:rPr>
          <w:rFonts w:ascii="Calibri Light" w:eastAsia="Calibri" w:hAnsi="Calibri Light" w:cs="Times New Roman"/>
          <w:i/>
          <w:iCs/>
          <w:color w:val="44546A"/>
          <w:sz w:val="18"/>
          <w:szCs w:val="18"/>
        </w:rPr>
        <w:t xml:space="preserve">Figure </w:t>
      </w:r>
      <w:r w:rsidRPr="009B3506">
        <w:rPr>
          <w:rFonts w:ascii="Calibri Light" w:eastAsia="Calibri" w:hAnsi="Calibri Light" w:cs="Times New Roman"/>
          <w:i/>
          <w:iCs/>
          <w:color w:val="44546A"/>
          <w:sz w:val="18"/>
          <w:szCs w:val="18"/>
        </w:rPr>
        <w:fldChar w:fldCharType="begin"/>
      </w:r>
      <w:r w:rsidRPr="009B3506">
        <w:rPr>
          <w:rFonts w:ascii="Calibri Light" w:eastAsia="Calibri" w:hAnsi="Calibri Light" w:cs="Times New Roman"/>
          <w:i/>
          <w:iCs/>
          <w:noProof/>
          <w:color w:val="44546A"/>
          <w:sz w:val="18"/>
          <w:szCs w:val="18"/>
        </w:rPr>
        <w:instrText xml:space="preserve"> SEQ Figure \* ARABIC </w:instrText>
      </w:r>
      <w:r w:rsidRPr="009B3506">
        <w:rPr>
          <w:rFonts w:ascii="Calibri Light" w:eastAsia="Calibri" w:hAnsi="Calibri Light" w:cs="Times New Roman"/>
          <w:i/>
          <w:iCs/>
          <w:color w:val="44546A"/>
          <w:sz w:val="18"/>
          <w:szCs w:val="18"/>
        </w:rPr>
        <w:fldChar w:fldCharType="separate"/>
      </w:r>
      <w:r w:rsidR="00CF19B4">
        <w:rPr>
          <w:rFonts w:ascii="Calibri Light" w:eastAsia="Calibri" w:hAnsi="Calibri Light" w:cs="Times New Roman"/>
          <w:i/>
          <w:iCs/>
          <w:noProof/>
          <w:color w:val="44546A"/>
          <w:sz w:val="18"/>
          <w:szCs w:val="18"/>
        </w:rPr>
        <w:t>22</w:t>
      </w:r>
      <w:r w:rsidRPr="009B3506">
        <w:rPr>
          <w:rFonts w:ascii="Calibri Light" w:eastAsia="Calibri" w:hAnsi="Calibri Light" w:cs="Times New Roman"/>
          <w:i/>
          <w:iCs/>
          <w:color w:val="44546A"/>
          <w:sz w:val="18"/>
          <w:szCs w:val="18"/>
        </w:rPr>
        <w:fldChar w:fldCharType="end"/>
      </w:r>
      <w:r w:rsidRPr="009B3506">
        <w:rPr>
          <w:rFonts w:ascii="Calibri Light" w:eastAsia="Calibri" w:hAnsi="Calibri Light" w:cs="Times New Roman"/>
          <w:i/>
          <w:iCs/>
          <w:color w:val="44546A"/>
          <w:sz w:val="18"/>
          <w:szCs w:val="18"/>
        </w:rPr>
        <w:t>: Interim outcomes and outputs for Actions 6-9 under Priority 2 of the Fourth Action Plan</w:t>
      </w:r>
    </w:p>
    <w:p w14:paraId="48EC6310" w14:textId="77777777" w:rsidR="009B3506" w:rsidRPr="009B3506" w:rsidRDefault="009B3506" w:rsidP="009B3506">
      <w:pPr>
        <w:keepNext/>
        <w:tabs>
          <w:tab w:val="left" w:pos="1554"/>
        </w:tabs>
        <w:rPr>
          <w:rFonts w:ascii="Calibri Light" w:eastAsia="Calibri" w:hAnsi="Calibri Light" w:cs="Times New Roman"/>
          <w:noProof/>
          <w:lang w:eastAsia="en-AU"/>
        </w:rPr>
      </w:pPr>
      <w:r w:rsidRPr="009B3506">
        <w:rPr>
          <w:rFonts w:ascii="Calibri Light" w:eastAsia="Calibri" w:hAnsi="Calibri Light" w:cs="Times New Roman"/>
          <w:noProof/>
          <w:lang w:eastAsia="en-AU"/>
        </w:rPr>
        <w:drawing>
          <wp:inline distT="0" distB="0" distL="0" distR="0" wp14:anchorId="2EF6F0AB" wp14:editId="7E439C48">
            <wp:extent cx="8890000" cy="4970145"/>
            <wp:effectExtent l="0" t="0" r="6350" b="1905"/>
            <wp:docPr id="75" name="Picture 2" descr="This image shows the draft program logic for Priority 2, mapping actions to outputs to short and medium term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2" descr="This image shows the draft program logic for Priority 2, mapping actions to outputs to short and medium term outcome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890000" cy="4970145"/>
                    </a:xfrm>
                    <a:prstGeom prst="rect">
                      <a:avLst/>
                    </a:prstGeom>
                    <a:noFill/>
                    <a:ln>
                      <a:noFill/>
                    </a:ln>
                  </pic:spPr>
                </pic:pic>
              </a:graphicData>
            </a:graphic>
          </wp:inline>
        </w:drawing>
      </w:r>
    </w:p>
    <w:p w14:paraId="2FA14A5C" w14:textId="77777777" w:rsidR="009B3506" w:rsidRPr="009B3506" w:rsidRDefault="009B3506" w:rsidP="009B3506">
      <w:pPr>
        <w:keepNext/>
        <w:tabs>
          <w:tab w:val="left" w:pos="1554"/>
        </w:tabs>
        <w:spacing w:before="0" w:after="200"/>
        <w:rPr>
          <w:rFonts w:ascii="Calibri Light" w:eastAsia="Calibri" w:hAnsi="Calibri Light" w:cs="Times New Roman"/>
          <w:i/>
          <w:iCs/>
          <w:color w:val="44546A"/>
          <w:sz w:val="18"/>
          <w:szCs w:val="18"/>
        </w:rPr>
      </w:pPr>
    </w:p>
    <w:p w14:paraId="59AE7453" w14:textId="73C24760" w:rsidR="009B3506" w:rsidRPr="009B3506" w:rsidRDefault="009B3506" w:rsidP="009B3506">
      <w:pPr>
        <w:keepNext/>
        <w:tabs>
          <w:tab w:val="left" w:pos="1554"/>
        </w:tabs>
        <w:spacing w:before="0" w:after="200"/>
        <w:rPr>
          <w:rFonts w:ascii="Calibri Light" w:eastAsia="Calibri" w:hAnsi="Calibri Light" w:cs="Times New Roman"/>
          <w:i/>
          <w:iCs/>
          <w:color w:val="44546A"/>
          <w:sz w:val="18"/>
          <w:szCs w:val="18"/>
        </w:rPr>
      </w:pPr>
      <w:r w:rsidRPr="009B3506">
        <w:rPr>
          <w:rFonts w:ascii="Calibri Light" w:eastAsia="Calibri" w:hAnsi="Calibri Light" w:cs="Times New Roman"/>
          <w:i/>
          <w:iCs/>
          <w:color w:val="44546A"/>
          <w:sz w:val="18"/>
          <w:szCs w:val="18"/>
        </w:rPr>
        <w:lastRenderedPageBreak/>
        <w:t xml:space="preserve">Figure </w:t>
      </w:r>
      <w:r w:rsidRPr="009B3506">
        <w:rPr>
          <w:rFonts w:ascii="Calibri Light" w:eastAsia="Calibri" w:hAnsi="Calibri Light" w:cs="Times New Roman"/>
          <w:i/>
          <w:iCs/>
          <w:color w:val="44546A"/>
          <w:sz w:val="18"/>
          <w:szCs w:val="18"/>
        </w:rPr>
        <w:fldChar w:fldCharType="begin"/>
      </w:r>
      <w:r w:rsidRPr="009B3506">
        <w:rPr>
          <w:rFonts w:ascii="Calibri Light" w:eastAsia="Calibri" w:hAnsi="Calibri Light" w:cs="Times New Roman"/>
          <w:i/>
          <w:iCs/>
          <w:noProof/>
          <w:color w:val="44546A"/>
          <w:sz w:val="18"/>
          <w:szCs w:val="18"/>
        </w:rPr>
        <w:instrText xml:space="preserve"> SEQ Figure \* ARABIC </w:instrText>
      </w:r>
      <w:r w:rsidRPr="009B3506">
        <w:rPr>
          <w:rFonts w:ascii="Calibri Light" w:eastAsia="Calibri" w:hAnsi="Calibri Light" w:cs="Times New Roman"/>
          <w:i/>
          <w:iCs/>
          <w:color w:val="44546A"/>
          <w:sz w:val="18"/>
          <w:szCs w:val="18"/>
        </w:rPr>
        <w:fldChar w:fldCharType="separate"/>
      </w:r>
      <w:r w:rsidR="00CF19B4">
        <w:rPr>
          <w:rFonts w:ascii="Calibri Light" w:eastAsia="Calibri" w:hAnsi="Calibri Light" w:cs="Times New Roman"/>
          <w:i/>
          <w:iCs/>
          <w:noProof/>
          <w:color w:val="44546A"/>
          <w:sz w:val="18"/>
          <w:szCs w:val="18"/>
        </w:rPr>
        <w:t>23</w:t>
      </w:r>
      <w:r w:rsidRPr="009B3506">
        <w:rPr>
          <w:rFonts w:ascii="Calibri Light" w:eastAsia="Calibri" w:hAnsi="Calibri Light" w:cs="Times New Roman"/>
          <w:i/>
          <w:iCs/>
          <w:color w:val="44546A"/>
          <w:sz w:val="18"/>
          <w:szCs w:val="18"/>
        </w:rPr>
        <w:fldChar w:fldCharType="end"/>
      </w:r>
      <w:r w:rsidRPr="009B3506">
        <w:rPr>
          <w:rFonts w:ascii="Calibri Light" w:eastAsia="Calibri" w:hAnsi="Calibri Light" w:cs="Times New Roman"/>
          <w:i/>
          <w:iCs/>
          <w:color w:val="44546A"/>
          <w:sz w:val="18"/>
          <w:szCs w:val="18"/>
        </w:rPr>
        <w:t>: Interim outcomes and outputs for Actions 10-12 under Priority 3 of the Fourth Action Plan</w:t>
      </w:r>
    </w:p>
    <w:p w14:paraId="14B18A3E" w14:textId="77777777" w:rsidR="009B3506" w:rsidRPr="009B3506" w:rsidRDefault="009B3506" w:rsidP="009B3506">
      <w:pPr>
        <w:keepNext/>
        <w:tabs>
          <w:tab w:val="left" w:pos="1554"/>
        </w:tabs>
        <w:rPr>
          <w:rFonts w:ascii="Calibri Light" w:eastAsia="Calibri" w:hAnsi="Calibri Light" w:cs="Times New Roman"/>
          <w:noProof/>
          <w:lang w:eastAsia="en-AU"/>
        </w:rPr>
      </w:pPr>
      <w:r w:rsidRPr="009B3506">
        <w:rPr>
          <w:rFonts w:ascii="Calibri Light" w:eastAsia="Calibri" w:hAnsi="Calibri Light" w:cs="Times New Roman"/>
          <w:noProof/>
          <w:lang w:eastAsia="en-AU"/>
        </w:rPr>
        <w:drawing>
          <wp:inline distT="0" distB="0" distL="0" distR="0" wp14:anchorId="68600BA6" wp14:editId="53501558">
            <wp:extent cx="8890000" cy="4910455"/>
            <wp:effectExtent l="0" t="0" r="6350" b="4445"/>
            <wp:docPr id="76" name="Picture 100997134" descr="This image shows the draft program logic for Priority 3, mapping actions to outputs to short and medium term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00997134" descr="This image shows the draft program logic for Priority 3, mapping actions to outputs to short and medium term outcome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890000" cy="4910455"/>
                    </a:xfrm>
                    <a:prstGeom prst="rect">
                      <a:avLst/>
                    </a:prstGeom>
                    <a:noFill/>
                    <a:ln>
                      <a:noFill/>
                    </a:ln>
                  </pic:spPr>
                </pic:pic>
              </a:graphicData>
            </a:graphic>
          </wp:inline>
        </w:drawing>
      </w:r>
    </w:p>
    <w:p w14:paraId="7A112A30" w14:textId="77777777" w:rsidR="009B3506" w:rsidRPr="009B3506" w:rsidRDefault="009B3506" w:rsidP="009B3506">
      <w:pPr>
        <w:keepNext/>
        <w:tabs>
          <w:tab w:val="left" w:pos="1554"/>
        </w:tabs>
        <w:spacing w:before="0" w:after="200"/>
        <w:rPr>
          <w:rFonts w:ascii="Calibri Light" w:eastAsia="Calibri" w:hAnsi="Calibri Light" w:cs="Times New Roman"/>
          <w:i/>
          <w:iCs/>
          <w:color w:val="44546A"/>
          <w:sz w:val="18"/>
          <w:szCs w:val="18"/>
        </w:rPr>
      </w:pPr>
    </w:p>
    <w:p w14:paraId="7F8C6014" w14:textId="13BD8CC5" w:rsidR="009B3506" w:rsidRPr="009B3506" w:rsidRDefault="009B3506" w:rsidP="009B3506">
      <w:pPr>
        <w:keepNext/>
        <w:tabs>
          <w:tab w:val="left" w:pos="1554"/>
        </w:tabs>
        <w:spacing w:before="0" w:after="200"/>
        <w:rPr>
          <w:rFonts w:ascii="Calibri Light" w:eastAsia="Calibri" w:hAnsi="Calibri Light" w:cs="Times New Roman"/>
          <w:i/>
          <w:iCs/>
          <w:color w:val="44546A"/>
          <w:sz w:val="18"/>
          <w:szCs w:val="18"/>
        </w:rPr>
      </w:pPr>
      <w:r w:rsidRPr="009B3506">
        <w:rPr>
          <w:rFonts w:ascii="Calibri Light" w:eastAsia="Calibri" w:hAnsi="Calibri Light" w:cs="Times New Roman"/>
          <w:i/>
          <w:iCs/>
          <w:color w:val="44546A"/>
          <w:sz w:val="18"/>
          <w:szCs w:val="18"/>
        </w:rPr>
        <w:lastRenderedPageBreak/>
        <w:t xml:space="preserve">Figure </w:t>
      </w:r>
      <w:r w:rsidRPr="009B3506">
        <w:rPr>
          <w:rFonts w:ascii="Calibri Light" w:eastAsia="Calibri" w:hAnsi="Calibri Light" w:cs="Times New Roman"/>
          <w:i/>
          <w:iCs/>
          <w:color w:val="44546A"/>
          <w:sz w:val="18"/>
          <w:szCs w:val="18"/>
        </w:rPr>
        <w:fldChar w:fldCharType="begin"/>
      </w:r>
      <w:r w:rsidRPr="009B3506">
        <w:rPr>
          <w:rFonts w:ascii="Calibri Light" w:eastAsia="Calibri" w:hAnsi="Calibri Light" w:cs="Times New Roman"/>
          <w:i/>
          <w:iCs/>
          <w:noProof/>
          <w:color w:val="44546A"/>
          <w:sz w:val="18"/>
          <w:szCs w:val="18"/>
        </w:rPr>
        <w:instrText xml:space="preserve"> SEQ Figure \* ARABIC </w:instrText>
      </w:r>
      <w:r w:rsidRPr="009B3506">
        <w:rPr>
          <w:rFonts w:ascii="Calibri Light" w:eastAsia="Calibri" w:hAnsi="Calibri Light" w:cs="Times New Roman"/>
          <w:i/>
          <w:iCs/>
          <w:color w:val="44546A"/>
          <w:sz w:val="18"/>
          <w:szCs w:val="18"/>
        </w:rPr>
        <w:fldChar w:fldCharType="separate"/>
      </w:r>
      <w:r w:rsidR="00CF19B4">
        <w:rPr>
          <w:rFonts w:ascii="Calibri Light" w:eastAsia="Calibri" w:hAnsi="Calibri Light" w:cs="Times New Roman"/>
          <w:i/>
          <w:iCs/>
          <w:noProof/>
          <w:color w:val="44546A"/>
          <w:sz w:val="18"/>
          <w:szCs w:val="18"/>
        </w:rPr>
        <w:t>24</w:t>
      </w:r>
      <w:r w:rsidRPr="009B3506">
        <w:rPr>
          <w:rFonts w:ascii="Calibri Light" w:eastAsia="Calibri" w:hAnsi="Calibri Light" w:cs="Times New Roman"/>
          <w:i/>
          <w:iCs/>
          <w:color w:val="44546A"/>
          <w:sz w:val="18"/>
          <w:szCs w:val="18"/>
        </w:rPr>
        <w:fldChar w:fldCharType="end"/>
      </w:r>
      <w:r w:rsidRPr="009B3506">
        <w:rPr>
          <w:rFonts w:ascii="Calibri Light" w:eastAsia="Calibri" w:hAnsi="Calibri Light" w:cs="Times New Roman"/>
          <w:i/>
          <w:iCs/>
          <w:color w:val="44546A"/>
          <w:sz w:val="18"/>
          <w:szCs w:val="18"/>
        </w:rPr>
        <w:t>: Interim outcomes and outputs for Actions 13-15 under Priority 4 of the Fourth Action Plan</w:t>
      </w:r>
      <w:r w:rsidR="00D80E58" w:rsidRPr="009B3506">
        <w:rPr>
          <w:rFonts w:ascii="Calibri Light" w:eastAsia="Calibri" w:hAnsi="Calibri Light" w:cs="Times New Roman"/>
          <w:i/>
          <w:iCs/>
          <w:noProof/>
          <w:color w:val="44546A"/>
          <w:sz w:val="18"/>
          <w:szCs w:val="18"/>
          <w:lang w:eastAsia="en-AU"/>
        </w:rPr>
        <w:drawing>
          <wp:inline distT="0" distB="0" distL="0" distR="0" wp14:anchorId="107E34BE" wp14:editId="7D940F98">
            <wp:extent cx="8891270" cy="4963834"/>
            <wp:effectExtent l="0" t="0" r="5080" b="8255"/>
            <wp:docPr id="77" name="Picture 4" descr="This image shows the draft program logic for Priority 4, mapping actions to outputs to short and medium term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4" descr="This image shows the draft program logic for Priority 4, mapping actions to outputs to short and medium term outcome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891270" cy="4963834"/>
                    </a:xfrm>
                    <a:prstGeom prst="rect">
                      <a:avLst/>
                    </a:prstGeom>
                    <a:noFill/>
                  </pic:spPr>
                </pic:pic>
              </a:graphicData>
            </a:graphic>
          </wp:inline>
        </w:drawing>
      </w:r>
    </w:p>
    <w:p w14:paraId="474EEE27" w14:textId="77777777" w:rsidR="009B3506" w:rsidRPr="009B3506" w:rsidRDefault="009B3506" w:rsidP="009B3506">
      <w:pPr>
        <w:tabs>
          <w:tab w:val="left" w:pos="1554"/>
        </w:tabs>
        <w:ind w:firstLine="720"/>
        <w:rPr>
          <w:rFonts w:ascii="Calibri Light" w:eastAsia="Calibri" w:hAnsi="Calibri Light" w:cs="Times New Roman"/>
        </w:rPr>
      </w:pPr>
    </w:p>
    <w:p w14:paraId="3A1336FE" w14:textId="1D9B4E5E" w:rsidR="009B3506" w:rsidRPr="009B3506" w:rsidRDefault="009B3506" w:rsidP="009B3506">
      <w:pPr>
        <w:keepNext/>
        <w:tabs>
          <w:tab w:val="left" w:pos="1554"/>
        </w:tabs>
        <w:spacing w:before="0" w:after="200"/>
        <w:rPr>
          <w:rFonts w:ascii="Calibri Light" w:eastAsia="Calibri" w:hAnsi="Calibri Light" w:cs="Times New Roman"/>
          <w:i/>
          <w:iCs/>
          <w:color w:val="44546A"/>
          <w:sz w:val="18"/>
          <w:szCs w:val="18"/>
        </w:rPr>
      </w:pPr>
      <w:r w:rsidRPr="009B3506">
        <w:rPr>
          <w:rFonts w:ascii="Calibri Light" w:eastAsia="Calibri" w:hAnsi="Calibri Light" w:cs="Times New Roman"/>
          <w:i/>
          <w:iCs/>
          <w:color w:val="44546A"/>
          <w:sz w:val="18"/>
          <w:szCs w:val="18"/>
        </w:rPr>
        <w:lastRenderedPageBreak/>
        <w:t xml:space="preserve">Figure </w:t>
      </w:r>
      <w:r w:rsidRPr="009B3506">
        <w:rPr>
          <w:rFonts w:ascii="Calibri Light" w:eastAsia="Calibri" w:hAnsi="Calibri Light" w:cs="Times New Roman"/>
          <w:i/>
          <w:iCs/>
          <w:color w:val="44546A"/>
          <w:sz w:val="18"/>
          <w:szCs w:val="18"/>
        </w:rPr>
        <w:fldChar w:fldCharType="begin"/>
      </w:r>
      <w:r w:rsidRPr="009B3506">
        <w:rPr>
          <w:rFonts w:ascii="Calibri Light" w:eastAsia="Calibri" w:hAnsi="Calibri Light" w:cs="Times New Roman"/>
          <w:i/>
          <w:iCs/>
          <w:noProof/>
          <w:color w:val="44546A"/>
          <w:sz w:val="18"/>
          <w:szCs w:val="18"/>
        </w:rPr>
        <w:instrText xml:space="preserve"> SEQ Figure \* ARABIC </w:instrText>
      </w:r>
      <w:r w:rsidRPr="009B3506">
        <w:rPr>
          <w:rFonts w:ascii="Calibri Light" w:eastAsia="Calibri" w:hAnsi="Calibri Light" w:cs="Times New Roman"/>
          <w:i/>
          <w:iCs/>
          <w:color w:val="44546A"/>
          <w:sz w:val="18"/>
          <w:szCs w:val="18"/>
        </w:rPr>
        <w:fldChar w:fldCharType="separate"/>
      </w:r>
      <w:r w:rsidR="00CF19B4">
        <w:rPr>
          <w:rFonts w:ascii="Calibri Light" w:eastAsia="Calibri" w:hAnsi="Calibri Light" w:cs="Times New Roman"/>
          <w:i/>
          <w:iCs/>
          <w:noProof/>
          <w:color w:val="44546A"/>
          <w:sz w:val="18"/>
          <w:szCs w:val="18"/>
        </w:rPr>
        <w:t>25</w:t>
      </w:r>
      <w:r w:rsidRPr="009B3506">
        <w:rPr>
          <w:rFonts w:ascii="Calibri Light" w:eastAsia="Calibri" w:hAnsi="Calibri Light" w:cs="Times New Roman"/>
          <w:i/>
          <w:iCs/>
          <w:color w:val="44546A"/>
          <w:sz w:val="18"/>
          <w:szCs w:val="18"/>
        </w:rPr>
        <w:fldChar w:fldCharType="end"/>
      </w:r>
      <w:r w:rsidRPr="009B3506">
        <w:rPr>
          <w:rFonts w:ascii="Calibri Light" w:eastAsia="Calibri" w:hAnsi="Calibri Light" w:cs="Times New Roman"/>
          <w:i/>
          <w:iCs/>
          <w:color w:val="44546A"/>
          <w:sz w:val="18"/>
          <w:szCs w:val="18"/>
        </w:rPr>
        <w:t>: Interim outcomes and outputs for Actions 16-20 under Priority 5 of the Fourth Action Plan</w:t>
      </w:r>
    </w:p>
    <w:p w14:paraId="0E318C89" w14:textId="77777777" w:rsidR="009B3506" w:rsidRPr="009B3506" w:rsidRDefault="009B3506" w:rsidP="009B3506">
      <w:pPr>
        <w:tabs>
          <w:tab w:val="left" w:pos="1554"/>
        </w:tabs>
        <w:rPr>
          <w:rFonts w:ascii="Calibri Light" w:eastAsia="Calibri" w:hAnsi="Calibri Light" w:cs="Times New Roman"/>
        </w:rPr>
      </w:pPr>
      <w:r w:rsidRPr="009B3506">
        <w:rPr>
          <w:rFonts w:ascii="Calibri Light" w:eastAsia="Calibri" w:hAnsi="Calibri Light" w:cs="Times New Roman"/>
          <w:noProof/>
          <w:lang w:eastAsia="en-AU"/>
        </w:rPr>
        <w:drawing>
          <wp:inline distT="0" distB="0" distL="0" distR="0" wp14:anchorId="6A1893FA" wp14:editId="1CBBA51F">
            <wp:extent cx="8890000" cy="4935855"/>
            <wp:effectExtent l="0" t="0" r="6350" b="0"/>
            <wp:docPr id="78" name="Picture 1" descr="This image shows the draft program logic for Priority 5, mapping actions to outputs to short and medium term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 descr="This image shows the draft program logic for Priority 5, mapping actions to outputs to short and medium term outcomes."/>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890000" cy="4935855"/>
                    </a:xfrm>
                    <a:prstGeom prst="rect">
                      <a:avLst/>
                    </a:prstGeom>
                    <a:noFill/>
                    <a:ln>
                      <a:noFill/>
                    </a:ln>
                  </pic:spPr>
                </pic:pic>
              </a:graphicData>
            </a:graphic>
          </wp:inline>
        </w:drawing>
      </w:r>
    </w:p>
    <w:p w14:paraId="1DE92A94" w14:textId="77777777" w:rsidR="009B3506" w:rsidRPr="009B3506" w:rsidRDefault="009B3506" w:rsidP="009B3506">
      <w:pPr>
        <w:spacing w:before="0" w:after="0"/>
        <w:rPr>
          <w:rFonts w:ascii="Calibri Light" w:eastAsia="Calibri" w:hAnsi="Calibri Light" w:cs="Times New Roman"/>
        </w:rPr>
        <w:sectPr w:rsidR="009B3506" w:rsidRPr="009B3506">
          <w:pgSz w:w="16838" w:h="11906" w:orient="landscape"/>
          <w:pgMar w:top="1418" w:right="1418" w:bottom="1418" w:left="1418" w:header="709" w:footer="453" w:gutter="0"/>
          <w:cols w:space="720"/>
        </w:sectPr>
      </w:pPr>
    </w:p>
    <w:p w14:paraId="15133C32" w14:textId="77777777" w:rsidR="009B3506" w:rsidRPr="009B3506" w:rsidRDefault="009B3506" w:rsidP="009B3506">
      <w:pPr>
        <w:keepNext/>
        <w:keepLines/>
        <w:numPr>
          <w:ilvl w:val="1"/>
          <w:numId w:val="14"/>
        </w:numPr>
        <w:tabs>
          <w:tab w:val="clear" w:pos="964"/>
          <w:tab w:val="num" w:pos="360"/>
          <w:tab w:val="left" w:pos="1554"/>
        </w:tabs>
        <w:spacing w:before="240" w:after="240"/>
        <w:ind w:left="0" w:firstLine="0"/>
        <w:outlineLvl w:val="1"/>
        <w:rPr>
          <w:rFonts w:ascii="Calibri Light" w:eastAsia="Times New Roman" w:hAnsi="Calibri Light" w:cs="Times New Roman"/>
          <w:color w:val="003366"/>
          <w:sz w:val="56"/>
          <w:szCs w:val="26"/>
        </w:rPr>
      </w:pPr>
      <w:bookmarkStart w:id="60" w:name="_Toc54623355"/>
      <w:r w:rsidRPr="009B3506">
        <w:rPr>
          <w:rFonts w:ascii="Calibri Light" w:eastAsia="Times New Roman" w:hAnsi="Calibri Light" w:cs="Times New Roman"/>
          <w:color w:val="003366"/>
          <w:sz w:val="56"/>
          <w:szCs w:val="26"/>
        </w:rPr>
        <w:lastRenderedPageBreak/>
        <w:t>Priorities, actions and indicators</w:t>
      </w:r>
      <w:bookmarkEnd w:id="60"/>
      <w:r w:rsidRPr="009B3506">
        <w:rPr>
          <w:rFonts w:ascii="Calibri Light" w:eastAsia="Times New Roman" w:hAnsi="Calibri Light" w:cs="Times New Roman"/>
          <w:color w:val="003366"/>
          <w:sz w:val="56"/>
          <w:szCs w:val="26"/>
        </w:rPr>
        <w:t xml:space="preserve"> </w:t>
      </w:r>
      <w:bookmarkEnd w:id="58"/>
      <w:bookmarkEnd w:id="59"/>
    </w:p>
    <w:p w14:paraId="1DF90822" w14:textId="77777777" w:rsidR="009B3506" w:rsidRPr="009B3506" w:rsidRDefault="009B3506" w:rsidP="009B3506">
      <w:pPr>
        <w:tabs>
          <w:tab w:val="left" w:pos="1554"/>
        </w:tabs>
        <w:spacing w:line="276" w:lineRule="auto"/>
        <w:rPr>
          <w:rFonts w:ascii="Calibri Light" w:eastAsia="Calibri" w:hAnsi="Calibri Light" w:cs="Times New Roman"/>
        </w:rPr>
      </w:pPr>
      <w:r w:rsidRPr="009B3506">
        <w:rPr>
          <w:rFonts w:ascii="Calibri Light" w:eastAsia="Calibri" w:hAnsi="Calibri Light" w:cs="Times New Roman"/>
        </w:rPr>
        <w:t xml:space="preserve">This section details each of the priority areas as well as the associated actions and indicators. </w:t>
      </w:r>
    </w:p>
    <w:p w14:paraId="75B9BC24" w14:textId="77777777" w:rsidR="009B3506" w:rsidRPr="009B3506" w:rsidRDefault="009B3506" w:rsidP="009B3506">
      <w:pPr>
        <w:tabs>
          <w:tab w:val="left" w:pos="1554"/>
        </w:tabs>
        <w:spacing w:line="276" w:lineRule="auto"/>
        <w:rPr>
          <w:rFonts w:ascii="Calibri Light" w:eastAsia="Calibri" w:hAnsi="Calibri Light" w:cs="Times New Roman"/>
        </w:rPr>
      </w:pPr>
      <w:r w:rsidRPr="009B3506">
        <w:rPr>
          <w:rFonts w:ascii="Calibri Light" w:eastAsia="Calibri" w:hAnsi="Calibri Light" w:cs="Times New Roman"/>
        </w:rPr>
        <w:t xml:space="preserve">The process for identifying appropriate indicators for monitoring of each action in this Framework considered the limitations in the evidence base and current data collection practices, as this was crucial to the development of an effective and practical Framework that could be used to support progress reporting over the rest of the term of the Fourth Action Plan. The Framework also considered the recommendations of the ANAO Performance Audit Report and includes new outcomes and measures of success. Once the measures are finalised it will include new data sources. </w:t>
      </w:r>
    </w:p>
    <w:p w14:paraId="7173AF54" w14:textId="190442E4" w:rsidR="009B3506" w:rsidRPr="009B3506" w:rsidRDefault="009B3506" w:rsidP="009B3506">
      <w:pPr>
        <w:tabs>
          <w:tab w:val="left" w:pos="1554"/>
        </w:tabs>
        <w:spacing w:line="276" w:lineRule="auto"/>
        <w:rPr>
          <w:rFonts w:ascii="Calibri Light" w:eastAsia="Calibri" w:hAnsi="Calibri Light" w:cs="Times New Roman"/>
        </w:rPr>
      </w:pPr>
      <w:r w:rsidRPr="009B3506">
        <w:rPr>
          <w:rFonts w:ascii="Calibri Light" w:eastAsia="Calibri" w:hAnsi="Calibri Light" w:cs="Times New Roman"/>
        </w:rPr>
        <w:t xml:space="preserve">The tables below highlight each priority and the associated action and indicators. It also highlights the type of whether this relates to outputs or outcomes. This will be worked-up further to include measures and data sources. </w:t>
      </w:r>
    </w:p>
    <w:p w14:paraId="7E1A2C43" w14:textId="77777777" w:rsidR="009B3506" w:rsidRPr="009B3506" w:rsidRDefault="009B3506" w:rsidP="009B3506">
      <w:pPr>
        <w:spacing w:before="0" w:after="0" w:line="276" w:lineRule="auto"/>
        <w:rPr>
          <w:rFonts w:ascii="Calibri Light" w:eastAsia="Calibri" w:hAnsi="Calibri Light" w:cs="Times New Roman"/>
        </w:rPr>
        <w:sectPr w:rsidR="009B3506" w:rsidRPr="009B3506">
          <w:pgSz w:w="11906" w:h="16838"/>
          <w:pgMar w:top="1418" w:right="1418" w:bottom="1418" w:left="1418" w:header="709" w:footer="453" w:gutter="0"/>
          <w:cols w:space="720"/>
        </w:sectPr>
      </w:pPr>
    </w:p>
    <w:p w14:paraId="4D210531" w14:textId="12F5470B" w:rsidR="009B3506" w:rsidRPr="009B3506" w:rsidRDefault="009B3506" w:rsidP="009B3506">
      <w:pPr>
        <w:keepNext/>
        <w:tabs>
          <w:tab w:val="left" w:pos="1554"/>
        </w:tabs>
        <w:spacing w:before="0" w:after="200"/>
        <w:rPr>
          <w:rFonts w:ascii="Calibri Light" w:eastAsia="Calibri" w:hAnsi="Calibri Light" w:cs="Times New Roman"/>
          <w:i/>
          <w:iCs/>
          <w:color w:val="44546A"/>
          <w:sz w:val="18"/>
          <w:szCs w:val="18"/>
        </w:rPr>
      </w:pPr>
      <w:bookmarkStart w:id="61" w:name="_Ref46230601"/>
      <w:r w:rsidRPr="009B3506">
        <w:rPr>
          <w:rFonts w:ascii="Calibri Light" w:eastAsia="Calibri" w:hAnsi="Calibri Light" w:cs="Times New Roman"/>
          <w:i/>
          <w:iCs/>
          <w:color w:val="44546A"/>
          <w:sz w:val="18"/>
          <w:szCs w:val="18"/>
        </w:rPr>
        <w:lastRenderedPageBreak/>
        <w:t xml:space="preserve">Table </w:t>
      </w:r>
      <w:r w:rsidRPr="009B3506">
        <w:rPr>
          <w:rFonts w:ascii="Calibri Light" w:eastAsia="Calibri" w:hAnsi="Calibri Light" w:cs="Times New Roman"/>
          <w:i/>
          <w:iCs/>
          <w:color w:val="44546A"/>
          <w:sz w:val="18"/>
          <w:szCs w:val="18"/>
        </w:rPr>
        <w:fldChar w:fldCharType="begin"/>
      </w:r>
      <w:r w:rsidRPr="009B3506">
        <w:rPr>
          <w:rFonts w:ascii="Calibri Light" w:eastAsia="Calibri" w:hAnsi="Calibri Light" w:cs="Times New Roman"/>
          <w:i/>
          <w:iCs/>
          <w:color w:val="44546A"/>
          <w:sz w:val="18"/>
          <w:szCs w:val="18"/>
        </w:rPr>
        <w:instrText>SEQ Table \* ARABIC</w:instrText>
      </w:r>
      <w:r w:rsidRPr="009B3506">
        <w:rPr>
          <w:rFonts w:ascii="Calibri Light" w:eastAsia="Calibri" w:hAnsi="Calibri Light" w:cs="Times New Roman"/>
          <w:i/>
          <w:iCs/>
          <w:color w:val="44546A"/>
          <w:sz w:val="18"/>
          <w:szCs w:val="18"/>
        </w:rPr>
        <w:fldChar w:fldCharType="separate"/>
      </w:r>
      <w:r w:rsidR="00970C3C">
        <w:rPr>
          <w:rFonts w:ascii="Calibri Light" w:eastAsia="Calibri" w:hAnsi="Calibri Light" w:cs="Times New Roman"/>
          <w:i/>
          <w:iCs/>
          <w:noProof/>
          <w:color w:val="44546A"/>
          <w:sz w:val="18"/>
          <w:szCs w:val="18"/>
        </w:rPr>
        <w:t>2</w:t>
      </w:r>
      <w:r w:rsidRPr="009B3506">
        <w:rPr>
          <w:rFonts w:ascii="Calibri Light" w:eastAsia="Calibri" w:hAnsi="Calibri Light" w:cs="Times New Roman"/>
          <w:i/>
          <w:iCs/>
          <w:color w:val="44546A"/>
          <w:sz w:val="18"/>
          <w:szCs w:val="18"/>
        </w:rPr>
        <w:fldChar w:fldCharType="end"/>
      </w:r>
      <w:bookmarkEnd w:id="61"/>
      <w:r w:rsidRPr="009B3506">
        <w:rPr>
          <w:rFonts w:ascii="Calibri Light" w:eastAsia="Calibri" w:hAnsi="Calibri Light" w:cs="Times New Roman"/>
          <w:i/>
          <w:iCs/>
          <w:color w:val="44546A"/>
          <w:sz w:val="18"/>
          <w:szCs w:val="18"/>
        </w:rPr>
        <w:t>: Priority 1 actions and indicators underpinning the Framework</w:t>
      </w:r>
    </w:p>
    <w:tbl>
      <w:tblPr>
        <w:tblW w:w="1431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3578"/>
        <w:gridCol w:w="3578"/>
        <w:gridCol w:w="3578"/>
        <w:gridCol w:w="3578"/>
      </w:tblGrid>
      <w:tr w:rsidR="009B3506" w:rsidRPr="009B3506" w14:paraId="32A73ABE" w14:textId="77777777" w:rsidTr="009B3506">
        <w:trPr>
          <w:trHeight w:val="454"/>
          <w:tblHeader/>
        </w:trPr>
        <w:tc>
          <w:tcPr>
            <w:tcW w:w="3578" w:type="dxa"/>
            <w:tcBorders>
              <w:top w:val="single" w:sz="4" w:space="0" w:color="D9D9D9"/>
              <w:left w:val="single" w:sz="4" w:space="0" w:color="D9D9D9"/>
              <w:bottom w:val="single" w:sz="4" w:space="0" w:color="D9D9D9"/>
              <w:right w:val="single" w:sz="4" w:space="0" w:color="D9D9D9"/>
            </w:tcBorders>
            <w:shd w:val="clear" w:color="auto" w:fill="002568"/>
            <w:vAlign w:val="center"/>
            <w:hideMark/>
          </w:tcPr>
          <w:p w14:paraId="06D11693" w14:textId="77777777" w:rsidR="009B3506" w:rsidRPr="009B3506" w:rsidRDefault="009B3506" w:rsidP="009B3506">
            <w:pPr>
              <w:spacing w:before="0" w:after="0"/>
              <w:rPr>
                <w:rFonts w:ascii="Calibri Light" w:eastAsia="Times New Roman" w:hAnsi="Calibri Light" w:cs="Calibri Light"/>
                <w:b/>
                <w:bCs/>
                <w:color w:val="FFFFFF"/>
                <w:sz w:val="18"/>
                <w:szCs w:val="18"/>
                <w:lang w:eastAsia="en-AU"/>
              </w:rPr>
            </w:pPr>
            <w:r w:rsidRPr="009B3506">
              <w:rPr>
                <w:rFonts w:ascii="Calibri Light" w:eastAsia="Times New Roman" w:hAnsi="Calibri Light" w:cs="Calibri Light"/>
                <w:b/>
                <w:bCs/>
                <w:color w:val="FFFFFF"/>
                <w:sz w:val="18"/>
                <w:szCs w:val="18"/>
                <w:lang w:eastAsia="en-AU"/>
              </w:rPr>
              <w:t>Priority</w:t>
            </w:r>
          </w:p>
        </w:tc>
        <w:tc>
          <w:tcPr>
            <w:tcW w:w="3578" w:type="dxa"/>
            <w:tcBorders>
              <w:top w:val="single" w:sz="4" w:space="0" w:color="D9D9D9"/>
              <w:left w:val="single" w:sz="4" w:space="0" w:color="D9D9D9"/>
              <w:bottom w:val="single" w:sz="4" w:space="0" w:color="D9D9D9"/>
              <w:right w:val="single" w:sz="4" w:space="0" w:color="D9D9D9"/>
            </w:tcBorders>
            <w:shd w:val="clear" w:color="auto" w:fill="002568"/>
            <w:vAlign w:val="center"/>
            <w:hideMark/>
          </w:tcPr>
          <w:p w14:paraId="1E5BBCDA" w14:textId="77777777" w:rsidR="009B3506" w:rsidRPr="009B3506" w:rsidRDefault="009B3506" w:rsidP="009B3506">
            <w:pPr>
              <w:spacing w:before="0" w:after="0"/>
              <w:rPr>
                <w:rFonts w:ascii="Calibri Light" w:eastAsia="Times New Roman" w:hAnsi="Calibri Light" w:cs="Calibri Light"/>
                <w:b/>
                <w:bCs/>
                <w:color w:val="FFFFFF"/>
                <w:sz w:val="18"/>
                <w:szCs w:val="18"/>
                <w:lang w:eastAsia="en-AU"/>
              </w:rPr>
            </w:pPr>
            <w:r w:rsidRPr="009B3506">
              <w:rPr>
                <w:rFonts w:ascii="Calibri Light" w:eastAsia="Times New Roman" w:hAnsi="Calibri Light" w:cs="Calibri Light"/>
                <w:b/>
                <w:bCs/>
                <w:color w:val="FFFFFF"/>
                <w:sz w:val="18"/>
                <w:szCs w:val="18"/>
                <w:lang w:eastAsia="en-AU"/>
              </w:rPr>
              <w:t>Action</w:t>
            </w:r>
          </w:p>
        </w:tc>
        <w:tc>
          <w:tcPr>
            <w:tcW w:w="3578" w:type="dxa"/>
            <w:tcBorders>
              <w:top w:val="single" w:sz="4" w:space="0" w:color="D9D9D9"/>
              <w:left w:val="single" w:sz="4" w:space="0" w:color="D9D9D9"/>
              <w:bottom w:val="single" w:sz="4" w:space="0" w:color="D9D9D9"/>
              <w:right w:val="single" w:sz="4" w:space="0" w:color="D9D9D9"/>
            </w:tcBorders>
            <w:shd w:val="clear" w:color="auto" w:fill="002568"/>
            <w:vAlign w:val="center"/>
            <w:hideMark/>
          </w:tcPr>
          <w:p w14:paraId="4068BA8E" w14:textId="77777777" w:rsidR="009B3506" w:rsidRPr="009B3506" w:rsidRDefault="009B3506" w:rsidP="009B3506">
            <w:pPr>
              <w:spacing w:before="0" w:after="0"/>
              <w:rPr>
                <w:rFonts w:ascii="Calibri Light" w:eastAsia="Times New Roman" w:hAnsi="Calibri Light" w:cs="Calibri Light"/>
                <w:b/>
                <w:bCs/>
                <w:color w:val="FFFFFF"/>
                <w:sz w:val="18"/>
                <w:szCs w:val="18"/>
                <w:lang w:eastAsia="en-AU"/>
              </w:rPr>
            </w:pPr>
            <w:r w:rsidRPr="009B3506">
              <w:rPr>
                <w:rFonts w:ascii="Calibri Light" w:eastAsia="Times New Roman" w:hAnsi="Calibri Light" w:cs="Calibri Light"/>
                <w:b/>
                <w:bCs/>
                <w:color w:val="FFFFFF"/>
                <w:sz w:val="18"/>
                <w:szCs w:val="18"/>
                <w:lang w:eastAsia="en-AU"/>
              </w:rPr>
              <w:t>Indicator</w:t>
            </w:r>
          </w:p>
        </w:tc>
        <w:tc>
          <w:tcPr>
            <w:tcW w:w="3578" w:type="dxa"/>
            <w:tcBorders>
              <w:top w:val="single" w:sz="4" w:space="0" w:color="D9D9D9"/>
              <w:left w:val="single" w:sz="4" w:space="0" w:color="D9D9D9"/>
              <w:bottom w:val="single" w:sz="4" w:space="0" w:color="D9D9D9"/>
              <w:right w:val="single" w:sz="4" w:space="0" w:color="D9D9D9"/>
            </w:tcBorders>
            <w:shd w:val="clear" w:color="auto" w:fill="002568"/>
            <w:vAlign w:val="center"/>
            <w:hideMark/>
          </w:tcPr>
          <w:p w14:paraId="0CC9BEBE" w14:textId="77777777" w:rsidR="009B3506" w:rsidRPr="009B3506" w:rsidRDefault="009B3506" w:rsidP="009B3506">
            <w:pPr>
              <w:spacing w:before="0" w:after="0"/>
              <w:rPr>
                <w:rFonts w:ascii="Calibri Light" w:eastAsia="Times New Roman" w:hAnsi="Calibri Light" w:cs="Calibri Light"/>
                <w:b/>
                <w:bCs/>
                <w:color w:val="FFFFFF"/>
                <w:sz w:val="18"/>
                <w:szCs w:val="18"/>
                <w:lang w:eastAsia="en-AU"/>
              </w:rPr>
            </w:pPr>
            <w:r w:rsidRPr="009B3506">
              <w:rPr>
                <w:rFonts w:ascii="Calibri Light" w:eastAsia="Times New Roman" w:hAnsi="Calibri Light" w:cs="Calibri Light"/>
                <w:b/>
                <w:bCs/>
                <w:color w:val="FFFFFF"/>
                <w:sz w:val="18"/>
                <w:szCs w:val="18"/>
                <w:lang w:eastAsia="en-AU"/>
              </w:rPr>
              <w:t>Type of measure</w:t>
            </w:r>
          </w:p>
        </w:tc>
      </w:tr>
      <w:tr w:rsidR="009B3506" w:rsidRPr="009B3506" w14:paraId="7A2C7549" w14:textId="77777777" w:rsidTr="009B3506">
        <w:trPr>
          <w:trHeight w:val="750"/>
        </w:trPr>
        <w:tc>
          <w:tcPr>
            <w:tcW w:w="3578" w:type="dxa"/>
            <w:vMerge w:val="restart"/>
            <w:tcBorders>
              <w:top w:val="single" w:sz="4" w:space="0" w:color="D9D9D9"/>
              <w:left w:val="single" w:sz="4" w:space="0" w:color="D9D9D9"/>
              <w:bottom w:val="single" w:sz="4" w:space="0" w:color="D9D9D9"/>
              <w:right w:val="single" w:sz="4" w:space="0" w:color="D9D9D9"/>
            </w:tcBorders>
            <w:hideMark/>
          </w:tcPr>
          <w:p w14:paraId="54855BF2" w14:textId="77777777" w:rsidR="009B3506" w:rsidRPr="009B3506" w:rsidRDefault="009B3506" w:rsidP="009B3506">
            <w:pPr>
              <w:spacing w:before="0" w:after="0"/>
              <w:rPr>
                <w:rFonts w:ascii="Calibri Light" w:eastAsia="Times New Roman" w:hAnsi="Calibri Light" w:cs="Calibri Light"/>
                <w:color w:val="000000"/>
                <w:sz w:val="18"/>
                <w:szCs w:val="18"/>
                <w:lang w:eastAsia="en-AU"/>
              </w:rPr>
            </w:pPr>
            <w:r w:rsidRPr="009B3506">
              <w:rPr>
                <w:rFonts w:ascii="Calibri Light" w:eastAsia="Times New Roman" w:hAnsi="Calibri Light" w:cs="Calibri Light"/>
                <w:color w:val="000000"/>
                <w:sz w:val="18"/>
                <w:szCs w:val="18"/>
                <w:lang w:eastAsia="en-AU"/>
              </w:rPr>
              <w:t>Primary prevention is key</w:t>
            </w:r>
          </w:p>
        </w:tc>
        <w:tc>
          <w:tcPr>
            <w:tcW w:w="3578" w:type="dxa"/>
            <w:vMerge w:val="restart"/>
            <w:tcBorders>
              <w:top w:val="single" w:sz="4" w:space="0" w:color="D9D9D9"/>
              <w:left w:val="single" w:sz="4" w:space="0" w:color="D9D9D9"/>
              <w:bottom w:val="single" w:sz="4" w:space="0" w:color="D9D9D9"/>
              <w:right w:val="single" w:sz="4" w:space="0" w:color="D9D9D9"/>
            </w:tcBorders>
            <w:hideMark/>
          </w:tcPr>
          <w:p w14:paraId="1B253359"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Advance gender equality and respect for women through effective primary prevention initiatives</w:t>
            </w:r>
          </w:p>
        </w:tc>
        <w:tc>
          <w:tcPr>
            <w:tcW w:w="3578" w:type="dxa"/>
            <w:vMerge w:val="restart"/>
            <w:tcBorders>
              <w:top w:val="single" w:sz="4" w:space="0" w:color="D9D9D9"/>
              <w:left w:val="single" w:sz="4" w:space="0" w:color="D9D9D9"/>
              <w:bottom w:val="single" w:sz="4" w:space="0" w:color="D9D9D9"/>
              <w:right w:val="single" w:sz="4" w:space="0" w:color="D9D9D9"/>
            </w:tcBorders>
            <w:hideMark/>
          </w:tcPr>
          <w:p w14:paraId="7D2FAE67"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Effective initiatives are in place promoting positive (i.e. supportive and respectful) attitudes and behaviour towards women</w:t>
            </w:r>
          </w:p>
        </w:tc>
        <w:tc>
          <w:tcPr>
            <w:tcW w:w="3578" w:type="dxa"/>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294293CA"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9B3506" w:rsidRPr="009B3506" w14:paraId="749D02EA" w14:textId="77777777" w:rsidTr="009B3506">
        <w:trPr>
          <w:trHeight w:val="748"/>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169C679C" w14:textId="77777777" w:rsidR="009B3506" w:rsidRPr="009B3506" w:rsidRDefault="009B3506" w:rsidP="009B3506">
            <w:pPr>
              <w:spacing w:before="0" w:after="0" w:line="256" w:lineRule="auto"/>
              <w:rPr>
                <w:rFonts w:ascii="Calibri Light" w:eastAsia="Times New Roman" w:hAnsi="Calibri Light" w:cs="Calibri Light"/>
                <w:color w:val="000000"/>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093F8957"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658494E3"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3578" w:type="dxa"/>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2A50B0D7"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9B3506" w:rsidRPr="009B3506" w14:paraId="151E3008" w14:textId="77777777" w:rsidTr="009B3506">
        <w:trPr>
          <w:trHeight w:val="999"/>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4685D0E8" w14:textId="77777777" w:rsidR="009B3506" w:rsidRPr="009B3506" w:rsidRDefault="009B3506" w:rsidP="009B3506">
            <w:pPr>
              <w:spacing w:before="0" w:after="0" w:line="256" w:lineRule="auto"/>
              <w:rPr>
                <w:rFonts w:ascii="Calibri Light" w:eastAsia="Times New Roman" w:hAnsi="Calibri Light" w:cs="Calibri Light"/>
                <w:color w:val="000000"/>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16AC1E8A"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3578" w:type="dxa"/>
            <w:tcBorders>
              <w:top w:val="single" w:sz="4" w:space="0" w:color="D9D9D9"/>
              <w:left w:val="single" w:sz="4" w:space="0" w:color="D9D9D9"/>
              <w:bottom w:val="single" w:sz="4" w:space="0" w:color="D9D9D9"/>
              <w:right w:val="single" w:sz="4" w:space="0" w:color="D9D9D9"/>
            </w:tcBorders>
            <w:hideMark/>
          </w:tcPr>
          <w:p w14:paraId="641C47D5"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Effective initiatives are in place promoting gender equality</w:t>
            </w:r>
          </w:p>
        </w:tc>
        <w:tc>
          <w:tcPr>
            <w:tcW w:w="3578" w:type="dxa"/>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2BFC9CF5"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9B3506" w:rsidRPr="009B3506" w14:paraId="758A37F8" w14:textId="77777777" w:rsidTr="009B3506">
        <w:trPr>
          <w:trHeight w:val="804"/>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42257241" w14:textId="77777777" w:rsidR="009B3506" w:rsidRPr="009B3506" w:rsidRDefault="009B3506" w:rsidP="009B3506">
            <w:pPr>
              <w:spacing w:before="0" w:after="0" w:line="256" w:lineRule="auto"/>
              <w:rPr>
                <w:rFonts w:ascii="Calibri Light" w:eastAsia="Times New Roman" w:hAnsi="Calibri Light" w:cs="Calibri Light"/>
                <w:color w:val="000000"/>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319D0F2A"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3578" w:type="dxa"/>
            <w:tcBorders>
              <w:top w:val="single" w:sz="4" w:space="0" w:color="D9D9D9"/>
              <w:left w:val="single" w:sz="4" w:space="0" w:color="D9D9D9"/>
              <w:bottom w:val="single" w:sz="4" w:space="0" w:color="D9D9D9"/>
              <w:right w:val="single" w:sz="4" w:space="0" w:color="D9D9D9"/>
            </w:tcBorders>
            <w:hideMark/>
          </w:tcPr>
          <w:p w14:paraId="715B9925"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 xml:space="preserve">Increase in positive attitudes and respectful behaviour towards women </w:t>
            </w:r>
          </w:p>
        </w:tc>
        <w:tc>
          <w:tcPr>
            <w:tcW w:w="3578" w:type="dxa"/>
            <w:tcBorders>
              <w:top w:val="single" w:sz="4" w:space="0" w:color="D9D9D9"/>
              <w:left w:val="single" w:sz="4" w:space="0" w:color="D9D9D9"/>
              <w:bottom w:val="single" w:sz="4" w:space="0" w:color="D9D9D9"/>
              <w:right w:val="single" w:sz="4" w:space="0" w:color="D9D9D9"/>
            </w:tcBorders>
            <w:shd w:val="clear" w:color="auto" w:fill="92D050"/>
            <w:vAlign w:val="center"/>
            <w:hideMark/>
          </w:tcPr>
          <w:p w14:paraId="620F06F1"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Short-term outcome</w:t>
            </w:r>
          </w:p>
        </w:tc>
      </w:tr>
      <w:tr w:rsidR="009B3506" w:rsidRPr="009B3506" w14:paraId="195773CA" w14:textId="77777777" w:rsidTr="009B3506">
        <w:trPr>
          <w:trHeight w:val="683"/>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52921EED" w14:textId="77777777" w:rsidR="009B3506" w:rsidRPr="009B3506" w:rsidRDefault="009B3506" w:rsidP="009B3506">
            <w:pPr>
              <w:spacing w:before="0" w:after="0" w:line="256" w:lineRule="auto"/>
              <w:rPr>
                <w:rFonts w:ascii="Calibri Light" w:eastAsia="Times New Roman" w:hAnsi="Calibri Light" w:cs="Calibri Light"/>
                <w:color w:val="000000"/>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4AB9516C"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3578" w:type="dxa"/>
            <w:vMerge w:val="restart"/>
            <w:tcBorders>
              <w:top w:val="single" w:sz="4" w:space="0" w:color="D9D9D9"/>
              <w:left w:val="single" w:sz="4" w:space="0" w:color="D9D9D9"/>
              <w:bottom w:val="single" w:sz="4" w:space="0" w:color="D9D9D9"/>
              <w:right w:val="single" w:sz="4" w:space="0" w:color="D9D9D9"/>
            </w:tcBorders>
            <w:hideMark/>
          </w:tcPr>
          <w:p w14:paraId="42758895"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Decrease in negative attitudes towards gender equality</w:t>
            </w:r>
          </w:p>
        </w:tc>
        <w:tc>
          <w:tcPr>
            <w:tcW w:w="3578" w:type="dxa"/>
            <w:tcBorders>
              <w:top w:val="single" w:sz="4" w:space="0" w:color="D9D9D9"/>
              <w:left w:val="single" w:sz="4" w:space="0" w:color="D9D9D9"/>
              <w:bottom w:val="single" w:sz="4" w:space="0" w:color="D9D9D9"/>
              <w:right w:val="single" w:sz="4" w:space="0" w:color="D9D9D9"/>
            </w:tcBorders>
            <w:shd w:val="clear" w:color="auto" w:fill="92D050"/>
            <w:vAlign w:val="center"/>
            <w:hideMark/>
          </w:tcPr>
          <w:p w14:paraId="320588A2"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Short-term outcome</w:t>
            </w:r>
          </w:p>
        </w:tc>
      </w:tr>
      <w:tr w:rsidR="009B3506" w:rsidRPr="009B3506" w14:paraId="0DA291F9" w14:textId="77777777" w:rsidTr="009B3506">
        <w:trPr>
          <w:trHeight w:val="792"/>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4B01C40E" w14:textId="77777777" w:rsidR="009B3506" w:rsidRPr="009B3506" w:rsidRDefault="009B3506" w:rsidP="009B3506">
            <w:pPr>
              <w:spacing w:before="0" w:after="0" w:line="256" w:lineRule="auto"/>
              <w:rPr>
                <w:rFonts w:ascii="Calibri Light" w:eastAsia="Times New Roman" w:hAnsi="Calibri Light" w:cs="Calibri Light"/>
                <w:color w:val="000000"/>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1DCB255B"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1564C67D"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3578" w:type="dxa"/>
            <w:tcBorders>
              <w:top w:val="single" w:sz="4" w:space="0" w:color="D9D9D9"/>
              <w:left w:val="single" w:sz="4" w:space="0" w:color="D9D9D9"/>
              <w:bottom w:val="single" w:sz="4" w:space="0" w:color="D9D9D9"/>
              <w:right w:val="single" w:sz="4" w:space="0" w:color="D9D9D9"/>
            </w:tcBorders>
            <w:shd w:val="clear" w:color="auto" w:fill="92D050"/>
            <w:vAlign w:val="center"/>
            <w:hideMark/>
          </w:tcPr>
          <w:p w14:paraId="561F6640"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Short-term outcome</w:t>
            </w:r>
          </w:p>
        </w:tc>
      </w:tr>
      <w:tr w:rsidR="009B3506" w:rsidRPr="009B3506" w14:paraId="4F6C5DB8" w14:textId="77777777" w:rsidTr="009B3506">
        <w:trPr>
          <w:trHeight w:val="999"/>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30C6C670" w14:textId="77777777" w:rsidR="009B3506" w:rsidRPr="009B3506" w:rsidRDefault="009B3506" w:rsidP="009B3506">
            <w:pPr>
              <w:spacing w:before="0" w:after="0" w:line="256" w:lineRule="auto"/>
              <w:rPr>
                <w:rFonts w:ascii="Calibri Light" w:eastAsia="Times New Roman" w:hAnsi="Calibri Light" w:cs="Calibri Light"/>
                <w:color w:val="000000"/>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54B78D61"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3578" w:type="dxa"/>
            <w:vMerge w:val="restart"/>
            <w:tcBorders>
              <w:top w:val="single" w:sz="4" w:space="0" w:color="D9D9D9"/>
              <w:left w:val="single" w:sz="4" w:space="0" w:color="D9D9D9"/>
              <w:bottom w:val="single" w:sz="4" w:space="0" w:color="D9D9D9"/>
              <w:right w:val="single" w:sz="4" w:space="0" w:color="D9D9D9"/>
            </w:tcBorders>
            <w:hideMark/>
          </w:tcPr>
          <w:p w14:paraId="20B7A226"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Decrease in violence enabling attitudes (e.g. condoning violence against women, rigid gender stereotypes)</w:t>
            </w:r>
          </w:p>
        </w:tc>
        <w:tc>
          <w:tcPr>
            <w:tcW w:w="3578" w:type="dxa"/>
            <w:tcBorders>
              <w:top w:val="single" w:sz="4" w:space="0" w:color="D9D9D9"/>
              <w:left w:val="single" w:sz="4" w:space="0" w:color="D9D9D9"/>
              <w:bottom w:val="single" w:sz="4" w:space="0" w:color="D9D9D9"/>
              <w:right w:val="single" w:sz="4" w:space="0" w:color="D9D9D9"/>
            </w:tcBorders>
            <w:shd w:val="clear" w:color="auto" w:fill="92D050"/>
            <w:vAlign w:val="center"/>
            <w:hideMark/>
          </w:tcPr>
          <w:p w14:paraId="3FD45276"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Short-term outcome</w:t>
            </w:r>
          </w:p>
        </w:tc>
      </w:tr>
      <w:tr w:rsidR="009B3506" w:rsidRPr="009B3506" w14:paraId="301FDDD2" w14:textId="77777777" w:rsidTr="009B3506">
        <w:trPr>
          <w:trHeight w:val="794"/>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0B54486B" w14:textId="77777777" w:rsidR="009B3506" w:rsidRPr="009B3506" w:rsidRDefault="009B3506" w:rsidP="009B3506">
            <w:pPr>
              <w:spacing w:before="0" w:after="0" w:line="256" w:lineRule="auto"/>
              <w:rPr>
                <w:rFonts w:ascii="Calibri Light" w:eastAsia="Times New Roman" w:hAnsi="Calibri Light" w:cs="Calibri Light"/>
                <w:color w:val="000000"/>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3B6AEBEA"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0FE94EF2"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3578" w:type="dxa"/>
            <w:tcBorders>
              <w:top w:val="single" w:sz="4" w:space="0" w:color="D9D9D9"/>
              <w:left w:val="single" w:sz="4" w:space="0" w:color="D9D9D9"/>
              <w:bottom w:val="single" w:sz="4" w:space="0" w:color="D9D9D9"/>
              <w:right w:val="single" w:sz="4" w:space="0" w:color="D9D9D9"/>
            </w:tcBorders>
            <w:shd w:val="clear" w:color="auto" w:fill="92D050"/>
            <w:vAlign w:val="center"/>
            <w:hideMark/>
          </w:tcPr>
          <w:p w14:paraId="048652B7"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Short-term outcome</w:t>
            </w:r>
          </w:p>
        </w:tc>
      </w:tr>
      <w:tr w:rsidR="009B3506" w:rsidRPr="009B3506" w14:paraId="4387220D" w14:textId="77777777" w:rsidTr="009B3506">
        <w:trPr>
          <w:trHeight w:val="794"/>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518D82A0" w14:textId="77777777" w:rsidR="009B3506" w:rsidRPr="009B3506" w:rsidRDefault="009B3506" w:rsidP="009B3506">
            <w:pPr>
              <w:spacing w:before="0" w:after="0" w:line="256" w:lineRule="auto"/>
              <w:rPr>
                <w:rFonts w:ascii="Calibri Light" w:eastAsia="Times New Roman" w:hAnsi="Calibri Light" w:cs="Calibri Light"/>
                <w:color w:val="000000"/>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3CD91CF3"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3578" w:type="dxa"/>
            <w:vMerge w:val="restart"/>
            <w:tcBorders>
              <w:top w:val="single" w:sz="4" w:space="0" w:color="D9D9D9"/>
              <w:left w:val="single" w:sz="4" w:space="0" w:color="D9D9D9"/>
              <w:bottom w:val="single" w:sz="4" w:space="0" w:color="D9D9D9"/>
              <w:right w:val="single" w:sz="4" w:space="0" w:color="D9D9D9"/>
            </w:tcBorders>
            <w:hideMark/>
          </w:tcPr>
          <w:p w14:paraId="70387489"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Increase in awareness of the various forms of domestic, family and sexual violence</w:t>
            </w:r>
          </w:p>
        </w:tc>
        <w:tc>
          <w:tcPr>
            <w:tcW w:w="3578" w:type="dxa"/>
            <w:tcBorders>
              <w:top w:val="single" w:sz="4" w:space="0" w:color="D9D9D9"/>
              <w:left w:val="single" w:sz="4" w:space="0" w:color="D9D9D9"/>
              <w:bottom w:val="single" w:sz="4" w:space="0" w:color="D9D9D9"/>
              <w:right w:val="single" w:sz="4" w:space="0" w:color="D9D9D9"/>
            </w:tcBorders>
            <w:shd w:val="clear" w:color="auto" w:fill="92D050"/>
            <w:vAlign w:val="center"/>
            <w:hideMark/>
          </w:tcPr>
          <w:p w14:paraId="40DB98F1"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Short-term outcome</w:t>
            </w:r>
          </w:p>
        </w:tc>
      </w:tr>
      <w:tr w:rsidR="009B3506" w:rsidRPr="009B3506" w14:paraId="6B2DBF3C" w14:textId="77777777" w:rsidTr="009B3506">
        <w:trPr>
          <w:trHeight w:val="794"/>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32323805" w14:textId="77777777" w:rsidR="009B3506" w:rsidRPr="009B3506" w:rsidRDefault="009B3506" w:rsidP="009B3506">
            <w:pPr>
              <w:spacing w:before="0" w:after="0" w:line="256" w:lineRule="auto"/>
              <w:rPr>
                <w:rFonts w:ascii="Calibri Light" w:eastAsia="Times New Roman" w:hAnsi="Calibri Light" w:cs="Calibri Light"/>
                <w:color w:val="000000"/>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4B9BF5DA"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39338476"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3578" w:type="dxa"/>
            <w:tcBorders>
              <w:top w:val="single" w:sz="4" w:space="0" w:color="D9D9D9"/>
              <w:left w:val="single" w:sz="4" w:space="0" w:color="D9D9D9"/>
              <w:bottom w:val="single" w:sz="4" w:space="0" w:color="D9D9D9"/>
              <w:right w:val="single" w:sz="4" w:space="0" w:color="D9D9D9"/>
            </w:tcBorders>
            <w:shd w:val="clear" w:color="auto" w:fill="92D050"/>
            <w:vAlign w:val="center"/>
            <w:hideMark/>
          </w:tcPr>
          <w:p w14:paraId="086D7BA9"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Short-term outcome</w:t>
            </w:r>
          </w:p>
        </w:tc>
      </w:tr>
      <w:tr w:rsidR="009B3506" w:rsidRPr="009B3506" w14:paraId="420A13F6" w14:textId="77777777" w:rsidTr="009B3506">
        <w:trPr>
          <w:trHeight w:val="794"/>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550E4D84" w14:textId="77777777" w:rsidR="009B3506" w:rsidRPr="009B3506" w:rsidRDefault="009B3506" w:rsidP="009B3506">
            <w:pPr>
              <w:spacing w:before="0" w:after="0" w:line="256" w:lineRule="auto"/>
              <w:rPr>
                <w:rFonts w:ascii="Calibri Light" w:eastAsia="Times New Roman" w:hAnsi="Calibri Light" w:cs="Calibri Light"/>
                <w:color w:val="000000"/>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20C0B060"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3578" w:type="dxa"/>
            <w:vMerge w:val="restart"/>
            <w:tcBorders>
              <w:top w:val="single" w:sz="4" w:space="0" w:color="D9D9D9"/>
              <w:left w:val="single" w:sz="4" w:space="0" w:color="D9D9D9"/>
              <w:bottom w:val="single" w:sz="4" w:space="0" w:color="D9D9D9"/>
              <w:right w:val="single" w:sz="4" w:space="0" w:color="D9D9D9"/>
            </w:tcBorders>
            <w:hideMark/>
          </w:tcPr>
          <w:p w14:paraId="1B3B0A2D"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Increase in gender equality, including an increase in the number and quality of opportunities afforded to women</w:t>
            </w:r>
          </w:p>
        </w:tc>
        <w:tc>
          <w:tcPr>
            <w:tcW w:w="3578" w:type="dxa"/>
            <w:tcBorders>
              <w:top w:val="single" w:sz="4" w:space="0" w:color="D9D9D9"/>
              <w:left w:val="single" w:sz="4" w:space="0" w:color="D9D9D9"/>
              <w:bottom w:val="single" w:sz="4" w:space="0" w:color="D9D9D9"/>
              <w:right w:val="single" w:sz="4" w:space="0" w:color="D9D9D9"/>
            </w:tcBorders>
            <w:shd w:val="clear" w:color="auto" w:fill="00B050"/>
            <w:vAlign w:val="center"/>
            <w:hideMark/>
          </w:tcPr>
          <w:p w14:paraId="430215C6"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Medium-term outcome</w:t>
            </w:r>
          </w:p>
        </w:tc>
      </w:tr>
      <w:tr w:rsidR="009B3506" w:rsidRPr="009B3506" w14:paraId="57DCEBDE" w14:textId="77777777" w:rsidTr="009B3506">
        <w:trPr>
          <w:trHeight w:val="794"/>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17ACA5B4" w14:textId="77777777" w:rsidR="009B3506" w:rsidRPr="009B3506" w:rsidRDefault="009B3506" w:rsidP="009B3506">
            <w:pPr>
              <w:spacing w:before="0" w:after="0" w:line="256" w:lineRule="auto"/>
              <w:rPr>
                <w:rFonts w:ascii="Calibri Light" w:eastAsia="Times New Roman" w:hAnsi="Calibri Light" w:cs="Calibri Light"/>
                <w:color w:val="000000"/>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555D9BFE"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0336428F"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3578" w:type="dxa"/>
            <w:tcBorders>
              <w:top w:val="single" w:sz="4" w:space="0" w:color="D9D9D9"/>
              <w:left w:val="single" w:sz="4" w:space="0" w:color="D9D9D9"/>
              <w:bottom w:val="single" w:sz="4" w:space="0" w:color="D9D9D9"/>
              <w:right w:val="single" w:sz="4" w:space="0" w:color="D9D9D9"/>
            </w:tcBorders>
            <w:shd w:val="clear" w:color="auto" w:fill="00B050"/>
            <w:vAlign w:val="center"/>
            <w:hideMark/>
          </w:tcPr>
          <w:p w14:paraId="53A40EE9"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Medium-term outcome</w:t>
            </w:r>
          </w:p>
        </w:tc>
      </w:tr>
      <w:tr w:rsidR="009B3506" w:rsidRPr="009B3506" w14:paraId="711C3260" w14:textId="77777777" w:rsidTr="009B3506">
        <w:trPr>
          <w:trHeight w:val="794"/>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515191B8" w14:textId="77777777" w:rsidR="009B3506" w:rsidRPr="009B3506" w:rsidRDefault="009B3506" w:rsidP="009B3506">
            <w:pPr>
              <w:spacing w:before="0" w:after="0" w:line="256" w:lineRule="auto"/>
              <w:rPr>
                <w:rFonts w:ascii="Calibri Light" w:eastAsia="Times New Roman" w:hAnsi="Calibri Light" w:cs="Calibri Light"/>
                <w:color w:val="000000"/>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4150132A"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37FC0B80"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3578" w:type="dxa"/>
            <w:tcBorders>
              <w:top w:val="single" w:sz="4" w:space="0" w:color="D9D9D9"/>
              <w:left w:val="single" w:sz="4" w:space="0" w:color="D9D9D9"/>
              <w:bottom w:val="single" w:sz="4" w:space="0" w:color="D9D9D9"/>
              <w:right w:val="single" w:sz="4" w:space="0" w:color="D9D9D9"/>
            </w:tcBorders>
            <w:shd w:val="clear" w:color="auto" w:fill="00B050"/>
            <w:vAlign w:val="center"/>
            <w:hideMark/>
          </w:tcPr>
          <w:p w14:paraId="5B51EDCA"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Medium-term outcome</w:t>
            </w:r>
          </w:p>
        </w:tc>
      </w:tr>
      <w:tr w:rsidR="009B3506" w:rsidRPr="009B3506" w14:paraId="6E613AD0" w14:textId="77777777" w:rsidTr="009B3506">
        <w:trPr>
          <w:trHeight w:val="510"/>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61C57E77" w14:textId="77777777" w:rsidR="009B3506" w:rsidRPr="009B3506" w:rsidRDefault="009B3506" w:rsidP="009B3506">
            <w:pPr>
              <w:spacing w:before="0" w:after="0" w:line="256" w:lineRule="auto"/>
              <w:rPr>
                <w:rFonts w:ascii="Calibri Light" w:eastAsia="Times New Roman" w:hAnsi="Calibri Light" w:cs="Calibri Light"/>
                <w:color w:val="000000"/>
                <w:sz w:val="18"/>
                <w:szCs w:val="18"/>
                <w:lang w:eastAsia="en-AU"/>
              </w:rPr>
            </w:pPr>
          </w:p>
        </w:tc>
        <w:tc>
          <w:tcPr>
            <w:tcW w:w="3578" w:type="dxa"/>
            <w:vMerge w:val="restart"/>
            <w:tcBorders>
              <w:top w:val="single" w:sz="4" w:space="0" w:color="D9D9D9"/>
              <w:left w:val="single" w:sz="4" w:space="0" w:color="D9D9D9"/>
              <w:bottom w:val="single" w:sz="4" w:space="0" w:color="D9D9D9"/>
              <w:right w:val="single" w:sz="4" w:space="0" w:color="D9D9D9"/>
            </w:tcBorders>
            <w:vAlign w:val="center"/>
            <w:hideMark/>
          </w:tcPr>
          <w:p w14:paraId="70918327"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Improve coordination across primary prevention activities to maximise their impact on community attitudes and behaviours that lead to violence</w:t>
            </w:r>
          </w:p>
        </w:tc>
        <w:tc>
          <w:tcPr>
            <w:tcW w:w="3578" w:type="dxa"/>
            <w:vMerge w:val="restart"/>
            <w:tcBorders>
              <w:top w:val="single" w:sz="4" w:space="0" w:color="D9D9D9"/>
              <w:left w:val="single" w:sz="4" w:space="0" w:color="D9D9D9"/>
              <w:bottom w:val="single" w:sz="4" w:space="0" w:color="D9D9D9"/>
              <w:right w:val="single" w:sz="4" w:space="0" w:color="D9D9D9"/>
            </w:tcBorders>
            <w:hideMark/>
          </w:tcPr>
          <w:p w14:paraId="19616CE6"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Effective services that have and use formal inter-agency and network coordination structures are in place</w:t>
            </w:r>
          </w:p>
        </w:tc>
        <w:tc>
          <w:tcPr>
            <w:tcW w:w="3578" w:type="dxa"/>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499B859A"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9B3506" w:rsidRPr="009B3506" w14:paraId="333D2753" w14:textId="77777777" w:rsidTr="009B3506">
        <w:trPr>
          <w:trHeight w:val="454"/>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231A1D8C" w14:textId="77777777" w:rsidR="009B3506" w:rsidRPr="009B3506" w:rsidRDefault="009B3506" w:rsidP="009B3506">
            <w:pPr>
              <w:spacing w:before="0" w:after="0" w:line="256" w:lineRule="auto"/>
              <w:rPr>
                <w:rFonts w:ascii="Calibri Light" w:eastAsia="Times New Roman" w:hAnsi="Calibri Light" w:cs="Calibri Light"/>
                <w:color w:val="000000"/>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3BEC5190"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7401C2A6"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3578" w:type="dxa"/>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02954322"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9B3506" w:rsidRPr="009B3506" w14:paraId="1F1CBFE9" w14:textId="77777777" w:rsidTr="009B3506">
        <w:trPr>
          <w:trHeight w:val="659"/>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4C1A68EE" w14:textId="77777777" w:rsidR="009B3506" w:rsidRPr="009B3506" w:rsidRDefault="009B3506" w:rsidP="009B3506">
            <w:pPr>
              <w:spacing w:before="0" w:after="0" w:line="256" w:lineRule="auto"/>
              <w:rPr>
                <w:rFonts w:ascii="Calibri Light" w:eastAsia="Times New Roman" w:hAnsi="Calibri Light" w:cs="Calibri Light"/>
                <w:color w:val="000000"/>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2C3851C5"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07A5CE35"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3578" w:type="dxa"/>
            <w:tcBorders>
              <w:top w:val="single" w:sz="4" w:space="0" w:color="D9D9D9"/>
              <w:left w:val="single" w:sz="4" w:space="0" w:color="D9D9D9"/>
              <w:bottom w:val="single" w:sz="4" w:space="0" w:color="D9D9D9"/>
              <w:right w:val="single" w:sz="4" w:space="0" w:color="D9D9D9"/>
            </w:tcBorders>
            <w:shd w:val="clear" w:color="auto" w:fill="00B050"/>
            <w:vAlign w:val="center"/>
            <w:hideMark/>
          </w:tcPr>
          <w:p w14:paraId="7EE48059"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Medium-term outcome</w:t>
            </w:r>
          </w:p>
        </w:tc>
      </w:tr>
      <w:tr w:rsidR="009B3506" w:rsidRPr="009B3506" w14:paraId="10B71777" w14:textId="77777777" w:rsidTr="009B3506">
        <w:trPr>
          <w:trHeight w:val="907"/>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2CFAFE93" w14:textId="77777777" w:rsidR="009B3506" w:rsidRPr="009B3506" w:rsidRDefault="009B3506" w:rsidP="009B3506">
            <w:pPr>
              <w:spacing w:before="0" w:after="0" w:line="256" w:lineRule="auto"/>
              <w:rPr>
                <w:rFonts w:ascii="Calibri Light" w:eastAsia="Times New Roman" w:hAnsi="Calibri Light" w:cs="Calibri Light"/>
                <w:color w:val="000000"/>
                <w:sz w:val="18"/>
                <w:szCs w:val="18"/>
                <w:lang w:eastAsia="en-AU"/>
              </w:rPr>
            </w:pPr>
          </w:p>
        </w:tc>
        <w:tc>
          <w:tcPr>
            <w:tcW w:w="3578" w:type="dxa"/>
            <w:vMerge w:val="restart"/>
            <w:tcBorders>
              <w:top w:val="single" w:sz="4" w:space="0" w:color="D9D9D9"/>
              <w:left w:val="single" w:sz="4" w:space="0" w:color="D9D9D9"/>
              <w:bottom w:val="single" w:sz="4" w:space="0" w:color="D9D9D9"/>
              <w:right w:val="single" w:sz="4" w:space="0" w:color="D9D9D9"/>
            </w:tcBorders>
            <w:vAlign w:val="center"/>
            <w:hideMark/>
          </w:tcPr>
          <w:p w14:paraId="34051855"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Implement targeted primary prevention activities designed by, and tailored for, the specific communities they are intended to support</w:t>
            </w:r>
          </w:p>
        </w:tc>
        <w:tc>
          <w:tcPr>
            <w:tcW w:w="3578" w:type="dxa"/>
            <w:vMerge w:val="restart"/>
            <w:tcBorders>
              <w:top w:val="single" w:sz="4" w:space="0" w:color="D9D9D9"/>
              <w:left w:val="single" w:sz="4" w:space="0" w:color="D9D9D9"/>
              <w:bottom w:val="single" w:sz="4" w:space="0" w:color="D9D9D9"/>
              <w:right w:val="single" w:sz="4" w:space="0" w:color="D9D9D9"/>
            </w:tcBorders>
            <w:hideMark/>
          </w:tcPr>
          <w:p w14:paraId="428340EE"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Effective primary prevention activities that are designed and tailored to meet the needs of communities are in place</w:t>
            </w:r>
          </w:p>
        </w:tc>
        <w:tc>
          <w:tcPr>
            <w:tcW w:w="3578" w:type="dxa"/>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405ED250"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9B3506" w:rsidRPr="009B3506" w14:paraId="34C1E064" w14:textId="77777777" w:rsidTr="009B3506">
        <w:trPr>
          <w:trHeight w:val="907"/>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5B0BDFE2" w14:textId="77777777" w:rsidR="009B3506" w:rsidRPr="009B3506" w:rsidRDefault="009B3506" w:rsidP="009B3506">
            <w:pPr>
              <w:spacing w:before="0" w:after="0" w:line="256" w:lineRule="auto"/>
              <w:rPr>
                <w:rFonts w:ascii="Calibri Light" w:eastAsia="Times New Roman" w:hAnsi="Calibri Light" w:cs="Calibri Light"/>
                <w:color w:val="000000"/>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7198CF05"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0E4ADE91"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3578" w:type="dxa"/>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69491BF1"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9B3506" w:rsidRPr="009B3506" w14:paraId="6106C044" w14:textId="77777777" w:rsidTr="009B3506">
        <w:trPr>
          <w:trHeight w:val="1100"/>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0CCA2F21" w14:textId="77777777" w:rsidR="009B3506" w:rsidRPr="009B3506" w:rsidRDefault="009B3506" w:rsidP="009B3506">
            <w:pPr>
              <w:spacing w:before="0" w:after="0" w:line="256" w:lineRule="auto"/>
              <w:rPr>
                <w:rFonts w:ascii="Calibri Light" w:eastAsia="Times New Roman" w:hAnsi="Calibri Light" w:cs="Calibri Light"/>
                <w:color w:val="000000"/>
                <w:sz w:val="18"/>
                <w:szCs w:val="18"/>
                <w:lang w:eastAsia="en-AU"/>
              </w:rPr>
            </w:pPr>
          </w:p>
        </w:tc>
        <w:tc>
          <w:tcPr>
            <w:tcW w:w="3578" w:type="dxa"/>
            <w:vMerge w:val="restart"/>
            <w:tcBorders>
              <w:top w:val="single" w:sz="4" w:space="0" w:color="D9D9D9"/>
              <w:left w:val="single" w:sz="4" w:space="0" w:color="D9D9D9"/>
              <w:bottom w:val="single" w:sz="4" w:space="0" w:color="D9D9D9"/>
              <w:right w:val="single" w:sz="4" w:space="0" w:color="D9D9D9"/>
            </w:tcBorders>
            <w:vAlign w:val="center"/>
            <w:hideMark/>
          </w:tcPr>
          <w:p w14:paraId="437EAD73"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Address intergenerational trauma for Aboriginal and Torres Strait Islander peoples through primary prevention, including holistic healing strategies, and by strengthening connections to culture, language, knowledge</w:t>
            </w:r>
          </w:p>
        </w:tc>
        <w:tc>
          <w:tcPr>
            <w:tcW w:w="3578" w:type="dxa"/>
            <w:vMerge w:val="restart"/>
            <w:tcBorders>
              <w:top w:val="single" w:sz="4" w:space="0" w:color="D9D9D9"/>
              <w:left w:val="single" w:sz="4" w:space="0" w:color="D9D9D9"/>
              <w:bottom w:val="single" w:sz="4" w:space="0" w:color="D9D9D9"/>
              <w:right w:val="single" w:sz="4" w:space="0" w:color="D9D9D9"/>
            </w:tcBorders>
            <w:hideMark/>
          </w:tcPr>
          <w:p w14:paraId="6DD0F1E9"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Effective healing and cultural strengthening initiatives (e.g. women’s groups, arts and crafts activities, storytelling and facilitating taking people out on country) are in place</w:t>
            </w:r>
          </w:p>
        </w:tc>
        <w:tc>
          <w:tcPr>
            <w:tcW w:w="3578" w:type="dxa"/>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03DD6F62"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9B3506" w:rsidRPr="009B3506" w14:paraId="6A34C0CB" w14:textId="77777777" w:rsidTr="009B3506">
        <w:trPr>
          <w:trHeight w:val="1417"/>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5B0ADD59" w14:textId="77777777" w:rsidR="009B3506" w:rsidRPr="009B3506" w:rsidRDefault="009B3506" w:rsidP="009B3506">
            <w:pPr>
              <w:spacing w:before="0" w:after="0" w:line="256" w:lineRule="auto"/>
              <w:rPr>
                <w:rFonts w:ascii="Calibri Light" w:eastAsia="Times New Roman" w:hAnsi="Calibri Light" w:cs="Calibri Light"/>
                <w:color w:val="000000"/>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4ADA87B5"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3C950591"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3578" w:type="dxa"/>
            <w:tcBorders>
              <w:top w:val="single" w:sz="4" w:space="0" w:color="D9D9D9"/>
              <w:left w:val="single" w:sz="4" w:space="0" w:color="D9D9D9"/>
              <w:bottom w:val="single" w:sz="4" w:space="0" w:color="D9D9D9"/>
              <w:right w:val="single" w:sz="4" w:space="0" w:color="D9D9D9"/>
            </w:tcBorders>
            <w:shd w:val="clear" w:color="auto" w:fill="92D050"/>
            <w:vAlign w:val="center"/>
            <w:hideMark/>
          </w:tcPr>
          <w:p w14:paraId="3C036B36"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Short-term outcome</w:t>
            </w:r>
          </w:p>
        </w:tc>
      </w:tr>
      <w:tr w:rsidR="009B3506" w:rsidRPr="009B3506" w14:paraId="42604BBD" w14:textId="77777777" w:rsidTr="009B3506">
        <w:trPr>
          <w:trHeight w:val="480"/>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04D52535" w14:textId="77777777" w:rsidR="009B3506" w:rsidRPr="009B3506" w:rsidRDefault="009B3506" w:rsidP="009B3506">
            <w:pPr>
              <w:spacing w:before="0" w:after="0" w:line="256" w:lineRule="auto"/>
              <w:rPr>
                <w:rFonts w:ascii="Calibri Light" w:eastAsia="Times New Roman" w:hAnsi="Calibri Light" w:cs="Calibri Light"/>
                <w:color w:val="000000"/>
                <w:sz w:val="18"/>
                <w:szCs w:val="18"/>
                <w:lang w:eastAsia="en-AU"/>
              </w:rPr>
            </w:pPr>
          </w:p>
        </w:tc>
        <w:tc>
          <w:tcPr>
            <w:tcW w:w="3578" w:type="dxa"/>
            <w:vMerge w:val="restart"/>
            <w:tcBorders>
              <w:top w:val="single" w:sz="4" w:space="0" w:color="D9D9D9"/>
              <w:left w:val="single" w:sz="4" w:space="0" w:color="D9D9D9"/>
              <w:bottom w:val="single" w:sz="4" w:space="0" w:color="D9D9D9"/>
              <w:right w:val="single" w:sz="4" w:space="0" w:color="D9D9D9"/>
            </w:tcBorders>
            <w:hideMark/>
          </w:tcPr>
          <w:p w14:paraId="00012698"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Promote healthy and safe relationships and build gender equitable values through initiatives for children and young people</w:t>
            </w:r>
          </w:p>
        </w:tc>
        <w:tc>
          <w:tcPr>
            <w:tcW w:w="3578" w:type="dxa"/>
            <w:vMerge w:val="restart"/>
            <w:tcBorders>
              <w:top w:val="single" w:sz="4" w:space="0" w:color="D9D9D9"/>
              <w:left w:val="single" w:sz="4" w:space="0" w:color="D9D9D9"/>
              <w:bottom w:val="single" w:sz="4" w:space="0" w:color="D9D9D9"/>
              <w:right w:val="single" w:sz="4" w:space="0" w:color="D9D9D9"/>
            </w:tcBorders>
            <w:hideMark/>
          </w:tcPr>
          <w:p w14:paraId="47323B82"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Effective prevention initiatives targeted at children and young people are in place</w:t>
            </w:r>
          </w:p>
        </w:tc>
        <w:tc>
          <w:tcPr>
            <w:tcW w:w="3578" w:type="dxa"/>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6D21BD19"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 xml:space="preserve">Output </w:t>
            </w:r>
          </w:p>
        </w:tc>
      </w:tr>
      <w:tr w:rsidR="009B3506" w:rsidRPr="009B3506" w14:paraId="5852B044" w14:textId="77777777" w:rsidTr="009B3506">
        <w:trPr>
          <w:trHeight w:val="576"/>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03465B9E" w14:textId="77777777" w:rsidR="009B3506" w:rsidRPr="009B3506" w:rsidRDefault="009B3506" w:rsidP="009B3506">
            <w:pPr>
              <w:spacing w:before="0" w:after="0" w:line="256" w:lineRule="auto"/>
              <w:rPr>
                <w:rFonts w:ascii="Calibri Light" w:eastAsia="Times New Roman" w:hAnsi="Calibri Light" w:cs="Calibri Light"/>
                <w:color w:val="000000"/>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3D357A97"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47ACC38E"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3578" w:type="dxa"/>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49D7011E"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9B3506" w:rsidRPr="009B3506" w14:paraId="3DB1ECCF" w14:textId="77777777" w:rsidTr="009B3506">
        <w:trPr>
          <w:trHeight w:val="720"/>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77410EC5" w14:textId="77777777" w:rsidR="009B3506" w:rsidRPr="009B3506" w:rsidRDefault="009B3506" w:rsidP="009B3506">
            <w:pPr>
              <w:spacing w:before="0" w:after="0" w:line="256" w:lineRule="auto"/>
              <w:rPr>
                <w:rFonts w:ascii="Calibri Light" w:eastAsia="Times New Roman" w:hAnsi="Calibri Light" w:cs="Calibri Light"/>
                <w:color w:val="000000"/>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15E09541"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3578" w:type="dxa"/>
            <w:vMerge w:val="restart"/>
            <w:tcBorders>
              <w:top w:val="single" w:sz="4" w:space="0" w:color="D9D9D9"/>
              <w:left w:val="single" w:sz="4" w:space="0" w:color="D9D9D9"/>
              <w:bottom w:val="single" w:sz="4" w:space="0" w:color="D9D9D9"/>
              <w:right w:val="single" w:sz="4" w:space="0" w:color="D9D9D9"/>
            </w:tcBorders>
            <w:hideMark/>
          </w:tcPr>
          <w:p w14:paraId="63CA917D"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Increase in positive attitudes and respectful behaviour towards women among young people</w:t>
            </w:r>
          </w:p>
        </w:tc>
        <w:tc>
          <w:tcPr>
            <w:tcW w:w="3578" w:type="dxa"/>
            <w:tcBorders>
              <w:top w:val="single" w:sz="4" w:space="0" w:color="D9D9D9"/>
              <w:left w:val="single" w:sz="4" w:space="0" w:color="D9D9D9"/>
              <w:bottom w:val="single" w:sz="4" w:space="0" w:color="D9D9D9"/>
              <w:right w:val="single" w:sz="4" w:space="0" w:color="D9D9D9"/>
            </w:tcBorders>
            <w:shd w:val="clear" w:color="auto" w:fill="92D050"/>
            <w:vAlign w:val="center"/>
            <w:hideMark/>
          </w:tcPr>
          <w:p w14:paraId="6D3C4F0F"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Short-term outcome</w:t>
            </w:r>
          </w:p>
        </w:tc>
      </w:tr>
      <w:tr w:rsidR="009B3506" w:rsidRPr="009B3506" w14:paraId="7546B246" w14:textId="77777777" w:rsidTr="009B3506">
        <w:trPr>
          <w:trHeight w:val="720"/>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6DD68C80" w14:textId="77777777" w:rsidR="009B3506" w:rsidRPr="009B3506" w:rsidRDefault="009B3506" w:rsidP="009B3506">
            <w:pPr>
              <w:spacing w:before="0" w:after="0" w:line="256" w:lineRule="auto"/>
              <w:rPr>
                <w:rFonts w:ascii="Calibri Light" w:eastAsia="Times New Roman" w:hAnsi="Calibri Light" w:cs="Calibri Light"/>
                <w:color w:val="000000"/>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5AD8F964"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50E46AF0"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3578" w:type="dxa"/>
            <w:tcBorders>
              <w:top w:val="single" w:sz="4" w:space="0" w:color="D9D9D9"/>
              <w:left w:val="single" w:sz="4" w:space="0" w:color="D9D9D9"/>
              <w:bottom w:val="single" w:sz="4" w:space="0" w:color="D9D9D9"/>
              <w:right w:val="single" w:sz="4" w:space="0" w:color="D9D9D9"/>
            </w:tcBorders>
            <w:shd w:val="clear" w:color="auto" w:fill="92D050"/>
            <w:vAlign w:val="center"/>
            <w:hideMark/>
          </w:tcPr>
          <w:p w14:paraId="65E74B75"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Short-term outcome</w:t>
            </w:r>
          </w:p>
        </w:tc>
      </w:tr>
      <w:tr w:rsidR="009B3506" w:rsidRPr="009B3506" w14:paraId="3A531B55" w14:textId="77777777" w:rsidTr="009B3506">
        <w:trPr>
          <w:trHeight w:val="1080"/>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3432216A" w14:textId="77777777" w:rsidR="009B3506" w:rsidRPr="009B3506" w:rsidRDefault="009B3506" w:rsidP="009B3506">
            <w:pPr>
              <w:spacing w:before="0" w:after="0" w:line="256" w:lineRule="auto"/>
              <w:rPr>
                <w:rFonts w:ascii="Calibri Light" w:eastAsia="Times New Roman" w:hAnsi="Calibri Light" w:cs="Calibri Light"/>
                <w:color w:val="000000"/>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0238AE43"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3578" w:type="dxa"/>
            <w:tcBorders>
              <w:top w:val="single" w:sz="4" w:space="0" w:color="D9D9D9"/>
              <w:left w:val="single" w:sz="4" w:space="0" w:color="D9D9D9"/>
              <w:bottom w:val="single" w:sz="4" w:space="0" w:color="D9D9D9"/>
              <w:right w:val="single" w:sz="4" w:space="0" w:color="D9D9D9"/>
            </w:tcBorders>
            <w:hideMark/>
          </w:tcPr>
          <w:p w14:paraId="5381F025"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 xml:space="preserve">Decrease in the proportion of children and young people behaving abusively in relationships with their family, peers and colleagues </w:t>
            </w:r>
          </w:p>
        </w:tc>
        <w:tc>
          <w:tcPr>
            <w:tcW w:w="3578" w:type="dxa"/>
            <w:tcBorders>
              <w:top w:val="single" w:sz="4" w:space="0" w:color="D9D9D9"/>
              <w:left w:val="single" w:sz="4" w:space="0" w:color="D9D9D9"/>
              <w:bottom w:val="single" w:sz="4" w:space="0" w:color="D9D9D9"/>
              <w:right w:val="single" w:sz="4" w:space="0" w:color="D9D9D9"/>
            </w:tcBorders>
            <w:shd w:val="clear" w:color="auto" w:fill="00B050"/>
            <w:vAlign w:val="center"/>
            <w:hideMark/>
          </w:tcPr>
          <w:p w14:paraId="3AE690F0"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Medium-term outcome</w:t>
            </w:r>
          </w:p>
        </w:tc>
      </w:tr>
    </w:tbl>
    <w:p w14:paraId="214C650C" w14:textId="7E40EAFA" w:rsidR="009B3506" w:rsidRPr="009B3506" w:rsidRDefault="009B3506" w:rsidP="009B3506">
      <w:pPr>
        <w:keepNext/>
        <w:tabs>
          <w:tab w:val="left" w:pos="1554"/>
        </w:tabs>
        <w:spacing w:before="0" w:after="200"/>
        <w:rPr>
          <w:rFonts w:ascii="Calibri Light" w:eastAsia="Calibri" w:hAnsi="Calibri Light" w:cs="Times New Roman"/>
          <w:i/>
          <w:iCs/>
          <w:color w:val="44546A"/>
          <w:sz w:val="18"/>
          <w:szCs w:val="18"/>
        </w:rPr>
      </w:pPr>
      <w:r w:rsidRPr="009B3506">
        <w:rPr>
          <w:rFonts w:ascii="Calibri Light" w:eastAsia="Calibri" w:hAnsi="Calibri Light" w:cs="Times New Roman"/>
          <w:i/>
          <w:iCs/>
          <w:color w:val="44546A"/>
          <w:sz w:val="18"/>
          <w:szCs w:val="18"/>
        </w:rPr>
        <w:br/>
        <w:t xml:space="preserve">Table </w:t>
      </w:r>
      <w:r w:rsidRPr="009B3506">
        <w:rPr>
          <w:rFonts w:ascii="Calibri Light" w:eastAsia="Calibri" w:hAnsi="Calibri Light" w:cs="Times New Roman"/>
          <w:i/>
          <w:iCs/>
          <w:color w:val="2B579A"/>
          <w:sz w:val="18"/>
          <w:szCs w:val="18"/>
          <w:shd w:val="clear" w:color="auto" w:fill="E6E6E6"/>
        </w:rPr>
        <w:fldChar w:fldCharType="begin"/>
      </w:r>
      <w:r w:rsidRPr="009B3506">
        <w:rPr>
          <w:rFonts w:ascii="Calibri Light" w:eastAsia="Calibri" w:hAnsi="Calibri Light" w:cs="Times New Roman"/>
          <w:i/>
          <w:iCs/>
          <w:color w:val="44546A"/>
          <w:sz w:val="18"/>
          <w:szCs w:val="18"/>
        </w:rPr>
        <w:instrText>SEQ Table \* ARABIC</w:instrText>
      </w:r>
      <w:r w:rsidRPr="009B3506">
        <w:rPr>
          <w:rFonts w:ascii="Calibri Light" w:eastAsia="Calibri" w:hAnsi="Calibri Light" w:cs="Times New Roman"/>
          <w:i/>
          <w:iCs/>
          <w:color w:val="2B579A"/>
          <w:sz w:val="18"/>
          <w:szCs w:val="18"/>
          <w:shd w:val="clear" w:color="auto" w:fill="E6E6E6"/>
        </w:rPr>
        <w:fldChar w:fldCharType="separate"/>
      </w:r>
      <w:r w:rsidR="00970C3C">
        <w:rPr>
          <w:rFonts w:ascii="Calibri Light" w:eastAsia="Calibri" w:hAnsi="Calibri Light" w:cs="Times New Roman"/>
          <w:i/>
          <w:iCs/>
          <w:noProof/>
          <w:color w:val="44546A"/>
          <w:sz w:val="18"/>
          <w:szCs w:val="18"/>
        </w:rPr>
        <w:t>3</w:t>
      </w:r>
      <w:r w:rsidRPr="009B3506">
        <w:rPr>
          <w:rFonts w:ascii="Calibri Light" w:eastAsia="Calibri" w:hAnsi="Calibri Light" w:cs="Times New Roman"/>
          <w:i/>
          <w:iCs/>
          <w:color w:val="2B579A"/>
          <w:sz w:val="18"/>
          <w:szCs w:val="18"/>
          <w:shd w:val="clear" w:color="auto" w:fill="E6E6E6"/>
        </w:rPr>
        <w:fldChar w:fldCharType="end"/>
      </w:r>
      <w:r w:rsidRPr="009B3506">
        <w:rPr>
          <w:rFonts w:ascii="Calibri Light" w:eastAsia="Calibri" w:hAnsi="Calibri Light" w:cs="Times New Roman"/>
          <w:i/>
          <w:iCs/>
          <w:color w:val="44546A"/>
          <w:sz w:val="18"/>
          <w:szCs w:val="18"/>
        </w:rPr>
        <w:t>: Priority 2 actions and indicators underpinning the Framework</w:t>
      </w:r>
    </w:p>
    <w:tbl>
      <w:tblPr>
        <w:tblW w:w="1431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A0" w:firstRow="1" w:lastRow="0" w:firstColumn="1" w:lastColumn="0" w:noHBand="0" w:noVBand="1"/>
      </w:tblPr>
      <w:tblGrid>
        <w:gridCol w:w="3459"/>
        <w:gridCol w:w="3460"/>
        <w:gridCol w:w="3708"/>
        <w:gridCol w:w="3685"/>
      </w:tblGrid>
      <w:tr w:rsidR="001A1130" w:rsidRPr="009B3506" w14:paraId="1B43C610" w14:textId="77777777" w:rsidTr="001A1130">
        <w:trPr>
          <w:trHeight w:val="454"/>
          <w:tblHeader/>
        </w:trPr>
        <w:tc>
          <w:tcPr>
            <w:tcW w:w="3459" w:type="dxa"/>
            <w:tcBorders>
              <w:top w:val="single" w:sz="4" w:space="0" w:color="D9D9D9"/>
              <w:left w:val="single" w:sz="4" w:space="0" w:color="D9D9D9"/>
              <w:bottom w:val="single" w:sz="4" w:space="0" w:color="D9D9D9"/>
              <w:right w:val="single" w:sz="4" w:space="0" w:color="D9D9D9"/>
            </w:tcBorders>
            <w:shd w:val="clear" w:color="auto" w:fill="002669"/>
            <w:vAlign w:val="center"/>
            <w:hideMark/>
          </w:tcPr>
          <w:p w14:paraId="0ACD36AF" w14:textId="77777777" w:rsidR="001A1130" w:rsidRPr="00E00D73" w:rsidRDefault="001A1130" w:rsidP="009B3506">
            <w:pPr>
              <w:spacing w:before="0" w:after="0"/>
              <w:rPr>
                <w:rFonts w:ascii="Calibri Light" w:eastAsia="Times New Roman" w:hAnsi="Calibri Light" w:cs="Calibri Light"/>
                <w:color w:val="FFFFFF" w:themeColor="background1"/>
                <w:sz w:val="18"/>
                <w:szCs w:val="18"/>
                <w:lang w:eastAsia="en-AU"/>
              </w:rPr>
            </w:pPr>
            <w:r w:rsidRPr="00E00D73">
              <w:rPr>
                <w:rFonts w:ascii="Calibri Light" w:eastAsia="Times New Roman" w:hAnsi="Calibri Light" w:cs="Calibri Light"/>
                <w:b/>
                <w:bCs/>
                <w:color w:val="FFFFFF" w:themeColor="background1"/>
                <w:sz w:val="18"/>
                <w:szCs w:val="18"/>
                <w:lang w:eastAsia="en-AU"/>
              </w:rPr>
              <w:t>Priority</w:t>
            </w:r>
          </w:p>
        </w:tc>
        <w:tc>
          <w:tcPr>
            <w:tcW w:w="3460" w:type="dxa"/>
            <w:tcBorders>
              <w:top w:val="single" w:sz="4" w:space="0" w:color="D9D9D9"/>
              <w:left w:val="single" w:sz="4" w:space="0" w:color="D9D9D9"/>
              <w:bottom w:val="single" w:sz="4" w:space="0" w:color="D9D9D9"/>
              <w:right w:val="single" w:sz="4" w:space="0" w:color="D9D9D9"/>
            </w:tcBorders>
            <w:shd w:val="clear" w:color="auto" w:fill="002669"/>
            <w:vAlign w:val="center"/>
            <w:hideMark/>
          </w:tcPr>
          <w:p w14:paraId="7DB78953" w14:textId="77777777" w:rsidR="001A1130" w:rsidRPr="00E00D73" w:rsidRDefault="001A1130" w:rsidP="009B3506">
            <w:pPr>
              <w:spacing w:before="0" w:after="0"/>
              <w:rPr>
                <w:rFonts w:ascii="Calibri Light" w:eastAsia="Times New Roman" w:hAnsi="Calibri Light" w:cs="Calibri Light"/>
                <w:color w:val="FFFFFF" w:themeColor="background1"/>
                <w:sz w:val="18"/>
                <w:szCs w:val="18"/>
                <w:lang w:eastAsia="en-AU"/>
              </w:rPr>
            </w:pPr>
            <w:r w:rsidRPr="00E00D73">
              <w:rPr>
                <w:rFonts w:ascii="Calibri Light" w:eastAsia="Times New Roman" w:hAnsi="Calibri Light" w:cs="Calibri Light"/>
                <w:b/>
                <w:bCs/>
                <w:color w:val="FFFFFF" w:themeColor="background1"/>
                <w:sz w:val="18"/>
                <w:szCs w:val="18"/>
                <w:lang w:eastAsia="en-AU"/>
              </w:rPr>
              <w:t>Action</w:t>
            </w:r>
          </w:p>
        </w:tc>
        <w:tc>
          <w:tcPr>
            <w:tcW w:w="3708" w:type="dxa"/>
            <w:tcBorders>
              <w:top w:val="single" w:sz="4" w:space="0" w:color="D9D9D9"/>
              <w:left w:val="single" w:sz="4" w:space="0" w:color="D9D9D9"/>
              <w:bottom w:val="single" w:sz="4" w:space="0" w:color="D9D9D9"/>
              <w:right w:val="single" w:sz="4" w:space="0" w:color="D9D9D9"/>
            </w:tcBorders>
            <w:shd w:val="clear" w:color="auto" w:fill="002669"/>
            <w:vAlign w:val="center"/>
            <w:hideMark/>
          </w:tcPr>
          <w:p w14:paraId="051C265F" w14:textId="77777777" w:rsidR="001A1130" w:rsidRPr="00E00D73" w:rsidRDefault="001A1130" w:rsidP="009B3506">
            <w:pPr>
              <w:spacing w:before="0" w:after="0"/>
              <w:rPr>
                <w:rFonts w:ascii="Calibri Light" w:eastAsia="Times New Roman" w:hAnsi="Calibri Light" w:cs="Calibri Light"/>
                <w:color w:val="FFFFFF" w:themeColor="background1"/>
                <w:sz w:val="18"/>
                <w:szCs w:val="18"/>
                <w:lang w:eastAsia="en-AU"/>
              </w:rPr>
            </w:pPr>
            <w:r w:rsidRPr="00E00D73">
              <w:rPr>
                <w:rFonts w:ascii="Calibri Light" w:eastAsia="Times New Roman" w:hAnsi="Calibri Light" w:cs="Calibri Light"/>
                <w:b/>
                <w:bCs/>
                <w:color w:val="FFFFFF" w:themeColor="background1"/>
                <w:sz w:val="18"/>
                <w:szCs w:val="18"/>
                <w:lang w:eastAsia="en-AU"/>
              </w:rPr>
              <w:t>Indicator</w:t>
            </w:r>
          </w:p>
        </w:tc>
        <w:tc>
          <w:tcPr>
            <w:tcW w:w="3685" w:type="dxa"/>
            <w:tcBorders>
              <w:top w:val="single" w:sz="4" w:space="0" w:color="D9D9D9"/>
              <w:left w:val="single" w:sz="4" w:space="0" w:color="D9D9D9"/>
              <w:bottom w:val="single" w:sz="4" w:space="0" w:color="D9D9D9"/>
              <w:right w:val="single" w:sz="4" w:space="0" w:color="D9D9D9"/>
            </w:tcBorders>
            <w:shd w:val="clear" w:color="auto" w:fill="002669"/>
            <w:vAlign w:val="center"/>
            <w:hideMark/>
          </w:tcPr>
          <w:p w14:paraId="23F8CFAC" w14:textId="77777777" w:rsidR="001A1130" w:rsidRPr="00E00D73" w:rsidRDefault="001A1130" w:rsidP="009B3506">
            <w:pPr>
              <w:spacing w:before="0" w:after="0"/>
              <w:rPr>
                <w:rFonts w:ascii="Calibri Light" w:eastAsia="Times New Roman" w:hAnsi="Calibri Light" w:cs="Calibri Light"/>
                <w:color w:val="FFFFFF" w:themeColor="background1"/>
                <w:sz w:val="18"/>
                <w:szCs w:val="18"/>
                <w:lang w:eastAsia="en-AU"/>
              </w:rPr>
            </w:pPr>
            <w:r w:rsidRPr="00E00D73">
              <w:rPr>
                <w:rFonts w:ascii="Calibri Light" w:eastAsia="Times New Roman" w:hAnsi="Calibri Light" w:cs="Calibri Light"/>
                <w:b/>
                <w:bCs/>
                <w:color w:val="FFFFFF" w:themeColor="background1"/>
                <w:sz w:val="18"/>
                <w:szCs w:val="18"/>
                <w:lang w:eastAsia="en-AU"/>
              </w:rPr>
              <w:t>Type of measure</w:t>
            </w:r>
          </w:p>
        </w:tc>
      </w:tr>
      <w:tr w:rsidR="001A1130" w:rsidRPr="009B3506" w14:paraId="110D4A68" w14:textId="77777777" w:rsidTr="001A1130">
        <w:trPr>
          <w:trHeight w:val="1239"/>
        </w:trPr>
        <w:tc>
          <w:tcPr>
            <w:tcW w:w="3459" w:type="dxa"/>
            <w:vMerge w:val="restart"/>
            <w:tcBorders>
              <w:top w:val="single" w:sz="4" w:space="0" w:color="D9D9D9"/>
              <w:left w:val="single" w:sz="4" w:space="0" w:color="D9D9D9"/>
              <w:bottom w:val="single" w:sz="4" w:space="0" w:color="D9D9D9"/>
              <w:right w:val="single" w:sz="4" w:space="0" w:color="D9D9D9"/>
            </w:tcBorders>
            <w:hideMark/>
          </w:tcPr>
          <w:p w14:paraId="12121FB8"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Supporting Aboriginal and Torres Strait Islander women and their children</w:t>
            </w:r>
          </w:p>
        </w:tc>
        <w:tc>
          <w:tcPr>
            <w:tcW w:w="3460" w:type="dxa"/>
            <w:vMerge w:val="restart"/>
            <w:tcBorders>
              <w:top w:val="single" w:sz="4" w:space="0" w:color="D9D9D9"/>
              <w:left w:val="single" w:sz="4" w:space="0" w:color="D9D9D9"/>
              <w:bottom w:val="single" w:sz="4" w:space="0" w:color="D9D9D9"/>
              <w:right w:val="single" w:sz="4" w:space="0" w:color="D9D9D9"/>
            </w:tcBorders>
            <w:vAlign w:val="center"/>
            <w:hideMark/>
          </w:tcPr>
          <w:p w14:paraId="5C578965"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Value and engage the expertise of Aboriginal and Torres Strait Islander women and men, communities and organisations to lead in the creation and implementation of community-led solutions to build and manage change</w:t>
            </w:r>
          </w:p>
        </w:tc>
        <w:tc>
          <w:tcPr>
            <w:tcW w:w="3708" w:type="dxa"/>
            <w:vMerge w:val="restart"/>
            <w:tcBorders>
              <w:top w:val="single" w:sz="4" w:space="0" w:color="D9D9D9"/>
              <w:left w:val="single" w:sz="4" w:space="0" w:color="D9D9D9"/>
              <w:bottom w:val="single" w:sz="4" w:space="0" w:color="D9D9D9"/>
              <w:right w:val="single" w:sz="4" w:space="0" w:color="D9D9D9"/>
            </w:tcBorders>
            <w:hideMark/>
          </w:tcPr>
          <w:p w14:paraId="253EC055"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Effective initiatives that are designed and/or implemented with members of Aboriginal and Torres Strait Islander organisations and communities are in place</w:t>
            </w:r>
          </w:p>
        </w:tc>
        <w:tc>
          <w:tcPr>
            <w:tcW w:w="3685" w:type="dxa"/>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73655225"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1A1130" w:rsidRPr="009B3506" w14:paraId="27750E2A" w14:textId="77777777" w:rsidTr="001A1130">
        <w:trPr>
          <w:trHeight w:val="528"/>
        </w:trPr>
        <w:tc>
          <w:tcPr>
            <w:tcW w:w="3459" w:type="dxa"/>
            <w:vMerge/>
            <w:tcBorders>
              <w:top w:val="single" w:sz="4" w:space="0" w:color="D9D9D9"/>
              <w:left w:val="single" w:sz="4" w:space="0" w:color="D9D9D9"/>
              <w:bottom w:val="single" w:sz="4" w:space="0" w:color="D9D9D9"/>
              <w:right w:val="single" w:sz="4" w:space="0" w:color="D9D9D9"/>
            </w:tcBorders>
            <w:vAlign w:val="center"/>
            <w:hideMark/>
          </w:tcPr>
          <w:p w14:paraId="45EC4016"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460" w:type="dxa"/>
            <w:vMerge/>
            <w:tcBorders>
              <w:top w:val="single" w:sz="4" w:space="0" w:color="D9D9D9"/>
              <w:left w:val="single" w:sz="4" w:space="0" w:color="D9D9D9"/>
              <w:bottom w:val="single" w:sz="4" w:space="0" w:color="D9D9D9"/>
              <w:right w:val="single" w:sz="4" w:space="0" w:color="D9D9D9"/>
            </w:tcBorders>
            <w:vAlign w:val="center"/>
            <w:hideMark/>
          </w:tcPr>
          <w:p w14:paraId="136370B3"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708" w:type="dxa"/>
            <w:vMerge/>
            <w:tcBorders>
              <w:top w:val="single" w:sz="4" w:space="0" w:color="D9D9D9"/>
              <w:left w:val="single" w:sz="4" w:space="0" w:color="D9D9D9"/>
              <w:bottom w:val="single" w:sz="4" w:space="0" w:color="D9D9D9"/>
              <w:right w:val="single" w:sz="4" w:space="0" w:color="D9D9D9"/>
            </w:tcBorders>
            <w:vAlign w:val="center"/>
            <w:hideMark/>
          </w:tcPr>
          <w:p w14:paraId="68E73B4C"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685" w:type="dxa"/>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09DABC43"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1A1130" w:rsidRPr="009B3506" w14:paraId="7C24B010" w14:textId="77777777" w:rsidTr="001A1130">
        <w:trPr>
          <w:trHeight w:val="1077"/>
        </w:trPr>
        <w:tc>
          <w:tcPr>
            <w:tcW w:w="3459" w:type="dxa"/>
            <w:vMerge/>
            <w:tcBorders>
              <w:top w:val="single" w:sz="4" w:space="0" w:color="D9D9D9"/>
              <w:left w:val="single" w:sz="4" w:space="0" w:color="D9D9D9"/>
              <w:bottom w:val="single" w:sz="4" w:space="0" w:color="D9D9D9"/>
              <w:right w:val="single" w:sz="4" w:space="0" w:color="D9D9D9"/>
            </w:tcBorders>
            <w:vAlign w:val="center"/>
            <w:hideMark/>
          </w:tcPr>
          <w:p w14:paraId="50AD2119"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460" w:type="dxa"/>
            <w:vMerge w:val="restart"/>
            <w:tcBorders>
              <w:top w:val="single" w:sz="4" w:space="0" w:color="D9D9D9"/>
              <w:left w:val="single" w:sz="4" w:space="0" w:color="D9D9D9"/>
              <w:bottom w:val="single" w:sz="4" w:space="0" w:color="D9D9D9"/>
              <w:right w:val="single" w:sz="4" w:space="0" w:color="D9D9D9"/>
            </w:tcBorders>
            <w:vAlign w:val="center"/>
            <w:hideMark/>
          </w:tcPr>
          <w:p w14:paraId="1CDB8CA2"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Build the workforce capability to ensure delivery of high quality, holistic, trauma-informed and culturally safe supports that respond to the complex needs of Aboriginal and Torres Strait Islander women and their children</w:t>
            </w:r>
          </w:p>
        </w:tc>
        <w:tc>
          <w:tcPr>
            <w:tcW w:w="3708" w:type="dxa"/>
            <w:vMerge w:val="restart"/>
            <w:tcBorders>
              <w:top w:val="single" w:sz="4" w:space="0" w:color="D9D9D9"/>
              <w:left w:val="single" w:sz="4" w:space="0" w:color="D9D9D9"/>
              <w:bottom w:val="single" w:sz="4" w:space="0" w:color="D9D9D9"/>
              <w:right w:val="single" w:sz="4" w:space="0" w:color="D9D9D9"/>
            </w:tcBorders>
            <w:hideMark/>
          </w:tcPr>
          <w:p w14:paraId="2DAEE072"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 xml:space="preserve">Increase in the capability of the workforce to provide high quality, holistic, trauma-informed and culturally safe support that effectively services the needs of Aboriginal and Torres Strait Islander women and children </w:t>
            </w:r>
          </w:p>
        </w:tc>
        <w:tc>
          <w:tcPr>
            <w:tcW w:w="3685" w:type="dxa"/>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28E534BB"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1A1130" w:rsidRPr="009B3506" w14:paraId="43FC2F1E" w14:textId="77777777" w:rsidTr="001A1130">
        <w:trPr>
          <w:trHeight w:val="423"/>
        </w:trPr>
        <w:tc>
          <w:tcPr>
            <w:tcW w:w="3459" w:type="dxa"/>
            <w:vMerge/>
            <w:tcBorders>
              <w:top w:val="single" w:sz="4" w:space="0" w:color="D9D9D9"/>
              <w:left w:val="single" w:sz="4" w:space="0" w:color="D9D9D9"/>
              <w:bottom w:val="single" w:sz="4" w:space="0" w:color="D9D9D9"/>
              <w:right w:val="single" w:sz="4" w:space="0" w:color="D9D9D9"/>
            </w:tcBorders>
            <w:vAlign w:val="center"/>
            <w:hideMark/>
          </w:tcPr>
          <w:p w14:paraId="2683569E"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460" w:type="dxa"/>
            <w:vMerge/>
            <w:tcBorders>
              <w:top w:val="single" w:sz="4" w:space="0" w:color="D9D9D9"/>
              <w:left w:val="single" w:sz="4" w:space="0" w:color="D9D9D9"/>
              <w:bottom w:val="single" w:sz="4" w:space="0" w:color="D9D9D9"/>
              <w:right w:val="single" w:sz="4" w:space="0" w:color="D9D9D9"/>
            </w:tcBorders>
            <w:vAlign w:val="center"/>
            <w:hideMark/>
          </w:tcPr>
          <w:p w14:paraId="179EA82B"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708" w:type="dxa"/>
            <w:vMerge/>
            <w:tcBorders>
              <w:top w:val="single" w:sz="4" w:space="0" w:color="D9D9D9"/>
              <w:left w:val="single" w:sz="4" w:space="0" w:color="D9D9D9"/>
              <w:bottom w:val="single" w:sz="4" w:space="0" w:color="D9D9D9"/>
              <w:right w:val="single" w:sz="4" w:space="0" w:color="D9D9D9"/>
            </w:tcBorders>
            <w:vAlign w:val="center"/>
            <w:hideMark/>
          </w:tcPr>
          <w:p w14:paraId="3CA63903"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685" w:type="dxa"/>
            <w:vMerge w:val="restart"/>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4FE5F531"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1A1130" w:rsidRPr="009B3506" w14:paraId="1EFDF301" w14:textId="77777777" w:rsidTr="001A1130">
        <w:trPr>
          <w:trHeight w:val="423"/>
        </w:trPr>
        <w:tc>
          <w:tcPr>
            <w:tcW w:w="3459" w:type="dxa"/>
            <w:vMerge/>
            <w:tcBorders>
              <w:top w:val="single" w:sz="4" w:space="0" w:color="D9D9D9"/>
              <w:left w:val="single" w:sz="4" w:space="0" w:color="D9D9D9"/>
              <w:bottom w:val="single" w:sz="4" w:space="0" w:color="D9D9D9"/>
              <w:right w:val="single" w:sz="4" w:space="0" w:color="D9D9D9"/>
            </w:tcBorders>
            <w:vAlign w:val="center"/>
            <w:hideMark/>
          </w:tcPr>
          <w:p w14:paraId="3CA87554"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460" w:type="dxa"/>
            <w:vMerge/>
            <w:tcBorders>
              <w:top w:val="single" w:sz="4" w:space="0" w:color="D9D9D9"/>
              <w:left w:val="single" w:sz="4" w:space="0" w:color="D9D9D9"/>
              <w:bottom w:val="single" w:sz="4" w:space="0" w:color="D9D9D9"/>
              <w:right w:val="single" w:sz="4" w:space="0" w:color="D9D9D9"/>
            </w:tcBorders>
            <w:vAlign w:val="center"/>
            <w:hideMark/>
          </w:tcPr>
          <w:p w14:paraId="25A9F2C8"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708" w:type="dxa"/>
            <w:vMerge/>
            <w:tcBorders>
              <w:top w:val="single" w:sz="4" w:space="0" w:color="D9D9D9"/>
              <w:left w:val="single" w:sz="4" w:space="0" w:color="D9D9D9"/>
              <w:bottom w:val="single" w:sz="4" w:space="0" w:color="D9D9D9"/>
              <w:right w:val="single" w:sz="4" w:space="0" w:color="D9D9D9"/>
            </w:tcBorders>
            <w:vAlign w:val="center"/>
            <w:hideMark/>
          </w:tcPr>
          <w:p w14:paraId="03D39F47"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685" w:type="dxa"/>
            <w:vMerge/>
            <w:tcBorders>
              <w:top w:val="single" w:sz="4" w:space="0" w:color="D9D9D9"/>
              <w:left w:val="single" w:sz="4" w:space="0" w:color="D9D9D9"/>
              <w:bottom w:val="single" w:sz="4" w:space="0" w:color="D9D9D9"/>
              <w:right w:val="single" w:sz="4" w:space="0" w:color="D9D9D9"/>
            </w:tcBorders>
            <w:vAlign w:val="center"/>
            <w:hideMark/>
          </w:tcPr>
          <w:p w14:paraId="6892183E"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r>
      <w:tr w:rsidR="001A1130" w:rsidRPr="009B3506" w14:paraId="518EAF2B" w14:textId="77777777" w:rsidTr="001A1130">
        <w:trPr>
          <w:trHeight w:val="732"/>
        </w:trPr>
        <w:tc>
          <w:tcPr>
            <w:tcW w:w="3459" w:type="dxa"/>
            <w:vMerge/>
            <w:tcBorders>
              <w:top w:val="single" w:sz="4" w:space="0" w:color="D9D9D9"/>
              <w:left w:val="single" w:sz="4" w:space="0" w:color="D9D9D9"/>
              <w:bottom w:val="single" w:sz="4" w:space="0" w:color="D9D9D9"/>
              <w:right w:val="single" w:sz="4" w:space="0" w:color="D9D9D9"/>
            </w:tcBorders>
            <w:vAlign w:val="center"/>
            <w:hideMark/>
          </w:tcPr>
          <w:p w14:paraId="0F60317A"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460" w:type="dxa"/>
            <w:vMerge w:val="restart"/>
            <w:tcBorders>
              <w:top w:val="single" w:sz="4" w:space="0" w:color="D9D9D9"/>
              <w:left w:val="single" w:sz="4" w:space="0" w:color="D9D9D9"/>
              <w:bottom w:val="single" w:sz="4" w:space="0" w:color="D9D9D9"/>
              <w:right w:val="single" w:sz="4" w:space="0" w:color="D9D9D9"/>
            </w:tcBorders>
            <w:hideMark/>
          </w:tcPr>
          <w:p w14:paraId="7856CD10"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Develop innovative and alternative models for victim and perpetrator support that contribute to safe healing and sustainable behaviour change</w:t>
            </w:r>
          </w:p>
        </w:tc>
        <w:tc>
          <w:tcPr>
            <w:tcW w:w="3708" w:type="dxa"/>
            <w:vMerge w:val="restart"/>
            <w:tcBorders>
              <w:top w:val="single" w:sz="4" w:space="0" w:color="D9D9D9"/>
              <w:left w:val="single" w:sz="4" w:space="0" w:color="D9D9D9"/>
              <w:bottom w:val="single" w:sz="4" w:space="0" w:color="D9D9D9"/>
              <w:right w:val="single" w:sz="4" w:space="0" w:color="D9D9D9"/>
            </w:tcBorders>
            <w:hideMark/>
          </w:tcPr>
          <w:p w14:paraId="3505E469"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Effective initiatives that use innovative approaches to meet the needs of Aboriginal and Torres Strait Islander victims are in place</w:t>
            </w:r>
          </w:p>
        </w:tc>
        <w:tc>
          <w:tcPr>
            <w:tcW w:w="3685" w:type="dxa"/>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3E1864E4"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1A1130" w:rsidRPr="009B3506" w14:paraId="78C101A7" w14:textId="77777777" w:rsidTr="001A1130">
        <w:trPr>
          <w:trHeight w:val="480"/>
        </w:trPr>
        <w:tc>
          <w:tcPr>
            <w:tcW w:w="3459" w:type="dxa"/>
            <w:vMerge/>
            <w:tcBorders>
              <w:top w:val="single" w:sz="4" w:space="0" w:color="D9D9D9"/>
              <w:left w:val="single" w:sz="4" w:space="0" w:color="D9D9D9"/>
              <w:bottom w:val="single" w:sz="4" w:space="0" w:color="D9D9D9"/>
              <w:right w:val="single" w:sz="4" w:space="0" w:color="D9D9D9"/>
            </w:tcBorders>
            <w:vAlign w:val="center"/>
            <w:hideMark/>
          </w:tcPr>
          <w:p w14:paraId="69E2DFBB"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460" w:type="dxa"/>
            <w:vMerge/>
            <w:tcBorders>
              <w:top w:val="single" w:sz="4" w:space="0" w:color="D9D9D9"/>
              <w:left w:val="single" w:sz="4" w:space="0" w:color="D9D9D9"/>
              <w:bottom w:val="single" w:sz="4" w:space="0" w:color="D9D9D9"/>
              <w:right w:val="single" w:sz="4" w:space="0" w:color="D9D9D9"/>
            </w:tcBorders>
            <w:vAlign w:val="center"/>
            <w:hideMark/>
          </w:tcPr>
          <w:p w14:paraId="3FAE0457"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708" w:type="dxa"/>
            <w:vMerge/>
            <w:tcBorders>
              <w:top w:val="single" w:sz="4" w:space="0" w:color="D9D9D9"/>
              <w:left w:val="single" w:sz="4" w:space="0" w:color="D9D9D9"/>
              <w:bottom w:val="single" w:sz="4" w:space="0" w:color="D9D9D9"/>
              <w:right w:val="single" w:sz="4" w:space="0" w:color="D9D9D9"/>
            </w:tcBorders>
            <w:vAlign w:val="center"/>
            <w:hideMark/>
          </w:tcPr>
          <w:p w14:paraId="11E95DAB"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685" w:type="dxa"/>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40BB175A"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1A1130" w:rsidRPr="009B3506" w14:paraId="5FE4B18A" w14:textId="77777777" w:rsidTr="001A1130">
        <w:trPr>
          <w:trHeight w:val="1741"/>
        </w:trPr>
        <w:tc>
          <w:tcPr>
            <w:tcW w:w="3459" w:type="dxa"/>
            <w:vMerge/>
            <w:tcBorders>
              <w:top w:val="single" w:sz="4" w:space="0" w:color="D9D9D9"/>
              <w:left w:val="single" w:sz="4" w:space="0" w:color="D9D9D9"/>
              <w:bottom w:val="single" w:sz="4" w:space="0" w:color="D9D9D9"/>
              <w:right w:val="single" w:sz="4" w:space="0" w:color="D9D9D9"/>
            </w:tcBorders>
            <w:vAlign w:val="center"/>
            <w:hideMark/>
          </w:tcPr>
          <w:p w14:paraId="1F696466"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460" w:type="dxa"/>
            <w:vMerge/>
            <w:tcBorders>
              <w:top w:val="single" w:sz="4" w:space="0" w:color="D9D9D9"/>
              <w:left w:val="single" w:sz="4" w:space="0" w:color="D9D9D9"/>
              <w:bottom w:val="single" w:sz="4" w:space="0" w:color="D9D9D9"/>
              <w:right w:val="single" w:sz="4" w:space="0" w:color="D9D9D9"/>
            </w:tcBorders>
            <w:vAlign w:val="center"/>
            <w:hideMark/>
          </w:tcPr>
          <w:p w14:paraId="293D52EE"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708" w:type="dxa"/>
            <w:tcBorders>
              <w:top w:val="single" w:sz="4" w:space="0" w:color="D9D9D9"/>
              <w:left w:val="single" w:sz="4" w:space="0" w:color="D9D9D9"/>
              <w:bottom w:val="single" w:sz="4" w:space="0" w:color="D9D9D9"/>
              <w:right w:val="single" w:sz="4" w:space="0" w:color="D9D9D9"/>
            </w:tcBorders>
            <w:hideMark/>
          </w:tcPr>
          <w:p w14:paraId="30A33EF1"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Effective initiatives that use innovative approaches to meet the needs of Aboriginal and Torres Strait Islander perpetrators are in place</w:t>
            </w:r>
          </w:p>
        </w:tc>
        <w:tc>
          <w:tcPr>
            <w:tcW w:w="3685" w:type="dxa"/>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01B26C29"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1A1130" w:rsidRPr="009B3506" w14:paraId="3C07C718" w14:textId="77777777" w:rsidTr="001A1130">
        <w:trPr>
          <w:trHeight w:val="480"/>
        </w:trPr>
        <w:tc>
          <w:tcPr>
            <w:tcW w:w="3459" w:type="dxa"/>
            <w:vMerge/>
            <w:tcBorders>
              <w:top w:val="single" w:sz="4" w:space="0" w:color="D9D9D9"/>
              <w:left w:val="single" w:sz="4" w:space="0" w:color="D9D9D9"/>
              <w:bottom w:val="single" w:sz="4" w:space="0" w:color="D9D9D9"/>
              <w:right w:val="single" w:sz="4" w:space="0" w:color="D9D9D9"/>
            </w:tcBorders>
            <w:vAlign w:val="center"/>
            <w:hideMark/>
          </w:tcPr>
          <w:p w14:paraId="637BD6EB"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460" w:type="dxa"/>
            <w:vMerge/>
            <w:tcBorders>
              <w:top w:val="single" w:sz="4" w:space="0" w:color="D9D9D9"/>
              <w:left w:val="single" w:sz="4" w:space="0" w:color="D9D9D9"/>
              <w:bottom w:val="single" w:sz="4" w:space="0" w:color="D9D9D9"/>
              <w:right w:val="single" w:sz="4" w:space="0" w:color="D9D9D9"/>
            </w:tcBorders>
            <w:vAlign w:val="center"/>
            <w:hideMark/>
          </w:tcPr>
          <w:p w14:paraId="20F0E2C5"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708" w:type="dxa"/>
            <w:vMerge w:val="restart"/>
            <w:tcBorders>
              <w:top w:val="single" w:sz="4" w:space="0" w:color="D9D9D9"/>
              <w:left w:val="single" w:sz="4" w:space="0" w:color="D9D9D9"/>
              <w:bottom w:val="single" w:sz="4" w:space="0" w:color="D9D9D9"/>
              <w:right w:val="single" w:sz="4" w:space="0" w:color="D9D9D9"/>
            </w:tcBorders>
            <w:hideMark/>
          </w:tcPr>
          <w:p w14:paraId="54385A89"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Effective culturally safe supports for Aboriginal and Torres Strait Islander women and their children are in place</w:t>
            </w:r>
          </w:p>
        </w:tc>
        <w:tc>
          <w:tcPr>
            <w:tcW w:w="3685" w:type="dxa"/>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10F611BD"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1A1130" w:rsidRPr="009B3506" w14:paraId="0D824897" w14:textId="77777777" w:rsidTr="001A1130">
        <w:trPr>
          <w:trHeight w:val="552"/>
        </w:trPr>
        <w:tc>
          <w:tcPr>
            <w:tcW w:w="3459" w:type="dxa"/>
            <w:vMerge/>
            <w:tcBorders>
              <w:top w:val="single" w:sz="4" w:space="0" w:color="D9D9D9"/>
              <w:left w:val="single" w:sz="4" w:space="0" w:color="D9D9D9"/>
              <w:bottom w:val="single" w:sz="4" w:space="0" w:color="D9D9D9"/>
              <w:right w:val="single" w:sz="4" w:space="0" w:color="D9D9D9"/>
            </w:tcBorders>
            <w:vAlign w:val="center"/>
            <w:hideMark/>
          </w:tcPr>
          <w:p w14:paraId="116DA895"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460" w:type="dxa"/>
            <w:vMerge/>
            <w:tcBorders>
              <w:top w:val="single" w:sz="4" w:space="0" w:color="D9D9D9"/>
              <w:left w:val="single" w:sz="4" w:space="0" w:color="D9D9D9"/>
              <w:bottom w:val="single" w:sz="4" w:space="0" w:color="D9D9D9"/>
              <w:right w:val="single" w:sz="4" w:space="0" w:color="D9D9D9"/>
            </w:tcBorders>
            <w:vAlign w:val="center"/>
            <w:hideMark/>
          </w:tcPr>
          <w:p w14:paraId="36E90CD5"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708" w:type="dxa"/>
            <w:vMerge/>
            <w:tcBorders>
              <w:top w:val="single" w:sz="4" w:space="0" w:color="D9D9D9"/>
              <w:left w:val="single" w:sz="4" w:space="0" w:color="D9D9D9"/>
              <w:bottom w:val="single" w:sz="4" w:space="0" w:color="D9D9D9"/>
              <w:right w:val="single" w:sz="4" w:space="0" w:color="D9D9D9"/>
            </w:tcBorders>
            <w:vAlign w:val="center"/>
            <w:hideMark/>
          </w:tcPr>
          <w:p w14:paraId="259E23C4"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685" w:type="dxa"/>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3ECEEE9E"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1A1130" w:rsidRPr="009B3506" w14:paraId="02A6F530" w14:textId="77777777" w:rsidTr="001A1130">
        <w:trPr>
          <w:trHeight w:val="552"/>
        </w:trPr>
        <w:tc>
          <w:tcPr>
            <w:tcW w:w="3459" w:type="dxa"/>
            <w:vMerge/>
            <w:tcBorders>
              <w:top w:val="single" w:sz="4" w:space="0" w:color="D9D9D9"/>
              <w:left w:val="single" w:sz="4" w:space="0" w:color="D9D9D9"/>
              <w:bottom w:val="single" w:sz="4" w:space="0" w:color="D9D9D9"/>
              <w:right w:val="single" w:sz="4" w:space="0" w:color="D9D9D9"/>
            </w:tcBorders>
            <w:vAlign w:val="center"/>
            <w:hideMark/>
          </w:tcPr>
          <w:p w14:paraId="5A278FF6"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460" w:type="dxa"/>
            <w:vMerge/>
            <w:tcBorders>
              <w:top w:val="single" w:sz="4" w:space="0" w:color="D9D9D9"/>
              <w:left w:val="single" w:sz="4" w:space="0" w:color="D9D9D9"/>
              <w:bottom w:val="single" w:sz="4" w:space="0" w:color="D9D9D9"/>
              <w:right w:val="single" w:sz="4" w:space="0" w:color="D9D9D9"/>
            </w:tcBorders>
            <w:vAlign w:val="center"/>
            <w:hideMark/>
          </w:tcPr>
          <w:p w14:paraId="3ACAB8AB"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708" w:type="dxa"/>
            <w:tcBorders>
              <w:top w:val="single" w:sz="4" w:space="0" w:color="D9D9D9"/>
              <w:left w:val="single" w:sz="4" w:space="0" w:color="D9D9D9"/>
              <w:bottom w:val="single" w:sz="4" w:space="0" w:color="D9D9D9"/>
              <w:right w:val="single" w:sz="4" w:space="0" w:color="D9D9D9"/>
            </w:tcBorders>
            <w:hideMark/>
          </w:tcPr>
          <w:p w14:paraId="0E1B4BF8"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Sustained behaviour change in service users resulting from their involvement in innovative initiatives</w:t>
            </w:r>
          </w:p>
        </w:tc>
        <w:tc>
          <w:tcPr>
            <w:tcW w:w="3685" w:type="dxa"/>
            <w:tcBorders>
              <w:top w:val="single" w:sz="4" w:space="0" w:color="D9D9D9"/>
              <w:left w:val="single" w:sz="4" w:space="0" w:color="D9D9D9"/>
              <w:bottom w:val="single" w:sz="4" w:space="0" w:color="D9D9D9"/>
              <w:right w:val="single" w:sz="4" w:space="0" w:color="D9D9D9"/>
            </w:tcBorders>
            <w:shd w:val="clear" w:color="auto" w:fill="00B050"/>
            <w:vAlign w:val="center"/>
            <w:hideMark/>
          </w:tcPr>
          <w:p w14:paraId="483E2663"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Medium-term outcome</w:t>
            </w:r>
          </w:p>
        </w:tc>
      </w:tr>
      <w:tr w:rsidR="001A1130" w:rsidRPr="009B3506" w14:paraId="4E05B202" w14:textId="77777777" w:rsidTr="001A1130">
        <w:trPr>
          <w:trHeight w:val="780"/>
        </w:trPr>
        <w:tc>
          <w:tcPr>
            <w:tcW w:w="3459" w:type="dxa"/>
            <w:vMerge/>
            <w:tcBorders>
              <w:top w:val="single" w:sz="4" w:space="0" w:color="D9D9D9"/>
              <w:left w:val="single" w:sz="4" w:space="0" w:color="D9D9D9"/>
              <w:bottom w:val="single" w:sz="4" w:space="0" w:color="D9D9D9"/>
              <w:right w:val="single" w:sz="4" w:space="0" w:color="D9D9D9"/>
            </w:tcBorders>
            <w:vAlign w:val="center"/>
            <w:hideMark/>
          </w:tcPr>
          <w:p w14:paraId="5A18E503"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460" w:type="dxa"/>
            <w:vMerge w:val="restart"/>
            <w:tcBorders>
              <w:top w:val="single" w:sz="4" w:space="0" w:color="D9D9D9"/>
              <w:left w:val="single" w:sz="4" w:space="0" w:color="D9D9D9"/>
              <w:bottom w:val="single" w:sz="4" w:space="0" w:color="D9D9D9"/>
              <w:right w:val="single" w:sz="4" w:space="0" w:color="D9D9D9"/>
            </w:tcBorders>
            <w:vAlign w:val="center"/>
            <w:hideMark/>
          </w:tcPr>
          <w:p w14:paraId="0816953D"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Address both the immediate impacts and deep underlying drivers of family violence in Aboriginal and Torres Strait Islander communities through collective action with governments, service providers and communities</w:t>
            </w:r>
          </w:p>
        </w:tc>
        <w:tc>
          <w:tcPr>
            <w:tcW w:w="3708" w:type="dxa"/>
            <w:vMerge w:val="restart"/>
            <w:tcBorders>
              <w:top w:val="single" w:sz="4" w:space="0" w:color="D9D9D9"/>
              <w:left w:val="single" w:sz="4" w:space="0" w:color="D9D9D9"/>
              <w:bottom w:val="single" w:sz="4" w:space="0" w:color="D9D9D9"/>
              <w:right w:val="single" w:sz="4" w:space="0" w:color="D9D9D9"/>
            </w:tcBorders>
            <w:hideMark/>
          </w:tcPr>
          <w:p w14:paraId="6567F3EA"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Effective collective action initiatives that support empowerment of Aboriginal and Torres Strait Islander communities and people are in place</w:t>
            </w:r>
          </w:p>
        </w:tc>
        <w:tc>
          <w:tcPr>
            <w:tcW w:w="3685" w:type="dxa"/>
            <w:tcBorders>
              <w:top w:val="single" w:sz="4" w:space="0" w:color="D9D9D9"/>
              <w:left w:val="single" w:sz="4" w:space="0" w:color="D9D9D9"/>
              <w:bottom w:val="single" w:sz="4" w:space="0" w:color="D9D9D9"/>
              <w:right w:val="single" w:sz="4" w:space="0" w:color="D9D9D9"/>
            </w:tcBorders>
            <w:shd w:val="clear" w:color="auto" w:fill="A9D08E"/>
            <w:noWrap/>
            <w:vAlign w:val="center"/>
            <w:hideMark/>
          </w:tcPr>
          <w:p w14:paraId="60053F08"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1A1130" w:rsidRPr="009B3506" w14:paraId="0EAD3251" w14:textId="77777777" w:rsidTr="001A1130">
        <w:trPr>
          <w:trHeight w:val="672"/>
        </w:trPr>
        <w:tc>
          <w:tcPr>
            <w:tcW w:w="3459" w:type="dxa"/>
            <w:vMerge/>
            <w:tcBorders>
              <w:top w:val="single" w:sz="4" w:space="0" w:color="D9D9D9"/>
              <w:left w:val="single" w:sz="4" w:space="0" w:color="D9D9D9"/>
              <w:bottom w:val="single" w:sz="4" w:space="0" w:color="D9D9D9"/>
              <w:right w:val="single" w:sz="4" w:space="0" w:color="D9D9D9"/>
            </w:tcBorders>
            <w:vAlign w:val="center"/>
            <w:hideMark/>
          </w:tcPr>
          <w:p w14:paraId="4B8AE086"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460" w:type="dxa"/>
            <w:vMerge/>
            <w:tcBorders>
              <w:top w:val="single" w:sz="4" w:space="0" w:color="D9D9D9"/>
              <w:left w:val="single" w:sz="4" w:space="0" w:color="D9D9D9"/>
              <w:bottom w:val="single" w:sz="4" w:space="0" w:color="D9D9D9"/>
              <w:right w:val="single" w:sz="4" w:space="0" w:color="D9D9D9"/>
            </w:tcBorders>
            <w:vAlign w:val="center"/>
            <w:hideMark/>
          </w:tcPr>
          <w:p w14:paraId="29D460CE"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708" w:type="dxa"/>
            <w:vMerge/>
            <w:tcBorders>
              <w:top w:val="single" w:sz="4" w:space="0" w:color="D9D9D9"/>
              <w:left w:val="single" w:sz="4" w:space="0" w:color="D9D9D9"/>
              <w:bottom w:val="single" w:sz="4" w:space="0" w:color="D9D9D9"/>
              <w:right w:val="single" w:sz="4" w:space="0" w:color="D9D9D9"/>
            </w:tcBorders>
            <w:vAlign w:val="center"/>
            <w:hideMark/>
          </w:tcPr>
          <w:p w14:paraId="5392766F"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685" w:type="dxa"/>
            <w:tcBorders>
              <w:top w:val="single" w:sz="4" w:space="0" w:color="D9D9D9"/>
              <w:left w:val="single" w:sz="4" w:space="0" w:color="D9D9D9"/>
              <w:bottom w:val="single" w:sz="4" w:space="0" w:color="D9D9D9"/>
              <w:right w:val="single" w:sz="4" w:space="0" w:color="D9D9D9"/>
            </w:tcBorders>
            <w:shd w:val="clear" w:color="auto" w:fill="A9D08E"/>
            <w:noWrap/>
            <w:vAlign w:val="center"/>
            <w:hideMark/>
          </w:tcPr>
          <w:p w14:paraId="34D6519F"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1A1130" w:rsidRPr="009B3506" w14:paraId="1A28940A" w14:textId="77777777" w:rsidTr="001A1130">
        <w:trPr>
          <w:trHeight w:val="480"/>
        </w:trPr>
        <w:tc>
          <w:tcPr>
            <w:tcW w:w="3459" w:type="dxa"/>
            <w:vMerge/>
            <w:tcBorders>
              <w:top w:val="single" w:sz="4" w:space="0" w:color="D9D9D9"/>
              <w:left w:val="single" w:sz="4" w:space="0" w:color="D9D9D9"/>
              <w:bottom w:val="single" w:sz="4" w:space="0" w:color="D9D9D9"/>
              <w:right w:val="single" w:sz="4" w:space="0" w:color="D9D9D9"/>
            </w:tcBorders>
            <w:vAlign w:val="center"/>
            <w:hideMark/>
          </w:tcPr>
          <w:p w14:paraId="2570174F"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460" w:type="dxa"/>
            <w:vMerge/>
            <w:tcBorders>
              <w:top w:val="single" w:sz="4" w:space="0" w:color="D9D9D9"/>
              <w:left w:val="single" w:sz="4" w:space="0" w:color="D9D9D9"/>
              <w:bottom w:val="single" w:sz="4" w:space="0" w:color="D9D9D9"/>
              <w:right w:val="single" w:sz="4" w:space="0" w:color="D9D9D9"/>
            </w:tcBorders>
            <w:vAlign w:val="center"/>
            <w:hideMark/>
          </w:tcPr>
          <w:p w14:paraId="583AE8EC"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708" w:type="dxa"/>
            <w:vMerge/>
            <w:tcBorders>
              <w:top w:val="single" w:sz="4" w:space="0" w:color="D9D9D9"/>
              <w:left w:val="single" w:sz="4" w:space="0" w:color="D9D9D9"/>
              <w:bottom w:val="single" w:sz="4" w:space="0" w:color="D9D9D9"/>
              <w:right w:val="single" w:sz="4" w:space="0" w:color="D9D9D9"/>
            </w:tcBorders>
            <w:vAlign w:val="center"/>
            <w:hideMark/>
          </w:tcPr>
          <w:p w14:paraId="67067A8D"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685" w:type="dxa"/>
            <w:tcBorders>
              <w:top w:val="single" w:sz="4" w:space="0" w:color="D9D9D9"/>
              <w:left w:val="single" w:sz="4" w:space="0" w:color="D9D9D9"/>
              <w:bottom w:val="single" w:sz="4" w:space="0" w:color="D9D9D9"/>
              <w:right w:val="single" w:sz="4" w:space="0" w:color="D9D9D9"/>
            </w:tcBorders>
            <w:shd w:val="clear" w:color="auto" w:fill="A9D08E"/>
            <w:noWrap/>
            <w:vAlign w:val="center"/>
            <w:hideMark/>
          </w:tcPr>
          <w:p w14:paraId="7E9864BC"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1A1130" w:rsidRPr="009B3506" w14:paraId="503DE3E9" w14:textId="77777777" w:rsidTr="001A1130">
        <w:trPr>
          <w:trHeight w:val="480"/>
        </w:trPr>
        <w:tc>
          <w:tcPr>
            <w:tcW w:w="3459" w:type="dxa"/>
            <w:vMerge/>
            <w:tcBorders>
              <w:top w:val="single" w:sz="4" w:space="0" w:color="D9D9D9"/>
              <w:left w:val="single" w:sz="4" w:space="0" w:color="D9D9D9"/>
              <w:bottom w:val="single" w:sz="4" w:space="0" w:color="D9D9D9"/>
              <w:right w:val="single" w:sz="4" w:space="0" w:color="D9D9D9"/>
            </w:tcBorders>
            <w:vAlign w:val="center"/>
            <w:hideMark/>
          </w:tcPr>
          <w:p w14:paraId="21C3FCBB"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460" w:type="dxa"/>
            <w:vMerge/>
            <w:tcBorders>
              <w:top w:val="single" w:sz="4" w:space="0" w:color="D9D9D9"/>
              <w:left w:val="single" w:sz="4" w:space="0" w:color="D9D9D9"/>
              <w:bottom w:val="single" w:sz="4" w:space="0" w:color="D9D9D9"/>
              <w:right w:val="single" w:sz="4" w:space="0" w:color="D9D9D9"/>
            </w:tcBorders>
            <w:vAlign w:val="center"/>
            <w:hideMark/>
          </w:tcPr>
          <w:p w14:paraId="76C35524"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708" w:type="dxa"/>
            <w:vMerge/>
            <w:tcBorders>
              <w:top w:val="single" w:sz="4" w:space="0" w:color="D9D9D9"/>
              <w:left w:val="single" w:sz="4" w:space="0" w:color="D9D9D9"/>
              <w:bottom w:val="single" w:sz="4" w:space="0" w:color="D9D9D9"/>
              <w:right w:val="single" w:sz="4" w:space="0" w:color="D9D9D9"/>
            </w:tcBorders>
            <w:vAlign w:val="center"/>
            <w:hideMark/>
          </w:tcPr>
          <w:p w14:paraId="3EA643A9"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685" w:type="dxa"/>
            <w:tcBorders>
              <w:top w:val="single" w:sz="4" w:space="0" w:color="D9D9D9"/>
              <w:left w:val="single" w:sz="4" w:space="0" w:color="D9D9D9"/>
              <w:bottom w:val="single" w:sz="4" w:space="0" w:color="D9D9D9"/>
              <w:right w:val="single" w:sz="4" w:space="0" w:color="D9D9D9"/>
            </w:tcBorders>
            <w:shd w:val="clear" w:color="auto" w:fill="A9D08E"/>
            <w:noWrap/>
            <w:vAlign w:val="center"/>
            <w:hideMark/>
          </w:tcPr>
          <w:p w14:paraId="0B7E6E5C"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bl>
    <w:p w14:paraId="715D3590" w14:textId="77777777" w:rsidR="009B3506" w:rsidRPr="009B3506" w:rsidRDefault="009B3506" w:rsidP="009B3506">
      <w:pPr>
        <w:keepNext/>
        <w:tabs>
          <w:tab w:val="left" w:pos="1554"/>
        </w:tabs>
        <w:spacing w:before="0" w:after="200"/>
        <w:rPr>
          <w:rFonts w:ascii="Calibri Light" w:eastAsia="Calibri" w:hAnsi="Calibri Light" w:cs="Times New Roman"/>
          <w:i/>
          <w:iCs/>
          <w:color w:val="44546A"/>
          <w:sz w:val="18"/>
          <w:szCs w:val="18"/>
        </w:rPr>
      </w:pPr>
    </w:p>
    <w:p w14:paraId="1FDCBFF0" w14:textId="29C1EFE9" w:rsidR="009B3506" w:rsidRPr="009B3506" w:rsidRDefault="009B3506" w:rsidP="009B3506">
      <w:pPr>
        <w:keepNext/>
        <w:tabs>
          <w:tab w:val="left" w:pos="1554"/>
        </w:tabs>
        <w:spacing w:before="0" w:after="200"/>
        <w:rPr>
          <w:rFonts w:ascii="Calibri Light" w:eastAsia="Calibri" w:hAnsi="Calibri Light" w:cs="Times New Roman"/>
          <w:i/>
          <w:iCs/>
          <w:color w:val="44546A"/>
          <w:sz w:val="18"/>
          <w:szCs w:val="18"/>
        </w:rPr>
      </w:pPr>
      <w:r w:rsidRPr="009B3506">
        <w:rPr>
          <w:rFonts w:ascii="Calibri Light" w:eastAsia="Calibri" w:hAnsi="Calibri Light" w:cs="Times New Roman"/>
          <w:i/>
          <w:iCs/>
          <w:color w:val="44546A"/>
          <w:sz w:val="18"/>
          <w:szCs w:val="18"/>
        </w:rPr>
        <w:t xml:space="preserve">Table </w:t>
      </w:r>
      <w:r w:rsidRPr="009B3506">
        <w:rPr>
          <w:rFonts w:ascii="Calibri Light" w:eastAsia="Calibri" w:hAnsi="Calibri Light" w:cs="Times New Roman"/>
          <w:i/>
          <w:iCs/>
          <w:color w:val="2B579A"/>
          <w:sz w:val="18"/>
          <w:szCs w:val="18"/>
          <w:shd w:val="clear" w:color="auto" w:fill="E6E6E6"/>
        </w:rPr>
        <w:fldChar w:fldCharType="begin"/>
      </w:r>
      <w:r w:rsidRPr="009B3506">
        <w:rPr>
          <w:rFonts w:ascii="Calibri Light" w:eastAsia="Calibri" w:hAnsi="Calibri Light" w:cs="Times New Roman"/>
          <w:i/>
          <w:iCs/>
          <w:color w:val="44546A"/>
          <w:sz w:val="18"/>
          <w:szCs w:val="18"/>
        </w:rPr>
        <w:instrText>SEQ Table \* ARABIC</w:instrText>
      </w:r>
      <w:r w:rsidRPr="009B3506">
        <w:rPr>
          <w:rFonts w:ascii="Calibri Light" w:eastAsia="Calibri" w:hAnsi="Calibri Light" w:cs="Times New Roman"/>
          <w:i/>
          <w:iCs/>
          <w:color w:val="2B579A"/>
          <w:sz w:val="18"/>
          <w:szCs w:val="18"/>
          <w:shd w:val="clear" w:color="auto" w:fill="E6E6E6"/>
        </w:rPr>
        <w:fldChar w:fldCharType="separate"/>
      </w:r>
      <w:r w:rsidR="00970C3C">
        <w:rPr>
          <w:rFonts w:ascii="Calibri Light" w:eastAsia="Calibri" w:hAnsi="Calibri Light" w:cs="Times New Roman"/>
          <w:i/>
          <w:iCs/>
          <w:noProof/>
          <w:color w:val="44546A"/>
          <w:sz w:val="18"/>
          <w:szCs w:val="18"/>
        </w:rPr>
        <w:t>4</w:t>
      </w:r>
      <w:r w:rsidRPr="009B3506">
        <w:rPr>
          <w:rFonts w:ascii="Calibri Light" w:eastAsia="Calibri" w:hAnsi="Calibri Light" w:cs="Times New Roman"/>
          <w:i/>
          <w:iCs/>
          <w:color w:val="2B579A"/>
          <w:sz w:val="18"/>
          <w:szCs w:val="18"/>
          <w:shd w:val="clear" w:color="auto" w:fill="E6E6E6"/>
        </w:rPr>
        <w:fldChar w:fldCharType="end"/>
      </w:r>
      <w:r w:rsidRPr="009B3506">
        <w:rPr>
          <w:rFonts w:ascii="Calibri Light" w:eastAsia="Calibri" w:hAnsi="Calibri Light" w:cs="Times New Roman"/>
          <w:i/>
          <w:iCs/>
          <w:color w:val="44546A"/>
          <w:sz w:val="18"/>
          <w:szCs w:val="18"/>
        </w:rPr>
        <w:t>: Priority 3 actions and indicators underpinning the Framework</w:t>
      </w:r>
    </w:p>
    <w:tbl>
      <w:tblPr>
        <w:tblW w:w="1431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3578"/>
        <w:gridCol w:w="3578"/>
        <w:gridCol w:w="3578"/>
        <w:gridCol w:w="3578"/>
      </w:tblGrid>
      <w:tr w:rsidR="009B3506" w:rsidRPr="009B3506" w14:paraId="1D74F64E" w14:textId="77777777" w:rsidTr="009B3506">
        <w:trPr>
          <w:trHeight w:val="531"/>
          <w:tblHeader/>
        </w:trPr>
        <w:tc>
          <w:tcPr>
            <w:tcW w:w="3578" w:type="dxa"/>
            <w:tcBorders>
              <w:top w:val="single" w:sz="4" w:space="0" w:color="D9D9D9"/>
              <w:left w:val="single" w:sz="4" w:space="0" w:color="D9D9D9"/>
              <w:bottom w:val="single" w:sz="4" w:space="0" w:color="D9D9D9"/>
              <w:right w:val="single" w:sz="4" w:space="0" w:color="D9D9D9"/>
            </w:tcBorders>
            <w:shd w:val="clear" w:color="auto" w:fill="002669"/>
            <w:vAlign w:val="center"/>
            <w:hideMark/>
          </w:tcPr>
          <w:p w14:paraId="72BC1FF1" w14:textId="77777777" w:rsidR="009B3506" w:rsidRPr="009B3506" w:rsidRDefault="009B3506" w:rsidP="009B3506">
            <w:pPr>
              <w:spacing w:before="0" w:after="0"/>
              <w:rPr>
                <w:rFonts w:ascii="Calibri Light" w:eastAsia="Times New Roman" w:hAnsi="Calibri Light" w:cs="Calibri Light"/>
                <w:b/>
                <w:sz w:val="18"/>
                <w:szCs w:val="18"/>
                <w:lang w:eastAsia="en-AU"/>
              </w:rPr>
            </w:pPr>
            <w:r w:rsidRPr="009B3506">
              <w:rPr>
                <w:rFonts w:ascii="Calibri Light" w:eastAsia="Times New Roman" w:hAnsi="Calibri Light" w:cs="Calibri Light"/>
                <w:b/>
                <w:bCs/>
                <w:color w:val="FFFFFF"/>
                <w:sz w:val="18"/>
                <w:szCs w:val="18"/>
                <w:lang w:eastAsia="en-AU"/>
              </w:rPr>
              <w:t>Priority</w:t>
            </w:r>
          </w:p>
        </w:tc>
        <w:tc>
          <w:tcPr>
            <w:tcW w:w="3578" w:type="dxa"/>
            <w:tcBorders>
              <w:top w:val="single" w:sz="4" w:space="0" w:color="D9D9D9"/>
              <w:left w:val="single" w:sz="4" w:space="0" w:color="D9D9D9"/>
              <w:bottom w:val="single" w:sz="4" w:space="0" w:color="D9D9D9"/>
              <w:right w:val="single" w:sz="4" w:space="0" w:color="D9D9D9"/>
            </w:tcBorders>
            <w:shd w:val="clear" w:color="auto" w:fill="002669"/>
            <w:vAlign w:val="center"/>
            <w:hideMark/>
          </w:tcPr>
          <w:p w14:paraId="362264E0" w14:textId="77777777" w:rsidR="009B3506" w:rsidRPr="009B3506" w:rsidRDefault="009B3506" w:rsidP="009B3506">
            <w:pPr>
              <w:spacing w:before="0" w:after="0"/>
              <w:rPr>
                <w:rFonts w:ascii="Calibri Light" w:eastAsia="Times New Roman" w:hAnsi="Calibri Light" w:cs="Calibri Light"/>
                <w:b/>
                <w:sz w:val="18"/>
                <w:szCs w:val="18"/>
                <w:lang w:eastAsia="en-AU"/>
              </w:rPr>
            </w:pPr>
            <w:r w:rsidRPr="009B3506">
              <w:rPr>
                <w:rFonts w:ascii="Calibri Light" w:eastAsia="Times New Roman" w:hAnsi="Calibri Light" w:cs="Calibri Light"/>
                <w:b/>
                <w:bCs/>
                <w:color w:val="FFFFFF"/>
                <w:sz w:val="18"/>
                <w:szCs w:val="18"/>
                <w:lang w:eastAsia="en-AU"/>
              </w:rPr>
              <w:t>Action</w:t>
            </w:r>
          </w:p>
        </w:tc>
        <w:tc>
          <w:tcPr>
            <w:tcW w:w="3578" w:type="dxa"/>
            <w:tcBorders>
              <w:top w:val="single" w:sz="4" w:space="0" w:color="D9D9D9"/>
              <w:left w:val="single" w:sz="4" w:space="0" w:color="D9D9D9"/>
              <w:bottom w:val="single" w:sz="4" w:space="0" w:color="D9D9D9"/>
              <w:right w:val="single" w:sz="4" w:space="0" w:color="D9D9D9"/>
            </w:tcBorders>
            <w:shd w:val="clear" w:color="auto" w:fill="002669"/>
            <w:vAlign w:val="center"/>
            <w:hideMark/>
          </w:tcPr>
          <w:p w14:paraId="6084B6D2" w14:textId="77777777" w:rsidR="009B3506" w:rsidRPr="009B3506" w:rsidRDefault="009B3506" w:rsidP="009B3506">
            <w:pPr>
              <w:spacing w:before="0" w:after="0"/>
              <w:rPr>
                <w:rFonts w:ascii="Calibri Light" w:eastAsia="Times New Roman" w:hAnsi="Calibri Light" w:cs="Calibri Light"/>
                <w:b/>
                <w:sz w:val="18"/>
                <w:szCs w:val="18"/>
                <w:lang w:eastAsia="en-AU"/>
              </w:rPr>
            </w:pPr>
            <w:r w:rsidRPr="009B3506">
              <w:rPr>
                <w:rFonts w:ascii="Calibri Light" w:eastAsia="Times New Roman" w:hAnsi="Calibri Light" w:cs="Calibri Light"/>
                <w:b/>
                <w:bCs/>
                <w:color w:val="FFFFFF"/>
                <w:sz w:val="18"/>
                <w:szCs w:val="18"/>
                <w:lang w:eastAsia="en-AU"/>
              </w:rPr>
              <w:t>Indicator</w:t>
            </w:r>
          </w:p>
        </w:tc>
        <w:tc>
          <w:tcPr>
            <w:tcW w:w="3578" w:type="dxa"/>
            <w:tcBorders>
              <w:top w:val="single" w:sz="4" w:space="0" w:color="D9D9D9"/>
              <w:left w:val="single" w:sz="4" w:space="0" w:color="D9D9D9"/>
              <w:bottom w:val="single" w:sz="4" w:space="0" w:color="D9D9D9"/>
              <w:right w:val="single" w:sz="4" w:space="0" w:color="D9D9D9"/>
            </w:tcBorders>
            <w:shd w:val="clear" w:color="auto" w:fill="002669"/>
            <w:vAlign w:val="center"/>
            <w:hideMark/>
          </w:tcPr>
          <w:p w14:paraId="5E668123" w14:textId="77777777" w:rsidR="009B3506" w:rsidRPr="009B3506" w:rsidRDefault="009B3506" w:rsidP="009B3506">
            <w:pPr>
              <w:spacing w:before="0" w:after="0"/>
              <w:rPr>
                <w:rFonts w:ascii="Calibri Light" w:eastAsia="Times New Roman" w:hAnsi="Calibri Light" w:cs="Calibri Light"/>
                <w:b/>
                <w:sz w:val="18"/>
                <w:szCs w:val="18"/>
                <w:lang w:eastAsia="en-AU"/>
              </w:rPr>
            </w:pPr>
            <w:r w:rsidRPr="009B3506">
              <w:rPr>
                <w:rFonts w:ascii="Calibri Light" w:eastAsia="Times New Roman" w:hAnsi="Calibri Light" w:cs="Calibri Light"/>
                <w:b/>
                <w:bCs/>
                <w:color w:val="FFFFFF"/>
                <w:sz w:val="18"/>
                <w:szCs w:val="18"/>
                <w:lang w:eastAsia="en-AU"/>
              </w:rPr>
              <w:t>Type of measure</w:t>
            </w:r>
          </w:p>
        </w:tc>
      </w:tr>
      <w:tr w:rsidR="009B3506" w:rsidRPr="009B3506" w14:paraId="4F7A2E9B" w14:textId="77777777" w:rsidTr="009B3506">
        <w:trPr>
          <w:trHeight w:val="720"/>
        </w:trPr>
        <w:tc>
          <w:tcPr>
            <w:tcW w:w="3578" w:type="dxa"/>
            <w:vMerge w:val="restart"/>
            <w:tcBorders>
              <w:top w:val="single" w:sz="4" w:space="0" w:color="D9D9D9"/>
              <w:left w:val="single" w:sz="4" w:space="0" w:color="D9D9D9"/>
              <w:bottom w:val="single" w:sz="4" w:space="0" w:color="D9D9D9"/>
              <w:right w:val="single" w:sz="4" w:space="0" w:color="D9D9D9"/>
            </w:tcBorders>
            <w:hideMark/>
          </w:tcPr>
          <w:p w14:paraId="2B19D8F7"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Respecting and responding to the diverse lived experience and knowledge of women and their children affected by violence</w:t>
            </w:r>
          </w:p>
        </w:tc>
        <w:tc>
          <w:tcPr>
            <w:tcW w:w="3578" w:type="dxa"/>
            <w:vMerge w:val="restart"/>
            <w:tcBorders>
              <w:top w:val="single" w:sz="4" w:space="0" w:color="D9D9D9"/>
              <w:left w:val="single" w:sz="4" w:space="0" w:color="D9D9D9"/>
              <w:bottom w:val="single" w:sz="4" w:space="0" w:color="D9D9D9"/>
              <w:right w:val="single" w:sz="4" w:space="0" w:color="D9D9D9"/>
            </w:tcBorders>
            <w:hideMark/>
          </w:tcPr>
          <w:p w14:paraId="19A55246"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Implement community-led and tailored initiatives to address the unique experiences and needs of communities affected by multiple forms of discrimination or inequality</w:t>
            </w:r>
          </w:p>
        </w:tc>
        <w:tc>
          <w:tcPr>
            <w:tcW w:w="3578" w:type="dxa"/>
            <w:vMerge w:val="restart"/>
            <w:tcBorders>
              <w:top w:val="single" w:sz="4" w:space="0" w:color="D9D9D9"/>
              <w:left w:val="single" w:sz="4" w:space="0" w:color="D9D9D9"/>
              <w:bottom w:val="single" w:sz="4" w:space="0" w:color="D9D9D9"/>
              <w:right w:val="single" w:sz="4" w:space="0" w:color="D9D9D9"/>
            </w:tcBorders>
            <w:hideMark/>
          </w:tcPr>
          <w:p w14:paraId="76521966"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Effective initiatives that are designed and/or implemented for people affected by multiple forms of discrimination or inequality are in place</w:t>
            </w:r>
          </w:p>
        </w:tc>
        <w:tc>
          <w:tcPr>
            <w:tcW w:w="3578" w:type="dxa"/>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46A55351"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9B3506" w:rsidRPr="009B3506" w14:paraId="1569890D" w14:textId="77777777" w:rsidTr="009B3506">
        <w:trPr>
          <w:trHeight w:val="780"/>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1D5AC488"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3E324F2D"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2B144CE9"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3578" w:type="dxa"/>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44D75F23"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9B3506" w:rsidRPr="009B3506" w14:paraId="2C36B194" w14:textId="77777777" w:rsidTr="009B3506">
        <w:trPr>
          <w:trHeight w:val="20"/>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0CBB6834"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0C995A60"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3578" w:type="dxa"/>
            <w:vMerge w:val="restart"/>
            <w:tcBorders>
              <w:top w:val="single" w:sz="4" w:space="0" w:color="D9D9D9"/>
              <w:left w:val="single" w:sz="4" w:space="0" w:color="D9D9D9"/>
              <w:bottom w:val="single" w:sz="4" w:space="0" w:color="D9D9D9"/>
              <w:right w:val="single" w:sz="4" w:space="0" w:color="D9D9D9"/>
            </w:tcBorders>
            <w:hideMark/>
          </w:tcPr>
          <w:p w14:paraId="722CD34A"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Increased capability of workers to meet the needs of clients</w:t>
            </w:r>
          </w:p>
        </w:tc>
        <w:tc>
          <w:tcPr>
            <w:tcW w:w="3578" w:type="dxa"/>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3CB2A37C"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9B3506" w:rsidRPr="009B3506" w14:paraId="6F61018F" w14:textId="77777777" w:rsidTr="009B3506">
        <w:trPr>
          <w:trHeight w:val="20"/>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494732F6"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4B7AEA0C"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4571B0AA"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3578" w:type="dxa"/>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35934F96"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9B3506" w:rsidRPr="009B3506" w14:paraId="7728C4FE" w14:textId="77777777" w:rsidTr="009B3506">
        <w:trPr>
          <w:trHeight w:val="20"/>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7785C381"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61AA361B"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3578" w:type="dxa"/>
            <w:vMerge w:val="restart"/>
            <w:tcBorders>
              <w:top w:val="single" w:sz="4" w:space="0" w:color="D9D9D9"/>
              <w:left w:val="single" w:sz="4" w:space="0" w:color="D9D9D9"/>
              <w:bottom w:val="single" w:sz="4" w:space="0" w:color="D9D9D9"/>
              <w:right w:val="single" w:sz="4" w:space="0" w:color="D9D9D9"/>
            </w:tcBorders>
            <w:hideMark/>
          </w:tcPr>
          <w:p w14:paraId="59EA8897"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Increase in the proportion of the domestic, family and sexual violence workers who feel well equipped to meet client needs</w:t>
            </w:r>
          </w:p>
        </w:tc>
        <w:tc>
          <w:tcPr>
            <w:tcW w:w="3578" w:type="dxa"/>
            <w:tcBorders>
              <w:top w:val="single" w:sz="4" w:space="0" w:color="D9D9D9"/>
              <w:left w:val="single" w:sz="4" w:space="0" w:color="D9D9D9"/>
              <w:bottom w:val="single" w:sz="4" w:space="0" w:color="D9D9D9"/>
              <w:right w:val="single" w:sz="4" w:space="0" w:color="D9D9D9"/>
            </w:tcBorders>
            <w:shd w:val="clear" w:color="auto" w:fill="92D050"/>
            <w:vAlign w:val="center"/>
            <w:hideMark/>
          </w:tcPr>
          <w:p w14:paraId="15870072"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Short-term outcome</w:t>
            </w:r>
          </w:p>
        </w:tc>
      </w:tr>
      <w:tr w:rsidR="009B3506" w:rsidRPr="009B3506" w14:paraId="50B9B31D" w14:textId="77777777" w:rsidTr="009B3506">
        <w:trPr>
          <w:trHeight w:val="20"/>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721A2B39"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70F919B9"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1F5CBD54"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3578" w:type="dxa"/>
            <w:tcBorders>
              <w:top w:val="single" w:sz="4" w:space="0" w:color="D9D9D9"/>
              <w:left w:val="single" w:sz="4" w:space="0" w:color="D9D9D9"/>
              <w:bottom w:val="single" w:sz="4" w:space="0" w:color="D9D9D9"/>
              <w:right w:val="single" w:sz="4" w:space="0" w:color="D9D9D9"/>
            </w:tcBorders>
            <w:shd w:val="clear" w:color="auto" w:fill="92D050"/>
            <w:vAlign w:val="center"/>
            <w:hideMark/>
          </w:tcPr>
          <w:p w14:paraId="43D80161"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Short-term outcome</w:t>
            </w:r>
          </w:p>
        </w:tc>
      </w:tr>
      <w:tr w:rsidR="009B3506" w:rsidRPr="009B3506" w14:paraId="36DE40B5" w14:textId="77777777" w:rsidTr="009B3506">
        <w:trPr>
          <w:trHeight w:val="20"/>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7F19474F"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07D1917F"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0DC768EA"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3578" w:type="dxa"/>
            <w:tcBorders>
              <w:top w:val="single" w:sz="4" w:space="0" w:color="D9D9D9"/>
              <w:left w:val="single" w:sz="4" w:space="0" w:color="D9D9D9"/>
              <w:bottom w:val="single" w:sz="4" w:space="0" w:color="D9D9D9"/>
              <w:right w:val="single" w:sz="4" w:space="0" w:color="D9D9D9"/>
            </w:tcBorders>
            <w:shd w:val="clear" w:color="auto" w:fill="92D050"/>
            <w:vAlign w:val="center"/>
            <w:hideMark/>
          </w:tcPr>
          <w:p w14:paraId="3610A031"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Short-term outcome</w:t>
            </w:r>
          </w:p>
        </w:tc>
      </w:tr>
      <w:tr w:rsidR="009B3506" w:rsidRPr="009B3506" w14:paraId="2452E8FB" w14:textId="77777777" w:rsidTr="009B3506">
        <w:trPr>
          <w:trHeight w:val="680"/>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07652F7B"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3578" w:type="dxa"/>
            <w:vMerge w:val="restart"/>
            <w:tcBorders>
              <w:top w:val="single" w:sz="4" w:space="0" w:color="D9D9D9"/>
              <w:left w:val="single" w:sz="4" w:space="0" w:color="D9D9D9"/>
              <w:bottom w:val="single" w:sz="4" w:space="0" w:color="D9D9D9"/>
              <w:right w:val="single" w:sz="4" w:space="0" w:color="D9D9D9"/>
            </w:tcBorders>
            <w:vAlign w:val="center"/>
            <w:hideMark/>
          </w:tcPr>
          <w:p w14:paraId="4FDB3F59"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 xml:space="preserve">Deliver policies and services to address the disproportionate impact of violence on particular groups  </w:t>
            </w:r>
          </w:p>
        </w:tc>
        <w:tc>
          <w:tcPr>
            <w:tcW w:w="3578" w:type="dxa"/>
            <w:vMerge w:val="restart"/>
            <w:tcBorders>
              <w:top w:val="single" w:sz="4" w:space="0" w:color="D9D9D9"/>
              <w:left w:val="single" w:sz="4" w:space="0" w:color="D9D9D9"/>
              <w:bottom w:val="single" w:sz="4" w:space="0" w:color="D9D9D9"/>
              <w:right w:val="single" w:sz="4" w:space="0" w:color="D9D9D9"/>
            </w:tcBorders>
            <w:hideMark/>
          </w:tcPr>
          <w:p w14:paraId="291A25FB"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Decrease in the prevalence of violence among particular groups affected by multiple forms of discrimination or inequality</w:t>
            </w:r>
          </w:p>
        </w:tc>
        <w:tc>
          <w:tcPr>
            <w:tcW w:w="3578" w:type="dxa"/>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6B2FD031"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9B3506" w:rsidRPr="009B3506" w14:paraId="7F5CDFB6" w14:textId="77777777" w:rsidTr="009B3506">
        <w:trPr>
          <w:trHeight w:val="680"/>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1BC09E5B"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4787D33D"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40BF9E42"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3578" w:type="dxa"/>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12270E50"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9B3506" w:rsidRPr="009B3506" w14:paraId="70A98BBB" w14:textId="77777777" w:rsidTr="009B3506">
        <w:trPr>
          <w:trHeight w:val="680"/>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28FF425A"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63A14CA3"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3E05F02B"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3578" w:type="dxa"/>
            <w:tcBorders>
              <w:top w:val="single" w:sz="4" w:space="0" w:color="D9D9D9"/>
              <w:left w:val="single" w:sz="4" w:space="0" w:color="D9D9D9"/>
              <w:bottom w:val="single" w:sz="4" w:space="0" w:color="D9D9D9"/>
              <w:right w:val="single" w:sz="4" w:space="0" w:color="D9D9D9"/>
            </w:tcBorders>
            <w:shd w:val="clear" w:color="auto" w:fill="00B050"/>
            <w:vAlign w:val="center"/>
            <w:hideMark/>
          </w:tcPr>
          <w:p w14:paraId="04DB6B21"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Medium-term outcome</w:t>
            </w:r>
          </w:p>
        </w:tc>
      </w:tr>
      <w:tr w:rsidR="009B3506" w:rsidRPr="009B3506" w14:paraId="5980A560" w14:textId="77777777" w:rsidTr="009B3506">
        <w:trPr>
          <w:trHeight w:val="850"/>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33626E5C"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623088C6"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7AFC0D76"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3578" w:type="dxa"/>
            <w:tcBorders>
              <w:top w:val="single" w:sz="4" w:space="0" w:color="D9D9D9"/>
              <w:left w:val="single" w:sz="4" w:space="0" w:color="D9D9D9"/>
              <w:bottom w:val="single" w:sz="4" w:space="0" w:color="D9D9D9"/>
              <w:right w:val="single" w:sz="4" w:space="0" w:color="D9D9D9"/>
            </w:tcBorders>
            <w:shd w:val="clear" w:color="auto" w:fill="00B050"/>
            <w:vAlign w:val="center"/>
            <w:hideMark/>
          </w:tcPr>
          <w:p w14:paraId="329D5989"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Medium-term outcome</w:t>
            </w:r>
          </w:p>
        </w:tc>
      </w:tr>
      <w:tr w:rsidR="009B3506" w:rsidRPr="009B3506" w14:paraId="6DC776F2" w14:textId="77777777" w:rsidTr="009B3506">
        <w:trPr>
          <w:trHeight w:val="945"/>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37552E17"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59D5F681"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3578" w:type="dxa"/>
            <w:tcBorders>
              <w:top w:val="single" w:sz="4" w:space="0" w:color="D9D9D9"/>
              <w:left w:val="single" w:sz="4" w:space="0" w:color="D9D9D9"/>
              <w:bottom w:val="single" w:sz="4" w:space="0" w:color="D9D9D9"/>
              <w:right w:val="single" w:sz="4" w:space="0" w:color="D9D9D9"/>
            </w:tcBorders>
            <w:vAlign w:val="center"/>
            <w:hideMark/>
          </w:tcPr>
          <w:p w14:paraId="005E9E04"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Decrease in the number of victims who have a reported domestic and family violence incident within 12 months of the first reported incident</w:t>
            </w:r>
          </w:p>
        </w:tc>
        <w:tc>
          <w:tcPr>
            <w:tcW w:w="3578" w:type="dxa"/>
            <w:tcBorders>
              <w:top w:val="single" w:sz="4" w:space="0" w:color="D9D9D9"/>
              <w:left w:val="single" w:sz="4" w:space="0" w:color="D9D9D9"/>
              <w:bottom w:val="single" w:sz="4" w:space="0" w:color="D9D9D9"/>
              <w:right w:val="single" w:sz="4" w:space="0" w:color="D9D9D9"/>
            </w:tcBorders>
            <w:shd w:val="clear" w:color="auto" w:fill="00B050"/>
            <w:vAlign w:val="center"/>
            <w:hideMark/>
          </w:tcPr>
          <w:p w14:paraId="48E0A930"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Medium-term outcome</w:t>
            </w:r>
          </w:p>
        </w:tc>
      </w:tr>
      <w:tr w:rsidR="009B3506" w:rsidRPr="009B3506" w14:paraId="74302475" w14:textId="77777777" w:rsidTr="009B3506">
        <w:trPr>
          <w:trHeight w:val="20"/>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182B0858"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3578" w:type="dxa"/>
            <w:vMerge w:val="restart"/>
            <w:tcBorders>
              <w:top w:val="single" w:sz="4" w:space="0" w:color="D9D9D9"/>
              <w:left w:val="single" w:sz="4" w:space="0" w:color="D9D9D9"/>
              <w:bottom w:val="single" w:sz="4" w:space="0" w:color="D9D9D9"/>
              <w:right w:val="single" w:sz="4" w:space="0" w:color="D9D9D9"/>
            </w:tcBorders>
            <w:hideMark/>
          </w:tcPr>
          <w:p w14:paraId="45EBD722"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Better equip the service system and communities to address complex forms of violence and harmful cultural practices including early and forced marriage, female genital mutilation/cutting, dowry abuse and human trafficking</w:t>
            </w:r>
          </w:p>
        </w:tc>
        <w:tc>
          <w:tcPr>
            <w:tcW w:w="3578" w:type="dxa"/>
            <w:vMerge w:val="restart"/>
            <w:tcBorders>
              <w:top w:val="single" w:sz="4" w:space="0" w:color="D9D9D9"/>
              <w:left w:val="single" w:sz="4" w:space="0" w:color="D9D9D9"/>
              <w:bottom w:val="single" w:sz="4" w:space="0" w:color="D9D9D9"/>
              <w:right w:val="single" w:sz="4" w:space="0" w:color="D9D9D9"/>
            </w:tcBorders>
            <w:hideMark/>
          </w:tcPr>
          <w:p w14:paraId="03A911EA"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Increase in the capacity of the service system to understand and respond to complex forms of violence and harmful cultural practices</w:t>
            </w:r>
          </w:p>
        </w:tc>
        <w:tc>
          <w:tcPr>
            <w:tcW w:w="3578" w:type="dxa"/>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0820FA54"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9B3506" w:rsidRPr="009B3506" w14:paraId="2DCEA9AD" w14:textId="77777777" w:rsidTr="009B3506">
        <w:trPr>
          <w:trHeight w:val="20"/>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75F38254"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19DBCB07"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20087E6C"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3578" w:type="dxa"/>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00E6B587"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9B3506" w:rsidRPr="009B3506" w14:paraId="70837264" w14:textId="77777777" w:rsidTr="009B3506">
        <w:trPr>
          <w:trHeight w:val="20"/>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6C501D13"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58785554"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1B6E5DA5"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3578" w:type="dxa"/>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740B4C85"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9B3506" w:rsidRPr="009B3506" w14:paraId="73D647B8" w14:textId="77777777" w:rsidTr="009B3506">
        <w:trPr>
          <w:trHeight w:val="20"/>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7DC84BB4"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080D2F75"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7CE240BD"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3578" w:type="dxa"/>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0EDA9D6E"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9B3506" w:rsidRPr="009B3506" w14:paraId="5E9CCFE7" w14:textId="77777777" w:rsidTr="009B3506">
        <w:trPr>
          <w:trHeight w:val="20"/>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7E8A57F9"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1C5DEEA9"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5A997EF8"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3578" w:type="dxa"/>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4DA8C510"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9B3506" w:rsidRPr="009B3506" w14:paraId="0247268D" w14:textId="77777777" w:rsidTr="009B3506">
        <w:trPr>
          <w:trHeight w:val="20"/>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40E0A9A2"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05D88818"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5EE9A4D5" w14:textId="77777777" w:rsidR="009B3506" w:rsidRPr="009B3506" w:rsidRDefault="009B3506" w:rsidP="009B3506">
            <w:pPr>
              <w:spacing w:before="0" w:after="0" w:line="256" w:lineRule="auto"/>
              <w:rPr>
                <w:rFonts w:ascii="Calibri Light" w:eastAsia="Times New Roman" w:hAnsi="Calibri Light" w:cs="Calibri Light"/>
                <w:sz w:val="18"/>
                <w:szCs w:val="18"/>
                <w:lang w:eastAsia="en-AU"/>
              </w:rPr>
            </w:pPr>
          </w:p>
        </w:tc>
        <w:tc>
          <w:tcPr>
            <w:tcW w:w="3578" w:type="dxa"/>
            <w:tcBorders>
              <w:top w:val="single" w:sz="4" w:space="0" w:color="D9D9D9"/>
              <w:left w:val="single" w:sz="4" w:space="0" w:color="D9D9D9"/>
              <w:bottom w:val="single" w:sz="4" w:space="0" w:color="D9D9D9"/>
              <w:right w:val="single" w:sz="4" w:space="0" w:color="D9D9D9"/>
            </w:tcBorders>
            <w:shd w:val="clear" w:color="auto" w:fill="92D050"/>
            <w:vAlign w:val="center"/>
            <w:hideMark/>
          </w:tcPr>
          <w:p w14:paraId="44656E59" w14:textId="77777777" w:rsidR="009B3506" w:rsidRPr="009B3506" w:rsidRDefault="009B3506"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Short-term outcome</w:t>
            </w:r>
          </w:p>
        </w:tc>
      </w:tr>
    </w:tbl>
    <w:p w14:paraId="7E9E9702" w14:textId="77777777" w:rsidR="009B3506" w:rsidRPr="009B3506" w:rsidRDefault="009B3506" w:rsidP="009B3506">
      <w:pPr>
        <w:tabs>
          <w:tab w:val="left" w:pos="1554"/>
        </w:tabs>
        <w:spacing w:before="0" w:after="130"/>
        <w:rPr>
          <w:rFonts w:ascii="Calibri Light" w:eastAsia="Times New Roman" w:hAnsi="Calibri Light" w:cs="Times New Roman"/>
          <w:sz w:val="22"/>
          <w:szCs w:val="20"/>
        </w:rPr>
      </w:pPr>
    </w:p>
    <w:p w14:paraId="0E25028E" w14:textId="4599370D" w:rsidR="009B3506" w:rsidRPr="009B3506" w:rsidRDefault="009B3506" w:rsidP="009B3506">
      <w:pPr>
        <w:keepNext/>
        <w:tabs>
          <w:tab w:val="left" w:pos="1554"/>
        </w:tabs>
        <w:spacing w:before="0" w:after="200"/>
        <w:rPr>
          <w:rFonts w:ascii="Calibri Light" w:eastAsia="Calibri" w:hAnsi="Calibri Light" w:cs="Times New Roman"/>
          <w:i/>
          <w:iCs/>
          <w:color w:val="44546A"/>
          <w:sz w:val="18"/>
          <w:szCs w:val="18"/>
        </w:rPr>
      </w:pPr>
      <w:r w:rsidRPr="009B3506">
        <w:rPr>
          <w:rFonts w:ascii="Calibri Light" w:eastAsia="Calibri" w:hAnsi="Calibri Light" w:cs="Times New Roman"/>
          <w:i/>
          <w:iCs/>
          <w:color w:val="44546A"/>
          <w:sz w:val="18"/>
          <w:szCs w:val="18"/>
        </w:rPr>
        <w:t xml:space="preserve">Table </w:t>
      </w:r>
      <w:r w:rsidRPr="009B3506">
        <w:rPr>
          <w:rFonts w:ascii="Calibri Light" w:eastAsia="Calibri" w:hAnsi="Calibri Light" w:cs="Times New Roman"/>
          <w:i/>
          <w:iCs/>
          <w:color w:val="2B579A"/>
          <w:sz w:val="18"/>
          <w:szCs w:val="18"/>
        </w:rPr>
        <w:fldChar w:fldCharType="begin"/>
      </w:r>
      <w:r w:rsidRPr="009B3506">
        <w:rPr>
          <w:rFonts w:ascii="Calibri Light" w:eastAsia="Calibri" w:hAnsi="Calibri Light" w:cs="Times New Roman"/>
          <w:i/>
          <w:iCs/>
          <w:color w:val="44546A"/>
          <w:sz w:val="18"/>
          <w:szCs w:val="18"/>
        </w:rPr>
        <w:instrText>SEQ Table \* ARABIC</w:instrText>
      </w:r>
      <w:r w:rsidRPr="009B3506">
        <w:rPr>
          <w:rFonts w:ascii="Calibri Light" w:eastAsia="Calibri" w:hAnsi="Calibri Light" w:cs="Times New Roman"/>
          <w:i/>
          <w:iCs/>
          <w:color w:val="2B579A"/>
          <w:sz w:val="18"/>
          <w:szCs w:val="18"/>
        </w:rPr>
        <w:fldChar w:fldCharType="separate"/>
      </w:r>
      <w:r w:rsidR="00970C3C">
        <w:rPr>
          <w:rFonts w:ascii="Calibri Light" w:eastAsia="Calibri" w:hAnsi="Calibri Light" w:cs="Times New Roman"/>
          <w:i/>
          <w:iCs/>
          <w:noProof/>
          <w:color w:val="44546A"/>
          <w:sz w:val="18"/>
          <w:szCs w:val="18"/>
        </w:rPr>
        <w:t>5</w:t>
      </w:r>
      <w:r w:rsidRPr="009B3506">
        <w:rPr>
          <w:rFonts w:ascii="Calibri Light" w:eastAsia="Calibri" w:hAnsi="Calibri Light" w:cs="Times New Roman"/>
          <w:i/>
          <w:iCs/>
          <w:color w:val="2B579A"/>
          <w:sz w:val="18"/>
          <w:szCs w:val="18"/>
        </w:rPr>
        <w:fldChar w:fldCharType="end"/>
      </w:r>
      <w:r w:rsidRPr="009B3506">
        <w:rPr>
          <w:rFonts w:ascii="Calibri Light" w:eastAsia="Calibri" w:hAnsi="Calibri Light" w:cs="Times New Roman"/>
          <w:i/>
          <w:iCs/>
          <w:color w:val="44546A"/>
          <w:sz w:val="18"/>
          <w:szCs w:val="18"/>
        </w:rPr>
        <w:t>: Priority 4 actions and indicators underpinning the Framework</w:t>
      </w:r>
    </w:p>
    <w:tbl>
      <w:tblPr>
        <w:tblW w:w="1431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3523"/>
        <w:gridCol w:w="3525"/>
        <w:gridCol w:w="3523"/>
        <w:gridCol w:w="3741"/>
      </w:tblGrid>
      <w:tr w:rsidR="001A1130" w:rsidRPr="009B3506" w14:paraId="1329A217" w14:textId="77777777" w:rsidTr="001A1130">
        <w:trPr>
          <w:trHeight w:val="240"/>
          <w:tblHeader/>
        </w:trPr>
        <w:tc>
          <w:tcPr>
            <w:tcW w:w="3523" w:type="dxa"/>
            <w:tcBorders>
              <w:top w:val="single" w:sz="4" w:space="0" w:color="D9D9D9"/>
              <w:left w:val="single" w:sz="4" w:space="0" w:color="D9D9D9"/>
              <w:bottom w:val="single" w:sz="4" w:space="0" w:color="D9D9D9"/>
              <w:right w:val="single" w:sz="4" w:space="0" w:color="D9D9D9"/>
            </w:tcBorders>
            <w:shd w:val="clear" w:color="auto" w:fill="002669"/>
            <w:vAlign w:val="center"/>
            <w:hideMark/>
          </w:tcPr>
          <w:p w14:paraId="3CDFB9A2"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b/>
                <w:bCs/>
                <w:color w:val="FFFFFF"/>
                <w:sz w:val="18"/>
                <w:szCs w:val="18"/>
                <w:lang w:eastAsia="en-AU"/>
              </w:rPr>
              <w:t>Priority</w:t>
            </w:r>
          </w:p>
        </w:tc>
        <w:tc>
          <w:tcPr>
            <w:tcW w:w="3525" w:type="dxa"/>
            <w:tcBorders>
              <w:top w:val="single" w:sz="4" w:space="0" w:color="D9D9D9"/>
              <w:left w:val="single" w:sz="4" w:space="0" w:color="D9D9D9"/>
              <w:bottom w:val="single" w:sz="4" w:space="0" w:color="D9D9D9"/>
              <w:right w:val="single" w:sz="4" w:space="0" w:color="D9D9D9"/>
            </w:tcBorders>
            <w:shd w:val="clear" w:color="auto" w:fill="002669"/>
            <w:vAlign w:val="center"/>
            <w:hideMark/>
          </w:tcPr>
          <w:p w14:paraId="6DE15098"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b/>
                <w:bCs/>
                <w:color w:val="FFFFFF"/>
                <w:sz w:val="18"/>
                <w:szCs w:val="18"/>
                <w:lang w:eastAsia="en-AU"/>
              </w:rPr>
              <w:t>Action</w:t>
            </w:r>
          </w:p>
        </w:tc>
        <w:tc>
          <w:tcPr>
            <w:tcW w:w="3523" w:type="dxa"/>
            <w:tcBorders>
              <w:top w:val="single" w:sz="4" w:space="0" w:color="D9D9D9"/>
              <w:left w:val="single" w:sz="4" w:space="0" w:color="D9D9D9"/>
              <w:bottom w:val="single" w:sz="4" w:space="0" w:color="D9D9D9"/>
              <w:right w:val="single" w:sz="4" w:space="0" w:color="D9D9D9"/>
            </w:tcBorders>
            <w:shd w:val="clear" w:color="auto" w:fill="002669"/>
            <w:vAlign w:val="center"/>
            <w:hideMark/>
          </w:tcPr>
          <w:p w14:paraId="77DDC1C4"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b/>
                <w:bCs/>
                <w:color w:val="FFFFFF"/>
                <w:sz w:val="18"/>
                <w:szCs w:val="18"/>
                <w:lang w:eastAsia="en-AU"/>
              </w:rPr>
              <w:t>Indicator</w:t>
            </w:r>
          </w:p>
        </w:tc>
        <w:tc>
          <w:tcPr>
            <w:tcW w:w="3741" w:type="dxa"/>
            <w:tcBorders>
              <w:top w:val="single" w:sz="4" w:space="0" w:color="D9D9D9"/>
              <w:left w:val="single" w:sz="4" w:space="0" w:color="D9D9D9"/>
              <w:bottom w:val="single" w:sz="4" w:space="0" w:color="D9D9D9"/>
              <w:right w:val="single" w:sz="4" w:space="0" w:color="D9D9D9"/>
            </w:tcBorders>
            <w:shd w:val="clear" w:color="auto" w:fill="002669"/>
            <w:vAlign w:val="center"/>
            <w:hideMark/>
          </w:tcPr>
          <w:p w14:paraId="115F616F"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b/>
                <w:bCs/>
                <w:color w:val="FFFFFF"/>
                <w:sz w:val="18"/>
                <w:szCs w:val="18"/>
                <w:lang w:eastAsia="en-AU"/>
              </w:rPr>
              <w:t>Type of measure</w:t>
            </w:r>
          </w:p>
        </w:tc>
      </w:tr>
      <w:tr w:rsidR="001A1130" w:rsidRPr="009B3506" w14:paraId="287AB9C8" w14:textId="77777777" w:rsidTr="001A1130">
        <w:trPr>
          <w:trHeight w:val="423"/>
        </w:trPr>
        <w:tc>
          <w:tcPr>
            <w:tcW w:w="3523" w:type="dxa"/>
            <w:vMerge w:val="restart"/>
            <w:tcBorders>
              <w:top w:val="single" w:sz="4" w:space="0" w:color="D9D9D9"/>
              <w:left w:val="single" w:sz="4" w:space="0" w:color="D9D9D9"/>
              <w:bottom w:val="single" w:sz="4" w:space="0" w:color="D9D9D9"/>
              <w:right w:val="single" w:sz="4" w:space="0" w:color="D9D9D9"/>
            </w:tcBorders>
            <w:shd w:val="clear" w:color="auto" w:fill="FFFFFF"/>
            <w:hideMark/>
          </w:tcPr>
          <w:p w14:paraId="3F3BF9C3"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Responding to sexual violence and sexual harassment</w:t>
            </w:r>
          </w:p>
        </w:tc>
        <w:tc>
          <w:tcPr>
            <w:tcW w:w="3525" w:type="dxa"/>
            <w:vMerge w:val="restart"/>
            <w:tcBorders>
              <w:top w:val="single" w:sz="4" w:space="0" w:color="D9D9D9"/>
              <w:left w:val="single" w:sz="4" w:space="0" w:color="D9D9D9"/>
              <w:bottom w:val="single" w:sz="4" w:space="0" w:color="D9D9D9"/>
              <w:right w:val="single" w:sz="4" w:space="0" w:color="D9D9D9"/>
            </w:tcBorders>
            <w:shd w:val="clear" w:color="auto" w:fill="FFFFFF"/>
            <w:hideMark/>
          </w:tcPr>
          <w:p w14:paraId="7AE98A86"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Prevent sexual violence and sexual harassment before it happens through national and targeted initiatives that promote informed consent, bodily autonomy and respectful relationships</w:t>
            </w:r>
          </w:p>
        </w:tc>
        <w:tc>
          <w:tcPr>
            <w:tcW w:w="3523" w:type="dxa"/>
            <w:vMerge w:val="restart"/>
            <w:tcBorders>
              <w:top w:val="single" w:sz="4" w:space="0" w:color="D9D9D9"/>
              <w:left w:val="single" w:sz="4" w:space="0" w:color="D9D9D9"/>
              <w:bottom w:val="single" w:sz="4" w:space="0" w:color="D9D9D9"/>
              <w:right w:val="single" w:sz="4" w:space="0" w:color="D9D9D9"/>
            </w:tcBorders>
            <w:shd w:val="clear" w:color="auto" w:fill="FFFFFF"/>
            <w:hideMark/>
          </w:tcPr>
          <w:p w14:paraId="6C742AF7"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Effective national and targeted initiatives that aim to reduce prevalence of sexual violence and harassment are in place</w:t>
            </w:r>
          </w:p>
        </w:tc>
        <w:tc>
          <w:tcPr>
            <w:tcW w:w="3741" w:type="dxa"/>
            <w:vMerge w:val="restart"/>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3FA14256"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1A1130" w:rsidRPr="009B3506" w14:paraId="7D63FEDA" w14:textId="77777777" w:rsidTr="001A1130">
        <w:trPr>
          <w:trHeight w:val="423"/>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0735EDA6"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3AEAB16D"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58A57E4F"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741" w:type="dxa"/>
            <w:vMerge/>
            <w:tcBorders>
              <w:top w:val="single" w:sz="4" w:space="0" w:color="D9D9D9"/>
              <w:left w:val="single" w:sz="4" w:space="0" w:color="D9D9D9"/>
              <w:bottom w:val="single" w:sz="4" w:space="0" w:color="D9D9D9"/>
              <w:right w:val="single" w:sz="4" w:space="0" w:color="D9D9D9"/>
            </w:tcBorders>
            <w:vAlign w:val="center"/>
            <w:hideMark/>
          </w:tcPr>
          <w:p w14:paraId="5FEB8320"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r>
      <w:tr w:rsidR="001A1130" w:rsidRPr="009B3506" w14:paraId="4AC0C012" w14:textId="77777777" w:rsidTr="001A1130">
        <w:trPr>
          <w:trHeight w:val="235"/>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0034FE5D"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0C0EF15B"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344DF30C"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741" w:type="dxa"/>
            <w:tcBorders>
              <w:top w:val="single" w:sz="4" w:space="0" w:color="D9D9D9"/>
              <w:left w:val="single" w:sz="4" w:space="0" w:color="D9D9D9"/>
              <w:bottom w:val="single" w:sz="4" w:space="0" w:color="D9D9D9"/>
              <w:right w:val="single" w:sz="4" w:space="0" w:color="D9D9D9"/>
            </w:tcBorders>
            <w:shd w:val="clear" w:color="auto" w:fill="92D050"/>
            <w:vAlign w:val="center"/>
            <w:hideMark/>
          </w:tcPr>
          <w:p w14:paraId="2D71E40D"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Short-term outcome</w:t>
            </w:r>
          </w:p>
          <w:p w14:paraId="05468302"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 </w:t>
            </w:r>
          </w:p>
        </w:tc>
      </w:tr>
      <w:tr w:rsidR="001A1130" w:rsidRPr="009B3506" w14:paraId="68B6EDFE" w14:textId="77777777" w:rsidTr="001A1130">
        <w:trPr>
          <w:trHeight w:val="588"/>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5F954688"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7CBFC0FF"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635BDE8F"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741" w:type="dxa"/>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567611C1"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1A1130" w:rsidRPr="009B3506" w14:paraId="1E409F6C" w14:textId="77777777" w:rsidTr="001A1130">
        <w:trPr>
          <w:trHeight w:val="648"/>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4CD511DF"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251B87BB"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2C32E41B"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741" w:type="dxa"/>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3765AB1D"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1A1130" w:rsidRPr="009B3506" w14:paraId="47F8710B" w14:textId="77777777" w:rsidTr="001A1130">
        <w:trPr>
          <w:trHeight w:val="288"/>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3030C482"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59EF73A3"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523407D6"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741" w:type="dxa"/>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311D6B7E"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1A1130" w:rsidRPr="009B3506" w14:paraId="5CB8360D" w14:textId="77777777" w:rsidTr="001A1130">
        <w:trPr>
          <w:trHeight w:val="794"/>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21159681"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543B8EBB"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523" w:type="dxa"/>
            <w:tcBorders>
              <w:top w:val="single" w:sz="4" w:space="0" w:color="D9D9D9"/>
              <w:left w:val="single" w:sz="4" w:space="0" w:color="D9D9D9"/>
              <w:bottom w:val="single" w:sz="4" w:space="0" w:color="D9D9D9"/>
              <w:right w:val="single" w:sz="4" w:space="0" w:color="D9D9D9"/>
            </w:tcBorders>
            <w:shd w:val="clear" w:color="auto" w:fill="FFFFFF"/>
            <w:hideMark/>
          </w:tcPr>
          <w:p w14:paraId="0BDF7ACC"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Increase in the proportion of workers who identify as feeling confident that they can recognise signs of sexual abuse</w:t>
            </w:r>
          </w:p>
        </w:tc>
        <w:tc>
          <w:tcPr>
            <w:tcW w:w="3741" w:type="dxa"/>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177695F1"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1A1130" w:rsidRPr="009B3506" w14:paraId="04B0EA36" w14:textId="77777777" w:rsidTr="001A1130">
        <w:trPr>
          <w:trHeight w:val="480"/>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21FE7D12"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3B10E80B"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523" w:type="dxa"/>
            <w:vMerge w:val="restart"/>
            <w:tcBorders>
              <w:top w:val="single" w:sz="4" w:space="0" w:color="D9D9D9"/>
              <w:left w:val="single" w:sz="4" w:space="0" w:color="D9D9D9"/>
              <w:bottom w:val="single" w:sz="4" w:space="0" w:color="D9D9D9"/>
              <w:right w:val="single" w:sz="4" w:space="0" w:color="D9D9D9"/>
            </w:tcBorders>
            <w:shd w:val="clear" w:color="auto" w:fill="FFFFFF"/>
            <w:hideMark/>
          </w:tcPr>
          <w:p w14:paraId="12A2B2EF"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Decrease in the prevalence of attitudes that support sexual violence and/or sexual harassment</w:t>
            </w:r>
          </w:p>
        </w:tc>
        <w:tc>
          <w:tcPr>
            <w:tcW w:w="3741" w:type="dxa"/>
            <w:tcBorders>
              <w:top w:val="single" w:sz="4" w:space="0" w:color="D9D9D9"/>
              <w:left w:val="single" w:sz="4" w:space="0" w:color="D9D9D9"/>
              <w:bottom w:val="single" w:sz="4" w:space="0" w:color="D9D9D9"/>
              <w:right w:val="single" w:sz="4" w:space="0" w:color="D9D9D9"/>
            </w:tcBorders>
            <w:shd w:val="clear" w:color="auto" w:fill="92D050"/>
            <w:vAlign w:val="center"/>
            <w:hideMark/>
          </w:tcPr>
          <w:p w14:paraId="06B73280"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Short-term outcome</w:t>
            </w:r>
          </w:p>
        </w:tc>
      </w:tr>
      <w:tr w:rsidR="001A1130" w:rsidRPr="009B3506" w14:paraId="52F6D341" w14:textId="77777777" w:rsidTr="001A1130">
        <w:trPr>
          <w:trHeight w:val="480"/>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1215D676"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6AD13339"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76A7010C"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741" w:type="dxa"/>
            <w:tcBorders>
              <w:top w:val="single" w:sz="4" w:space="0" w:color="D9D9D9"/>
              <w:left w:val="single" w:sz="4" w:space="0" w:color="D9D9D9"/>
              <w:bottom w:val="single" w:sz="4" w:space="0" w:color="D9D9D9"/>
              <w:right w:val="single" w:sz="4" w:space="0" w:color="D9D9D9"/>
            </w:tcBorders>
            <w:shd w:val="clear" w:color="auto" w:fill="92D050"/>
            <w:vAlign w:val="center"/>
            <w:hideMark/>
          </w:tcPr>
          <w:p w14:paraId="7FE02690"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Short-term outcome</w:t>
            </w:r>
          </w:p>
        </w:tc>
      </w:tr>
      <w:tr w:rsidR="001A1130" w:rsidRPr="009B3506" w14:paraId="57C6ED26" w14:textId="77777777" w:rsidTr="001A1130">
        <w:trPr>
          <w:trHeight w:val="480"/>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62134D10"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19804099"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683AE2A1"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741" w:type="dxa"/>
            <w:tcBorders>
              <w:top w:val="single" w:sz="4" w:space="0" w:color="D9D9D9"/>
              <w:left w:val="single" w:sz="4" w:space="0" w:color="D9D9D9"/>
              <w:bottom w:val="single" w:sz="4" w:space="0" w:color="D9D9D9"/>
              <w:right w:val="single" w:sz="4" w:space="0" w:color="D9D9D9"/>
            </w:tcBorders>
            <w:shd w:val="clear" w:color="auto" w:fill="92D050"/>
            <w:vAlign w:val="center"/>
            <w:hideMark/>
          </w:tcPr>
          <w:p w14:paraId="36152B68"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Short-term outcome</w:t>
            </w:r>
          </w:p>
        </w:tc>
      </w:tr>
      <w:tr w:rsidR="001A1130" w:rsidRPr="009B3506" w14:paraId="476BE6FC" w14:textId="77777777" w:rsidTr="001A1130">
        <w:trPr>
          <w:trHeight w:val="480"/>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0584BFB2"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50BAD0ED"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29EDF5F5"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741" w:type="dxa"/>
            <w:tcBorders>
              <w:top w:val="single" w:sz="4" w:space="0" w:color="D9D9D9"/>
              <w:left w:val="single" w:sz="4" w:space="0" w:color="D9D9D9"/>
              <w:bottom w:val="single" w:sz="4" w:space="0" w:color="D9D9D9"/>
              <w:right w:val="single" w:sz="4" w:space="0" w:color="D9D9D9"/>
            </w:tcBorders>
            <w:shd w:val="clear" w:color="auto" w:fill="92D050"/>
            <w:vAlign w:val="center"/>
            <w:hideMark/>
          </w:tcPr>
          <w:p w14:paraId="29017406"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Short-term outcome</w:t>
            </w:r>
          </w:p>
        </w:tc>
      </w:tr>
      <w:tr w:rsidR="001A1130" w:rsidRPr="009B3506" w14:paraId="06C079E3" w14:textId="77777777" w:rsidTr="001A1130">
        <w:trPr>
          <w:trHeight w:val="423"/>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1189241F"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525" w:type="dxa"/>
            <w:vMerge w:val="restart"/>
            <w:tcBorders>
              <w:top w:val="single" w:sz="4" w:space="0" w:color="D9D9D9"/>
              <w:left w:val="single" w:sz="4" w:space="0" w:color="D9D9D9"/>
              <w:bottom w:val="single" w:sz="4" w:space="0" w:color="D9D9D9"/>
              <w:right w:val="single" w:sz="4" w:space="0" w:color="D9D9D9"/>
            </w:tcBorders>
            <w:shd w:val="clear" w:color="auto" w:fill="FFFFFF"/>
            <w:hideMark/>
          </w:tcPr>
          <w:p w14:paraId="553B732E"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Deliver client-centred, trauma-informed, specialised and consistent support to victims and survivors of sexual violence</w:t>
            </w:r>
          </w:p>
        </w:tc>
        <w:tc>
          <w:tcPr>
            <w:tcW w:w="3523" w:type="dxa"/>
            <w:vMerge w:val="restart"/>
            <w:tcBorders>
              <w:top w:val="single" w:sz="4" w:space="0" w:color="D9D9D9"/>
              <w:left w:val="single" w:sz="4" w:space="0" w:color="D9D9D9"/>
              <w:bottom w:val="single" w:sz="4" w:space="0" w:color="D9D9D9"/>
              <w:right w:val="single" w:sz="4" w:space="0" w:color="D9D9D9"/>
            </w:tcBorders>
            <w:shd w:val="clear" w:color="auto" w:fill="FFFFFF"/>
            <w:hideMark/>
          </w:tcPr>
          <w:p w14:paraId="64BE9535"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 xml:space="preserve">Victims and survivors can access specialised, timely and consistent support </w:t>
            </w:r>
          </w:p>
        </w:tc>
        <w:tc>
          <w:tcPr>
            <w:tcW w:w="3741" w:type="dxa"/>
            <w:vMerge w:val="restart"/>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7E6F08DD"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1A1130" w:rsidRPr="009B3506" w14:paraId="06DBB232" w14:textId="77777777" w:rsidTr="001A1130">
        <w:trPr>
          <w:trHeight w:val="423"/>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2110A5AD"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16B097C5"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0FBB23B5"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741" w:type="dxa"/>
            <w:vMerge/>
            <w:tcBorders>
              <w:top w:val="single" w:sz="4" w:space="0" w:color="D9D9D9"/>
              <w:left w:val="single" w:sz="4" w:space="0" w:color="D9D9D9"/>
              <w:bottom w:val="single" w:sz="4" w:space="0" w:color="D9D9D9"/>
              <w:right w:val="single" w:sz="4" w:space="0" w:color="D9D9D9"/>
            </w:tcBorders>
            <w:vAlign w:val="center"/>
            <w:hideMark/>
          </w:tcPr>
          <w:p w14:paraId="195580A4"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r>
      <w:tr w:rsidR="001A1130" w:rsidRPr="009B3506" w14:paraId="2DE2C04E" w14:textId="77777777" w:rsidTr="001A1130">
        <w:trPr>
          <w:trHeight w:val="423"/>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354FECCD"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563C4503"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613058CB"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741" w:type="dxa"/>
            <w:vMerge w:val="restart"/>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16CB5E08"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1A1130" w:rsidRPr="009B3506" w14:paraId="0819BE39" w14:textId="77777777" w:rsidTr="001A1130">
        <w:trPr>
          <w:trHeight w:val="423"/>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6EF84753"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45D536EF"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1FA94B5D"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741" w:type="dxa"/>
            <w:vMerge/>
            <w:tcBorders>
              <w:top w:val="single" w:sz="4" w:space="0" w:color="D9D9D9"/>
              <w:left w:val="single" w:sz="4" w:space="0" w:color="D9D9D9"/>
              <w:bottom w:val="single" w:sz="4" w:space="0" w:color="D9D9D9"/>
              <w:right w:val="single" w:sz="4" w:space="0" w:color="D9D9D9"/>
            </w:tcBorders>
            <w:vAlign w:val="center"/>
            <w:hideMark/>
          </w:tcPr>
          <w:p w14:paraId="3CBCEEC6"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r>
      <w:tr w:rsidR="001A1130" w:rsidRPr="009B3506" w14:paraId="2AA280CD" w14:textId="77777777" w:rsidTr="001A1130">
        <w:trPr>
          <w:trHeight w:val="454"/>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5EA350C5"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3A5E7B05"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55A24668"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741" w:type="dxa"/>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4D73EA95"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1A1130" w:rsidRPr="009B3506" w14:paraId="3BC21E55" w14:textId="77777777" w:rsidTr="001A1130">
        <w:trPr>
          <w:trHeight w:val="423"/>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3733FAEF"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525" w:type="dxa"/>
            <w:vMerge w:val="restart"/>
            <w:tcBorders>
              <w:top w:val="single" w:sz="4" w:space="0" w:color="D9D9D9"/>
              <w:left w:val="single" w:sz="4" w:space="0" w:color="D9D9D9"/>
              <w:bottom w:val="single" w:sz="4" w:space="0" w:color="D9D9D9"/>
              <w:right w:val="single" w:sz="4" w:space="0" w:color="D9D9D9"/>
            </w:tcBorders>
            <w:shd w:val="clear" w:color="auto" w:fill="FFFFFF"/>
            <w:vAlign w:val="center"/>
            <w:hideMark/>
          </w:tcPr>
          <w:p w14:paraId="602E8115"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Strengthen the capacity of all sectors to address sexual harassment to ensure women are safe at work, while studying, in public and online</w:t>
            </w:r>
          </w:p>
        </w:tc>
        <w:tc>
          <w:tcPr>
            <w:tcW w:w="3523" w:type="dxa"/>
            <w:vMerge w:val="restart"/>
            <w:tcBorders>
              <w:top w:val="single" w:sz="4" w:space="0" w:color="D9D9D9"/>
              <w:left w:val="single" w:sz="4" w:space="0" w:color="D9D9D9"/>
              <w:bottom w:val="single" w:sz="4" w:space="0" w:color="D9D9D9"/>
              <w:right w:val="single" w:sz="4" w:space="0" w:color="D9D9D9"/>
            </w:tcBorders>
            <w:shd w:val="clear" w:color="auto" w:fill="FFFFFF"/>
            <w:vAlign w:val="center"/>
            <w:hideMark/>
          </w:tcPr>
          <w:p w14:paraId="731AEFCC"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Increase in the capacity of all sectors to prevent, address and respond to sexual harassment</w:t>
            </w:r>
          </w:p>
        </w:tc>
        <w:tc>
          <w:tcPr>
            <w:tcW w:w="3741" w:type="dxa"/>
            <w:vMerge w:val="restart"/>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6B6E57E6"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1A1130" w:rsidRPr="009B3506" w14:paraId="71CC142D" w14:textId="77777777" w:rsidTr="001A1130">
        <w:trPr>
          <w:trHeight w:val="423"/>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211281BE"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5E081EDA"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78948050"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741" w:type="dxa"/>
            <w:vMerge/>
            <w:tcBorders>
              <w:top w:val="single" w:sz="4" w:space="0" w:color="D9D9D9"/>
              <w:left w:val="single" w:sz="4" w:space="0" w:color="D9D9D9"/>
              <w:bottom w:val="single" w:sz="4" w:space="0" w:color="D9D9D9"/>
              <w:right w:val="single" w:sz="4" w:space="0" w:color="D9D9D9"/>
            </w:tcBorders>
            <w:vAlign w:val="center"/>
            <w:hideMark/>
          </w:tcPr>
          <w:p w14:paraId="740B6536"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r>
      <w:tr w:rsidR="001A1130" w:rsidRPr="009B3506" w14:paraId="3758FB5D" w14:textId="77777777" w:rsidTr="001A1130">
        <w:trPr>
          <w:trHeight w:val="423"/>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3D2EF091"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4CCFCC02"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5AD240B1"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741" w:type="dxa"/>
            <w:vMerge w:val="restart"/>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4F08A995"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1A1130" w:rsidRPr="009B3506" w14:paraId="731F45CB" w14:textId="77777777" w:rsidTr="001A1130">
        <w:trPr>
          <w:trHeight w:val="423"/>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6BAFF5D9"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58778895"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7CBF949E"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741" w:type="dxa"/>
            <w:vMerge/>
            <w:tcBorders>
              <w:top w:val="single" w:sz="4" w:space="0" w:color="D9D9D9"/>
              <w:left w:val="single" w:sz="4" w:space="0" w:color="D9D9D9"/>
              <w:bottom w:val="single" w:sz="4" w:space="0" w:color="D9D9D9"/>
              <w:right w:val="single" w:sz="4" w:space="0" w:color="D9D9D9"/>
            </w:tcBorders>
            <w:vAlign w:val="center"/>
            <w:hideMark/>
          </w:tcPr>
          <w:p w14:paraId="5CB55F18"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r>
    </w:tbl>
    <w:p w14:paraId="5C3B375B" w14:textId="77777777" w:rsidR="009B3506" w:rsidRPr="009B3506" w:rsidRDefault="009B3506" w:rsidP="009B3506">
      <w:pPr>
        <w:tabs>
          <w:tab w:val="left" w:pos="1554"/>
        </w:tabs>
        <w:spacing w:before="0" w:after="130"/>
        <w:rPr>
          <w:rFonts w:ascii="Calibri Light" w:eastAsia="Times New Roman" w:hAnsi="Calibri Light" w:cs="Times New Roman"/>
          <w:sz w:val="22"/>
          <w:szCs w:val="20"/>
        </w:rPr>
      </w:pPr>
    </w:p>
    <w:p w14:paraId="66C78A8D" w14:textId="36700BA5" w:rsidR="009B3506" w:rsidRPr="009B3506" w:rsidRDefault="009B3506" w:rsidP="009B3506">
      <w:pPr>
        <w:keepNext/>
        <w:tabs>
          <w:tab w:val="left" w:pos="1554"/>
        </w:tabs>
        <w:spacing w:before="0" w:after="200"/>
        <w:rPr>
          <w:rFonts w:ascii="Calibri Light" w:eastAsia="Calibri" w:hAnsi="Calibri Light" w:cs="Times New Roman"/>
          <w:i/>
          <w:iCs/>
          <w:color w:val="44546A"/>
          <w:sz w:val="18"/>
          <w:szCs w:val="18"/>
        </w:rPr>
      </w:pPr>
      <w:r w:rsidRPr="009B3506">
        <w:rPr>
          <w:rFonts w:ascii="Calibri Light" w:eastAsia="Calibri" w:hAnsi="Calibri Light" w:cs="Times New Roman"/>
          <w:i/>
          <w:iCs/>
          <w:color w:val="44546A"/>
          <w:sz w:val="18"/>
          <w:szCs w:val="18"/>
        </w:rPr>
        <w:t xml:space="preserve">Table </w:t>
      </w:r>
      <w:r w:rsidRPr="009B3506">
        <w:rPr>
          <w:rFonts w:ascii="Calibri Light" w:eastAsia="Calibri" w:hAnsi="Calibri Light" w:cs="Times New Roman"/>
          <w:i/>
          <w:iCs/>
          <w:color w:val="2B579A"/>
          <w:sz w:val="18"/>
          <w:szCs w:val="18"/>
          <w:shd w:val="clear" w:color="auto" w:fill="E6E6E6"/>
        </w:rPr>
        <w:fldChar w:fldCharType="begin"/>
      </w:r>
      <w:r w:rsidRPr="009B3506">
        <w:rPr>
          <w:rFonts w:ascii="Calibri Light" w:eastAsia="Calibri" w:hAnsi="Calibri Light" w:cs="Times New Roman"/>
          <w:i/>
          <w:iCs/>
          <w:color w:val="44546A"/>
          <w:sz w:val="18"/>
          <w:szCs w:val="18"/>
        </w:rPr>
        <w:instrText>SEQ Table \* ARABIC</w:instrText>
      </w:r>
      <w:r w:rsidRPr="009B3506">
        <w:rPr>
          <w:rFonts w:ascii="Calibri Light" w:eastAsia="Calibri" w:hAnsi="Calibri Light" w:cs="Times New Roman"/>
          <w:i/>
          <w:iCs/>
          <w:color w:val="2B579A"/>
          <w:sz w:val="18"/>
          <w:szCs w:val="18"/>
          <w:shd w:val="clear" w:color="auto" w:fill="E6E6E6"/>
        </w:rPr>
        <w:fldChar w:fldCharType="separate"/>
      </w:r>
      <w:r w:rsidR="00970C3C">
        <w:rPr>
          <w:rFonts w:ascii="Calibri Light" w:eastAsia="Calibri" w:hAnsi="Calibri Light" w:cs="Times New Roman"/>
          <w:i/>
          <w:iCs/>
          <w:noProof/>
          <w:color w:val="44546A"/>
          <w:sz w:val="18"/>
          <w:szCs w:val="18"/>
        </w:rPr>
        <w:t>6</w:t>
      </w:r>
      <w:r w:rsidRPr="009B3506">
        <w:rPr>
          <w:rFonts w:ascii="Calibri Light" w:eastAsia="Calibri" w:hAnsi="Calibri Light" w:cs="Times New Roman"/>
          <w:i/>
          <w:iCs/>
          <w:color w:val="2B579A"/>
          <w:sz w:val="18"/>
          <w:szCs w:val="18"/>
          <w:shd w:val="clear" w:color="auto" w:fill="E6E6E6"/>
        </w:rPr>
        <w:fldChar w:fldCharType="end"/>
      </w:r>
      <w:r w:rsidRPr="009B3506">
        <w:rPr>
          <w:rFonts w:ascii="Calibri Light" w:eastAsia="Calibri" w:hAnsi="Calibri Light" w:cs="Times New Roman"/>
          <w:i/>
          <w:iCs/>
          <w:color w:val="44546A"/>
          <w:sz w:val="18"/>
          <w:szCs w:val="18"/>
        </w:rPr>
        <w:t>: Priority 5 actions and indicators underpinning the Framework</w:t>
      </w:r>
    </w:p>
    <w:tbl>
      <w:tblPr>
        <w:tblW w:w="1431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3482"/>
        <w:gridCol w:w="3493"/>
        <w:gridCol w:w="3492"/>
        <w:gridCol w:w="3845"/>
      </w:tblGrid>
      <w:tr w:rsidR="001A1130" w:rsidRPr="009B3506" w14:paraId="4FDDFC2D" w14:textId="77777777" w:rsidTr="001A1130">
        <w:trPr>
          <w:trHeight w:val="454"/>
          <w:tblHeader/>
        </w:trPr>
        <w:tc>
          <w:tcPr>
            <w:tcW w:w="3482" w:type="dxa"/>
            <w:tcBorders>
              <w:top w:val="single" w:sz="4" w:space="0" w:color="D9D9D9"/>
              <w:left w:val="single" w:sz="4" w:space="0" w:color="D9D9D9"/>
              <w:bottom w:val="single" w:sz="4" w:space="0" w:color="D9D9D9"/>
              <w:right w:val="single" w:sz="4" w:space="0" w:color="D9D9D9"/>
            </w:tcBorders>
            <w:shd w:val="clear" w:color="auto" w:fill="002669"/>
            <w:vAlign w:val="center"/>
            <w:hideMark/>
          </w:tcPr>
          <w:p w14:paraId="101B4407"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b/>
                <w:bCs/>
                <w:color w:val="FFFFFF"/>
                <w:sz w:val="18"/>
                <w:szCs w:val="18"/>
                <w:lang w:eastAsia="en-AU"/>
              </w:rPr>
              <w:t>Priority</w:t>
            </w:r>
          </w:p>
        </w:tc>
        <w:tc>
          <w:tcPr>
            <w:tcW w:w="3493" w:type="dxa"/>
            <w:tcBorders>
              <w:top w:val="single" w:sz="4" w:space="0" w:color="D9D9D9"/>
              <w:left w:val="single" w:sz="4" w:space="0" w:color="D9D9D9"/>
              <w:bottom w:val="single" w:sz="4" w:space="0" w:color="D9D9D9"/>
              <w:right w:val="single" w:sz="4" w:space="0" w:color="D9D9D9"/>
            </w:tcBorders>
            <w:shd w:val="clear" w:color="auto" w:fill="002669"/>
            <w:vAlign w:val="center"/>
            <w:hideMark/>
          </w:tcPr>
          <w:p w14:paraId="010D7D3D"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b/>
                <w:bCs/>
                <w:color w:val="FFFFFF"/>
                <w:sz w:val="18"/>
                <w:szCs w:val="18"/>
                <w:lang w:eastAsia="en-AU"/>
              </w:rPr>
              <w:t>Action</w:t>
            </w:r>
          </w:p>
        </w:tc>
        <w:tc>
          <w:tcPr>
            <w:tcW w:w="3492" w:type="dxa"/>
            <w:tcBorders>
              <w:top w:val="single" w:sz="4" w:space="0" w:color="D9D9D9"/>
              <w:left w:val="single" w:sz="4" w:space="0" w:color="D9D9D9"/>
              <w:bottom w:val="single" w:sz="4" w:space="0" w:color="D9D9D9"/>
              <w:right w:val="single" w:sz="4" w:space="0" w:color="D9D9D9"/>
            </w:tcBorders>
            <w:shd w:val="clear" w:color="auto" w:fill="002669"/>
            <w:vAlign w:val="center"/>
            <w:hideMark/>
          </w:tcPr>
          <w:p w14:paraId="7D8A4594"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b/>
                <w:bCs/>
                <w:color w:val="FFFFFF"/>
                <w:sz w:val="18"/>
                <w:szCs w:val="18"/>
                <w:lang w:eastAsia="en-AU"/>
              </w:rPr>
              <w:t>Indicator</w:t>
            </w:r>
          </w:p>
        </w:tc>
        <w:tc>
          <w:tcPr>
            <w:tcW w:w="3845" w:type="dxa"/>
            <w:tcBorders>
              <w:top w:val="single" w:sz="4" w:space="0" w:color="D9D9D9"/>
              <w:left w:val="single" w:sz="4" w:space="0" w:color="D9D9D9"/>
              <w:bottom w:val="single" w:sz="4" w:space="0" w:color="D9D9D9"/>
              <w:right w:val="single" w:sz="4" w:space="0" w:color="D9D9D9"/>
            </w:tcBorders>
            <w:shd w:val="clear" w:color="auto" w:fill="002669"/>
            <w:vAlign w:val="center"/>
            <w:hideMark/>
          </w:tcPr>
          <w:p w14:paraId="3C9C365A"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b/>
                <w:bCs/>
                <w:color w:val="FFFFFF"/>
                <w:sz w:val="18"/>
                <w:szCs w:val="18"/>
                <w:lang w:eastAsia="en-AU"/>
              </w:rPr>
              <w:t>Type of measure</w:t>
            </w:r>
          </w:p>
        </w:tc>
      </w:tr>
      <w:tr w:rsidR="001A1130" w:rsidRPr="009B3506" w14:paraId="244E5C09" w14:textId="77777777" w:rsidTr="001A1130">
        <w:trPr>
          <w:trHeight w:val="624"/>
        </w:trPr>
        <w:tc>
          <w:tcPr>
            <w:tcW w:w="3482" w:type="dxa"/>
            <w:vMerge w:val="restart"/>
            <w:tcBorders>
              <w:top w:val="single" w:sz="4" w:space="0" w:color="D9D9D9"/>
              <w:left w:val="single" w:sz="4" w:space="0" w:color="D9D9D9"/>
              <w:bottom w:val="single" w:sz="4" w:space="0" w:color="D9D9D9"/>
              <w:right w:val="single" w:sz="4" w:space="0" w:color="D9D9D9"/>
            </w:tcBorders>
            <w:hideMark/>
          </w:tcPr>
          <w:p w14:paraId="12203041"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Improving support and service system responses</w:t>
            </w:r>
          </w:p>
        </w:tc>
        <w:tc>
          <w:tcPr>
            <w:tcW w:w="3493" w:type="dxa"/>
            <w:vMerge w:val="restart"/>
            <w:tcBorders>
              <w:top w:val="single" w:sz="4" w:space="0" w:color="D9D9D9"/>
              <w:left w:val="single" w:sz="4" w:space="0" w:color="D9D9D9"/>
              <w:bottom w:val="single" w:sz="4" w:space="0" w:color="D9D9D9"/>
              <w:right w:val="single" w:sz="4" w:space="0" w:color="D9D9D9"/>
            </w:tcBorders>
            <w:hideMark/>
          </w:tcPr>
          <w:p w14:paraId="77E7E249"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Enable workforces to provide trauma-informed support with a focus on safety and recovery to victims and survivors of domestic, family and sexual violence</w:t>
            </w:r>
          </w:p>
        </w:tc>
        <w:tc>
          <w:tcPr>
            <w:tcW w:w="3492" w:type="dxa"/>
            <w:vMerge w:val="restart"/>
            <w:tcBorders>
              <w:top w:val="single" w:sz="4" w:space="0" w:color="D9D9D9"/>
              <w:left w:val="single" w:sz="4" w:space="0" w:color="D9D9D9"/>
              <w:bottom w:val="single" w:sz="4" w:space="0" w:color="D9D9D9"/>
              <w:right w:val="single" w:sz="4" w:space="0" w:color="D9D9D9"/>
            </w:tcBorders>
            <w:hideMark/>
          </w:tcPr>
          <w:p w14:paraId="15E0FEF6"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Effective services equipped to provide trauma-informed support to victims and survivors of family, domestic and sexual violence are in place</w:t>
            </w:r>
          </w:p>
        </w:tc>
        <w:tc>
          <w:tcPr>
            <w:tcW w:w="3845" w:type="dxa"/>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73A1E154"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1A1130" w:rsidRPr="009B3506" w14:paraId="6C901B7B" w14:textId="77777777" w:rsidTr="001A1130">
        <w:trPr>
          <w:trHeight w:val="456"/>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6D2D9D4F"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09F8C9F4"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286838A2"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845" w:type="dxa"/>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41517206"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1A1130" w:rsidRPr="009B3506" w14:paraId="22DC3DD4" w14:textId="77777777" w:rsidTr="001A1130">
        <w:trPr>
          <w:trHeight w:val="720"/>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6F7B2C93"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6369FD02"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741C2E6F"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845" w:type="dxa"/>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782E4A10"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1A1130" w:rsidRPr="009B3506" w14:paraId="4BBFB095" w14:textId="77777777" w:rsidTr="001A1130">
        <w:trPr>
          <w:trHeight w:val="240"/>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763CA4C9"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0F8AAAC2"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55C59224"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845" w:type="dxa"/>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17845BBA"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1A1130" w:rsidRPr="009B3506" w14:paraId="46723DB4" w14:textId="77777777" w:rsidTr="001A1130">
        <w:trPr>
          <w:trHeight w:val="480"/>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13E61EF2"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7E3DE315"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273D8D2C"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845" w:type="dxa"/>
            <w:tcBorders>
              <w:top w:val="single" w:sz="4" w:space="0" w:color="D9D9D9"/>
              <w:left w:val="single" w:sz="4" w:space="0" w:color="D9D9D9"/>
              <w:bottom w:val="single" w:sz="4" w:space="0" w:color="D9D9D9"/>
              <w:right w:val="single" w:sz="4" w:space="0" w:color="D9D9D9"/>
            </w:tcBorders>
            <w:shd w:val="clear" w:color="auto" w:fill="92D050"/>
            <w:vAlign w:val="center"/>
            <w:hideMark/>
          </w:tcPr>
          <w:p w14:paraId="7F5DA43A"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Short-term outcome</w:t>
            </w:r>
          </w:p>
        </w:tc>
      </w:tr>
      <w:tr w:rsidR="001A1130" w:rsidRPr="009B3506" w14:paraId="5882C7FF" w14:textId="77777777" w:rsidTr="001A1130">
        <w:trPr>
          <w:trHeight w:val="480"/>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27B60D51"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0E29979F"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6CAA7544"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845" w:type="dxa"/>
            <w:tcBorders>
              <w:top w:val="single" w:sz="4" w:space="0" w:color="D9D9D9"/>
              <w:left w:val="single" w:sz="4" w:space="0" w:color="D9D9D9"/>
              <w:bottom w:val="single" w:sz="4" w:space="0" w:color="D9D9D9"/>
              <w:right w:val="single" w:sz="4" w:space="0" w:color="D9D9D9"/>
            </w:tcBorders>
            <w:shd w:val="clear" w:color="auto" w:fill="92D050"/>
            <w:vAlign w:val="center"/>
            <w:hideMark/>
          </w:tcPr>
          <w:p w14:paraId="6261AEFB"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Short-term outcome</w:t>
            </w:r>
          </w:p>
        </w:tc>
      </w:tr>
      <w:tr w:rsidR="001A1130" w:rsidRPr="009B3506" w14:paraId="3548A1E1" w14:textId="77777777" w:rsidTr="001A1130">
        <w:trPr>
          <w:trHeight w:val="480"/>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2C3F624C"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16AABD3A"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2F2A15B7"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845" w:type="dxa"/>
            <w:tcBorders>
              <w:top w:val="single" w:sz="4" w:space="0" w:color="D9D9D9"/>
              <w:left w:val="single" w:sz="4" w:space="0" w:color="D9D9D9"/>
              <w:bottom w:val="single" w:sz="4" w:space="0" w:color="D9D9D9"/>
              <w:right w:val="single" w:sz="4" w:space="0" w:color="D9D9D9"/>
            </w:tcBorders>
            <w:shd w:val="clear" w:color="auto" w:fill="92D050"/>
            <w:vAlign w:val="center"/>
            <w:hideMark/>
          </w:tcPr>
          <w:p w14:paraId="7C8FD76E"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Short-term outcome</w:t>
            </w:r>
          </w:p>
        </w:tc>
      </w:tr>
      <w:tr w:rsidR="001A1130" w:rsidRPr="009B3506" w14:paraId="6782AD1D" w14:textId="77777777" w:rsidTr="001A1130">
        <w:trPr>
          <w:trHeight w:val="423"/>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3E770596"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493" w:type="dxa"/>
            <w:vMerge w:val="restart"/>
            <w:tcBorders>
              <w:top w:val="single" w:sz="4" w:space="0" w:color="D9D9D9"/>
              <w:left w:val="single" w:sz="4" w:space="0" w:color="D9D9D9"/>
              <w:bottom w:val="single" w:sz="4" w:space="0" w:color="D9D9D9"/>
              <w:right w:val="single" w:sz="4" w:space="0" w:color="D9D9D9"/>
            </w:tcBorders>
            <w:hideMark/>
          </w:tcPr>
          <w:p w14:paraId="771E24F4"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Collaborate across services, sectors and workforces to ensure responses to women affected by domestic, family and sexual violence are coordinated, meet women’s needs, avoid women having to  retell their story and promote their recovery</w:t>
            </w:r>
          </w:p>
        </w:tc>
        <w:tc>
          <w:tcPr>
            <w:tcW w:w="3492" w:type="dxa"/>
            <w:vMerge w:val="restart"/>
            <w:tcBorders>
              <w:top w:val="single" w:sz="4" w:space="0" w:color="D9D9D9"/>
              <w:left w:val="single" w:sz="4" w:space="0" w:color="D9D9D9"/>
              <w:bottom w:val="single" w:sz="4" w:space="0" w:color="D9D9D9"/>
              <w:right w:val="single" w:sz="4" w:space="0" w:color="D9D9D9"/>
            </w:tcBorders>
            <w:hideMark/>
          </w:tcPr>
          <w:p w14:paraId="5A7CA032"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Improve system responses for victims and their children through the use of interagency and collaborative network structures</w:t>
            </w:r>
          </w:p>
        </w:tc>
        <w:tc>
          <w:tcPr>
            <w:tcW w:w="3845" w:type="dxa"/>
            <w:vMerge w:val="restart"/>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7A1A8C3B"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1A1130" w:rsidRPr="009B3506" w14:paraId="5D2CB5B9" w14:textId="77777777" w:rsidTr="001A1130">
        <w:trPr>
          <w:trHeight w:val="480"/>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1B383124"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55C1F25E"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0C7BD426"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845" w:type="dxa"/>
            <w:vMerge/>
            <w:tcBorders>
              <w:top w:val="single" w:sz="4" w:space="0" w:color="D9D9D9"/>
              <w:left w:val="single" w:sz="4" w:space="0" w:color="D9D9D9"/>
              <w:bottom w:val="single" w:sz="4" w:space="0" w:color="D9D9D9"/>
              <w:right w:val="single" w:sz="4" w:space="0" w:color="D9D9D9"/>
            </w:tcBorders>
            <w:vAlign w:val="center"/>
            <w:hideMark/>
          </w:tcPr>
          <w:p w14:paraId="05865AAC"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r>
      <w:tr w:rsidR="001A1130" w:rsidRPr="009B3506" w14:paraId="13ACB022" w14:textId="77777777" w:rsidTr="001A1130">
        <w:trPr>
          <w:trHeight w:val="480"/>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17447278"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37E82D87"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612755E7"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845" w:type="dxa"/>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3D177228"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1A1130" w:rsidRPr="009B3506" w14:paraId="291393E6" w14:textId="77777777" w:rsidTr="001A1130">
        <w:trPr>
          <w:trHeight w:val="492"/>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62EDBC20"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5557052B"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066E31E5"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845" w:type="dxa"/>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4C7CC78D"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1A1130" w:rsidRPr="009B3506" w14:paraId="19E8BA43" w14:textId="77777777" w:rsidTr="001A1130">
        <w:trPr>
          <w:trHeight w:val="480"/>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6F1DA090"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5EA5B57D"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16305BF2"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845" w:type="dxa"/>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58441D18"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1A1130" w:rsidRPr="009B3506" w14:paraId="00EF2610" w14:textId="77777777" w:rsidTr="001A1130">
        <w:trPr>
          <w:trHeight w:val="480"/>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103E68FF"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454EAB25"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7608803B"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845" w:type="dxa"/>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3F2C56D0"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1A1130" w:rsidRPr="009B3506" w14:paraId="3774C964" w14:textId="77777777" w:rsidTr="001A1130">
        <w:trPr>
          <w:trHeight w:val="673"/>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7193D78D"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4FC12EB7"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492" w:type="dxa"/>
            <w:vMerge w:val="restart"/>
            <w:tcBorders>
              <w:top w:val="single" w:sz="4" w:space="0" w:color="D9D9D9"/>
              <w:left w:val="single" w:sz="4" w:space="0" w:color="D9D9D9"/>
              <w:bottom w:val="single" w:sz="4" w:space="0" w:color="D9D9D9"/>
              <w:right w:val="single" w:sz="4" w:space="0" w:color="D9D9D9"/>
            </w:tcBorders>
            <w:hideMark/>
          </w:tcPr>
          <w:p w14:paraId="4129F67A"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Increase in the positive experience of users accessing support services for domestic, family and sexual violence</w:t>
            </w:r>
          </w:p>
        </w:tc>
        <w:tc>
          <w:tcPr>
            <w:tcW w:w="3845" w:type="dxa"/>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01E1718D"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1A1130" w:rsidRPr="009B3506" w14:paraId="2A1F27E9" w14:textId="77777777" w:rsidTr="001A1130">
        <w:trPr>
          <w:trHeight w:val="1008"/>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165EC3DE"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4C8CDA83"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52A7BCA3"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845" w:type="dxa"/>
            <w:tcBorders>
              <w:top w:val="single" w:sz="4" w:space="0" w:color="D9D9D9"/>
              <w:left w:val="single" w:sz="4" w:space="0" w:color="D9D9D9"/>
              <w:bottom w:val="single" w:sz="4" w:space="0" w:color="D9D9D9"/>
              <w:right w:val="single" w:sz="4" w:space="0" w:color="D9D9D9"/>
            </w:tcBorders>
            <w:shd w:val="clear" w:color="auto" w:fill="92D050"/>
            <w:vAlign w:val="center"/>
            <w:hideMark/>
          </w:tcPr>
          <w:p w14:paraId="07FCAC62"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Short-term outcome</w:t>
            </w:r>
          </w:p>
        </w:tc>
      </w:tr>
      <w:tr w:rsidR="001A1130" w:rsidRPr="009B3506" w14:paraId="0C7C77E6" w14:textId="77777777" w:rsidTr="001A1130">
        <w:trPr>
          <w:trHeight w:val="480"/>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084AEF6A"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493" w:type="dxa"/>
            <w:vMerge w:val="restart"/>
            <w:tcBorders>
              <w:top w:val="single" w:sz="4" w:space="0" w:color="D9D9D9"/>
              <w:left w:val="single" w:sz="4" w:space="0" w:color="D9D9D9"/>
              <w:bottom w:val="single" w:sz="4" w:space="0" w:color="D9D9D9"/>
              <w:right w:val="single" w:sz="4" w:space="0" w:color="D9D9D9"/>
            </w:tcBorders>
            <w:hideMark/>
          </w:tcPr>
          <w:p w14:paraId="3DCF59D9"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Improve access to and embed trauma-informed support for perpetrators of domestic, family and sexual violence to prevent reoffending and promote rehabilitation and treatment</w:t>
            </w:r>
          </w:p>
        </w:tc>
        <w:tc>
          <w:tcPr>
            <w:tcW w:w="3492" w:type="dxa"/>
            <w:vMerge w:val="restart"/>
            <w:tcBorders>
              <w:top w:val="single" w:sz="4" w:space="0" w:color="D9D9D9"/>
              <w:left w:val="single" w:sz="4" w:space="0" w:color="D9D9D9"/>
              <w:bottom w:val="single" w:sz="4" w:space="0" w:color="D9D9D9"/>
              <w:right w:val="single" w:sz="4" w:space="0" w:color="D9D9D9"/>
            </w:tcBorders>
            <w:hideMark/>
          </w:tcPr>
          <w:p w14:paraId="56B6B757"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Increase in the availability of trauma-informed support for perpetrators of domestic, family and sexual violence</w:t>
            </w:r>
          </w:p>
        </w:tc>
        <w:tc>
          <w:tcPr>
            <w:tcW w:w="3845" w:type="dxa"/>
            <w:vMerge w:val="restart"/>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3AA478D2"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1A1130" w:rsidRPr="009B3506" w14:paraId="7F0526BC" w14:textId="77777777" w:rsidTr="001A1130">
        <w:trPr>
          <w:trHeight w:val="423"/>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1E106B34"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76ED69A7"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0CFB1B9D"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845" w:type="dxa"/>
            <w:vMerge/>
            <w:tcBorders>
              <w:top w:val="single" w:sz="4" w:space="0" w:color="D9D9D9"/>
              <w:left w:val="single" w:sz="4" w:space="0" w:color="D9D9D9"/>
              <w:bottom w:val="single" w:sz="4" w:space="0" w:color="D9D9D9"/>
              <w:right w:val="single" w:sz="4" w:space="0" w:color="D9D9D9"/>
            </w:tcBorders>
            <w:vAlign w:val="center"/>
            <w:hideMark/>
          </w:tcPr>
          <w:p w14:paraId="185F17E6"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r>
      <w:tr w:rsidR="001A1130" w:rsidRPr="009B3506" w14:paraId="3F9A74C7" w14:textId="77777777" w:rsidTr="001A1130">
        <w:trPr>
          <w:trHeight w:val="423"/>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03ABEA18"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75404E7E"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492" w:type="dxa"/>
            <w:vMerge w:val="restart"/>
            <w:tcBorders>
              <w:top w:val="single" w:sz="4" w:space="0" w:color="D9D9D9"/>
              <w:left w:val="single" w:sz="4" w:space="0" w:color="D9D9D9"/>
              <w:bottom w:val="single" w:sz="4" w:space="0" w:color="D9D9D9"/>
              <w:right w:val="single" w:sz="4" w:space="0" w:color="D9D9D9"/>
            </w:tcBorders>
            <w:hideMark/>
          </w:tcPr>
          <w:p w14:paraId="3F102552"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Increase in the number of perpetrators of domestic, family and sexual violence accessing trauma-informed support</w:t>
            </w:r>
          </w:p>
        </w:tc>
        <w:tc>
          <w:tcPr>
            <w:tcW w:w="3845" w:type="dxa"/>
            <w:vMerge w:val="restart"/>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697483D8"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1A1130" w:rsidRPr="009B3506" w14:paraId="777402F7" w14:textId="77777777" w:rsidTr="001A1130">
        <w:trPr>
          <w:trHeight w:val="528"/>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237EBD54"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5031FA7C"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28633F04"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845" w:type="dxa"/>
            <w:vMerge/>
            <w:tcBorders>
              <w:top w:val="single" w:sz="4" w:space="0" w:color="D9D9D9"/>
              <w:left w:val="single" w:sz="4" w:space="0" w:color="D9D9D9"/>
              <w:bottom w:val="single" w:sz="4" w:space="0" w:color="D9D9D9"/>
              <w:right w:val="single" w:sz="4" w:space="0" w:color="D9D9D9"/>
            </w:tcBorders>
            <w:vAlign w:val="center"/>
            <w:hideMark/>
          </w:tcPr>
          <w:p w14:paraId="02753960"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r>
      <w:tr w:rsidR="001A1130" w:rsidRPr="009B3506" w14:paraId="2CE8E747" w14:textId="77777777" w:rsidTr="001A1130">
        <w:trPr>
          <w:trHeight w:val="528"/>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38A2ABCD"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53A5AADE"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492" w:type="dxa"/>
            <w:tcBorders>
              <w:top w:val="single" w:sz="4" w:space="0" w:color="D9D9D9"/>
              <w:left w:val="single" w:sz="4" w:space="0" w:color="D9D9D9"/>
              <w:bottom w:val="single" w:sz="4" w:space="0" w:color="D9D9D9"/>
              <w:right w:val="single" w:sz="4" w:space="0" w:color="D9D9D9"/>
            </w:tcBorders>
            <w:hideMark/>
          </w:tcPr>
          <w:p w14:paraId="1598E6DC"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More perpetrators seek help and receive an intervention</w:t>
            </w:r>
          </w:p>
        </w:tc>
        <w:tc>
          <w:tcPr>
            <w:tcW w:w="3845" w:type="dxa"/>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25DD4217"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1A1130" w:rsidRPr="009B3506" w14:paraId="30BAC85E" w14:textId="77777777" w:rsidTr="001A1130">
        <w:trPr>
          <w:trHeight w:val="528"/>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7DFD621C"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7CA9CBC5"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492" w:type="dxa"/>
            <w:tcBorders>
              <w:top w:val="single" w:sz="4" w:space="0" w:color="D9D9D9"/>
              <w:left w:val="single" w:sz="4" w:space="0" w:color="D9D9D9"/>
              <w:bottom w:val="single" w:sz="4" w:space="0" w:color="D9D9D9"/>
              <w:right w:val="single" w:sz="4" w:space="0" w:color="D9D9D9"/>
            </w:tcBorders>
            <w:hideMark/>
          </w:tcPr>
          <w:p w14:paraId="18FB51A9"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 xml:space="preserve">Increase in the proportion of workers in the domestic, family and sexual violence support </w:t>
            </w:r>
            <w:r w:rsidRPr="009B3506">
              <w:rPr>
                <w:rFonts w:ascii="Calibri Light" w:eastAsia="Times New Roman" w:hAnsi="Calibri Light" w:cs="Calibri Light"/>
                <w:sz w:val="18"/>
                <w:szCs w:val="18"/>
                <w:lang w:eastAsia="en-AU"/>
              </w:rPr>
              <w:lastRenderedPageBreak/>
              <w:t>services who are in contact with perpetrators and feel well equipped to for various aspects of their practice with perpetrators</w:t>
            </w:r>
          </w:p>
        </w:tc>
        <w:tc>
          <w:tcPr>
            <w:tcW w:w="3845" w:type="dxa"/>
            <w:tcBorders>
              <w:top w:val="single" w:sz="4" w:space="0" w:color="D9D9D9"/>
              <w:left w:val="single" w:sz="4" w:space="0" w:color="D9D9D9"/>
              <w:bottom w:val="single" w:sz="4" w:space="0" w:color="D9D9D9"/>
              <w:right w:val="single" w:sz="4" w:space="0" w:color="D9D9D9"/>
            </w:tcBorders>
            <w:shd w:val="clear" w:color="auto" w:fill="92D050"/>
            <w:vAlign w:val="center"/>
            <w:hideMark/>
          </w:tcPr>
          <w:p w14:paraId="7C787511"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lastRenderedPageBreak/>
              <w:t>Short-term outcome</w:t>
            </w:r>
          </w:p>
        </w:tc>
      </w:tr>
      <w:tr w:rsidR="001A1130" w:rsidRPr="009B3506" w14:paraId="1D11889E" w14:textId="77777777" w:rsidTr="001A1130">
        <w:trPr>
          <w:trHeight w:val="567"/>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08A579F2"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4F43EA71"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492" w:type="dxa"/>
            <w:vMerge w:val="restart"/>
            <w:tcBorders>
              <w:top w:val="single" w:sz="4" w:space="0" w:color="D9D9D9"/>
              <w:left w:val="single" w:sz="4" w:space="0" w:color="D9D9D9"/>
              <w:bottom w:val="single" w:sz="4" w:space="0" w:color="D9D9D9"/>
              <w:right w:val="single" w:sz="4" w:space="0" w:color="D9D9D9"/>
            </w:tcBorders>
            <w:hideMark/>
          </w:tcPr>
          <w:p w14:paraId="7B85CD5C"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Decrease in reoffending rates for perpetrators of domestic, family and sexual violence</w:t>
            </w:r>
          </w:p>
        </w:tc>
        <w:tc>
          <w:tcPr>
            <w:tcW w:w="3845" w:type="dxa"/>
            <w:vMerge w:val="restart"/>
            <w:tcBorders>
              <w:top w:val="single" w:sz="4" w:space="0" w:color="D9D9D9"/>
              <w:left w:val="single" w:sz="4" w:space="0" w:color="D9D9D9"/>
              <w:bottom w:val="single" w:sz="4" w:space="0" w:color="D9D9D9"/>
              <w:right w:val="single" w:sz="4" w:space="0" w:color="D9D9D9"/>
            </w:tcBorders>
            <w:shd w:val="clear" w:color="auto" w:fill="00B050"/>
            <w:vAlign w:val="center"/>
            <w:hideMark/>
          </w:tcPr>
          <w:p w14:paraId="57243A3B"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Medium-term outcome</w:t>
            </w:r>
          </w:p>
        </w:tc>
      </w:tr>
      <w:tr w:rsidR="001A1130" w:rsidRPr="009B3506" w14:paraId="00208E5C" w14:textId="77777777" w:rsidTr="001A1130">
        <w:trPr>
          <w:trHeight w:val="480"/>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44B2DBE8"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1CAB2A33"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6D7EB4FA"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845" w:type="dxa"/>
            <w:vMerge/>
            <w:tcBorders>
              <w:top w:val="single" w:sz="4" w:space="0" w:color="D9D9D9"/>
              <w:left w:val="single" w:sz="4" w:space="0" w:color="D9D9D9"/>
              <w:bottom w:val="single" w:sz="4" w:space="0" w:color="D9D9D9"/>
              <w:right w:val="single" w:sz="4" w:space="0" w:color="D9D9D9"/>
            </w:tcBorders>
            <w:vAlign w:val="center"/>
            <w:hideMark/>
          </w:tcPr>
          <w:p w14:paraId="30F1BB7B"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r>
      <w:tr w:rsidR="001A1130" w:rsidRPr="009B3506" w14:paraId="12E494FC" w14:textId="77777777" w:rsidTr="001A1130">
        <w:trPr>
          <w:trHeight w:val="20"/>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7C022121"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78BDFAA7"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492" w:type="dxa"/>
            <w:vMerge w:val="restart"/>
            <w:tcBorders>
              <w:top w:val="single" w:sz="4" w:space="0" w:color="D9D9D9"/>
              <w:left w:val="single" w:sz="4" w:space="0" w:color="D9D9D9"/>
              <w:bottom w:val="single" w:sz="4" w:space="0" w:color="D9D9D9"/>
              <w:right w:val="single" w:sz="4" w:space="0" w:color="D9D9D9"/>
            </w:tcBorders>
            <w:hideMark/>
          </w:tcPr>
          <w:p w14:paraId="2B45D713"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More perpetrators face a consequence when they commit violence</w:t>
            </w:r>
          </w:p>
        </w:tc>
        <w:tc>
          <w:tcPr>
            <w:tcW w:w="3845" w:type="dxa"/>
            <w:tcBorders>
              <w:top w:val="single" w:sz="4" w:space="0" w:color="D9D9D9"/>
              <w:left w:val="single" w:sz="4" w:space="0" w:color="D9D9D9"/>
              <w:bottom w:val="single" w:sz="4" w:space="0" w:color="D9D9D9"/>
              <w:right w:val="single" w:sz="4" w:space="0" w:color="D9D9D9"/>
            </w:tcBorders>
            <w:shd w:val="clear" w:color="auto" w:fill="00B050"/>
            <w:vAlign w:val="center"/>
            <w:hideMark/>
          </w:tcPr>
          <w:p w14:paraId="3158B7DD"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Medium-term outcome</w:t>
            </w:r>
          </w:p>
        </w:tc>
      </w:tr>
      <w:tr w:rsidR="001A1130" w:rsidRPr="009B3506" w14:paraId="00212FBC" w14:textId="77777777" w:rsidTr="001A1130">
        <w:trPr>
          <w:trHeight w:val="20"/>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6634351A"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7BE61111"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4429A539"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845" w:type="dxa"/>
            <w:tcBorders>
              <w:top w:val="single" w:sz="4" w:space="0" w:color="D9D9D9"/>
              <w:left w:val="single" w:sz="4" w:space="0" w:color="D9D9D9"/>
              <w:bottom w:val="single" w:sz="4" w:space="0" w:color="D9D9D9"/>
              <w:right w:val="single" w:sz="4" w:space="0" w:color="D9D9D9"/>
            </w:tcBorders>
            <w:shd w:val="clear" w:color="auto" w:fill="00B050"/>
            <w:vAlign w:val="center"/>
            <w:hideMark/>
          </w:tcPr>
          <w:p w14:paraId="0CB452DA"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Medium-term outcome</w:t>
            </w:r>
          </w:p>
        </w:tc>
      </w:tr>
      <w:tr w:rsidR="001A1130" w:rsidRPr="009B3506" w14:paraId="149F5F66" w14:textId="77777777" w:rsidTr="001A1130">
        <w:trPr>
          <w:trHeight w:val="20"/>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1431001D"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36DE1095"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002F073F"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845" w:type="dxa"/>
            <w:tcBorders>
              <w:top w:val="single" w:sz="4" w:space="0" w:color="D9D9D9"/>
              <w:left w:val="single" w:sz="4" w:space="0" w:color="D9D9D9"/>
              <w:bottom w:val="single" w:sz="4" w:space="0" w:color="D9D9D9"/>
              <w:right w:val="single" w:sz="4" w:space="0" w:color="D9D9D9"/>
            </w:tcBorders>
            <w:shd w:val="clear" w:color="auto" w:fill="00B050"/>
            <w:vAlign w:val="center"/>
            <w:hideMark/>
          </w:tcPr>
          <w:p w14:paraId="27359CC8"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Medium-term outcome</w:t>
            </w:r>
          </w:p>
        </w:tc>
      </w:tr>
      <w:tr w:rsidR="001A1130" w:rsidRPr="009B3506" w14:paraId="52AB05B5" w14:textId="77777777" w:rsidTr="001A1130">
        <w:trPr>
          <w:trHeight w:val="20"/>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411B854D"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57D5AC1E"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492" w:type="dxa"/>
            <w:vMerge w:val="restart"/>
            <w:tcBorders>
              <w:top w:val="single" w:sz="4" w:space="0" w:color="D9D9D9"/>
              <w:left w:val="single" w:sz="4" w:space="0" w:color="D9D9D9"/>
              <w:bottom w:val="single" w:sz="4" w:space="0" w:color="D9D9D9"/>
              <w:right w:val="single" w:sz="4" w:space="0" w:color="D9D9D9"/>
            </w:tcBorders>
            <w:hideMark/>
          </w:tcPr>
          <w:p w14:paraId="3B38F03D"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Increase in perpetrators who successfully complete a behaviour change initiative</w:t>
            </w:r>
          </w:p>
        </w:tc>
        <w:tc>
          <w:tcPr>
            <w:tcW w:w="3845" w:type="dxa"/>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126518DF"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1A1130" w:rsidRPr="009B3506" w14:paraId="06278F97" w14:textId="77777777" w:rsidTr="001A1130">
        <w:trPr>
          <w:trHeight w:val="20"/>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0606C86D"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4D439EA4"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3629D764"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845" w:type="dxa"/>
            <w:tcBorders>
              <w:top w:val="single" w:sz="4" w:space="0" w:color="D9D9D9"/>
              <w:left w:val="single" w:sz="4" w:space="0" w:color="D9D9D9"/>
              <w:bottom w:val="single" w:sz="4" w:space="0" w:color="D9D9D9"/>
              <w:right w:val="single" w:sz="4" w:space="0" w:color="D9D9D9"/>
            </w:tcBorders>
            <w:shd w:val="clear" w:color="auto" w:fill="00B050"/>
            <w:vAlign w:val="center"/>
            <w:hideMark/>
          </w:tcPr>
          <w:p w14:paraId="7E38DAAF"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Medium-term outcome</w:t>
            </w:r>
          </w:p>
        </w:tc>
      </w:tr>
      <w:tr w:rsidR="001A1130" w:rsidRPr="009B3506" w14:paraId="5195ED6D" w14:textId="77777777" w:rsidTr="001A1130">
        <w:trPr>
          <w:trHeight w:val="20"/>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36BC4C5A"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70C9F0E2"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0E2B064A"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845" w:type="dxa"/>
            <w:tcBorders>
              <w:top w:val="single" w:sz="4" w:space="0" w:color="D9D9D9"/>
              <w:left w:val="single" w:sz="4" w:space="0" w:color="D9D9D9"/>
              <w:bottom w:val="single" w:sz="4" w:space="0" w:color="D9D9D9"/>
              <w:right w:val="single" w:sz="4" w:space="0" w:color="D9D9D9"/>
            </w:tcBorders>
            <w:shd w:val="clear" w:color="auto" w:fill="00B050"/>
            <w:vAlign w:val="center"/>
            <w:hideMark/>
          </w:tcPr>
          <w:p w14:paraId="239D05D9"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Medium-term outcome</w:t>
            </w:r>
          </w:p>
        </w:tc>
      </w:tr>
      <w:tr w:rsidR="001A1130" w:rsidRPr="009B3506" w14:paraId="65EA7A18" w14:textId="77777777" w:rsidTr="001A1130">
        <w:trPr>
          <w:trHeight w:val="480"/>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7FC259E4"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5DFF843A"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492" w:type="dxa"/>
            <w:vMerge w:val="restart"/>
            <w:tcBorders>
              <w:top w:val="single" w:sz="4" w:space="0" w:color="D9D9D9"/>
              <w:left w:val="single" w:sz="4" w:space="0" w:color="D9D9D9"/>
              <w:bottom w:val="single" w:sz="4" w:space="0" w:color="D9D9D9"/>
              <w:right w:val="single" w:sz="4" w:space="0" w:color="D9D9D9"/>
            </w:tcBorders>
            <w:hideMark/>
          </w:tcPr>
          <w:p w14:paraId="2E807D6A"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Decrease in re-victimisation rates</w:t>
            </w:r>
          </w:p>
        </w:tc>
        <w:tc>
          <w:tcPr>
            <w:tcW w:w="3845" w:type="dxa"/>
            <w:vMerge w:val="restart"/>
            <w:tcBorders>
              <w:top w:val="single" w:sz="4" w:space="0" w:color="D9D9D9"/>
              <w:left w:val="single" w:sz="4" w:space="0" w:color="D9D9D9"/>
              <w:bottom w:val="single" w:sz="4" w:space="0" w:color="D9D9D9"/>
              <w:right w:val="single" w:sz="4" w:space="0" w:color="D9D9D9"/>
            </w:tcBorders>
            <w:shd w:val="clear" w:color="auto" w:fill="00B050"/>
            <w:vAlign w:val="center"/>
            <w:hideMark/>
          </w:tcPr>
          <w:p w14:paraId="125804E8"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Medium-term outcome</w:t>
            </w:r>
          </w:p>
        </w:tc>
      </w:tr>
      <w:tr w:rsidR="001A1130" w:rsidRPr="009B3506" w14:paraId="6B664B57" w14:textId="77777777" w:rsidTr="001A1130">
        <w:trPr>
          <w:trHeight w:val="480"/>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6F5AD68A"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0AE55496"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1AEABA10"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845" w:type="dxa"/>
            <w:vMerge/>
            <w:tcBorders>
              <w:top w:val="single" w:sz="4" w:space="0" w:color="D9D9D9"/>
              <w:left w:val="single" w:sz="4" w:space="0" w:color="D9D9D9"/>
              <w:bottom w:val="single" w:sz="4" w:space="0" w:color="D9D9D9"/>
              <w:right w:val="single" w:sz="4" w:space="0" w:color="D9D9D9"/>
            </w:tcBorders>
            <w:vAlign w:val="center"/>
            <w:hideMark/>
          </w:tcPr>
          <w:p w14:paraId="39F0BACD"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r>
      <w:tr w:rsidR="001A1130" w:rsidRPr="009B3506" w14:paraId="2B68755B" w14:textId="77777777" w:rsidTr="001A1130">
        <w:trPr>
          <w:trHeight w:val="423"/>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4E653E04"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1D091192"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7FF3DA03"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845" w:type="dxa"/>
            <w:vMerge/>
            <w:tcBorders>
              <w:top w:val="single" w:sz="4" w:space="0" w:color="D9D9D9"/>
              <w:left w:val="single" w:sz="4" w:space="0" w:color="D9D9D9"/>
              <w:bottom w:val="single" w:sz="4" w:space="0" w:color="D9D9D9"/>
              <w:right w:val="single" w:sz="4" w:space="0" w:color="D9D9D9"/>
            </w:tcBorders>
            <w:vAlign w:val="center"/>
            <w:hideMark/>
          </w:tcPr>
          <w:p w14:paraId="48FFAC56"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r>
      <w:tr w:rsidR="001A1130" w:rsidRPr="009B3506" w14:paraId="53880E83" w14:textId="77777777" w:rsidTr="001A1130">
        <w:trPr>
          <w:trHeight w:val="423"/>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616AEB04"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493" w:type="dxa"/>
            <w:vMerge w:val="restart"/>
            <w:tcBorders>
              <w:top w:val="single" w:sz="4" w:space="0" w:color="D9D9D9"/>
              <w:left w:val="single" w:sz="4" w:space="0" w:color="D9D9D9"/>
              <w:bottom w:val="single" w:sz="4" w:space="0" w:color="D9D9D9"/>
              <w:right w:val="single" w:sz="4" w:space="0" w:color="D9D9D9"/>
            </w:tcBorders>
            <w:hideMark/>
          </w:tcPr>
          <w:p w14:paraId="5DC6D2D1"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Build the evidence base to inform responses to domestic, family and sexual violence by strengthening the focus on what works to reduce violence, improving data and supporting the Fourth Action Plan priorities</w:t>
            </w:r>
          </w:p>
        </w:tc>
        <w:tc>
          <w:tcPr>
            <w:tcW w:w="3492" w:type="dxa"/>
            <w:vMerge w:val="restart"/>
            <w:tcBorders>
              <w:top w:val="single" w:sz="4" w:space="0" w:color="D9D9D9"/>
              <w:left w:val="single" w:sz="4" w:space="0" w:color="D9D9D9"/>
              <w:bottom w:val="single" w:sz="4" w:space="0" w:color="D9D9D9"/>
              <w:right w:val="single" w:sz="4" w:space="0" w:color="D9D9D9"/>
            </w:tcBorders>
            <w:hideMark/>
          </w:tcPr>
          <w:p w14:paraId="2F927804"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 xml:space="preserve">Increase in level of evidence available which underpins the design of effective responses to domestic, family and sexual violence </w:t>
            </w:r>
          </w:p>
        </w:tc>
        <w:tc>
          <w:tcPr>
            <w:tcW w:w="3845" w:type="dxa"/>
            <w:vMerge w:val="restart"/>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2112EDFF"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1A1130" w:rsidRPr="009B3506" w14:paraId="2988B175" w14:textId="77777777" w:rsidTr="001A1130">
        <w:trPr>
          <w:trHeight w:val="423"/>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25A18CEF"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41A88264"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789F20CC"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845" w:type="dxa"/>
            <w:vMerge/>
            <w:tcBorders>
              <w:top w:val="single" w:sz="4" w:space="0" w:color="D9D9D9"/>
              <w:left w:val="single" w:sz="4" w:space="0" w:color="D9D9D9"/>
              <w:bottom w:val="single" w:sz="4" w:space="0" w:color="D9D9D9"/>
              <w:right w:val="single" w:sz="4" w:space="0" w:color="D9D9D9"/>
            </w:tcBorders>
            <w:vAlign w:val="center"/>
            <w:hideMark/>
          </w:tcPr>
          <w:p w14:paraId="0BBA3696"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r>
      <w:tr w:rsidR="001A1130" w:rsidRPr="009B3506" w14:paraId="7945A9B2" w14:textId="77777777" w:rsidTr="001A1130">
        <w:trPr>
          <w:trHeight w:val="408"/>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7C0C92B8"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09659D0D"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1A46A71C"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845" w:type="dxa"/>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2385972B"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1A1130" w:rsidRPr="009B3506" w14:paraId="4839AAC1" w14:textId="77777777" w:rsidTr="001A1130">
        <w:trPr>
          <w:trHeight w:val="480"/>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008C007D"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15FB6167"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67D4636A"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845" w:type="dxa"/>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59F6CB49"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1A1130" w:rsidRPr="009B3506" w14:paraId="60548D2B" w14:textId="77777777" w:rsidTr="001A1130">
        <w:trPr>
          <w:trHeight w:val="720"/>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67589224"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4BEB5BB9"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1F2AB096"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845" w:type="dxa"/>
            <w:tcBorders>
              <w:top w:val="single" w:sz="4" w:space="0" w:color="D9D9D9"/>
              <w:left w:val="single" w:sz="4" w:space="0" w:color="D9D9D9"/>
              <w:bottom w:val="single" w:sz="4" w:space="0" w:color="D9D9D9"/>
              <w:right w:val="single" w:sz="4" w:space="0" w:color="D9D9D9"/>
            </w:tcBorders>
            <w:shd w:val="clear" w:color="auto" w:fill="92D050"/>
            <w:vAlign w:val="center"/>
            <w:hideMark/>
          </w:tcPr>
          <w:p w14:paraId="43C51EF1"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Short-term outcome</w:t>
            </w:r>
          </w:p>
        </w:tc>
      </w:tr>
      <w:tr w:rsidR="001A1130" w:rsidRPr="009B3506" w14:paraId="1F080EA8" w14:textId="77777777" w:rsidTr="001A1130">
        <w:trPr>
          <w:trHeight w:val="480"/>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26B8A43B"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14813DB5"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3D290D2A"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845" w:type="dxa"/>
            <w:tcBorders>
              <w:top w:val="single" w:sz="4" w:space="0" w:color="D9D9D9"/>
              <w:left w:val="single" w:sz="4" w:space="0" w:color="D9D9D9"/>
              <w:bottom w:val="single" w:sz="4" w:space="0" w:color="D9D9D9"/>
              <w:right w:val="single" w:sz="4" w:space="0" w:color="D9D9D9"/>
            </w:tcBorders>
            <w:shd w:val="clear" w:color="auto" w:fill="92D050"/>
            <w:vAlign w:val="center"/>
            <w:hideMark/>
          </w:tcPr>
          <w:p w14:paraId="6AEAD7E0"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Short-term outcome</w:t>
            </w:r>
          </w:p>
        </w:tc>
      </w:tr>
      <w:tr w:rsidR="001A1130" w:rsidRPr="009B3506" w14:paraId="29CCC915" w14:textId="77777777" w:rsidTr="001A1130">
        <w:trPr>
          <w:trHeight w:val="567"/>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1326F922"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493" w:type="dxa"/>
            <w:vMerge w:val="restart"/>
            <w:tcBorders>
              <w:top w:val="single" w:sz="4" w:space="0" w:color="D9D9D9"/>
              <w:left w:val="single" w:sz="4" w:space="0" w:color="D9D9D9"/>
              <w:bottom w:val="single" w:sz="4" w:space="0" w:color="D9D9D9"/>
              <w:right w:val="single" w:sz="4" w:space="0" w:color="D9D9D9"/>
            </w:tcBorders>
            <w:vAlign w:val="center"/>
            <w:hideMark/>
          </w:tcPr>
          <w:p w14:paraId="5930465F"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 xml:space="preserve">Improve access to suitable and safe accommodation within their communities </w:t>
            </w:r>
            <w:r w:rsidRPr="009B3506">
              <w:rPr>
                <w:rFonts w:ascii="Calibri Light" w:eastAsia="Times New Roman" w:hAnsi="Calibri Light" w:cs="Calibri Light"/>
                <w:sz w:val="18"/>
                <w:szCs w:val="18"/>
                <w:lang w:eastAsia="en-AU"/>
              </w:rPr>
              <w:lastRenderedPageBreak/>
              <w:t>for women who have experienced domestic, family and sexual violence</w:t>
            </w:r>
          </w:p>
        </w:tc>
        <w:tc>
          <w:tcPr>
            <w:tcW w:w="3492" w:type="dxa"/>
            <w:vMerge w:val="restart"/>
            <w:tcBorders>
              <w:top w:val="single" w:sz="4" w:space="0" w:color="D9D9D9"/>
              <w:left w:val="single" w:sz="4" w:space="0" w:color="D9D9D9"/>
              <w:bottom w:val="single" w:sz="4" w:space="0" w:color="D9D9D9"/>
              <w:right w:val="single" w:sz="4" w:space="0" w:color="D9D9D9"/>
            </w:tcBorders>
            <w:vAlign w:val="center"/>
            <w:hideMark/>
          </w:tcPr>
          <w:p w14:paraId="2C088D1E"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lastRenderedPageBreak/>
              <w:t xml:space="preserve">Increase in the number of available, local, suitable, and safe accommodation options </w:t>
            </w:r>
            <w:r w:rsidRPr="009B3506">
              <w:rPr>
                <w:rFonts w:ascii="Calibri Light" w:eastAsia="Times New Roman" w:hAnsi="Calibri Light" w:cs="Calibri Light"/>
                <w:sz w:val="18"/>
                <w:szCs w:val="18"/>
                <w:lang w:eastAsia="en-AU"/>
              </w:rPr>
              <w:lastRenderedPageBreak/>
              <w:t>for women who have experienced domestic, family, and sexual violence</w:t>
            </w:r>
          </w:p>
        </w:tc>
        <w:tc>
          <w:tcPr>
            <w:tcW w:w="3845" w:type="dxa"/>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5F1A933C"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lastRenderedPageBreak/>
              <w:t>Output</w:t>
            </w:r>
          </w:p>
        </w:tc>
      </w:tr>
      <w:tr w:rsidR="001A1130" w:rsidRPr="009B3506" w14:paraId="1DAED83F" w14:textId="77777777" w:rsidTr="001A1130">
        <w:trPr>
          <w:trHeight w:val="20"/>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304B0059"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48592861"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1F6EE71C"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845" w:type="dxa"/>
            <w:tcBorders>
              <w:top w:val="single" w:sz="4" w:space="0" w:color="D9D9D9"/>
              <w:left w:val="single" w:sz="4" w:space="0" w:color="D9D9D9"/>
              <w:bottom w:val="single" w:sz="4" w:space="0" w:color="D9D9D9"/>
              <w:right w:val="single" w:sz="4" w:space="0" w:color="D9D9D9"/>
            </w:tcBorders>
            <w:shd w:val="clear" w:color="auto" w:fill="A9D08E"/>
            <w:vAlign w:val="center"/>
            <w:hideMark/>
          </w:tcPr>
          <w:p w14:paraId="7CA4D6CA"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Output</w:t>
            </w:r>
          </w:p>
        </w:tc>
      </w:tr>
      <w:tr w:rsidR="001A1130" w:rsidRPr="009B3506" w14:paraId="5338881D" w14:textId="77777777" w:rsidTr="001A1130">
        <w:trPr>
          <w:trHeight w:val="20"/>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57AAAF78"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4A1A6C7B"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492" w:type="dxa"/>
            <w:vMerge w:val="restart"/>
            <w:tcBorders>
              <w:top w:val="single" w:sz="4" w:space="0" w:color="D9D9D9"/>
              <w:left w:val="single" w:sz="4" w:space="0" w:color="D9D9D9"/>
              <w:bottom w:val="single" w:sz="4" w:space="0" w:color="D9D9D9"/>
              <w:right w:val="single" w:sz="4" w:space="0" w:color="D9D9D9"/>
            </w:tcBorders>
            <w:hideMark/>
          </w:tcPr>
          <w:p w14:paraId="72C07502"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Increase in the number of victims and families who progress from crisis supports for homelessness to stable accommodation</w:t>
            </w:r>
          </w:p>
        </w:tc>
        <w:tc>
          <w:tcPr>
            <w:tcW w:w="3845" w:type="dxa"/>
            <w:tcBorders>
              <w:top w:val="single" w:sz="4" w:space="0" w:color="D9D9D9"/>
              <w:left w:val="single" w:sz="4" w:space="0" w:color="D9D9D9"/>
              <w:bottom w:val="single" w:sz="4" w:space="0" w:color="D9D9D9"/>
              <w:right w:val="single" w:sz="4" w:space="0" w:color="D9D9D9"/>
            </w:tcBorders>
            <w:shd w:val="clear" w:color="auto" w:fill="92D050"/>
            <w:vAlign w:val="center"/>
            <w:hideMark/>
          </w:tcPr>
          <w:p w14:paraId="5C55D51F"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Short-term outcome</w:t>
            </w:r>
          </w:p>
        </w:tc>
      </w:tr>
      <w:tr w:rsidR="001A1130" w:rsidRPr="009B3506" w14:paraId="3D6BB06F" w14:textId="77777777" w:rsidTr="001A1130">
        <w:trPr>
          <w:trHeight w:val="20"/>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3ACAAE9B"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0C9943A2"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6EC450BA"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845" w:type="dxa"/>
            <w:tcBorders>
              <w:top w:val="single" w:sz="4" w:space="0" w:color="D9D9D9"/>
              <w:left w:val="single" w:sz="4" w:space="0" w:color="D9D9D9"/>
              <w:bottom w:val="single" w:sz="4" w:space="0" w:color="D9D9D9"/>
              <w:right w:val="single" w:sz="4" w:space="0" w:color="D9D9D9"/>
            </w:tcBorders>
            <w:shd w:val="clear" w:color="auto" w:fill="92D050"/>
            <w:vAlign w:val="center"/>
            <w:hideMark/>
          </w:tcPr>
          <w:p w14:paraId="7C59D638"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Short-term outcome</w:t>
            </w:r>
          </w:p>
        </w:tc>
      </w:tr>
      <w:tr w:rsidR="001A1130" w:rsidRPr="009B3506" w14:paraId="7835A0E3" w14:textId="77777777" w:rsidTr="001A1130">
        <w:trPr>
          <w:trHeight w:val="480"/>
        </w:trPr>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675C78F9"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6199E2D0"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0" w:type="auto"/>
            <w:vMerge/>
            <w:tcBorders>
              <w:top w:val="single" w:sz="4" w:space="0" w:color="D9D9D9"/>
              <w:left w:val="single" w:sz="4" w:space="0" w:color="D9D9D9"/>
              <w:bottom w:val="single" w:sz="4" w:space="0" w:color="D9D9D9"/>
              <w:right w:val="single" w:sz="4" w:space="0" w:color="D9D9D9"/>
            </w:tcBorders>
            <w:vAlign w:val="center"/>
            <w:hideMark/>
          </w:tcPr>
          <w:p w14:paraId="679F3727" w14:textId="77777777" w:rsidR="001A1130" w:rsidRPr="009B3506" w:rsidRDefault="001A1130" w:rsidP="009B3506">
            <w:pPr>
              <w:spacing w:before="0" w:after="0" w:line="256" w:lineRule="auto"/>
              <w:rPr>
                <w:rFonts w:ascii="Calibri Light" w:eastAsia="Times New Roman" w:hAnsi="Calibri Light" w:cs="Calibri Light"/>
                <w:sz w:val="18"/>
                <w:szCs w:val="18"/>
                <w:lang w:eastAsia="en-AU"/>
              </w:rPr>
            </w:pPr>
          </w:p>
        </w:tc>
        <w:tc>
          <w:tcPr>
            <w:tcW w:w="3845" w:type="dxa"/>
            <w:tcBorders>
              <w:top w:val="single" w:sz="4" w:space="0" w:color="D9D9D9"/>
              <w:left w:val="single" w:sz="4" w:space="0" w:color="D9D9D9"/>
              <w:bottom w:val="single" w:sz="4" w:space="0" w:color="D9D9D9"/>
              <w:right w:val="single" w:sz="4" w:space="0" w:color="D9D9D9"/>
            </w:tcBorders>
            <w:shd w:val="clear" w:color="auto" w:fill="92D050"/>
            <w:vAlign w:val="center"/>
            <w:hideMark/>
          </w:tcPr>
          <w:p w14:paraId="6213BB17" w14:textId="77777777" w:rsidR="001A1130" w:rsidRPr="009B3506" w:rsidRDefault="001A1130" w:rsidP="009B3506">
            <w:pPr>
              <w:spacing w:before="0" w:after="0"/>
              <w:rPr>
                <w:rFonts w:ascii="Calibri Light" w:eastAsia="Times New Roman" w:hAnsi="Calibri Light" w:cs="Calibri Light"/>
                <w:sz w:val="18"/>
                <w:szCs w:val="18"/>
                <w:lang w:eastAsia="en-AU"/>
              </w:rPr>
            </w:pPr>
            <w:r w:rsidRPr="009B3506">
              <w:rPr>
                <w:rFonts w:ascii="Calibri Light" w:eastAsia="Times New Roman" w:hAnsi="Calibri Light" w:cs="Calibri Light"/>
                <w:sz w:val="18"/>
                <w:szCs w:val="18"/>
                <w:lang w:eastAsia="en-AU"/>
              </w:rPr>
              <w:t>Short-term outcome</w:t>
            </w:r>
          </w:p>
        </w:tc>
      </w:tr>
    </w:tbl>
    <w:p w14:paraId="3C6A12C3" w14:textId="77777777" w:rsidR="009B3506" w:rsidRPr="009B3506" w:rsidRDefault="009B3506" w:rsidP="009B3506">
      <w:pPr>
        <w:spacing w:before="0" w:after="0" w:line="276" w:lineRule="auto"/>
        <w:rPr>
          <w:rFonts w:ascii="Calibri Light" w:eastAsia="Calibri" w:hAnsi="Calibri Light" w:cs="Times New Roman"/>
        </w:rPr>
        <w:sectPr w:rsidR="009B3506" w:rsidRPr="009B3506">
          <w:pgSz w:w="16838" w:h="11906" w:orient="landscape"/>
          <w:pgMar w:top="1418" w:right="1418" w:bottom="1418" w:left="1418" w:header="709" w:footer="453" w:gutter="0"/>
          <w:cols w:space="720"/>
        </w:sectPr>
      </w:pPr>
    </w:p>
    <w:p w14:paraId="4C5E84B4" w14:textId="77777777" w:rsidR="009B3506" w:rsidRPr="009B3506" w:rsidRDefault="009B3506" w:rsidP="009B3506">
      <w:pPr>
        <w:spacing w:before="0" w:after="160" w:line="256" w:lineRule="auto"/>
        <w:rPr>
          <w:rFonts w:ascii="Calibri Light" w:eastAsia="Calibri" w:hAnsi="Calibri Light" w:cs="Times New Roman"/>
        </w:rPr>
      </w:pPr>
      <w:bookmarkStart w:id="62" w:name="_Toc46471854"/>
      <w:bookmarkStart w:id="63" w:name="_Toc46471868"/>
      <w:bookmarkStart w:id="64" w:name="_Toc46414116"/>
      <w:r w:rsidRPr="009B3506">
        <w:rPr>
          <w:rFonts w:ascii="Calibri Light" w:eastAsia="Calibri" w:hAnsi="Calibri Light" w:cs="Times New Roman"/>
        </w:rPr>
        <w:lastRenderedPageBreak/>
        <w:t>Glossary</w:t>
      </w:r>
      <w:bookmarkEnd w:id="62"/>
      <w:r w:rsidRPr="009B3506">
        <w:rPr>
          <w:rFonts w:ascii="Calibri Light" w:eastAsia="Calibri" w:hAnsi="Calibri Light" w:cs="Times New Roman"/>
        </w:rPr>
        <w:t xml:space="preserve"> </w:t>
      </w:r>
    </w:p>
    <w:tbl>
      <w:tblPr>
        <w:tblStyle w:val="ListTable3-Accent11"/>
        <w:tblW w:w="0" w:type="auto"/>
        <w:tblInd w:w="0"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044"/>
        <w:gridCol w:w="7016"/>
      </w:tblGrid>
      <w:tr w:rsidR="009B3506" w:rsidRPr="009B3506" w14:paraId="6A73FA1C" w14:textId="77777777" w:rsidTr="009B350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44" w:type="dxa"/>
            <w:shd w:val="clear" w:color="auto" w:fill="003366"/>
            <w:hideMark/>
          </w:tcPr>
          <w:p w14:paraId="6115BA44" w14:textId="77777777" w:rsidR="009B3506" w:rsidRPr="009B3506" w:rsidRDefault="009B3506" w:rsidP="009B3506">
            <w:pPr>
              <w:tabs>
                <w:tab w:val="left" w:pos="1554"/>
              </w:tabs>
              <w:rPr>
                <w:rFonts w:ascii="Calibri Light" w:hAnsi="Calibri Light" w:cs="Calibri Light"/>
                <w:lang w:val="en-US"/>
              </w:rPr>
            </w:pPr>
            <w:r w:rsidRPr="009B3506">
              <w:rPr>
                <w:rFonts w:ascii="Calibri Light" w:hAnsi="Calibri Light" w:cs="Calibri Light"/>
                <w:lang w:val="en-US"/>
              </w:rPr>
              <w:t xml:space="preserve">Acronym </w:t>
            </w:r>
          </w:p>
        </w:tc>
        <w:tc>
          <w:tcPr>
            <w:tcW w:w="7016" w:type="dxa"/>
            <w:shd w:val="clear" w:color="auto" w:fill="003366"/>
            <w:hideMark/>
          </w:tcPr>
          <w:p w14:paraId="1997AA7B" w14:textId="77777777" w:rsidR="009B3506" w:rsidRPr="009B3506" w:rsidRDefault="009B3506" w:rsidP="009B3506">
            <w:pPr>
              <w:tabs>
                <w:tab w:val="left" w:pos="1554"/>
              </w:tabs>
              <w:cnfStyle w:val="100000000000" w:firstRow="1" w:lastRow="0" w:firstColumn="0" w:lastColumn="0" w:oddVBand="0" w:evenVBand="0" w:oddHBand="0" w:evenHBand="0" w:firstRowFirstColumn="0" w:firstRowLastColumn="0" w:lastRowFirstColumn="0" w:lastRowLastColumn="0"/>
              <w:rPr>
                <w:rFonts w:ascii="Calibri Light" w:hAnsi="Calibri Light" w:cs="Calibri Light"/>
                <w:lang w:val="en-US"/>
              </w:rPr>
            </w:pPr>
            <w:r w:rsidRPr="009B3506">
              <w:rPr>
                <w:rFonts w:ascii="Calibri Light" w:hAnsi="Calibri Light" w:cs="Calibri Light"/>
                <w:lang w:val="en-US"/>
              </w:rPr>
              <w:t xml:space="preserve">Definition </w:t>
            </w:r>
          </w:p>
        </w:tc>
      </w:tr>
      <w:tr w:rsidR="009B3506" w:rsidRPr="009B3506" w14:paraId="34D383F6" w14:textId="77777777" w:rsidTr="009B3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dxa"/>
            <w:tcBorders>
              <w:left w:val="nil"/>
              <w:bottom w:val="single" w:sz="4" w:space="0" w:color="A6A6A6"/>
            </w:tcBorders>
            <w:shd w:val="clear" w:color="auto" w:fill="F2F2F2"/>
            <w:hideMark/>
          </w:tcPr>
          <w:p w14:paraId="7E4F04AC" w14:textId="77777777" w:rsidR="009B3506" w:rsidRPr="009B3506" w:rsidRDefault="009B3506" w:rsidP="009B3506">
            <w:pPr>
              <w:tabs>
                <w:tab w:val="left" w:pos="1554"/>
              </w:tabs>
              <w:rPr>
                <w:rFonts w:ascii="Calibri Light" w:hAnsi="Calibri Light" w:cs="Calibri Light"/>
                <w:szCs w:val="20"/>
                <w:lang w:val="en-US"/>
              </w:rPr>
            </w:pPr>
            <w:r w:rsidRPr="009B3506">
              <w:rPr>
                <w:rFonts w:ascii="Calibri Light" w:hAnsi="Calibri Light" w:cs="Calibri Light"/>
                <w:szCs w:val="20"/>
                <w:lang w:val="en-US"/>
              </w:rPr>
              <w:t>ABS</w:t>
            </w:r>
          </w:p>
        </w:tc>
        <w:tc>
          <w:tcPr>
            <w:tcW w:w="7016" w:type="dxa"/>
            <w:tcBorders>
              <w:left w:val="nil"/>
              <w:bottom w:val="single" w:sz="4" w:space="0" w:color="A6A6A6"/>
              <w:right w:val="nil"/>
            </w:tcBorders>
            <w:hideMark/>
          </w:tcPr>
          <w:p w14:paraId="38732808" w14:textId="77777777" w:rsidR="009B3506" w:rsidRPr="009B3506" w:rsidRDefault="009B3506" w:rsidP="009B3506">
            <w:pPr>
              <w:tabs>
                <w:tab w:val="left" w:pos="1554"/>
              </w:tabs>
              <w:cnfStyle w:val="000000100000" w:firstRow="0" w:lastRow="0" w:firstColumn="0" w:lastColumn="0" w:oddVBand="0" w:evenVBand="0" w:oddHBand="1" w:evenHBand="0" w:firstRowFirstColumn="0" w:firstRowLastColumn="0" w:lastRowFirstColumn="0" w:lastRowLastColumn="0"/>
              <w:rPr>
                <w:rFonts w:ascii="Calibri Light" w:hAnsi="Calibri Light" w:cs="Calibri Light"/>
                <w:lang w:val="en-US"/>
              </w:rPr>
            </w:pPr>
            <w:r w:rsidRPr="009B3506">
              <w:rPr>
                <w:rFonts w:ascii="Calibri Light" w:hAnsi="Calibri Light" w:cs="Calibri Light"/>
                <w:lang w:val="en-US"/>
              </w:rPr>
              <w:t xml:space="preserve">Australian Bureau of Statistics </w:t>
            </w:r>
          </w:p>
        </w:tc>
      </w:tr>
      <w:tr w:rsidR="009B3506" w:rsidRPr="009B3506" w14:paraId="552B2DE9" w14:textId="77777777" w:rsidTr="009B3506">
        <w:tc>
          <w:tcPr>
            <w:cnfStyle w:val="001000000000" w:firstRow="0" w:lastRow="0" w:firstColumn="1" w:lastColumn="0" w:oddVBand="0" w:evenVBand="0" w:oddHBand="0" w:evenHBand="0" w:firstRowFirstColumn="0" w:firstRowLastColumn="0" w:lastRowFirstColumn="0" w:lastRowLastColumn="0"/>
            <w:tcW w:w="2044" w:type="dxa"/>
            <w:tcBorders>
              <w:top w:val="nil"/>
              <w:left w:val="nil"/>
              <w:bottom w:val="single" w:sz="4" w:space="0" w:color="A6A6A6"/>
            </w:tcBorders>
            <w:shd w:val="clear" w:color="auto" w:fill="F2F2F2"/>
            <w:hideMark/>
          </w:tcPr>
          <w:p w14:paraId="317A5207" w14:textId="77777777" w:rsidR="009B3506" w:rsidRPr="009B3506" w:rsidRDefault="009B3506" w:rsidP="009B3506">
            <w:pPr>
              <w:tabs>
                <w:tab w:val="left" w:pos="1554"/>
              </w:tabs>
              <w:rPr>
                <w:rFonts w:ascii="Calibri Light" w:hAnsi="Calibri Light" w:cs="Calibri Light"/>
                <w:szCs w:val="20"/>
                <w:lang w:val="en-US"/>
              </w:rPr>
            </w:pPr>
            <w:r w:rsidRPr="009B3506">
              <w:rPr>
                <w:rFonts w:ascii="Calibri Light" w:hAnsi="Calibri Light" w:cs="Calibri Light"/>
                <w:szCs w:val="20"/>
                <w:lang w:val="en-US"/>
              </w:rPr>
              <w:t>AIC</w:t>
            </w:r>
          </w:p>
        </w:tc>
        <w:tc>
          <w:tcPr>
            <w:tcW w:w="7016" w:type="dxa"/>
            <w:tcBorders>
              <w:top w:val="nil"/>
              <w:left w:val="nil"/>
              <w:bottom w:val="single" w:sz="4" w:space="0" w:color="A6A6A6"/>
              <w:right w:val="nil"/>
            </w:tcBorders>
            <w:hideMark/>
          </w:tcPr>
          <w:p w14:paraId="3CA9B255" w14:textId="77777777" w:rsidR="009B3506" w:rsidRPr="009B3506" w:rsidRDefault="009B3506" w:rsidP="009B3506">
            <w:pPr>
              <w:tabs>
                <w:tab w:val="left" w:pos="1554"/>
              </w:tabs>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val="en-US"/>
              </w:rPr>
            </w:pPr>
            <w:r w:rsidRPr="009B3506">
              <w:rPr>
                <w:rFonts w:ascii="Calibri Light" w:hAnsi="Calibri Light" w:cs="Calibri Light"/>
                <w:lang w:val="en-US"/>
              </w:rPr>
              <w:t xml:space="preserve">Australian Institute of Criminology </w:t>
            </w:r>
          </w:p>
        </w:tc>
      </w:tr>
      <w:tr w:rsidR="009B3506" w:rsidRPr="009B3506" w14:paraId="066A9C74" w14:textId="77777777" w:rsidTr="009B3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dxa"/>
            <w:tcBorders>
              <w:top w:val="single" w:sz="4" w:space="0" w:color="A6A6A6"/>
              <w:left w:val="nil"/>
              <w:bottom w:val="single" w:sz="4" w:space="0" w:color="7F7F7F"/>
            </w:tcBorders>
            <w:shd w:val="clear" w:color="auto" w:fill="F2F2F2"/>
            <w:hideMark/>
          </w:tcPr>
          <w:p w14:paraId="748D24F9" w14:textId="77777777" w:rsidR="009B3506" w:rsidRPr="009B3506" w:rsidRDefault="009B3506" w:rsidP="009B3506">
            <w:pPr>
              <w:tabs>
                <w:tab w:val="left" w:pos="1554"/>
              </w:tabs>
              <w:rPr>
                <w:rFonts w:ascii="Calibri Light" w:hAnsi="Calibri Light" w:cs="Calibri Light"/>
                <w:szCs w:val="20"/>
                <w:lang w:val="en-US"/>
              </w:rPr>
            </w:pPr>
            <w:r w:rsidRPr="009B3506">
              <w:rPr>
                <w:rFonts w:ascii="Calibri Light" w:hAnsi="Calibri Light" w:cs="Calibri Light"/>
                <w:szCs w:val="20"/>
                <w:lang w:val="en-US"/>
              </w:rPr>
              <w:t>AIHW</w:t>
            </w:r>
          </w:p>
        </w:tc>
        <w:tc>
          <w:tcPr>
            <w:tcW w:w="7016" w:type="dxa"/>
            <w:tcBorders>
              <w:top w:val="single" w:sz="4" w:space="0" w:color="A6A6A6"/>
              <w:left w:val="nil"/>
              <w:bottom w:val="single" w:sz="4" w:space="0" w:color="7F7F7F"/>
              <w:right w:val="nil"/>
            </w:tcBorders>
            <w:hideMark/>
          </w:tcPr>
          <w:p w14:paraId="65D062C9" w14:textId="77777777" w:rsidR="009B3506" w:rsidRPr="009B3506" w:rsidRDefault="009B3506" w:rsidP="009B3506">
            <w:pPr>
              <w:tabs>
                <w:tab w:val="left" w:pos="1554"/>
              </w:tabs>
              <w:cnfStyle w:val="000000100000" w:firstRow="0" w:lastRow="0" w:firstColumn="0" w:lastColumn="0" w:oddVBand="0" w:evenVBand="0" w:oddHBand="1" w:evenHBand="0" w:firstRowFirstColumn="0" w:firstRowLastColumn="0" w:lastRowFirstColumn="0" w:lastRowLastColumn="0"/>
              <w:rPr>
                <w:rFonts w:ascii="Calibri Light" w:hAnsi="Calibri Light" w:cs="Calibri Light"/>
                <w:lang w:val="en-US"/>
              </w:rPr>
            </w:pPr>
            <w:r w:rsidRPr="009B3506">
              <w:rPr>
                <w:rFonts w:ascii="Calibri Light" w:hAnsi="Calibri Light" w:cs="Calibri Light"/>
                <w:lang w:val="en-US"/>
              </w:rPr>
              <w:t xml:space="preserve">Australian Institute of Health and Welfare </w:t>
            </w:r>
          </w:p>
        </w:tc>
      </w:tr>
      <w:tr w:rsidR="009B3506" w:rsidRPr="009B3506" w14:paraId="3A7A13DA" w14:textId="77777777" w:rsidTr="009B3506">
        <w:tc>
          <w:tcPr>
            <w:cnfStyle w:val="001000000000" w:firstRow="0" w:lastRow="0" w:firstColumn="1" w:lastColumn="0" w:oddVBand="0" w:evenVBand="0" w:oddHBand="0" w:evenHBand="0" w:firstRowFirstColumn="0" w:firstRowLastColumn="0" w:lastRowFirstColumn="0" w:lastRowLastColumn="0"/>
            <w:tcW w:w="2044" w:type="dxa"/>
            <w:tcBorders>
              <w:top w:val="single" w:sz="4" w:space="0" w:color="A6A6A6"/>
              <w:left w:val="nil"/>
              <w:bottom w:val="single" w:sz="4" w:space="0" w:color="7F7F7F"/>
            </w:tcBorders>
            <w:shd w:val="clear" w:color="auto" w:fill="F2F2F2"/>
            <w:hideMark/>
          </w:tcPr>
          <w:p w14:paraId="4300C30A" w14:textId="77777777" w:rsidR="009B3506" w:rsidRPr="009B3506" w:rsidRDefault="009B3506" w:rsidP="009B3506">
            <w:pPr>
              <w:tabs>
                <w:tab w:val="left" w:pos="1554"/>
              </w:tabs>
              <w:rPr>
                <w:rFonts w:ascii="Calibri Light" w:hAnsi="Calibri Light" w:cs="Calibri Light"/>
                <w:szCs w:val="20"/>
                <w:lang w:val="en-US"/>
              </w:rPr>
            </w:pPr>
            <w:r w:rsidRPr="009B3506">
              <w:rPr>
                <w:rFonts w:ascii="Calibri Light" w:hAnsi="Calibri Light" w:cs="Calibri Light"/>
                <w:szCs w:val="20"/>
                <w:lang w:val="en-US"/>
              </w:rPr>
              <w:t>ANAO</w:t>
            </w:r>
          </w:p>
        </w:tc>
        <w:tc>
          <w:tcPr>
            <w:tcW w:w="7016" w:type="dxa"/>
            <w:tcBorders>
              <w:top w:val="single" w:sz="4" w:space="0" w:color="A6A6A6"/>
              <w:left w:val="nil"/>
              <w:bottom w:val="single" w:sz="4" w:space="0" w:color="7F7F7F"/>
              <w:right w:val="nil"/>
            </w:tcBorders>
            <w:hideMark/>
          </w:tcPr>
          <w:p w14:paraId="0F47399E" w14:textId="77777777" w:rsidR="009B3506" w:rsidRPr="009B3506" w:rsidRDefault="009B3506" w:rsidP="009B3506">
            <w:pPr>
              <w:tabs>
                <w:tab w:val="left" w:pos="1554"/>
              </w:tabs>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val="en-US"/>
              </w:rPr>
            </w:pPr>
            <w:r w:rsidRPr="009B3506">
              <w:rPr>
                <w:rFonts w:ascii="Calibri Light" w:hAnsi="Calibri Light" w:cs="Calibri Light"/>
                <w:lang w:val="en-US"/>
              </w:rPr>
              <w:t>Australian National Audit Office</w:t>
            </w:r>
          </w:p>
        </w:tc>
      </w:tr>
      <w:tr w:rsidR="009B3506" w:rsidRPr="009B3506" w14:paraId="0A3A33A7" w14:textId="77777777" w:rsidTr="009B3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dxa"/>
            <w:tcBorders>
              <w:top w:val="single" w:sz="4" w:space="0" w:color="A6A6A6"/>
              <w:left w:val="nil"/>
              <w:bottom w:val="single" w:sz="4" w:space="0" w:color="7F7F7F"/>
            </w:tcBorders>
            <w:shd w:val="clear" w:color="auto" w:fill="F2F2F2"/>
            <w:hideMark/>
          </w:tcPr>
          <w:p w14:paraId="78586789" w14:textId="77777777" w:rsidR="009B3506" w:rsidRPr="009B3506" w:rsidRDefault="009B3506" w:rsidP="009B3506">
            <w:pPr>
              <w:tabs>
                <w:tab w:val="left" w:pos="1554"/>
              </w:tabs>
              <w:rPr>
                <w:rFonts w:ascii="Calibri Light" w:hAnsi="Calibri Light" w:cs="Calibri Light"/>
                <w:szCs w:val="20"/>
                <w:lang w:val="en-US"/>
              </w:rPr>
            </w:pPr>
            <w:r w:rsidRPr="009B3506">
              <w:rPr>
                <w:rFonts w:ascii="Calibri Light" w:hAnsi="Calibri Light" w:cs="Calibri Light"/>
                <w:szCs w:val="20"/>
                <w:lang w:val="en-US"/>
              </w:rPr>
              <w:t>BOCSAR</w:t>
            </w:r>
          </w:p>
        </w:tc>
        <w:tc>
          <w:tcPr>
            <w:tcW w:w="7016" w:type="dxa"/>
            <w:tcBorders>
              <w:top w:val="single" w:sz="4" w:space="0" w:color="A6A6A6"/>
              <w:left w:val="nil"/>
              <w:bottom w:val="single" w:sz="4" w:space="0" w:color="7F7F7F"/>
              <w:right w:val="nil"/>
            </w:tcBorders>
            <w:hideMark/>
          </w:tcPr>
          <w:p w14:paraId="7288EEB3" w14:textId="77777777" w:rsidR="009B3506" w:rsidRPr="009B3506" w:rsidRDefault="009B3506" w:rsidP="009B3506">
            <w:pPr>
              <w:tabs>
                <w:tab w:val="left" w:pos="1554"/>
              </w:tabs>
              <w:cnfStyle w:val="000000100000" w:firstRow="0" w:lastRow="0" w:firstColumn="0" w:lastColumn="0" w:oddVBand="0" w:evenVBand="0" w:oddHBand="1" w:evenHBand="0" w:firstRowFirstColumn="0" w:firstRowLastColumn="0" w:lastRowFirstColumn="0" w:lastRowLastColumn="0"/>
              <w:rPr>
                <w:rFonts w:ascii="Calibri Light" w:hAnsi="Calibri Light" w:cs="Calibri Light"/>
                <w:lang w:val="en-US"/>
              </w:rPr>
            </w:pPr>
            <w:r w:rsidRPr="009B3506">
              <w:rPr>
                <w:rFonts w:ascii="Calibri Light" w:hAnsi="Calibri Light" w:cs="Calibri Light"/>
                <w:lang w:val="en-US"/>
              </w:rPr>
              <w:t xml:space="preserve">Bureau of Crime Statistics and Research </w:t>
            </w:r>
          </w:p>
        </w:tc>
      </w:tr>
      <w:tr w:rsidR="009B3506" w:rsidRPr="009B3506" w14:paraId="6A93F165" w14:textId="77777777" w:rsidTr="009B3506">
        <w:tc>
          <w:tcPr>
            <w:cnfStyle w:val="001000000000" w:firstRow="0" w:lastRow="0" w:firstColumn="1" w:lastColumn="0" w:oddVBand="0" w:evenVBand="0" w:oddHBand="0" w:evenHBand="0" w:firstRowFirstColumn="0" w:firstRowLastColumn="0" w:lastRowFirstColumn="0" w:lastRowLastColumn="0"/>
            <w:tcW w:w="2044" w:type="dxa"/>
            <w:tcBorders>
              <w:top w:val="single" w:sz="4" w:space="0" w:color="7F7F7F"/>
              <w:left w:val="nil"/>
              <w:bottom w:val="single" w:sz="4" w:space="0" w:color="A6A6A6"/>
            </w:tcBorders>
            <w:shd w:val="clear" w:color="auto" w:fill="F2F2F2"/>
            <w:hideMark/>
          </w:tcPr>
          <w:p w14:paraId="75DC536C" w14:textId="77777777" w:rsidR="009B3506" w:rsidRPr="009B3506" w:rsidRDefault="009B3506" w:rsidP="009B3506">
            <w:pPr>
              <w:tabs>
                <w:tab w:val="left" w:pos="1554"/>
              </w:tabs>
              <w:rPr>
                <w:rFonts w:ascii="Calibri Light" w:hAnsi="Calibri Light" w:cs="Calibri Light"/>
                <w:szCs w:val="20"/>
              </w:rPr>
            </w:pPr>
            <w:r w:rsidRPr="009B3506">
              <w:rPr>
                <w:rFonts w:ascii="Calibri Light" w:hAnsi="Calibri Light" w:cs="Calibri Light"/>
                <w:szCs w:val="20"/>
                <w:lang w:val="en-US"/>
              </w:rPr>
              <w:t>COAG</w:t>
            </w:r>
          </w:p>
        </w:tc>
        <w:tc>
          <w:tcPr>
            <w:tcW w:w="7016" w:type="dxa"/>
            <w:tcBorders>
              <w:top w:val="single" w:sz="4" w:space="0" w:color="7F7F7F"/>
              <w:left w:val="nil"/>
              <w:bottom w:val="single" w:sz="4" w:space="0" w:color="A6A6A6"/>
              <w:right w:val="nil"/>
            </w:tcBorders>
            <w:hideMark/>
          </w:tcPr>
          <w:p w14:paraId="20795A8F" w14:textId="77777777" w:rsidR="009B3506" w:rsidRPr="009B3506" w:rsidRDefault="009B3506" w:rsidP="009B3506">
            <w:pPr>
              <w:tabs>
                <w:tab w:val="left" w:pos="1554"/>
              </w:tabs>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9B3506">
              <w:rPr>
                <w:rFonts w:ascii="Calibri Light" w:hAnsi="Calibri Light" w:cs="Calibri Light"/>
                <w:lang w:val="en-US"/>
              </w:rPr>
              <w:t xml:space="preserve">Council of Australian Governments </w:t>
            </w:r>
          </w:p>
        </w:tc>
      </w:tr>
      <w:tr w:rsidR="009B3506" w:rsidRPr="009B3506" w14:paraId="6E51D5D5" w14:textId="77777777" w:rsidTr="009B3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dxa"/>
            <w:tcBorders>
              <w:top w:val="single" w:sz="4" w:space="0" w:color="7F7F7F"/>
              <w:left w:val="nil"/>
              <w:bottom w:val="single" w:sz="4" w:space="0" w:color="A6A6A6"/>
            </w:tcBorders>
            <w:shd w:val="clear" w:color="auto" w:fill="F2F2F2"/>
            <w:hideMark/>
          </w:tcPr>
          <w:p w14:paraId="48A09A8A" w14:textId="77777777" w:rsidR="009B3506" w:rsidRPr="009B3506" w:rsidRDefault="009B3506" w:rsidP="009B3506">
            <w:pPr>
              <w:tabs>
                <w:tab w:val="left" w:pos="1554"/>
              </w:tabs>
              <w:rPr>
                <w:rFonts w:ascii="Calibri Light" w:hAnsi="Calibri Light" w:cs="Calibri Light"/>
                <w:szCs w:val="20"/>
                <w:lang w:val="en-US"/>
              </w:rPr>
            </w:pPr>
            <w:r w:rsidRPr="009B3506">
              <w:rPr>
                <w:rFonts w:ascii="Calibri Light" w:hAnsi="Calibri Light" w:cs="Calibri Light"/>
                <w:szCs w:val="20"/>
                <w:lang w:val="en-US"/>
              </w:rPr>
              <w:t>Department</w:t>
            </w:r>
          </w:p>
        </w:tc>
        <w:tc>
          <w:tcPr>
            <w:tcW w:w="7016" w:type="dxa"/>
            <w:tcBorders>
              <w:top w:val="single" w:sz="4" w:space="0" w:color="7F7F7F"/>
              <w:left w:val="nil"/>
              <w:bottom w:val="single" w:sz="4" w:space="0" w:color="A6A6A6"/>
              <w:right w:val="nil"/>
            </w:tcBorders>
            <w:hideMark/>
          </w:tcPr>
          <w:p w14:paraId="54557AB8" w14:textId="77777777" w:rsidR="009B3506" w:rsidRPr="009B3506" w:rsidRDefault="009B3506" w:rsidP="009B3506">
            <w:pPr>
              <w:tabs>
                <w:tab w:val="left" w:pos="1554"/>
              </w:tabs>
              <w:cnfStyle w:val="000000100000" w:firstRow="0" w:lastRow="0" w:firstColumn="0" w:lastColumn="0" w:oddVBand="0" w:evenVBand="0" w:oddHBand="1" w:evenHBand="0" w:firstRowFirstColumn="0" w:firstRowLastColumn="0" w:lastRowFirstColumn="0" w:lastRowLastColumn="0"/>
              <w:rPr>
                <w:rFonts w:ascii="Calibri Light" w:hAnsi="Calibri Light" w:cs="Calibri Light"/>
                <w:lang w:val="en-US"/>
              </w:rPr>
            </w:pPr>
            <w:r w:rsidRPr="009B3506">
              <w:rPr>
                <w:rFonts w:ascii="Calibri Light" w:hAnsi="Calibri Light" w:cs="Calibri Light"/>
                <w:lang w:val="en-US"/>
              </w:rPr>
              <w:t>Department of Social Services</w:t>
            </w:r>
          </w:p>
        </w:tc>
      </w:tr>
      <w:tr w:rsidR="009B3506" w:rsidRPr="009B3506" w14:paraId="341B5B8B" w14:textId="77777777" w:rsidTr="009B3506">
        <w:tc>
          <w:tcPr>
            <w:cnfStyle w:val="001000000000" w:firstRow="0" w:lastRow="0" w:firstColumn="1" w:lastColumn="0" w:oddVBand="0" w:evenVBand="0" w:oddHBand="0" w:evenHBand="0" w:firstRowFirstColumn="0" w:firstRowLastColumn="0" w:lastRowFirstColumn="0" w:lastRowLastColumn="0"/>
            <w:tcW w:w="2044" w:type="dxa"/>
            <w:tcBorders>
              <w:top w:val="single" w:sz="4" w:space="0" w:color="7F7F7F"/>
              <w:left w:val="nil"/>
              <w:bottom w:val="single" w:sz="4" w:space="0" w:color="A6A6A6"/>
            </w:tcBorders>
            <w:shd w:val="clear" w:color="auto" w:fill="F2F2F2"/>
            <w:hideMark/>
          </w:tcPr>
          <w:p w14:paraId="54854949" w14:textId="77777777" w:rsidR="009B3506" w:rsidRPr="009B3506" w:rsidRDefault="009B3506" w:rsidP="009B3506">
            <w:pPr>
              <w:tabs>
                <w:tab w:val="left" w:pos="1554"/>
              </w:tabs>
              <w:rPr>
                <w:rFonts w:ascii="Calibri Light" w:hAnsi="Calibri Light" w:cs="Calibri Light"/>
                <w:szCs w:val="20"/>
                <w:lang w:val="en-US"/>
              </w:rPr>
            </w:pPr>
            <w:r w:rsidRPr="009B3506">
              <w:rPr>
                <w:rFonts w:ascii="Calibri Light" w:hAnsi="Calibri Light" w:cs="Calibri Light"/>
                <w:szCs w:val="20"/>
                <w:lang w:val="en-US"/>
              </w:rPr>
              <w:t>DFV</w:t>
            </w:r>
          </w:p>
        </w:tc>
        <w:tc>
          <w:tcPr>
            <w:tcW w:w="7016" w:type="dxa"/>
            <w:tcBorders>
              <w:top w:val="single" w:sz="4" w:space="0" w:color="7F7F7F"/>
              <w:left w:val="nil"/>
              <w:bottom w:val="single" w:sz="4" w:space="0" w:color="A6A6A6"/>
              <w:right w:val="nil"/>
            </w:tcBorders>
            <w:hideMark/>
          </w:tcPr>
          <w:p w14:paraId="18594792" w14:textId="77777777" w:rsidR="009B3506" w:rsidRPr="009B3506" w:rsidRDefault="009B3506" w:rsidP="009B3506">
            <w:pPr>
              <w:tabs>
                <w:tab w:val="left" w:pos="1554"/>
              </w:tabs>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val="en-US"/>
              </w:rPr>
            </w:pPr>
            <w:r w:rsidRPr="009B3506">
              <w:rPr>
                <w:rFonts w:ascii="Calibri Light" w:hAnsi="Calibri Light" w:cs="Calibri Light"/>
                <w:lang w:val="en-US"/>
              </w:rPr>
              <w:t xml:space="preserve">Domestic and Family Violence </w:t>
            </w:r>
          </w:p>
        </w:tc>
      </w:tr>
      <w:tr w:rsidR="009B3506" w:rsidRPr="009B3506" w14:paraId="78549E6E" w14:textId="77777777" w:rsidTr="009B3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dxa"/>
            <w:tcBorders>
              <w:top w:val="single" w:sz="4" w:space="0" w:color="A6A6A6"/>
              <w:left w:val="nil"/>
              <w:bottom w:val="single" w:sz="4" w:space="0" w:color="7F7F7F"/>
            </w:tcBorders>
            <w:shd w:val="clear" w:color="auto" w:fill="F2F2F2"/>
            <w:hideMark/>
          </w:tcPr>
          <w:p w14:paraId="1893C37B" w14:textId="77777777" w:rsidR="009B3506" w:rsidRPr="009B3506" w:rsidRDefault="009B3506" w:rsidP="009B3506">
            <w:pPr>
              <w:tabs>
                <w:tab w:val="left" w:pos="1554"/>
              </w:tabs>
              <w:rPr>
                <w:rFonts w:ascii="Calibri Light" w:hAnsi="Calibri Light" w:cs="Calibri Light"/>
                <w:szCs w:val="20"/>
                <w:lang w:val="en-US"/>
              </w:rPr>
            </w:pPr>
            <w:r w:rsidRPr="009B3506">
              <w:rPr>
                <w:rFonts w:ascii="Calibri Light" w:hAnsi="Calibri Light" w:cs="Calibri Light"/>
                <w:szCs w:val="20"/>
                <w:lang w:val="en-US"/>
              </w:rPr>
              <w:t>ImpEG</w:t>
            </w:r>
          </w:p>
        </w:tc>
        <w:tc>
          <w:tcPr>
            <w:tcW w:w="7016" w:type="dxa"/>
            <w:tcBorders>
              <w:top w:val="single" w:sz="4" w:space="0" w:color="A6A6A6"/>
              <w:left w:val="nil"/>
              <w:bottom w:val="single" w:sz="4" w:space="0" w:color="7F7F7F"/>
              <w:right w:val="nil"/>
            </w:tcBorders>
            <w:hideMark/>
          </w:tcPr>
          <w:p w14:paraId="77BF134E" w14:textId="77777777" w:rsidR="009B3506" w:rsidRPr="009B3506" w:rsidRDefault="009B3506" w:rsidP="009B3506">
            <w:pPr>
              <w:tabs>
                <w:tab w:val="left" w:pos="645"/>
                <w:tab w:val="left" w:pos="1554"/>
              </w:tabs>
              <w:cnfStyle w:val="000000100000" w:firstRow="0" w:lastRow="0" w:firstColumn="0" w:lastColumn="0" w:oddVBand="0" w:evenVBand="0" w:oddHBand="1" w:evenHBand="0" w:firstRowFirstColumn="0" w:firstRowLastColumn="0" w:lastRowFirstColumn="0" w:lastRowLastColumn="0"/>
              <w:rPr>
                <w:rFonts w:ascii="Calibri Light" w:hAnsi="Calibri Light" w:cs="Calibri Light"/>
                <w:lang w:val="en-US"/>
              </w:rPr>
            </w:pPr>
            <w:r w:rsidRPr="009B3506">
              <w:rPr>
                <w:rFonts w:ascii="Calibri Light" w:hAnsi="Calibri Light" w:cs="Calibri Light"/>
              </w:rPr>
              <w:t>National Plan Implementation Executive Group</w:t>
            </w:r>
          </w:p>
        </w:tc>
      </w:tr>
      <w:tr w:rsidR="009B3506" w:rsidRPr="009B3506" w14:paraId="42AC1DB6" w14:textId="77777777" w:rsidTr="009B3506">
        <w:tc>
          <w:tcPr>
            <w:cnfStyle w:val="001000000000" w:firstRow="0" w:lastRow="0" w:firstColumn="1" w:lastColumn="0" w:oddVBand="0" w:evenVBand="0" w:oddHBand="0" w:evenHBand="0" w:firstRowFirstColumn="0" w:firstRowLastColumn="0" w:lastRowFirstColumn="0" w:lastRowLastColumn="0"/>
            <w:tcW w:w="2044" w:type="dxa"/>
            <w:tcBorders>
              <w:top w:val="single" w:sz="4" w:space="0" w:color="A6A6A6"/>
              <w:left w:val="nil"/>
              <w:bottom w:val="single" w:sz="4" w:space="0" w:color="7F7F7F"/>
            </w:tcBorders>
            <w:shd w:val="clear" w:color="auto" w:fill="F2F2F2"/>
            <w:hideMark/>
          </w:tcPr>
          <w:p w14:paraId="614ECEFB" w14:textId="77777777" w:rsidR="009B3506" w:rsidRPr="009B3506" w:rsidRDefault="009B3506" w:rsidP="009B3506">
            <w:pPr>
              <w:tabs>
                <w:tab w:val="left" w:pos="1554"/>
              </w:tabs>
              <w:rPr>
                <w:rFonts w:ascii="Calibri Light" w:hAnsi="Calibri Light" w:cs="Calibri Light"/>
                <w:szCs w:val="20"/>
                <w:lang w:val="en-US"/>
              </w:rPr>
            </w:pPr>
            <w:r w:rsidRPr="009B3506">
              <w:rPr>
                <w:rFonts w:ascii="Calibri Light" w:hAnsi="Calibri Light" w:cs="Calibri Light"/>
                <w:szCs w:val="20"/>
              </w:rPr>
              <w:t>LGBTIQ</w:t>
            </w:r>
          </w:p>
        </w:tc>
        <w:tc>
          <w:tcPr>
            <w:tcW w:w="7016" w:type="dxa"/>
            <w:tcBorders>
              <w:top w:val="single" w:sz="4" w:space="0" w:color="A6A6A6"/>
              <w:left w:val="nil"/>
              <w:bottom w:val="single" w:sz="4" w:space="0" w:color="7F7F7F"/>
              <w:right w:val="nil"/>
            </w:tcBorders>
            <w:hideMark/>
          </w:tcPr>
          <w:p w14:paraId="2767581D" w14:textId="78B7F0F1" w:rsidR="009B3506" w:rsidRPr="009B3506" w:rsidRDefault="009B3506" w:rsidP="009B3506">
            <w:pPr>
              <w:tabs>
                <w:tab w:val="left" w:pos="1554"/>
              </w:tabs>
              <w:cnfStyle w:val="000000000000" w:firstRow="0" w:lastRow="0" w:firstColumn="0" w:lastColumn="0" w:oddVBand="0" w:evenVBand="0" w:oddHBand="0" w:evenHBand="0" w:firstRowFirstColumn="0" w:firstRowLastColumn="0" w:lastRowFirstColumn="0" w:lastRowLastColumn="0"/>
              <w:rPr>
                <w:rFonts w:ascii="Calibri Light" w:hAnsi="Calibri Light" w:cs="Calibri Light"/>
                <w:lang w:val="en-US"/>
              </w:rPr>
            </w:pPr>
            <w:r w:rsidRPr="009B3506">
              <w:rPr>
                <w:rFonts w:ascii="Calibri Light" w:hAnsi="Calibri Light" w:cs="Calibri Light"/>
              </w:rPr>
              <w:t xml:space="preserve">Lesbian, gay, bisexual, </w:t>
            </w:r>
            <w:r w:rsidR="00B67F44">
              <w:rPr>
                <w:rFonts w:ascii="Calibri Light" w:hAnsi="Calibri Light" w:cs="Calibri Light"/>
              </w:rPr>
              <w:t>transgender</w:t>
            </w:r>
            <w:r w:rsidRPr="009B3506">
              <w:rPr>
                <w:rFonts w:ascii="Calibri Light" w:hAnsi="Calibri Light" w:cs="Calibri Light"/>
              </w:rPr>
              <w:t xml:space="preserve">, intersex or queer </w:t>
            </w:r>
          </w:p>
        </w:tc>
      </w:tr>
      <w:tr w:rsidR="009B3506" w:rsidRPr="009B3506" w14:paraId="64641D35" w14:textId="77777777" w:rsidTr="009B3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4" w:type="dxa"/>
            <w:tcBorders>
              <w:top w:val="single" w:sz="4" w:space="0" w:color="7F7F7F"/>
              <w:left w:val="nil"/>
              <w:bottom w:val="single" w:sz="4" w:space="0" w:color="A6A6A6"/>
            </w:tcBorders>
            <w:shd w:val="clear" w:color="auto" w:fill="F2F2F2"/>
            <w:vAlign w:val="center"/>
            <w:hideMark/>
          </w:tcPr>
          <w:p w14:paraId="5FFCAC67" w14:textId="77777777" w:rsidR="009B3506" w:rsidRPr="009B3506" w:rsidRDefault="009B3506" w:rsidP="009B3506">
            <w:pPr>
              <w:tabs>
                <w:tab w:val="left" w:pos="1554"/>
              </w:tabs>
              <w:rPr>
                <w:rFonts w:ascii="Calibri Light" w:hAnsi="Calibri Light" w:cs="Calibri Light"/>
                <w:szCs w:val="20"/>
                <w:lang w:val="en-US"/>
              </w:rPr>
            </w:pPr>
            <w:r w:rsidRPr="009B3506">
              <w:rPr>
                <w:rFonts w:ascii="Calibri Light" w:hAnsi="Calibri Light" w:cs="Calibri Light"/>
                <w:szCs w:val="20"/>
              </w:rPr>
              <w:t>National Plan</w:t>
            </w:r>
          </w:p>
        </w:tc>
        <w:tc>
          <w:tcPr>
            <w:tcW w:w="7016" w:type="dxa"/>
            <w:tcBorders>
              <w:top w:val="single" w:sz="4" w:space="0" w:color="7F7F7F"/>
              <w:left w:val="nil"/>
              <w:bottom w:val="single" w:sz="4" w:space="0" w:color="A6A6A6"/>
              <w:right w:val="nil"/>
            </w:tcBorders>
            <w:vAlign w:val="center"/>
            <w:hideMark/>
          </w:tcPr>
          <w:p w14:paraId="7B6ECAB9" w14:textId="77777777" w:rsidR="009B3506" w:rsidRPr="009B3506" w:rsidRDefault="009B3506" w:rsidP="009B3506">
            <w:pPr>
              <w:tabs>
                <w:tab w:val="left" w:pos="1554"/>
              </w:tabs>
              <w:cnfStyle w:val="000000100000" w:firstRow="0" w:lastRow="0" w:firstColumn="0" w:lastColumn="0" w:oddVBand="0" w:evenVBand="0" w:oddHBand="1" w:evenHBand="0" w:firstRowFirstColumn="0" w:firstRowLastColumn="0" w:lastRowFirstColumn="0" w:lastRowLastColumn="0"/>
              <w:rPr>
                <w:rFonts w:ascii="Calibri Light" w:hAnsi="Calibri Light" w:cs="Calibri Light"/>
                <w:lang w:val="en-US"/>
              </w:rPr>
            </w:pPr>
            <w:r w:rsidRPr="009B3506">
              <w:rPr>
                <w:rFonts w:ascii="Calibri Light" w:hAnsi="Calibri Light" w:cs="Calibri Light"/>
              </w:rPr>
              <w:t xml:space="preserve">National Plan to Reduce Violence against Women and their Children 2010–2022 </w:t>
            </w:r>
          </w:p>
        </w:tc>
      </w:tr>
    </w:tbl>
    <w:p w14:paraId="6FC159C9" w14:textId="77777777" w:rsidR="009B3506" w:rsidRPr="009B3506" w:rsidRDefault="009B3506" w:rsidP="009B3506">
      <w:pPr>
        <w:tabs>
          <w:tab w:val="left" w:pos="1554"/>
        </w:tabs>
        <w:spacing w:line="276" w:lineRule="auto"/>
        <w:rPr>
          <w:rFonts w:ascii="Calibri Light" w:eastAsia="Calibri" w:hAnsi="Calibri Light" w:cs="Times New Roman"/>
        </w:rPr>
      </w:pPr>
    </w:p>
    <w:bookmarkEnd w:id="63"/>
    <w:bookmarkEnd w:id="64"/>
    <w:p w14:paraId="679E648F" w14:textId="77777777" w:rsidR="009B3506" w:rsidRPr="009B3506" w:rsidRDefault="009B3506" w:rsidP="009B3506">
      <w:pPr>
        <w:tabs>
          <w:tab w:val="left" w:pos="1554"/>
        </w:tabs>
        <w:spacing w:line="276" w:lineRule="auto"/>
        <w:rPr>
          <w:rFonts w:ascii="Calibri Light" w:eastAsia="Calibri" w:hAnsi="Calibri Light" w:cs="Times New Roman"/>
        </w:rPr>
      </w:pPr>
    </w:p>
    <w:p w14:paraId="5F2FD347" w14:textId="7DF188D1" w:rsidR="00C55142" w:rsidRPr="00B172F4" w:rsidRDefault="00C55142" w:rsidP="00C55142">
      <w:pPr>
        <w:tabs>
          <w:tab w:val="left" w:pos="6240"/>
        </w:tabs>
        <w:rPr>
          <w:rFonts w:ascii="Arial" w:hAnsi="Arial" w:cs="Arial"/>
        </w:rPr>
      </w:pPr>
    </w:p>
    <w:sectPr w:rsidR="00C55142" w:rsidRPr="00B172F4" w:rsidSect="00D0740C">
      <w:headerReference w:type="default" r:id="rId90"/>
      <w:footerReference w:type="default" r:id="rId91"/>
      <w:pgSz w:w="11906" w:h="16838"/>
      <w:pgMar w:top="1134" w:right="1134" w:bottom="1134" w:left="1134" w:header="709" w:footer="709" w:gutter="0"/>
      <w:cols w:space="56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9F1CA" w14:textId="77777777" w:rsidR="00345C90" w:rsidRDefault="00345C90" w:rsidP="004A3F32">
      <w:pPr>
        <w:spacing w:after="0"/>
      </w:pPr>
      <w:r>
        <w:separator/>
      </w:r>
    </w:p>
    <w:p w14:paraId="406D7D2B" w14:textId="77777777" w:rsidR="00345C90" w:rsidRDefault="00345C90"/>
  </w:endnote>
  <w:endnote w:type="continuationSeparator" w:id="0">
    <w:p w14:paraId="7AE2174A" w14:textId="77777777" w:rsidR="00345C90" w:rsidRDefault="00345C90" w:rsidP="004A3F32">
      <w:pPr>
        <w:spacing w:after="0"/>
      </w:pPr>
      <w:r>
        <w:continuationSeparator/>
      </w:r>
    </w:p>
    <w:p w14:paraId="4EA46160" w14:textId="77777777" w:rsidR="00345C90" w:rsidRDefault="00345C90"/>
  </w:endnote>
  <w:endnote w:type="continuationNotice" w:id="1">
    <w:p w14:paraId="7A402087" w14:textId="77777777" w:rsidR="00345C90" w:rsidRDefault="00345C90">
      <w:pPr>
        <w:spacing w:before="0" w:after="0"/>
      </w:pPr>
    </w:p>
    <w:p w14:paraId="092CC8D1" w14:textId="77777777" w:rsidR="00345C90" w:rsidRDefault="00345C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9999999">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Univers 45 Light">
    <w:altName w:val="Calibri"/>
    <w:panose1 w:val="00000000000000000000"/>
    <w:charset w:val="00"/>
    <w:family w:val="auto"/>
    <w:pitch w:val="variable"/>
    <w:sig w:usb0="8000002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Myriad Pro">
    <w:altName w:val="Arial"/>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LT Std">
    <w:altName w:val="Arial"/>
    <w:charset w:val="00"/>
    <w:family w:val="swiss"/>
    <w:pitch w:val="variable"/>
    <w:sig w:usb0="800002AF" w:usb1="5000204A" w:usb2="00000000" w:usb3="00000000" w:csb0="00000005" w:csb1="00000000"/>
  </w:font>
  <w:font w:name="HelveticaNeueLT Std Med Cn">
    <w:altName w:val="Impact"/>
    <w:panose1 w:val="00000000000000000000"/>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Cn">
    <w:altName w:val="Franklin Gothic Demi Cond"/>
    <w:panose1 w:val="00000000000000000000"/>
    <w:charset w:val="00"/>
    <w:family w:val="swiss"/>
    <w:notTrueType/>
    <w:pitch w:val="variable"/>
    <w:sig w:usb0="800000AF" w:usb1="4000204A" w:usb2="00000000" w:usb3="00000000" w:csb0="00000001" w:csb1="00000000"/>
  </w:font>
  <w:font w:name="HelveticaNeueLT Std Med">
    <w:panose1 w:val="00000000000000000000"/>
    <w:charset w:val="00"/>
    <w:family w:val="swiss"/>
    <w:notTrueType/>
    <w:pitch w:val="variable"/>
    <w:sig w:usb0="800000AF" w:usb1="4000204A" w:usb2="00000000" w:usb3="00000000" w:csb0="00000001" w:csb1="00000000"/>
  </w:font>
  <w:font w:name="Batang">
    <w:altName w:val="바탕"/>
    <w:panose1 w:val="02030600000101010101"/>
    <w:charset w:val="81"/>
    <w:family w:val="roman"/>
    <w:pitch w:val="variable"/>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KPMG Light">
    <w:panose1 w:val="020B040303020204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Bahnschrift Light SemiCondensed">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HelveticaNeueLT Std">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3BA88" w14:textId="66EA48CF" w:rsidR="00415767" w:rsidRPr="00067FD3" w:rsidRDefault="00415767">
    <w:pPr>
      <w:pStyle w:val="Footer"/>
      <w:jc w:val="right"/>
      <w:rPr>
        <w:color w:val="000000" w:themeColor="text1"/>
      </w:rPr>
    </w:pPr>
  </w:p>
  <w:sdt>
    <w:sdtPr>
      <w:rPr>
        <w:color w:val="000000" w:themeColor="text1"/>
      </w:rPr>
      <w:id w:val="1145394452"/>
      <w:docPartObj>
        <w:docPartGallery w:val="Page Numbers (Bottom of Page)"/>
        <w:docPartUnique/>
      </w:docPartObj>
    </w:sdtPr>
    <w:sdtEndPr>
      <w:rPr>
        <w:noProof/>
        <w:sz w:val="16"/>
        <w:szCs w:val="28"/>
      </w:rPr>
    </w:sdtEndPr>
    <w:sdtContent>
      <w:p w14:paraId="6DD0D2AB" w14:textId="31ECC0E3" w:rsidR="00415767" w:rsidRPr="00067FD3" w:rsidRDefault="00415767" w:rsidP="00D75500">
        <w:pPr>
          <w:pStyle w:val="Footer"/>
          <w:rPr>
            <w:color w:val="000000" w:themeColor="text1"/>
            <w:sz w:val="16"/>
            <w:szCs w:val="28"/>
          </w:rPr>
        </w:pPr>
        <w:r w:rsidRPr="00067FD3">
          <w:rPr>
            <w:color w:val="000000" w:themeColor="text1"/>
            <w:sz w:val="16"/>
            <w:szCs w:val="28"/>
          </w:rPr>
          <w:fldChar w:fldCharType="begin"/>
        </w:r>
        <w:r w:rsidRPr="00067FD3">
          <w:rPr>
            <w:color w:val="000000" w:themeColor="text1"/>
            <w:sz w:val="16"/>
            <w:szCs w:val="28"/>
          </w:rPr>
          <w:instrText xml:space="preserve"> PAGE   \* MERGEFORMAT </w:instrText>
        </w:r>
        <w:r w:rsidRPr="00067FD3">
          <w:rPr>
            <w:color w:val="000000" w:themeColor="text1"/>
            <w:sz w:val="16"/>
            <w:szCs w:val="28"/>
          </w:rPr>
          <w:fldChar w:fldCharType="separate"/>
        </w:r>
        <w:r w:rsidR="00970C3C">
          <w:rPr>
            <w:noProof/>
            <w:color w:val="000000" w:themeColor="text1"/>
            <w:sz w:val="16"/>
            <w:szCs w:val="28"/>
          </w:rPr>
          <w:t>1</w:t>
        </w:r>
        <w:r w:rsidRPr="00067FD3">
          <w:rPr>
            <w:noProof/>
            <w:color w:val="000000" w:themeColor="text1"/>
            <w:sz w:val="16"/>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themeColor="text1"/>
      </w:rPr>
      <w:id w:val="756405045"/>
      <w:docPartObj>
        <w:docPartGallery w:val="Page Numbers (Bottom of Page)"/>
        <w:docPartUnique/>
      </w:docPartObj>
    </w:sdtPr>
    <w:sdtEndPr>
      <w:rPr>
        <w:noProof/>
        <w:sz w:val="16"/>
        <w:szCs w:val="28"/>
      </w:rPr>
    </w:sdtEndPr>
    <w:sdtContent>
      <w:p w14:paraId="31BBB460" w14:textId="2B51780C" w:rsidR="00415767" w:rsidRPr="00067FD3" w:rsidRDefault="00415767" w:rsidP="00D75500">
        <w:pPr>
          <w:pStyle w:val="Footer"/>
          <w:rPr>
            <w:color w:val="000000" w:themeColor="text1"/>
            <w:sz w:val="16"/>
            <w:szCs w:val="28"/>
          </w:rPr>
        </w:pPr>
        <w:r w:rsidRPr="00067FD3">
          <w:rPr>
            <w:color w:val="000000" w:themeColor="text1"/>
            <w:sz w:val="16"/>
            <w:szCs w:val="28"/>
          </w:rPr>
          <w:fldChar w:fldCharType="begin"/>
        </w:r>
        <w:r w:rsidRPr="00067FD3">
          <w:rPr>
            <w:color w:val="000000" w:themeColor="text1"/>
            <w:sz w:val="16"/>
            <w:szCs w:val="28"/>
          </w:rPr>
          <w:instrText xml:space="preserve"> PAGE   \* MERGEFORMAT </w:instrText>
        </w:r>
        <w:r w:rsidRPr="00067FD3">
          <w:rPr>
            <w:color w:val="000000" w:themeColor="text1"/>
            <w:sz w:val="16"/>
            <w:szCs w:val="28"/>
          </w:rPr>
          <w:fldChar w:fldCharType="separate"/>
        </w:r>
        <w:r w:rsidR="00970C3C">
          <w:rPr>
            <w:noProof/>
            <w:color w:val="000000" w:themeColor="text1"/>
            <w:sz w:val="16"/>
            <w:szCs w:val="28"/>
          </w:rPr>
          <w:t>2</w:t>
        </w:r>
        <w:r w:rsidRPr="00067FD3">
          <w:rPr>
            <w:noProof/>
            <w:color w:val="000000" w:themeColor="text1"/>
            <w:sz w:val="16"/>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themeColor="text1"/>
      </w:rPr>
      <w:id w:val="1233041269"/>
      <w:docPartObj>
        <w:docPartGallery w:val="Page Numbers (Bottom of Page)"/>
        <w:docPartUnique/>
      </w:docPartObj>
    </w:sdtPr>
    <w:sdtEndPr>
      <w:rPr>
        <w:noProof/>
        <w:sz w:val="16"/>
        <w:szCs w:val="28"/>
      </w:rPr>
    </w:sdtEndPr>
    <w:sdtContent>
      <w:p w14:paraId="48DB9615" w14:textId="60F54EAD" w:rsidR="00415767" w:rsidRPr="00D101A1" w:rsidRDefault="00415767" w:rsidP="003B3FB5">
        <w:pPr>
          <w:pStyle w:val="Footer"/>
          <w:rPr>
            <w:sz w:val="16"/>
            <w:szCs w:val="28"/>
          </w:rPr>
        </w:pPr>
        <w:r w:rsidRPr="00067FD3">
          <w:rPr>
            <w:color w:val="000000" w:themeColor="text1"/>
            <w:sz w:val="16"/>
            <w:szCs w:val="28"/>
          </w:rPr>
          <w:fldChar w:fldCharType="begin"/>
        </w:r>
        <w:r w:rsidRPr="00067FD3">
          <w:rPr>
            <w:color w:val="000000" w:themeColor="text1"/>
            <w:sz w:val="16"/>
            <w:szCs w:val="28"/>
          </w:rPr>
          <w:instrText xml:space="preserve"> PAGE   \* MERGEFORMAT </w:instrText>
        </w:r>
        <w:r w:rsidRPr="00067FD3">
          <w:rPr>
            <w:color w:val="000000" w:themeColor="text1"/>
            <w:sz w:val="16"/>
            <w:szCs w:val="28"/>
          </w:rPr>
          <w:fldChar w:fldCharType="separate"/>
        </w:r>
        <w:r w:rsidR="00970C3C">
          <w:rPr>
            <w:noProof/>
            <w:color w:val="000000" w:themeColor="text1"/>
            <w:sz w:val="16"/>
            <w:szCs w:val="28"/>
          </w:rPr>
          <w:t>17</w:t>
        </w:r>
        <w:r w:rsidRPr="00067FD3">
          <w:rPr>
            <w:noProof/>
            <w:color w:val="000000" w:themeColor="text1"/>
            <w:sz w:val="16"/>
            <w:szCs w:val="2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uto"/>
        <w:sz w:val="16"/>
        <w:szCs w:val="28"/>
      </w:rPr>
      <w:id w:val="-585916942"/>
      <w:docPartObj>
        <w:docPartGallery w:val="Page Numbers (Bottom of Page)"/>
        <w:docPartUnique/>
      </w:docPartObj>
    </w:sdtPr>
    <w:sdtEndPr>
      <w:rPr>
        <w:noProof/>
      </w:rPr>
    </w:sdtEndPr>
    <w:sdtContent>
      <w:p w14:paraId="6718256A" w14:textId="70DBA47C" w:rsidR="00415767" w:rsidRPr="00067FD3" w:rsidRDefault="00415767" w:rsidP="00D101A1">
        <w:pPr>
          <w:pStyle w:val="Footer"/>
          <w:rPr>
            <w:color w:val="auto"/>
            <w:sz w:val="16"/>
            <w:szCs w:val="28"/>
          </w:rPr>
        </w:pPr>
        <w:r w:rsidRPr="00067FD3">
          <w:rPr>
            <w:color w:val="auto"/>
            <w:sz w:val="16"/>
            <w:szCs w:val="28"/>
          </w:rPr>
          <w:fldChar w:fldCharType="begin"/>
        </w:r>
        <w:r w:rsidRPr="00067FD3">
          <w:rPr>
            <w:color w:val="auto"/>
            <w:sz w:val="16"/>
            <w:szCs w:val="28"/>
          </w:rPr>
          <w:instrText xml:space="preserve"> PAGE   \* MERGEFORMAT </w:instrText>
        </w:r>
        <w:r w:rsidRPr="00067FD3">
          <w:rPr>
            <w:color w:val="auto"/>
            <w:sz w:val="16"/>
            <w:szCs w:val="28"/>
          </w:rPr>
          <w:fldChar w:fldCharType="separate"/>
        </w:r>
        <w:r w:rsidR="00970C3C">
          <w:rPr>
            <w:noProof/>
            <w:color w:val="auto"/>
            <w:sz w:val="16"/>
            <w:szCs w:val="28"/>
          </w:rPr>
          <w:t>i</w:t>
        </w:r>
        <w:r w:rsidRPr="00067FD3">
          <w:rPr>
            <w:noProof/>
            <w:color w:val="auto"/>
            <w:sz w:val="16"/>
            <w:szCs w:val="2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183EB" w14:textId="04D17024" w:rsidR="00415767" w:rsidRPr="003E322B" w:rsidRDefault="00415767" w:rsidP="003E322B">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8EBB1" w14:textId="77777777" w:rsidR="00345C90" w:rsidRDefault="00345C90" w:rsidP="004A3F32">
      <w:pPr>
        <w:spacing w:after="0"/>
      </w:pPr>
      <w:r>
        <w:separator/>
      </w:r>
    </w:p>
    <w:p w14:paraId="0B56ABE3" w14:textId="77777777" w:rsidR="00345C90" w:rsidRPr="00A02165" w:rsidRDefault="00345C90" w:rsidP="00A02165">
      <w:pPr>
        <w:spacing w:before="0" w:after="0"/>
        <w:rPr>
          <w:sz w:val="16"/>
          <w:szCs w:val="16"/>
        </w:rPr>
      </w:pPr>
    </w:p>
  </w:footnote>
  <w:footnote w:type="continuationSeparator" w:id="0">
    <w:p w14:paraId="6339E63D" w14:textId="77777777" w:rsidR="00345C90" w:rsidRDefault="00345C90" w:rsidP="004A3F32">
      <w:pPr>
        <w:spacing w:after="0"/>
      </w:pPr>
      <w:r>
        <w:continuationSeparator/>
      </w:r>
    </w:p>
    <w:p w14:paraId="3F429331" w14:textId="77777777" w:rsidR="00345C90" w:rsidRDefault="00345C90"/>
  </w:footnote>
  <w:footnote w:type="continuationNotice" w:id="1">
    <w:p w14:paraId="70D82E60" w14:textId="77777777" w:rsidR="00345C90" w:rsidRDefault="00345C90">
      <w:pPr>
        <w:spacing w:before="0" w:after="0"/>
      </w:pPr>
    </w:p>
    <w:p w14:paraId="30780B24" w14:textId="77777777" w:rsidR="00345C90" w:rsidRDefault="00345C90"/>
  </w:footnote>
  <w:footnote w:id="2">
    <w:p w14:paraId="6ABE5C74" w14:textId="0B22EFD2" w:rsidR="00415767" w:rsidRPr="001D7DCA" w:rsidRDefault="00415767" w:rsidP="00B025A3">
      <w:pPr>
        <w:pStyle w:val="FootnoteText"/>
        <w:rPr>
          <w:rFonts w:cs="Arial"/>
          <w:sz w:val="16"/>
          <w:szCs w:val="16"/>
        </w:rPr>
      </w:pPr>
      <w:r w:rsidRPr="001D7DCA">
        <w:rPr>
          <w:rStyle w:val="FootnoteReference"/>
          <w:rFonts w:cs="Arial"/>
          <w:sz w:val="16"/>
          <w:szCs w:val="16"/>
        </w:rPr>
        <w:footnoteRef/>
      </w:r>
      <w:r w:rsidRPr="001D7DCA">
        <w:rPr>
          <w:rFonts w:cs="Arial"/>
          <w:sz w:val="16"/>
          <w:szCs w:val="16"/>
        </w:rPr>
        <w:t xml:space="preserve"> Australian Government, Department of Social Services, 2020, National Plan to Reduce Violence against Women and their Children, available at: </w:t>
      </w:r>
      <w:hyperlink r:id="rId1" w:history="1">
        <w:r w:rsidRPr="004E1817">
          <w:rPr>
            <w:rStyle w:val="Hyperlink"/>
            <w:rFonts w:cs="Arial"/>
            <w:sz w:val="16"/>
            <w:szCs w:val="16"/>
          </w:rPr>
          <w:t>https://plan4womenssafety.dss.gov.au/the-national-plan/what-is-the-national-plan/</w:t>
        </w:r>
      </w:hyperlink>
      <w:r>
        <w:rPr>
          <w:rFonts w:cs="Arial"/>
          <w:sz w:val="16"/>
          <w:szCs w:val="16"/>
        </w:rPr>
        <w:t xml:space="preserve"> </w:t>
      </w:r>
    </w:p>
  </w:footnote>
  <w:footnote w:id="3">
    <w:p w14:paraId="463B2F80" w14:textId="28B4F97D" w:rsidR="00415767" w:rsidRPr="001D7DCA" w:rsidRDefault="00415767">
      <w:pPr>
        <w:pStyle w:val="FootnoteText"/>
        <w:rPr>
          <w:sz w:val="16"/>
          <w:szCs w:val="16"/>
        </w:rPr>
      </w:pPr>
      <w:r w:rsidRPr="001D7DCA">
        <w:rPr>
          <w:rStyle w:val="FootnoteReference"/>
          <w:sz w:val="16"/>
          <w:szCs w:val="16"/>
        </w:rPr>
        <w:footnoteRef/>
      </w:r>
      <w:r w:rsidRPr="001D7DCA">
        <w:rPr>
          <w:sz w:val="16"/>
          <w:szCs w:val="16"/>
        </w:rPr>
        <w:t xml:space="preserve"> Australian</w:t>
      </w:r>
      <w:r>
        <w:rPr>
          <w:sz w:val="16"/>
          <w:szCs w:val="16"/>
        </w:rPr>
        <w:t xml:space="preserve"> Institute of Family Studies (2021), ‘</w:t>
      </w:r>
      <w:r w:rsidRPr="00BC4956">
        <w:rPr>
          <w:sz w:val="16"/>
          <w:szCs w:val="16"/>
        </w:rPr>
        <w:t>Responding to increasing and changing client needs in crises</w:t>
      </w:r>
      <w:r>
        <w:rPr>
          <w:sz w:val="16"/>
          <w:szCs w:val="16"/>
        </w:rPr>
        <w:t xml:space="preserve">’, 3 June, available at </w:t>
      </w:r>
      <w:hyperlink r:id="rId2" w:history="1">
        <w:r w:rsidRPr="004E1817">
          <w:rPr>
            <w:rStyle w:val="Hyperlink"/>
            <w:sz w:val="16"/>
            <w:szCs w:val="16"/>
          </w:rPr>
          <w:t>https://aifs.gov.au/cfca/2021/06/03/responding-increasing-and-changing-client-needs-crises</w:t>
        </w:r>
      </w:hyperlink>
      <w:r>
        <w:rPr>
          <w:sz w:val="16"/>
          <w:szCs w:val="16"/>
        </w:rPr>
        <w:t xml:space="preserve">. </w:t>
      </w:r>
    </w:p>
  </w:footnote>
  <w:footnote w:id="4">
    <w:p w14:paraId="6AC23E36" w14:textId="4A365710" w:rsidR="00415767" w:rsidRPr="001D7DCA" w:rsidRDefault="00415767">
      <w:pPr>
        <w:pStyle w:val="FootnoteText"/>
        <w:rPr>
          <w:sz w:val="16"/>
          <w:szCs w:val="16"/>
        </w:rPr>
      </w:pPr>
      <w:r w:rsidRPr="001D7DCA">
        <w:rPr>
          <w:rStyle w:val="FootnoteReference"/>
          <w:sz w:val="16"/>
          <w:szCs w:val="16"/>
        </w:rPr>
        <w:footnoteRef/>
      </w:r>
      <w:r w:rsidRPr="001D7DCA">
        <w:rPr>
          <w:sz w:val="16"/>
          <w:szCs w:val="16"/>
        </w:rPr>
        <w:t xml:space="preserve"> The latest Recorded Crime -Victims publication was released 24/06/2021. Experimental FDSV data is publicly reported, the most recent Recorded Crime - Offenders publication was released 11/02/2021.</w:t>
      </w:r>
    </w:p>
  </w:footnote>
  <w:footnote w:id="5">
    <w:p w14:paraId="185D0BF5" w14:textId="38464A85" w:rsidR="00415767" w:rsidRPr="001D7DCA" w:rsidRDefault="00415767" w:rsidP="008440F2">
      <w:pPr>
        <w:pStyle w:val="FootnoteText"/>
        <w:rPr>
          <w:rFonts w:cs="Arial"/>
          <w:sz w:val="16"/>
          <w:szCs w:val="16"/>
        </w:rPr>
      </w:pPr>
      <w:r w:rsidRPr="001D7DCA">
        <w:rPr>
          <w:rStyle w:val="FootnoteReference"/>
          <w:rFonts w:cs="Arial"/>
          <w:sz w:val="16"/>
          <w:szCs w:val="16"/>
        </w:rPr>
        <w:footnoteRef/>
      </w:r>
      <w:r>
        <w:rPr>
          <w:rFonts w:cs="Arial"/>
          <w:sz w:val="16"/>
          <w:szCs w:val="16"/>
        </w:rPr>
        <w:t xml:space="preserve"> </w:t>
      </w:r>
      <w:r w:rsidRPr="001D7DCA">
        <w:rPr>
          <w:rFonts w:cs="Arial"/>
          <w:sz w:val="16"/>
          <w:szCs w:val="16"/>
        </w:rPr>
        <w:t>Quadara, A., El-</w:t>
      </w:r>
      <w:proofErr w:type="spellStart"/>
      <w:r w:rsidRPr="001D7DCA">
        <w:rPr>
          <w:rFonts w:cs="Arial"/>
          <w:sz w:val="16"/>
          <w:szCs w:val="16"/>
        </w:rPr>
        <w:t>Murr</w:t>
      </w:r>
      <w:proofErr w:type="spellEnd"/>
      <w:r w:rsidRPr="001D7DCA">
        <w:rPr>
          <w:rFonts w:cs="Arial"/>
          <w:sz w:val="16"/>
          <w:szCs w:val="16"/>
        </w:rPr>
        <w:t xml:space="preserve">, A., Douglas, W., &amp; Muir, S. (2019). </w:t>
      </w:r>
      <w:r w:rsidRPr="009E4E3C">
        <w:rPr>
          <w:rFonts w:cs="Arial"/>
          <w:i/>
          <w:iCs/>
          <w:sz w:val="16"/>
          <w:szCs w:val="16"/>
        </w:rPr>
        <w:t xml:space="preserve">Process Evaluation of the Third Action Plan 2016-19. </w:t>
      </w:r>
      <w:r w:rsidRPr="00847AE0">
        <w:rPr>
          <w:rFonts w:cs="Arial"/>
          <w:sz w:val="16"/>
          <w:szCs w:val="16"/>
        </w:rPr>
        <w:t>Canberra: Australian Institute of Family Studies.</w:t>
      </w:r>
    </w:p>
  </w:footnote>
  <w:footnote w:id="6">
    <w:p w14:paraId="32E788F9" w14:textId="77777777" w:rsidR="00415767" w:rsidRPr="001D7DCA" w:rsidRDefault="00415767" w:rsidP="00A07AFF">
      <w:pPr>
        <w:rPr>
          <w:rFonts w:cs="Arial"/>
          <w:sz w:val="16"/>
          <w:szCs w:val="16"/>
        </w:rPr>
      </w:pPr>
      <w:r w:rsidRPr="001D7DCA">
        <w:rPr>
          <w:rStyle w:val="FootnoteReference"/>
          <w:rFonts w:cs="Arial"/>
          <w:sz w:val="16"/>
          <w:szCs w:val="16"/>
        </w:rPr>
        <w:footnoteRef/>
      </w:r>
      <w:r w:rsidRPr="001D7DCA">
        <w:rPr>
          <w:rFonts w:cs="Arial"/>
          <w:sz w:val="16"/>
          <w:szCs w:val="16"/>
        </w:rPr>
        <w:t xml:space="preserve"> Research from the Queensland Domestic and Family Violence Death Review and Advisory Board ind</w:t>
      </w:r>
      <w:r w:rsidRPr="009E4E3C">
        <w:rPr>
          <w:rFonts w:cs="Arial"/>
          <w:sz w:val="16"/>
          <w:szCs w:val="16"/>
        </w:rPr>
        <w:t>icates that a history of violence may have been established in about three-fifths of domestic and family homicides. The Australian Domestic and Family Violence Death Review Network released a data report in 2018 examining 152 intimate partner homicides tha</w:t>
      </w:r>
      <w:r w:rsidRPr="001D7DCA">
        <w:rPr>
          <w:rFonts w:cs="Arial"/>
          <w:sz w:val="16"/>
          <w:szCs w:val="16"/>
        </w:rPr>
        <w:t>t occurred in the context of domestic violence between 2010 and 2014.</w:t>
      </w:r>
    </w:p>
  </w:footnote>
  <w:footnote w:id="7">
    <w:p w14:paraId="01ECAB14" w14:textId="77777777" w:rsidR="00415767" w:rsidRPr="009E4E3C" w:rsidRDefault="00415767" w:rsidP="008455A6">
      <w:pPr>
        <w:pStyle w:val="FootnoteText"/>
        <w:rPr>
          <w:rFonts w:cs="Arial"/>
          <w:sz w:val="16"/>
          <w:szCs w:val="16"/>
        </w:rPr>
      </w:pPr>
      <w:r w:rsidRPr="001D7DCA">
        <w:rPr>
          <w:rStyle w:val="FootnoteReference"/>
          <w:rFonts w:cs="Arial"/>
          <w:sz w:val="16"/>
          <w:szCs w:val="16"/>
        </w:rPr>
        <w:footnoteRef/>
      </w:r>
      <w:r w:rsidRPr="001D7DCA">
        <w:rPr>
          <w:rFonts w:cs="Arial"/>
          <w:sz w:val="16"/>
          <w:szCs w:val="16"/>
        </w:rPr>
        <w:t xml:space="preserve"> Australian Bureau of Statistics. (2017). Personal Safety Survey (cat. no. 4906.0). Canberra: ABS.</w:t>
      </w:r>
    </w:p>
  </w:footnote>
  <w:footnote w:id="8">
    <w:p w14:paraId="189D825B" w14:textId="77777777" w:rsidR="00415767" w:rsidRDefault="00415767" w:rsidP="005C6FE2">
      <w:pPr>
        <w:pStyle w:val="FootnoteText"/>
        <w:rPr>
          <w:rFonts w:ascii="Calibri Light" w:hAnsi="Calibri Light" w:cs="Calibri Light"/>
        </w:rPr>
      </w:pPr>
      <w:r>
        <w:rPr>
          <w:rStyle w:val="FootnoteReference"/>
          <w:rFonts w:ascii="Calibri Light" w:hAnsi="Calibri Light" w:cs="Calibri Light"/>
        </w:rPr>
        <w:footnoteRef/>
      </w:r>
      <w:r>
        <w:rPr>
          <w:rFonts w:ascii="Calibri Light" w:hAnsi="Calibri Light" w:cs="Calibri Light"/>
        </w:rPr>
        <w:t xml:space="preserve"> Department of Social Services, Fourth Action Plan, National Plan to Reduce Violence against Women and their Children 2010 – 2022, 2019, </w:t>
      </w:r>
      <w:hyperlink r:id="rId3" w:history="1">
        <w:r>
          <w:rPr>
            <w:rStyle w:val="Hyperlink"/>
            <w:rFonts w:ascii="Calibri Light" w:hAnsi="Calibri Light" w:cs="Calibri Light"/>
          </w:rPr>
          <w:t>https://www.dss.gov.au/sites/default/files/documents/08_2019/fourth_action-plan.pdf</w:t>
        </w:r>
      </w:hyperlink>
    </w:p>
  </w:footnote>
  <w:footnote w:id="9">
    <w:p w14:paraId="143393A7" w14:textId="77777777" w:rsidR="00415767" w:rsidRDefault="00415767" w:rsidP="009B3506">
      <w:pPr>
        <w:pStyle w:val="FootnoteText"/>
        <w:rPr>
          <w:rFonts w:ascii="Calibri Light" w:hAnsi="Calibri Light" w:cs="Calibri Light"/>
        </w:rPr>
      </w:pPr>
      <w:r>
        <w:rPr>
          <w:rStyle w:val="FootnoteReference"/>
          <w:rFonts w:ascii="Calibri Light" w:hAnsi="Calibri Light" w:cs="Calibri Light"/>
        </w:rPr>
        <w:footnoteRef/>
      </w:r>
      <w:r>
        <w:rPr>
          <w:rFonts w:ascii="Calibri Light" w:hAnsi="Calibri Light" w:cs="Calibri Light"/>
        </w:rPr>
        <w:t xml:space="preserve"> Australian Government, Department of Social Services, 2020, National Plan to Reduce Violence against Women and their Children, available at: </w:t>
      </w:r>
      <w:hyperlink r:id="rId4" w:anchor=":~:text=Its%20vision%20is%20that%3A,against%20women%20and%20their%20children." w:history="1">
        <w:r>
          <w:rPr>
            <w:rStyle w:val="Hyperlink"/>
            <w:rFonts w:ascii="Calibri Light" w:hAnsi="Calibri Light" w:cs="Calibri Light"/>
          </w:rPr>
          <w:t>https://plan4womenssafety.dss.gov.au/the-national-plan/what-is-the-national-plan/#:~:text=Its%20vision%20is%20that%3A,against%20women%20and%20their%20children.</w:t>
        </w:r>
      </w:hyperlink>
    </w:p>
  </w:footnote>
  <w:footnote w:id="10">
    <w:p w14:paraId="19B43B12" w14:textId="77777777" w:rsidR="00415767" w:rsidRDefault="00415767" w:rsidP="009B3506">
      <w:pPr>
        <w:pStyle w:val="FootnoteText"/>
        <w:rPr>
          <w:rFonts w:ascii="Arial" w:hAnsi="Arial" w:cs="Times New Roman"/>
        </w:rPr>
      </w:pPr>
      <w:r w:rsidRPr="00415767">
        <w:rPr>
          <w:rStyle w:val="FootnoteReference"/>
          <w:rFonts w:ascii="Calibri Light" w:hAnsi="Calibri Light" w:cs="Calibri Light"/>
        </w:rPr>
        <w:footnoteRef/>
      </w:r>
      <w:r w:rsidRPr="00415767">
        <w:rPr>
          <w:rFonts w:ascii="Calibri Light" w:hAnsi="Calibri Light" w:cs="Calibri Light"/>
        </w:rPr>
        <w:t xml:space="preserve"> </w:t>
      </w:r>
      <w:r>
        <w:rPr>
          <w:rFonts w:ascii="Calibri Light" w:hAnsi="Calibri Light" w:cs="Calibri Light"/>
          <w:szCs w:val="18"/>
        </w:rPr>
        <w:t>Australian National Audit Office, Auditor General Report No. 45 2018-19, Coordination and Targeting of Domestic Violence Funding and Actions</w:t>
      </w:r>
    </w:p>
  </w:footnote>
  <w:footnote w:id="11">
    <w:p w14:paraId="324AED5E" w14:textId="77777777" w:rsidR="00415767" w:rsidRDefault="00415767" w:rsidP="009B3506">
      <w:pPr>
        <w:pStyle w:val="FootnoteText"/>
        <w:rPr>
          <w:rFonts w:ascii="Univers 45 Light" w:hAnsi="Univers 45 Light"/>
          <w:szCs w:val="18"/>
        </w:rPr>
      </w:pPr>
      <w:r>
        <w:rPr>
          <w:rStyle w:val="FootnoteReference"/>
          <w:rFonts w:ascii="Calibri Light" w:hAnsi="Calibri Light" w:cs="Calibri Light"/>
          <w:szCs w:val="18"/>
        </w:rPr>
        <w:footnoteRef/>
      </w:r>
      <w:r>
        <w:rPr>
          <w:rFonts w:ascii="Calibri Light" w:hAnsi="Calibri Light" w:cs="Calibri Light"/>
          <w:szCs w:val="18"/>
        </w:rPr>
        <w:t xml:space="preserve"> Australian National Audit Office, Auditor General Report No. 45 2018-19, Coordination and Targeting of Domestic Violence Funding and Actions </w:t>
      </w:r>
    </w:p>
  </w:footnote>
  <w:footnote w:id="12">
    <w:p w14:paraId="7F810217" w14:textId="77777777" w:rsidR="00415767" w:rsidRDefault="00415767" w:rsidP="009B3506">
      <w:pPr>
        <w:pStyle w:val="FootnoteText"/>
        <w:rPr>
          <w:rFonts w:ascii="Calibri Light" w:hAnsi="Calibri Light"/>
        </w:rPr>
      </w:pPr>
      <w:r>
        <w:rPr>
          <w:rStyle w:val="FootnoteReference"/>
          <w:rFonts w:ascii="Calibri Light" w:hAnsi="Calibri Light"/>
        </w:rPr>
        <w:footnoteRef/>
      </w:r>
      <w:r>
        <w:rPr>
          <w:rFonts w:ascii="Calibri Light" w:hAnsi="Calibri Light"/>
        </w:rPr>
        <w:t xml:space="preserve"> NSW Government, Evidence and Evaluation Guidance Series Population and Public Health Division, Develop and Using Program Logic: A Guide, available at: </w:t>
      </w:r>
      <w:hyperlink r:id="rId5" w:history="1">
        <w:r>
          <w:rPr>
            <w:rStyle w:val="Hyperlink"/>
            <w:rFonts w:ascii="Calibri Light" w:hAnsi="Calibri Light"/>
          </w:rPr>
          <w:t>https://www.health.nsw.gov.au/research/Publications/developing-program-logic.pdf</w:t>
        </w:r>
      </w:hyperlink>
    </w:p>
  </w:footnote>
  <w:footnote w:id="13">
    <w:p w14:paraId="133A2F7C" w14:textId="77777777" w:rsidR="00415767" w:rsidRDefault="00415767" w:rsidP="009B3506">
      <w:pPr>
        <w:pStyle w:val="FootnoteText"/>
        <w:rPr>
          <w:rFonts w:ascii="Calibri Light" w:hAnsi="Calibri Light" w:cs="Calibri Light"/>
        </w:rPr>
      </w:pPr>
      <w:r>
        <w:rPr>
          <w:rStyle w:val="FootnoteReference"/>
          <w:rFonts w:ascii="Calibri Light" w:hAnsi="Calibri Light" w:cs="Calibri Light"/>
        </w:rPr>
        <w:footnoteRef/>
      </w:r>
      <w:r>
        <w:rPr>
          <w:rFonts w:ascii="Calibri Light" w:hAnsi="Calibri Light" w:cs="Calibri Light"/>
        </w:rPr>
        <w:t xml:space="preserve"> Australian Government, National Plan to Reduce Violence Against Women and their Children, Implementation Plan Initiatives, available at: </w:t>
      </w:r>
      <w:hyperlink r:id="rId6" w:history="1">
        <w:r>
          <w:rPr>
            <w:rStyle w:val="Hyperlink"/>
            <w:rFonts w:ascii="Calibri Light" w:hAnsi="Calibri Light" w:cs="Calibri Light"/>
          </w:rPr>
          <w:t>https://plan4womenssafety.dss.gov.au/implementation-plan/initiatives/</w:t>
        </w:r>
      </w:hyperlink>
    </w:p>
  </w:footnote>
  <w:footnote w:id="14">
    <w:p w14:paraId="3A3C56BA" w14:textId="77777777" w:rsidR="00415767" w:rsidRDefault="00415767" w:rsidP="009B3506">
      <w:pPr>
        <w:pStyle w:val="FootnoteText"/>
        <w:rPr>
          <w:rFonts w:ascii="Calibri Light" w:hAnsi="Calibri Light" w:cs="Calibri Light"/>
          <w:szCs w:val="18"/>
        </w:rPr>
      </w:pPr>
      <w:r>
        <w:rPr>
          <w:rStyle w:val="FootnoteReference"/>
          <w:rFonts w:ascii="Calibri Light" w:hAnsi="Calibri Light" w:cs="Calibri Light"/>
          <w:szCs w:val="18"/>
        </w:rPr>
        <w:footnoteRef/>
      </w:r>
      <w:r>
        <w:rPr>
          <w:rFonts w:ascii="Calibri Light" w:hAnsi="Calibri Light" w:cs="Calibri Light"/>
          <w:szCs w:val="18"/>
        </w:rPr>
        <w:t xml:space="preserve"> </w:t>
      </w:r>
      <w:r w:rsidRPr="00415767">
        <w:rPr>
          <w:rFonts w:ascii="Calibri Light" w:hAnsi="Calibri Light" w:cs="Calibri Light"/>
        </w:rPr>
        <w:t xml:space="preserve">Australian Institute of Health and Welfare. (2019). </w:t>
      </w:r>
      <w:r w:rsidRPr="00415767">
        <w:rPr>
          <w:rFonts w:ascii="Calibri Light" w:hAnsi="Calibri Light" w:cs="Calibri Light"/>
          <w:i/>
        </w:rPr>
        <w:t>Family, domestic and sexual violence in Australia: continuing the national story 2019</w:t>
      </w:r>
      <w:r w:rsidRPr="00415767">
        <w:rPr>
          <w:rFonts w:ascii="Calibri Light" w:hAnsi="Calibri Light" w:cs="Calibri Light"/>
        </w:rPr>
        <w:t>. Cat. no. FDV 3. Canberra: AIHW.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0C92D" w14:textId="37E24344" w:rsidR="00415767" w:rsidRDefault="0041576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B8BBB" w14:textId="17679308" w:rsidR="00415767" w:rsidRDefault="0041576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514DC" w14:textId="4692AA7F" w:rsidR="00415767" w:rsidRDefault="0041576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7A14A" w14:textId="30A200BB" w:rsidR="00415767" w:rsidRDefault="0041576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65844" w14:textId="6F1DFDA4" w:rsidR="00415767" w:rsidRDefault="0041576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F3533" w14:textId="4C5D7202" w:rsidR="00415767" w:rsidRDefault="0041576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93E4A" w14:textId="4D0DB881" w:rsidR="00415767" w:rsidRDefault="0041576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AF258" w14:textId="39638D59" w:rsidR="00415767" w:rsidRDefault="0041576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1BB19" w14:textId="21A679FE" w:rsidR="00415767" w:rsidRDefault="0041576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5D122" w14:textId="1690537C" w:rsidR="00415767" w:rsidRDefault="0041576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D38D7" w14:textId="519181AD" w:rsidR="00415767" w:rsidRDefault="004157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75BFE" w14:textId="54F28505" w:rsidR="00415767" w:rsidRDefault="004157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B8515" w14:textId="263C0B78" w:rsidR="00415767" w:rsidRDefault="0041576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85BF0" w14:textId="4618A4BE" w:rsidR="00415767" w:rsidRDefault="0041576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A8A00" w14:textId="2AD8800C" w:rsidR="00415767" w:rsidRDefault="0041576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DEEA9" w14:textId="2C506FF0" w:rsidR="00415767" w:rsidRDefault="0041576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A5452" w14:textId="1A460F6C" w:rsidR="00415767" w:rsidRDefault="0041576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B0B0E" w14:textId="57FE8279" w:rsidR="00415767" w:rsidRDefault="0041576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5B7CC" w14:textId="0870F330" w:rsidR="00415767" w:rsidRDefault="004157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AFC5F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29ECE6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762D77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F6E635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1FC1A0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BC01A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hybridMultilevel"/>
    <w:tmpl w:val="329AC82E"/>
    <w:lvl w:ilvl="0" w:tplc="8A3C9474">
      <w:start w:val="1"/>
      <w:numFmt w:val="bullet"/>
      <w:pStyle w:val="ListBullet3"/>
      <w:lvlText w:val=""/>
      <w:lvlJc w:val="left"/>
      <w:pPr>
        <w:tabs>
          <w:tab w:val="num" w:pos="2203"/>
        </w:tabs>
        <w:ind w:left="2203" w:hanging="360"/>
      </w:pPr>
      <w:rPr>
        <w:rFonts w:ascii="Symbol" w:hAnsi="Symbol" w:hint="default"/>
      </w:rPr>
    </w:lvl>
    <w:lvl w:ilvl="1" w:tplc="B2144036">
      <w:numFmt w:val="decimal"/>
      <w:lvlText w:val=""/>
      <w:lvlJc w:val="left"/>
    </w:lvl>
    <w:lvl w:ilvl="2" w:tplc="C1660696">
      <w:numFmt w:val="decimal"/>
      <w:lvlText w:val=""/>
      <w:lvlJc w:val="left"/>
    </w:lvl>
    <w:lvl w:ilvl="3" w:tplc="F282EC4E">
      <w:numFmt w:val="decimal"/>
      <w:lvlText w:val=""/>
      <w:lvlJc w:val="left"/>
    </w:lvl>
    <w:lvl w:ilvl="4" w:tplc="13EA348A">
      <w:numFmt w:val="decimal"/>
      <w:lvlText w:val=""/>
      <w:lvlJc w:val="left"/>
    </w:lvl>
    <w:lvl w:ilvl="5" w:tplc="0C3E09CC">
      <w:numFmt w:val="decimal"/>
      <w:lvlText w:val=""/>
      <w:lvlJc w:val="left"/>
    </w:lvl>
    <w:lvl w:ilvl="6" w:tplc="2E62E1A2">
      <w:numFmt w:val="decimal"/>
      <w:lvlText w:val=""/>
      <w:lvlJc w:val="left"/>
    </w:lvl>
    <w:lvl w:ilvl="7" w:tplc="C6FEABBC">
      <w:numFmt w:val="decimal"/>
      <w:lvlText w:val=""/>
      <w:lvlJc w:val="left"/>
    </w:lvl>
    <w:lvl w:ilvl="8" w:tplc="00BCAE7C">
      <w:numFmt w:val="decimal"/>
      <w:lvlText w:val=""/>
      <w:lvlJc w:val="left"/>
    </w:lvl>
  </w:abstractNum>
  <w:abstractNum w:abstractNumId="7" w15:restartNumberingAfterBreak="0">
    <w:nsid w:val="FFFFFF83"/>
    <w:multiLevelType w:val="hybridMultilevel"/>
    <w:tmpl w:val="B6569B0C"/>
    <w:lvl w:ilvl="0" w:tplc="A2728C72">
      <w:start w:val="1"/>
      <w:numFmt w:val="bullet"/>
      <w:pStyle w:val="ListBullet2"/>
      <w:lvlText w:val="-"/>
      <w:lvlJc w:val="left"/>
      <w:pPr>
        <w:tabs>
          <w:tab w:val="num" w:pos="697"/>
        </w:tabs>
        <w:ind w:left="697" w:hanging="340"/>
      </w:pPr>
      <w:rPr>
        <w:rFonts w:ascii="9999999" w:hAnsi="9999999" w:cs="Courier New" w:hint="default"/>
      </w:rPr>
    </w:lvl>
    <w:lvl w:ilvl="1" w:tplc="5F689168">
      <w:numFmt w:val="decimal"/>
      <w:lvlText w:val=""/>
      <w:lvlJc w:val="left"/>
    </w:lvl>
    <w:lvl w:ilvl="2" w:tplc="E9B69256">
      <w:numFmt w:val="decimal"/>
      <w:lvlText w:val=""/>
      <w:lvlJc w:val="left"/>
    </w:lvl>
    <w:lvl w:ilvl="3" w:tplc="792C0F82">
      <w:numFmt w:val="decimal"/>
      <w:lvlText w:val=""/>
      <w:lvlJc w:val="left"/>
    </w:lvl>
    <w:lvl w:ilvl="4" w:tplc="530EC2F0">
      <w:numFmt w:val="decimal"/>
      <w:lvlText w:val=""/>
      <w:lvlJc w:val="left"/>
    </w:lvl>
    <w:lvl w:ilvl="5" w:tplc="F0CC7744">
      <w:numFmt w:val="decimal"/>
      <w:lvlText w:val=""/>
      <w:lvlJc w:val="left"/>
    </w:lvl>
    <w:lvl w:ilvl="6" w:tplc="E422B304">
      <w:numFmt w:val="decimal"/>
      <w:lvlText w:val=""/>
      <w:lvlJc w:val="left"/>
    </w:lvl>
    <w:lvl w:ilvl="7" w:tplc="2F960A0A">
      <w:numFmt w:val="decimal"/>
      <w:lvlText w:val=""/>
      <w:lvlJc w:val="left"/>
    </w:lvl>
    <w:lvl w:ilvl="8" w:tplc="84A65192">
      <w:numFmt w:val="decimal"/>
      <w:lvlText w:val=""/>
      <w:lvlJc w:val="left"/>
    </w:lvl>
  </w:abstractNum>
  <w:abstractNum w:abstractNumId="8" w15:restartNumberingAfterBreak="0">
    <w:nsid w:val="FFFFFF88"/>
    <w:multiLevelType w:val="singleLevel"/>
    <w:tmpl w:val="60A88B8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hybridMultilevel"/>
    <w:tmpl w:val="0F3EF8C6"/>
    <w:lvl w:ilvl="0" w:tplc="5EF8CC1A">
      <w:start w:val="1"/>
      <w:numFmt w:val="bullet"/>
      <w:pStyle w:val="ListBullet"/>
      <w:lvlText w:val=""/>
      <w:lvlJc w:val="left"/>
      <w:pPr>
        <w:tabs>
          <w:tab w:val="num" w:pos="340"/>
        </w:tabs>
        <w:ind w:left="340" w:hanging="340"/>
      </w:pPr>
      <w:rPr>
        <w:rFonts w:ascii="Symbol" w:hAnsi="Symbol" w:hint="default"/>
        <w:color w:val="auto"/>
        <w:sz w:val="18"/>
        <w:szCs w:val="18"/>
      </w:rPr>
    </w:lvl>
    <w:lvl w:ilvl="1" w:tplc="624EE8AC">
      <w:numFmt w:val="decimal"/>
      <w:lvlText w:val=""/>
      <w:lvlJc w:val="left"/>
    </w:lvl>
    <w:lvl w:ilvl="2" w:tplc="BB5EB4F0">
      <w:numFmt w:val="decimal"/>
      <w:lvlText w:val=""/>
      <w:lvlJc w:val="left"/>
    </w:lvl>
    <w:lvl w:ilvl="3" w:tplc="D1F2DE52">
      <w:numFmt w:val="decimal"/>
      <w:lvlText w:val=""/>
      <w:lvlJc w:val="left"/>
    </w:lvl>
    <w:lvl w:ilvl="4" w:tplc="A99673A0">
      <w:numFmt w:val="decimal"/>
      <w:lvlText w:val=""/>
      <w:lvlJc w:val="left"/>
    </w:lvl>
    <w:lvl w:ilvl="5" w:tplc="589CF5C2">
      <w:numFmt w:val="decimal"/>
      <w:lvlText w:val=""/>
      <w:lvlJc w:val="left"/>
    </w:lvl>
    <w:lvl w:ilvl="6" w:tplc="B42C76B8">
      <w:numFmt w:val="decimal"/>
      <w:lvlText w:val=""/>
      <w:lvlJc w:val="left"/>
    </w:lvl>
    <w:lvl w:ilvl="7" w:tplc="F0E070C0">
      <w:numFmt w:val="decimal"/>
      <w:lvlText w:val=""/>
      <w:lvlJc w:val="left"/>
    </w:lvl>
    <w:lvl w:ilvl="8" w:tplc="F21E1E20">
      <w:numFmt w:val="decimal"/>
      <w:lvlText w:val=""/>
      <w:lvlJc w:val="left"/>
    </w:lvl>
  </w:abstractNum>
  <w:abstractNum w:abstractNumId="10" w15:restartNumberingAfterBreak="0">
    <w:nsid w:val="0A4D6793"/>
    <w:multiLevelType w:val="multilevel"/>
    <w:tmpl w:val="3D22CEDE"/>
    <w:lvl w:ilvl="0">
      <w:start w:val="1"/>
      <w:numFmt w:val="bullet"/>
      <w:pStyle w:val="Bullet1stlevel"/>
      <w:lvlText w:val=""/>
      <w:lvlJc w:val="left"/>
      <w:pPr>
        <w:tabs>
          <w:tab w:val="num" w:pos="340"/>
        </w:tabs>
        <w:ind w:left="340" w:hanging="340"/>
      </w:pPr>
      <w:rPr>
        <w:rFonts w:ascii="Symbol" w:hAnsi="Symbol" w:hint="default"/>
        <w:color w:val="auto"/>
        <w:sz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F33484D"/>
    <w:multiLevelType w:val="singleLevel"/>
    <w:tmpl w:val="D6D678A0"/>
    <w:lvl w:ilvl="0">
      <w:start w:val="1"/>
      <w:numFmt w:val="bullet"/>
      <w:lvlText w:val=""/>
      <w:lvlJc w:val="left"/>
      <w:pPr>
        <w:tabs>
          <w:tab w:val="num" w:pos="340"/>
        </w:tabs>
        <w:ind w:left="340" w:hanging="340"/>
      </w:pPr>
      <w:rPr>
        <w:rFonts w:ascii="Symbol" w:hAnsi="Symbol" w:hint="default"/>
        <w:color w:val="auto"/>
        <w:sz w:val="22"/>
      </w:rPr>
    </w:lvl>
  </w:abstractNum>
  <w:abstractNum w:abstractNumId="12" w15:restartNumberingAfterBreak="0">
    <w:nsid w:val="0F985BA9"/>
    <w:multiLevelType w:val="hybridMultilevel"/>
    <w:tmpl w:val="63E23CE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1AF2C2D"/>
    <w:multiLevelType w:val="hybridMultilevel"/>
    <w:tmpl w:val="5B1475F2"/>
    <w:lvl w:ilvl="0" w:tplc="3BC68064">
      <w:start w:val="1"/>
      <w:numFmt w:val="bullet"/>
      <w:pStyle w:val="Bullet2ndlevel"/>
      <w:lvlText w:val="–"/>
      <w:lvlJc w:val="left"/>
      <w:pPr>
        <w:tabs>
          <w:tab w:val="num" w:pos="58"/>
        </w:tabs>
        <w:ind w:left="58" w:hanging="340"/>
      </w:pPr>
      <w:rPr>
        <w:rFonts w:ascii="Univers 45 Light" w:hAnsi="Univers 45 Light" w:hint="default"/>
        <w:color w:val="auto"/>
        <w:sz w:val="22"/>
      </w:rPr>
    </w:lvl>
    <w:lvl w:ilvl="1" w:tplc="0BE6F8B8">
      <w:numFmt w:val="decimal"/>
      <w:lvlText w:val=""/>
      <w:lvlJc w:val="left"/>
    </w:lvl>
    <w:lvl w:ilvl="2" w:tplc="44EEF07A">
      <w:numFmt w:val="decimal"/>
      <w:lvlText w:val=""/>
      <w:lvlJc w:val="left"/>
    </w:lvl>
    <w:lvl w:ilvl="3" w:tplc="221016A2">
      <w:numFmt w:val="decimal"/>
      <w:lvlText w:val=""/>
      <w:lvlJc w:val="left"/>
    </w:lvl>
    <w:lvl w:ilvl="4" w:tplc="CCF6B986">
      <w:numFmt w:val="decimal"/>
      <w:lvlText w:val=""/>
      <w:lvlJc w:val="left"/>
    </w:lvl>
    <w:lvl w:ilvl="5" w:tplc="C1B4B17E">
      <w:numFmt w:val="decimal"/>
      <w:lvlText w:val=""/>
      <w:lvlJc w:val="left"/>
    </w:lvl>
    <w:lvl w:ilvl="6" w:tplc="C616F6FE">
      <w:numFmt w:val="decimal"/>
      <w:lvlText w:val=""/>
      <w:lvlJc w:val="left"/>
    </w:lvl>
    <w:lvl w:ilvl="7" w:tplc="22742CF8">
      <w:numFmt w:val="decimal"/>
      <w:lvlText w:val=""/>
      <w:lvlJc w:val="left"/>
    </w:lvl>
    <w:lvl w:ilvl="8" w:tplc="86B8B81A">
      <w:numFmt w:val="decimal"/>
      <w:lvlText w:val=""/>
      <w:lvlJc w:val="left"/>
    </w:lvl>
  </w:abstractNum>
  <w:abstractNum w:abstractNumId="14" w15:restartNumberingAfterBreak="0">
    <w:nsid w:val="11B4565A"/>
    <w:multiLevelType w:val="hybridMultilevel"/>
    <w:tmpl w:val="FE5E18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6464280"/>
    <w:multiLevelType w:val="hybridMultilevel"/>
    <w:tmpl w:val="B07E882E"/>
    <w:lvl w:ilvl="0" w:tplc="365259B6">
      <w:start w:val="1"/>
      <w:numFmt w:val="bullet"/>
      <w:pStyle w:val="TableBullet1stlevel"/>
      <w:lvlText w:val=""/>
      <w:lvlJc w:val="left"/>
      <w:pPr>
        <w:ind w:left="720" w:hanging="360"/>
      </w:pPr>
      <w:rPr>
        <w:rFonts w:ascii="Symbol" w:hAnsi="Symbol" w:hint="default"/>
        <w:color w:val="auto"/>
        <w:sz w:val="22"/>
      </w:rPr>
    </w:lvl>
    <w:lvl w:ilvl="1" w:tplc="2EDAE8A2">
      <w:start w:val="1"/>
      <w:numFmt w:val="bullet"/>
      <w:lvlText w:val="o"/>
      <w:lvlJc w:val="left"/>
      <w:pPr>
        <w:ind w:left="1440" w:hanging="360"/>
      </w:pPr>
      <w:rPr>
        <w:rFonts w:ascii="Courier New" w:hAnsi="Courier New" w:cs="Courier New" w:hint="default"/>
      </w:rPr>
    </w:lvl>
    <w:lvl w:ilvl="2" w:tplc="533440F8">
      <w:start w:val="1"/>
      <w:numFmt w:val="bullet"/>
      <w:lvlText w:val=""/>
      <w:lvlJc w:val="left"/>
      <w:pPr>
        <w:ind w:left="2160" w:hanging="360"/>
      </w:pPr>
      <w:rPr>
        <w:rFonts w:ascii="Wingdings" w:hAnsi="Wingdings" w:hint="default"/>
      </w:rPr>
    </w:lvl>
    <w:lvl w:ilvl="3" w:tplc="ED2690B8">
      <w:start w:val="1"/>
      <w:numFmt w:val="bullet"/>
      <w:lvlText w:val=""/>
      <w:lvlJc w:val="left"/>
      <w:pPr>
        <w:ind w:left="2880" w:hanging="360"/>
      </w:pPr>
      <w:rPr>
        <w:rFonts w:ascii="Symbol" w:hAnsi="Symbol" w:hint="default"/>
      </w:rPr>
    </w:lvl>
    <w:lvl w:ilvl="4" w:tplc="61BCCDB8">
      <w:start w:val="1"/>
      <w:numFmt w:val="bullet"/>
      <w:lvlText w:val="o"/>
      <w:lvlJc w:val="left"/>
      <w:pPr>
        <w:ind w:left="3600" w:hanging="360"/>
      </w:pPr>
      <w:rPr>
        <w:rFonts w:ascii="Courier New" w:hAnsi="Courier New" w:cs="Courier New" w:hint="default"/>
      </w:rPr>
    </w:lvl>
    <w:lvl w:ilvl="5" w:tplc="C61476EC">
      <w:start w:val="1"/>
      <w:numFmt w:val="bullet"/>
      <w:lvlText w:val=""/>
      <w:lvlJc w:val="left"/>
      <w:pPr>
        <w:ind w:left="4320" w:hanging="360"/>
      </w:pPr>
      <w:rPr>
        <w:rFonts w:ascii="Wingdings" w:hAnsi="Wingdings" w:hint="default"/>
      </w:rPr>
    </w:lvl>
    <w:lvl w:ilvl="6" w:tplc="BC964C18">
      <w:start w:val="1"/>
      <w:numFmt w:val="bullet"/>
      <w:lvlText w:val=""/>
      <w:lvlJc w:val="left"/>
      <w:pPr>
        <w:ind w:left="5040" w:hanging="360"/>
      </w:pPr>
      <w:rPr>
        <w:rFonts w:ascii="Symbol" w:hAnsi="Symbol" w:hint="default"/>
      </w:rPr>
    </w:lvl>
    <w:lvl w:ilvl="7" w:tplc="CACECB56">
      <w:start w:val="1"/>
      <w:numFmt w:val="bullet"/>
      <w:lvlText w:val="o"/>
      <w:lvlJc w:val="left"/>
      <w:pPr>
        <w:ind w:left="5760" w:hanging="360"/>
      </w:pPr>
      <w:rPr>
        <w:rFonts w:ascii="Courier New" w:hAnsi="Courier New" w:cs="Courier New" w:hint="default"/>
      </w:rPr>
    </w:lvl>
    <w:lvl w:ilvl="8" w:tplc="55D427E2">
      <w:start w:val="1"/>
      <w:numFmt w:val="bullet"/>
      <w:lvlText w:val=""/>
      <w:lvlJc w:val="left"/>
      <w:pPr>
        <w:ind w:left="6480" w:hanging="360"/>
      </w:pPr>
      <w:rPr>
        <w:rFonts w:ascii="Wingdings" w:hAnsi="Wingdings" w:hint="default"/>
      </w:rPr>
    </w:lvl>
  </w:abstractNum>
  <w:abstractNum w:abstractNumId="16" w15:restartNumberingAfterBreak="0">
    <w:nsid w:val="16D77340"/>
    <w:multiLevelType w:val="hybridMultilevel"/>
    <w:tmpl w:val="836428D4"/>
    <w:lvl w:ilvl="0" w:tplc="D72EB004">
      <w:start w:val="1"/>
      <w:numFmt w:val="bullet"/>
      <w:lvlText w:val=""/>
      <w:lvlJc w:val="left"/>
      <w:pPr>
        <w:ind w:left="720" w:hanging="360"/>
      </w:pPr>
      <w:rPr>
        <w:rFonts w:ascii="Symbol" w:hAnsi="Symbol" w:hint="default"/>
      </w:rPr>
    </w:lvl>
    <w:lvl w:ilvl="1" w:tplc="FB544850">
      <w:start w:val="1"/>
      <w:numFmt w:val="bullet"/>
      <w:lvlText w:val="o"/>
      <w:lvlJc w:val="left"/>
      <w:pPr>
        <w:ind w:left="1440" w:hanging="360"/>
      </w:pPr>
      <w:rPr>
        <w:rFonts w:ascii="Courier New" w:hAnsi="Courier New" w:cs="Times New Roman" w:hint="default"/>
      </w:rPr>
    </w:lvl>
    <w:lvl w:ilvl="2" w:tplc="8526A7EE">
      <w:start w:val="1"/>
      <w:numFmt w:val="bullet"/>
      <w:lvlText w:val=""/>
      <w:lvlJc w:val="left"/>
      <w:pPr>
        <w:ind w:left="2160" w:hanging="360"/>
      </w:pPr>
      <w:rPr>
        <w:rFonts w:ascii="Wingdings" w:hAnsi="Wingdings" w:hint="default"/>
      </w:rPr>
    </w:lvl>
    <w:lvl w:ilvl="3" w:tplc="0792BB5C">
      <w:start w:val="1"/>
      <w:numFmt w:val="bullet"/>
      <w:lvlText w:val=""/>
      <w:lvlJc w:val="left"/>
      <w:pPr>
        <w:ind w:left="2880" w:hanging="360"/>
      </w:pPr>
      <w:rPr>
        <w:rFonts w:ascii="Symbol" w:hAnsi="Symbol" w:hint="default"/>
      </w:rPr>
    </w:lvl>
    <w:lvl w:ilvl="4" w:tplc="40C06BD0">
      <w:start w:val="1"/>
      <w:numFmt w:val="bullet"/>
      <w:lvlText w:val="o"/>
      <w:lvlJc w:val="left"/>
      <w:pPr>
        <w:ind w:left="3600" w:hanging="360"/>
      </w:pPr>
      <w:rPr>
        <w:rFonts w:ascii="Courier New" w:hAnsi="Courier New" w:cs="Times New Roman" w:hint="default"/>
      </w:rPr>
    </w:lvl>
    <w:lvl w:ilvl="5" w:tplc="884094A4">
      <w:start w:val="1"/>
      <w:numFmt w:val="bullet"/>
      <w:lvlText w:val=""/>
      <w:lvlJc w:val="left"/>
      <w:pPr>
        <w:ind w:left="4320" w:hanging="360"/>
      </w:pPr>
      <w:rPr>
        <w:rFonts w:ascii="Wingdings" w:hAnsi="Wingdings" w:hint="default"/>
      </w:rPr>
    </w:lvl>
    <w:lvl w:ilvl="6" w:tplc="FAEE044A">
      <w:start w:val="1"/>
      <w:numFmt w:val="bullet"/>
      <w:lvlText w:val=""/>
      <w:lvlJc w:val="left"/>
      <w:pPr>
        <w:ind w:left="5040" w:hanging="360"/>
      </w:pPr>
      <w:rPr>
        <w:rFonts w:ascii="Symbol" w:hAnsi="Symbol" w:hint="default"/>
      </w:rPr>
    </w:lvl>
    <w:lvl w:ilvl="7" w:tplc="E3F27C3E">
      <w:start w:val="1"/>
      <w:numFmt w:val="bullet"/>
      <w:lvlText w:val="o"/>
      <w:lvlJc w:val="left"/>
      <w:pPr>
        <w:ind w:left="5760" w:hanging="360"/>
      </w:pPr>
      <w:rPr>
        <w:rFonts w:ascii="Courier New" w:hAnsi="Courier New" w:cs="Times New Roman" w:hint="default"/>
      </w:rPr>
    </w:lvl>
    <w:lvl w:ilvl="8" w:tplc="E4FA10FC">
      <w:start w:val="1"/>
      <w:numFmt w:val="bullet"/>
      <w:lvlText w:val=""/>
      <w:lvlJc w:val="left"/>
      <w:pPr>
        <w:ind w:left="6480" w:hanging="360"/>
      </w:pPr>
      <w:rPr>
        <w:rFonts w:ascii="Wingdings" w:hAnsi="Wingdings" w:hint="default"/>
      </w:rPr>
    </w:lvl>
  </w:abstractNum>
  <w:abstractNum w:abstractNumId="17" w15:restartNumberingAfterBreak="0">
    <w:nsid w:val="1F1808A4"/>
    <w:multiLevelType w:val="hybridMultilevel"/>
    <w:tmpl w:val="6AC437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1DB78DD"/>
    <w:multiLevelType w:val="hybridMultilevel"/>
    <w:tmpl w:val="25B615C0"/>
    <w:lvl w:ilvl="0" w:tplc="F00A747E">
      <w:start w:val="1"/>
      <w:numFmt w:val="bullet"/>
      <w:lvlText w:val=""/>
      <w:lvlJc w:val="left"/>
      <w:pPr>
        <w:ind w:left="360" w:hanging="360"/>
      </w:pPr>
      <w:rPr>
        <w:rFonts w:ascii="Symbol" w:hAnsi="Symbol" w:hint="default"/>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2541614"/>
    <w:multiLevelType w:val="singleLevel"/>
    <w:tmpl w:val="7BEED462"/>
    <w:lvl w:ilvl="0">
      <w:start w:val="1"/>
      <w:numFmt w:val="bullet"/>
      <w:lvlText w:val=""/>
      <w:lvlJc w:val="left"/>
      <w:pPr>
        <w:tabs>
          <w:tab w:val="num" w:pos="340"/>
        </w:tabs>
        <w:ind w:left="340" w:hanging="340"/>
      </w:pPr>
      <w:rPr>
        <w:rFonts w:ascii="Symbol" w:hAnsi="Symbol" w:hint="default"/>
        <w:color w:val="auto"/>
        <w:sz w:val="22"/>
      </w:rPr>
    </w:lvl>
  </w:abstractNum>
  <w:abstractNum w:abstractNumId="20" w15:restartNumberingAfterBreak="0">
    <w:nsid w:val="288F3EC6"/>
    <w:multiLevelType w:val="hybridMultilevel"/>
    <w:tmpl w:val="EA06AC18"/>
    <w:lvl w:ilvl="0" w:tplc="AE5ED726">
      <w:start w:val="1"/>
      <w:numFmt w:val="decimal"/>
      <w:lvlText w:val="%1."/>
      <w:lvlJc w:val="left"/>
      <w:pPr>
        <w:ind w:left="720" w:hanging="360"/>
      </w:pPr>
    </w:lvl>
    <w:lvl w:ilvl="1" w:tplc="7B665EF6">
      <w:start w:val="1"/>
      <w:numFmt w:val="lowerLetter"/>
      <w:lvlText w:val="%2."/>
      <w:lvlJc w:val="left"/>
      <w:pPr>
        <w:ind w:left="1440" w:hanging="360"/>
      </w:pPr>
    </w:lvl>
    <w:lvl w:ilvl="2" w:tplc="72325B2C">
      <w:start w:val="1"/>
      <w:numFmt w:val="lowerRoman"/>
      <w:lvlText w:val="%3."/>
      <w:lvlJc w:val="right"/>
      <w:pPr>
        <w:ind w:left="2160" w:hanging="180"/>
      </w:pPr>
    </w:lvl>
    <w:lvl w:ilvl="3" w:tplc="3684AE96">
      <w:start w:val="1"/>
      <w:numFmt w:val="decimal"/>
      <w:lvlText w:val="%4."/>
      <w:lvlJc w:val="left"/>
      <w:pPr>
        <w:ind w:left="2880" w:hanging="360"/>
      </w:pPr>
    </w:lvl>
    <w:lvl w:ilvl="4" w:tplc="2800D776">
      <w:start w:val="1"/>
      <w:numFmt w:val="lowerLetter"/>
      <w:lvlText w:val="%5."/>
      <w:lvlJc w:val="left"/>
      <w:pPr>
        <w:ind w:left="3600" w:hanging="360"/>
      </w:pPr>
    </w:lvl>
    <w:lvl w:ilvl="5" w:tplc="43D478E4">
      <w:start w:val="1"/>
      <w:numFmt w:val="lowerRoman"/>
      <w:lvlText w:val="%6."/>
      <w:lvlJc w:val="right"/>
      <w:pPr>
        <w:ind w:left="4320" w:hanging="180"/>
      </w:pPr>
    </w:lvl>
    <w:lvl w:ilvl="6" w:tplc="62189954">
      <w:start w:val="1"/>
      <w:numFmt w:val="decimal"/>
      <w:lvlText w:val="%7."/>
      <w:lvlJc w:val="left"/>
      <w:pPr>
        <w:ind w:left="5040" w:hanging="360"/>
      </w:pPr>
    </w:lvl>
    <w:lvl w:ilvl="7" w:tplc="B024F5EC">
      <w:start w:val="1"/>
      <w:numFmt w:val="lowerLetter"/>
      <w:lvlText w:val="%8."/>
      <w:lvlJc w:val="left"/>
      <w:pPr>
        <w:ind w:left="5760" w:hanging="360"/>
      </w:pPr>
    </w:lvl>
    <w:lvl w:ilvl="8" w:tplc="E9CE2770">
      <w:start w:val="1"/>
      <w:numFmt w:val="lowerRoman"/>
      <w:lvlText w:val="%9."/>
      <w:lvlJc w:val="right"/>
      <w:pPr>
        <w:ind w:left="6480" w:hanging="180"/>
      </w:pPr>
    </w:lvl>
  </w:abstractNum>
  <w:abstractNum w:abstractNumId="21" w15:restartNumberingAfterBreak="0">
    <w:nsid w:val="289A56A6"/>
    <w:multiLevelType w:val="hybridMultilevel"/>
    <w:tmpl w:val="C8AAD970"/>
    <w:lvl w:ilvl="0" w:tplc="451818FC">
      <w:start w:val="1"/>
      <w:numFmt w:val="bullet"/>
      <w:pStyle w:val="TableBullet2ndlevel"/>
      <w:lvlText w:val="–"/>
      <w:lvlJc w:val="left"/>
      <w:pPr>
        <w:ind w:left="1004" w:hanging="360"/>
      </w:pPr>
      <w:rPr>
        <w:rFonts w:ascii="Myriad Pro" w:hAnsi="Myriad Pro" w:hint="default"/>
      </w:rPr>
    </w:lvl>
    <w:lvl w:ilvl="1" w:tplc="01D0F47E">
      <w:start w:val="1"/>
      <w:numFmt w:val="bullet"/>
      <w:lvlText w:val="o"/>
      <w:lvlJc w:val="left"/>
      <w:pPr>
        <w:ind w:left="1724" w:hanging="360"/>
      </w:pPr>
      <w:rPr>
        <w:rFonts w:ascii="Courier New" w:hAnsi="Courier New" w:cs="Courier New" w:hint="default"/>
      </w:rPr>
    </w:lvl>
    <w:lvl w:ilvl="2" w:tplc="35C64A62">
      <w:start w:val="1"/>
      <w:numFmt w:val="bullet"/>
      <w:lvlText w:val=""/>
      <w:lvlJc w:val="left"/>
      <w:pPr>
        <w:ind w:left="2444" w:hanging="360"/>
      </w:pPr>
      <w:rPr>
        <w:rFonts w:ascii="Wingdings" w:hAnsi="Wingdings" w:hint="default"/>
      </w:rPr>
    </w:lvl>
    <w:lvl w:ilvl="3" w:tplc="E9AAB58C">
      <w:start w:val="1"/>
      <w:numFmt w:val="bullet"/>
      <w:lvlText w:val=""/>
      <w:lvlJc w:val="left"/>
      <w:pPr>
        <w:ind w:left="3164" w:hanging="360"/>
      </w:pPr>
      <w:rPr>
        <w:rFonts w:ascii="Symbol" w:hAnsi="Symbol" w:hint="default"/>
      </w:rPr>
    </w:lvl>
    <w:lvl w:ilvl="4" w:tplc="5E36D45E">
      <w:start w:val="1"/>
      <w:numFmt w:val="bullet"/>
      <w:lvlText w:val="o"/>
      <w:lvlJc w:val="left"/>
      <w:pPr>
        <w:ind w:left="3884" w:hanging="360"/>
      </w:pPr>
      <w:rPr>
        <w:rFonts w:ascii="Courier New" w:hAnsi="Courier New" w:cs="Courier New" w:hint="default"/>
      </w:rPr>
    </w:lvl>
    <w:lvl w:ilvl="5" w:tplc="C6F889F6">
      <w:start w:val="1"/>
      <w:numFmt w:val="bullet"/>
      <w:lvlText w:val=""/>
      <w:lvlJc w:val="left"/>
      <w:pPr>
        <w:ind w:left="4604" w:hanging="360"/>
      </w:pPr>
      <w:rPr>
        <w:rFonts w:ascii="Wingdings" w:hAnsi="Wingdings" w:hint="default"/>
      </w:rPr>
    </w:lvl>
    <w:lvl w:ilvl="6" w:tplc="3BB4BC82">
      <w:start w:val="1"/>
      <w:numFmt w:val="bullet"/>
      <w:lvlText w:val=""/>
      <w:lvlJc w:val="left"/>
      <w:pPr>
        <w:ind w:left="5324" w:hanging="360"/>
      </w:pPr>
      <w:rPr>
        <w:rFonts w:ascii="Symbol" w:hAnsi="Symbol" w:hint="default"/>
      </w:rPr>
    </w:lvl>
    <w:lvl w:ilvl="7" w:tplc="64848358">
      <w:start w:val="1"/>
      <w:numFmt w:val="bullet"/>
      <w:lvlText w:val="o"/>
      <w:lvlJc w:val="left"/>
      <w:pPr>
        <w:ind w:left="6044" w:hanging="360"/>
      </w:pPr>
      <w:rPr>
        <w:rFonts w:ascii="Courier New" w:hAnsi="Courier New" w:cs="Courier New" w:hint="default"/>
      </w:rPr>
    </w:lvl>
    <w:lvl w:ilvl="8" w:tplc="61682996">
      <w:start w:val="1"/>
      <w:numFmt w:val="bullet"/>
      <w:lvlText w:val=""/>
      <w:lvlJc w:val="left"/>
      <w:pPr>
        <w:ind w:left="6764" w:hanging="360"/>
      </w:pPr>
      <w:rPr>
        <w:rFonts w:ascii="Wingdings" w:hAnsi="Wingdings" w:hint="default"/>
      </w:rPr>
    </w:lvl>
  </w:abstractNum>
  <w:abstractNum w:abstractNumId="22" w15:restartNumberingAfterBreak="0">
    <w:nsid w:val="2CAD1C83"/>
    <w:multiLevelType w:val="singleLevel"/>
    <w:tmpl w:val="18F4B2B4"/>
    <w:lvl w:ilvl="0">
      <w:start w:val="1"/>
      <w:numFmt w:val="bullet"/>
      <w:lvlText w:val=""/>
      <w:lvlJc w:val="left"/>
      <w:pPr>
        <w:tabs>
          <w:tab w:val="num" w:pos="340"/>
        </w:tabs>
        <w:ind w:left="340" w:hanging="340"/>
      </w:pPr>
      <w:rPr>
        <w:rFonts w:ascii="Symbol" w:hAnsi="Symbol" w:hint="default"/>
        <w:color w:val="auto"/>
        <w:sz w:val="22"/>
      </w:rPr>
    </w:lvl>
  </w:abstractNum>
  <w:abstractNum w:abstractNumId="23" w15:restartNumberingAfterBreak="0">
    <w:nsid w:val="2F087382"/>
    <w:multiLevelType w:val="hybridMultilevel"/>
    <w:tmpl w:val="1B82C7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0237865"/>
    <w:multiLevelType w:val="hybridMultilevel"/>
    <w:tmpl w:val="2026CD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1D03DA2"/>
    <w:multiLevelType w:val="hybridMultilevel"/>
    <w:tmpl w:val="E5DA9592"/>
    <w:lvl w:ilvl="0" w:tplc="CB503D92">
      <w:start w:val="1"/>
      <w:numFmt w:val="decimal"/>
      <w:pStyle w:val="Numberbullet1stlevel"/>
      <w:lvlText w:val="%1)"/>
      <w:lvlJc w:val="left"/>
      <w:pPr>
        <w:tabs>
          <w:tab w:val="num" w:pos="340"/>
        </w:tabs>
        <w:ind w:left="340" w:hanging="340"/>
      </w:pPr>
      <w:rPr>
        <w:rFonts w:hint="default"/>
      </w:rPr>
    </w:lvl>
    <w:lvl w:ilvl="1" w:tplc="9B1CFB22">
      <w:start w:val="1"/>
      <w:numFmt w:val="bullet"/>
      <w:lvlText w:val=""/>
      <w:lvlJc w:val="left"/>
      <w:pPr>
        <w:tabs>
          <w:tab w:val="num" w:pos="680"/>
        </w:tabs>
        <w:ind w:left="680" w:hanging="340"/>
      </w:pPr>
      <w:rPr>
        <w:rFonts w:ascii="Symbol" w:hAnsi="Symbol" w:hint="default"/>
        <w:sz w:val="22"/>
      </w:rPr>
    </w:lvl>
    <w:lvl w:ilvl="2" w:tplc="E4C4E94A">
      <w:start w:val="1"/>
      <w:numFmt w:val="bullet"/>
      <w:lvlText w:val="-"/>
      <w:lvlJc w:val="left"/>
      <w:pPr>
        <w:tabs>
          <w:tab w:val="num" w:pos="1020"/>
        </w:tabs>
        <w:ind w:left="1020" w:hanging="340"/>
      </w:pPr>
      <w:rPr>
        <w:rFonts w:ascii="9999999" w:hAnsi="9999999" w:hint="default"/>
      </w:rPr>
    </w:lvl>
    <w:lvl w:ilvl="3" w:tplc="72405B98">
      <w:start w:val="1"/>
      <w:numFmt w:val="bullet"/>
      <w:lvlText w:val=""/>
      <w:lvlJc w:val="left"/>
      <w:pPr>
        <w:tabs>
          <w:tab w:val="num" w:pos="1361"/>
        </w:tabs>
        <w:ind w:left="1361" w:hanging="341"/>
      </w:pPr>
      <w:rPr>
        <w:rFonts w:ascii="Symbol" w:hAnsi="Symbol" w:hint="default"/>
        <w:sz w:val="22"/>
      </w:rPr>
    </w:lvl>
    <w:lvl w:ilvl="4" w:tplc="51E08D26">
      <w:start w:val="1"/>
      <w:numFmt w:val="bullet"/>
      <w:lvlText w:val=""/>
      <w:lvlJc w:val="left"/>
      <w:pPr>
        <w:tabs>
          <w:tab w:val="num" w:pos="1701"/>
        </w:tabs>
        <w:ind w:left="1701" w:hanging="340"/>
      </w:pPr>
      <w:rPr>
        <w:rFonts w:ascii="Symbol" w:hAnsi="Symbol" w:hint="default"/>
      </w:rPr>
    </w:lvl>
    <w:lvl w:ilvl="5" w:tplc="5720F0D2">
      <w:start w:val="1"/>
      <w:numFmt w:val="bullet"/>
      <w:lvlText w:val=""/>
      <w:lvlJc w:val="left"/>
      <w:pPr>
        <w:tabs>
          <w:tab w:val="num" w:pos="2041"/>
        </w:tabs>
        <w:ind w:left="2041" w:hanging="340"/>
      </w:pPr>
      <w:rPr>
        <w:rFonts w:ascii="Wingdings" w:hAnsi="Wingdings" w:hint="default"/>
      </w:rPr>
    </w:lvl>
    <w:lvl w:ilvl="6" w:tplc="5FEE9074">
      <w:start w:val="1"/>
      <w:numFmt w:val="bullet"/>
      <w:lvlText w:val=""/>
      <w:lvlJc w:val="left"/>
      <w:pPr>
        <w:tabs>
          <w:tab w:val="num" w:pos="2381"/>
        </w:tabs>
        <w:ind w:left="2381" w:hanging="340"/>
      </w:pPr>
      <w:rPr>
        <w:rFonts w:ascii="Wingdings" w:hAnsi="Wingdings" w:hint="default"/>
      </w:rPr>
    </w:lvl>
    <w:lvl w:ilvl="7" w:tplc="34FAA948">
      <w:start w:val="1"/>
      <w:numFmt w:val="bullet"/>
      <w:lvlText w:val=""/>
      <w:lvlJc w:val="left"/>
      <w:pPr>
        <w:tabs>
          <w:tab w:val="num" w:pos="2721"/>
        </w:tabs>
        <w:ind w:left="2721" w:hanging="340"/>
      </w:pPr>
      <w:rPr>
        <w:rFonts w:ascii="Symbol" w:hAnsi="Symbol" w:hint="default"/>
      </w:rPr>
    </w:lvl>
    <w:lvl w:ilvl="8" w:tplc="AF329784">
      <w:start w:val="1"/>
      <w:numFmt w:val="bullet"/>
      <w:lvlText w:val=""/>
      <w:lvlJc w:val="left"/>
      <w:pPr>
        <w:tabs>
          <w:tab w:val="num" w:pos="3061"/>
        </w:tabs>
        <w:ind w:left="3061" w:hanging="340"/>
      </w:pPr>
      <w:rPr>
        <w:rFonts w:ascii="Symbol" w:hAnsi="Symbol" w:hint="default"/>
      </w:rPr>
    </w:lvl>
  </w:abstractNum>
  <w:abstractNum w:abstractNumId="26" w15:restartNumberingAfterBreak="0">
    <w:nsid w:val="32580690"/>
    <w:multiLevelType w:val="singleLevel"/>
    <w:tmpl w:val="F00A747E"/>
    <w:lvl w:ilvl="0">
      <w:start w:val="1"/>
      <w:numFmt w:val="bullet"/>
      <w:lvlText w:val=""/>
      <w:lvlJc w:val="left"/>
      <w:pPr>
        <w:tabs>
          <w:tab w:val="num" w:pos="340"/>
        </w:tabs>
        <w:ind w:left="340" w:hanging="340"/>
      </w:pPr>
      <w:rPr>
        <w:rFonts w:ascii="Symbol" w:hAnsi="Symbol" w:hint="default"/>
        <w:color w:val="auto"/>
        <w:sz w:val="22"/>
      </w:rPr>
    </w:lvl>
  </w:abstractNum>
  <w:abstractNum w:abstractNumId="27" w15:restartNumberingAfterBreak="0">
    <w:nsid w:val="33F61997"/>
    <w:multiLevelType w:val="multilevel"/>
    <w:tmpl w:val="C95A3F7E"/>
    <w:lvl w:ilvl="0">
      <w:start w:val="1"/>
      <w:numFmt w:val="decimal"/>
      <w:lvlText w:val="%1"/>
      <w:lvlJc w:val="left"/>
      <w:pPr>
        <w:tabs>
          <w:tab w:val="num" w:pos="964"/>
        </w:tabs>
        <w:ind w:left="964" w:hanging="964"/>
      </w:pPr>
    </w:lvl>
    <w:lvl w:ilvl="1">
      <w:start w:val="1"/>
      <w:numFmt w:val="decimal"/>
      <w:lvlText w:val="%1.%2"/>
      <w:lvlJc w:val="left"/>
      <w:pPr>
        <w:tabs>
          <w:tab w:val="num" w:pos="964"/>
        </w:tabs>
        <w:ind w:left="964" w:hanging="964"/>
      </w:pPr>
      <w:rPr>
        <w:rFonts w:hint="default"/>
      </w:rPr>
    </w:lvl>
    <w:lvl w:ilvl="2">
      <w:start w:val="1"/>
      <w:numFmt w:val="decimal"/>
      <w:pStyle w:val="Heading3"/>
      <w:lvlText w:val="%1.%2.%3"/>
      <w:lvlJc w:val="left"/>
      <w:pPr>
        <w:tabs>
          <w:tab w:val="num" w:pos="964"/>
        </w:tabs>
        <w:ind w:left="964" w:hanging="964"/>
      </w:pPr>
      <w:rPr>
        <w:rFonts w:hint="default"/>
      </w:rPr>
    </w:lvl>
    <w:lvl w:ilvl="3">
      <w:start w:val="1"/>
      <w:numFmt w:val="decimal"/>
      <w:lvlText w:val="%1.%2.%3.%4"/>
      <w:lvlJc w:val="left"/>
      <w:pPr>
        <w:tabs>
          <w:tab w:val="num" w:pos="964"/>
        </w:tabs>
        <w:ind w:left="964" w:hanging="964"/>
      </w:pPr>
      <w:rPr>
        <w:rFonts w:hint="default"/>
      </w:rPr>
    </w:lvl>
    <w:lvl w:ilvl="4">
      <w:start w:val="1"/>
      <w:numFmt w:val="decimal"/>
      <w:pStyle w:val="Heading5"/>
      <w:suff w:val="nothing"/>
      <w:lvlText w:val=""/>
      <w:lvlJc w:val="left"/>
      <w:pPr>
        <w:ind w:left="0" w:firstLine="0"/>
      </w:p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8" w15:restartNumberingAfterBreak="0">
    <w:nsid w:val="357F166A"/>
    <w:multiLevelType w:val="multilevel"/>
    <w:tmpl w:val="3214890E"/>
    <w:lvl w:ilvl="0">
      <w:start w:val="1"/>
      <w:numFmt w:val="upperLetter"/>
      <w:pStyle w:val="Appendixheading"/>
      <w:suff w:val="nothing"/>
      <w:lvlText w:val="Appendix %1"/>
      <w:lvlJc w:val="left"/>
      <w:pPr>
        <w:ind w:left="0" w:firstLine="0"/>
      </w:pPr>
      <w:rPr>
        <w:rFonts w:hint="default"/>
        <w:caps/>
      </w:rPr>
    </w:lvl>
    <w:lvl w:ilvl="1">
      <w:start w:val="1"/>
      <w:numFmt w:val="decimal"/>
      <w:lvlText w:val="%1.%2"/>
      <w:lvlJc w:val="left"/>
      <w:pPr>
        <w:tabs>
          <w:tab w:val="num" w:pos="720"/>
        </w:tabs>
        <w:ind w:left="720" w:hanging="720"/>
      </w:pPr>
      <w:rPr>
        <w:rFonts w:hint="default"/>
      </w:rPr>
    </w:lvl>
    <w:lvl w:ilvl="2">
      <w:start w:val="1"/>
      <w:numFmt w:val="decimal"/>
      <w:pStyle w:val="AppendixHeading3"/>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3BD34954"/>
    <w:multiLevelType w:val="hybridMultilevel"/>
    <w:tmpl w:val="FFFAAB60"/>
    <w:lvl w:ilvl="0" w:tplc="196A4DD4">
      <w:start w:val="1"/>
      <w:numFmt w:val="bullet"/>
      <w:pStyle w:val="CVbullet2"/>
      <w:lvlText w:val="–"/>
      <w:lvlJc w:val="left"/>
      <w:pPr>
        <w:ind w:left="360" w:hanging="360"/>
      </w:pPr>
      <w:rPr>
        <w:rFonts w:ascii="Univers 45 Light" w:hAnsi="Univers 45 Light" w:hint="default"/>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6266258"/>
    <w:multiLevelType w:val="hybridMultilevel"/>
    <w:tmpl w:val="50AE92A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49643A4C"/>
    <w:multiLevelType w:val="hybridMultilevel"/>
    <w:tmpl w:val="4EB62432"/>
    <w:lvl w:ilvl="0" w:tplc="00BA1D42">
      <w:start w:val="1"/>
      <w:numFmt w:val="bullet"/>
      <w:lvlText w:val=""/>
      <w:lvlJc w:val="left"/>
      <w:pPr>
        <w:ind w:left="360" w:hanging="360"/>
      </w:pPr>
      <w:rPr>
        <w:rFonts w:ascii="Symbol" w:hAnsi="Symbol" w:hint="default"/>
      </w:rPr>
    </w:lvl>
    <w:lvl w:ilvl="1" w:tplc="C39A85E8">
      <w:start w:val="1"/>
      <w:numFmt w:val="bullet"/>
      <w:lvlText w:val="o"/>
      <w:lvlJc w:val="left"/>
      <w:pPr>
        <w:ind w:left="1080" w:hanging="360"/>
      </w:pPr>
      <w:rPr>
        <w:rFonts w:ascii="Courier New" w:hAnsi="Courier New" w:cs="Times New Roman" w:hint="default"/>
      </w:rPr>
    </w:lvl>
    <w:lvl w:ilvl="2" w:tplc="77FEEE00">
      <w:start w:val="1"/>
      <w:numFmt w:val="bullet"/>
      <w:lvlText w:val=""/>
      <w:lvlJc w:val="left"/>
      <w:pPr>
        <w:ind w:left="1800" w:hanging="360"/>
      </w:pPr>
      <w:rPr>
        <w:rFonts w:ascii="Wingdings" w:hAnsi="Wingdings" w:hint="default"/>
      </w:rPr>
    </w:lvl>
    <w:lvl w:ilvl="3" w:tplc="3ADEAC62">
      <w:start w:val="1"/>
      <w:numFmt w:val="bullet"/>
      <w:lvlText w:val=""/>
      <w:lvlJc w:val="left"/>
      <w:pPr>
        <w:ind w:left="2520" w:hanging="360"/>
      </w:pPr>
      <w:rPr>
        <w:rFonts w:ascii="Symbol" w:hAnsi="Symbol" w:hint="default"/>
      </w:rPr>
    </w:lvl>
    <w:lvl w:ilvl="4" w:tplc="A9A49D1C">
      <w:start w:val="1"/>
      <w:numFmt w:val="bullet"/>
      <w:lvlText w:val="o"/>
      <w:lvlJc w:val="left"/>
      <w:pPr>
        <w:ind w:left="3240" w:hanging="360"/>
      </w:pPr>
      <w:rPr>
        <w:rFonts w:ascii="Courier New" w:hAnsi="Courier New" w:cs="Times New Roman" w:hint="default"/>
      </w:rPr>
    </w:lvl>
    <w:lvl w:ilvl="5" w:tplc="ADC858E8">
      <w:start w:val="1"/>
      <w:numFmt w:val="bullet"/>
      <w:lvlText w:val=""/>
      <w:lvlJc w:val="left"/>
      <w:pPr>
        <w:ind w:left="3960" w:hanging="360"/>
      </w:pPr>
      <w:rPr>
        <w:rFonts w:ascii="Wingdings" w:hAnsi="Wingdings" w:hint="default"/>
      </w:rPr>
    </w:lvl>
    <w:lvl w:ilvl="6" w:tplc="584E23FE">
      <w:start w:val="1"/>
      <w:numFmt w:val="bullet"/>
      <w:lvlText w:val=""/>
      <w:lvlJc w:val="left"/>
      <w:pPr>
        <w:ind w:left="4680" w:hanging="360"/>
      </w:pPr>
      <w:rPr>
        <w:rFonts w:ascii="Symbol" w:hAnsi="Symbol" w:hint="default"/>
      </w:rPr>
    </w:lvl>
    <w:lvl w:ilvl="7" w:tplc="3DAEB5D0">
      <w:start w:val="1"/>
      <w:numFmt w:val="bullet"/>
      <w:lvlText w:val="o"/>
      <w:lvlJc w:val="left"/>
      <w:pPr>
        <w:ind w:left="5400" w:hanging="360"/>
      </w:pPr>
      <w:rPr>
        <w:rFonts w:ascii="Courier New" w:hAnsi="Courier New" w:cs="Times New Roman" w:hint="default"/>
      </w:rPr>
    </w:lvl>
    <w:lvl w:ilvl="8" w:tplc="868ACD08">
      <w:start w:val="1"/>
      <w:numFmt w:val="bullet"/>
      <w:lvlText w:val=""/>
      <w:lvlJc w:val="left"/>
      <w:pPr>
        <w:ind w:left="6120" w:hanging="360"/>
      </w:pPr>
      <w:rPr>
        <w:rFonts w:ascii="Wingdings" w:hAnsi="Wingdings" w:hint="default"/>
      </w:rPr>
    </w:lvl>
  </w:abstractNum>
  <w:abstractNum w:abstractNumId="32" w15:restartNumberingAfterBreak="0">
    <w:nsid w:val="4C830B73"/>
    <w:multiLevelType w:val="hybridMultilevel"/>
    <w:tmpl w:val="B5224CDA"/>
    <w:lvl w:ilvl="0" w:tplc="C33086E8">
      <w:start w:val="1"/>
      <w:numFmt w:val="decimal"/>
      <w:pStyle w:val="Numberbullet2ndleve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16A0BAC"/>
    <w:multiLevelType w:val="singleLevel"/>
    <w:tmpl w:val="A4BAF45A"/>
    <w:lvl w:ilvl="0">
      <w:start w:val="1"/>
      <w:numFmt w:val="bullet"/>
      <w:lvlText w:val=""/>
      <w:lvlJc w:val="left"/>
      <w:pPr>
        <w:tabs>
          <w:tab w:val="num" w:pos="340"/>
        </w:tabs>
        <w:ind w:left="340" w:hanging="340"/>
      </w:pPr>
      <w:rPr>
        <w:rFonts w:ascii="Symbol" w:hAnsi="Symbol" w:hint="default"/>
        <w:color w:val="auto"/>
        <w:sz w:val="22"/>
      </w:rPr>
    </w:lvl>
  </w:abstractNum>
  <w:abstractNum w:abstractNumId="34" w15:restartNumberingAfterBreak="0">
    <w:nsid w:val="533F69ED"/>
    <w:multiLevelType w:val="hybridMultilevel"/>
    <w:tmpl w:val="DF3699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38273E9"/>
    <w:multiLevelType w:val="singleLevel"/>
    <w:tmpl w:val="8F74CFB4"/>
    <w:lvl w:ilvl="0">
      <w:start w:val="1"/>
      <w:numFmt w:val="bullet"/>
      <w:lvlText w:val=""/>
      <w:lvlJc w:val="left"/>
      <w:pPr>
        <w:tabs>
          <w:tab w:val="num" w:pos="340"/>
        </w:tabs>
        <w:ind w:left="340" w:hanging="340"/>
      </w:pPr>
      <w:rPr>
        <w:rFonts w:ascii="Symbol" w:hAnsi="Symbol" w:hint="default"/>
        <w:color w:val="auto"/>
        <w:sz w:val="22"/>
      </w:rPr>
    </w:lvl>
  </w:abstractNum>
  <w:abstractNum w:abstractNumId="36" w15:restartNumberingAfterBreak="0">
    <w:nsid w:val="5A042708"/>
    <w:multiLevelType w:val="hybridMultilevel"/>
    <w:tmpl w:val="ECA2B3FE"/>
    <w:lvl w:ilvl="0" w:tplc="884A086A">
      <w:start w:val="1"/>
      <w:numFmt w:val="bullet"/>
      <w:pStyle w:val="CVbullet1"/>
      <w:lvlText w:val=""/>
      <w:lvlJc w:val="left"/>
      <w:pPr>
        <w:tabs>
          <w:tab w:val="num" w:pos="340"/>
        </w:tabs>
        <w:ind w:left="340" w:hanging="340"/>
      </w:pPr>
      <w:rPr>
        <w:rFonts w:ascii="Symbol" w:hAnsi="Symbol" w:hint="default"/>
        <w:color w:val="681A29" w:themeColor="accent2"/>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D723136"/>
    <w:multiLevelType w:val="hybridMultilevel"/>
    <w:tmpl w:val="322298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EA365BA"/>
    <w:multiLevelType w:val="hybridMultilevel"/>
    <w:tmpl w:val="61567BE2"/>
    <w:lvl w:ilvl="0" w:tplc="40BCDD4A">
      <w:start w:val="1"/>
      <w:numFmt w:val="bullet"/>
      <w:pStyle w:val="Bullet3rdlevel"/>
      <w:lvlText w:val="■"/>
      <w:lvlJc w:val="left"/>
      <w:pPr>
        <w:tabs>
          <w:tab w:val="num" w:pos="340"/>
        </w:tabs>
        <w:ind w:left="340" w:hanging="340"/>
      </w:pPr>
      <w:rPr>
        <w:rFonts w:ascii="Arial" w:hAnsi="Arial"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7927153"/>
    <w:multiLevelType w:val="singleLevel"/>
    <w:tmpl w:val="8C82BDFC"/>
    <w:lvl w:ilvl="0">
      <w:start w:val="1"/>
      <w:numFmt w:val="bullet"/>
      <w:lvlText w:val="—"/>
      <w:lvlJc w:val="left"/>
      <w:pPr>
        <w:tabs>
          <w:tab w:val="num" w:pos="340"/>
        </w:tabs>
        <w:ind w:left="340" w:hanging="340"/>
      </w:pPr>
      <w:rPr>
        <w:rFonts w:ascii="Arial" w:hAnsi="Arial" w:cs="Arial" w:hint="default"/>
        <w:color w:val="auto"/>
        <w:sz w:val="24"/>
      </w:rPr>
    </w:lvl>
  </w:abstractNum>
  <w:num w:numId="1">
    <w:abstractNumId w:val="10"/>
  </w:num>
  <w:num w:numId="2">
    <w:abstractNumId w:val="13"/>
  </w:num>
  <w:num w:numId="3">
    <w:abstractNumId w:val="38"/>
  </w:num>
  <w:num w:numId="4">
    <w:abstractNumId w:val="25"/>
  </w:num>
  <w:num w:numId="5">
    <w:abstractNumId w:val="32"/>
  </w:num>
  <w:num w:numId="6">
    <w:abstractNumId w:val="36"/>
  </w:num>
  <w:num w:numId="7">
    <w:abstractNumId w:val="29"/>
  </w:num>
  <w:num w:numId="8">
    <w:abstractNumId w:val="9"/>
  </w:num>
  <w:num w:numId="9">
    <w:abstractNumId w:val="7"/>
  </w:num>
  <w:num w:numId="10">
    <w:abstractNumId w:val="6"/>
  </w:num>
  <w:num w:numId="11">
    <w:abstractNumId w:val="28"/>
  </w:num>
  <w:num w:numId="12">
    <w:abstractNumId w:val="12"/>
  </w:num>
  <w:num w:numId="13">
    <w:abstractNumId w:val="30"/>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37"/>
  </w:num>
  <w:num w:numId="17">
    <w:abstractNumId w:val="34"/>
  </w:num>
  <w:num w:numId="18">
    <w:abstractNumId w:val="17"/>
  </w:num>
  <w:num w:numId="19">
    <w:abstractNumId w:val="23"/>
  </w:num>
  <w:num w:numId="20">
    <w:abstractNumId w:val="15"/>
  </w:num>
  <w:num w:numId="21">
    <w:abstractNumId w:val="21"/>
  </w:num>
  <w:num w:numId="22">
    <w:abstractNumId w:val="26"/>
  </w:num>
  <w:num w:numId="23">
    <w:abstractNumId w:val="11"/>
  </w:num>
  <w:num w:numId="24">
    <w:abstractNumId w:val="35"/>
  </w:num>
  <w:num w:numId="25">
    <w:abstractNumId w:val="19"/>
  </w:num>
  <w:num w:numId="26">
    <w:abstractNumId w:val="33"/>
  </w:num>
  <w:num w:numId="27">
    <w:abstractNumId w:val="22"/>
  </w:num>
  <w:num w:numId="28">
    <w:abstractNumId w:val="16"/>
  </w:num>
  <w:num w:numId="29">
    <w:abstractNumId w:val="31"/>
  </w:num>
  <w:num w:numId="30">
    <w:abstractNumId w:val="18"/>
  </w:num>
  <w:num w:numId="31">
    <w:abstractNumId w:val="10"/>
    <w:lvlOverride w:ilvl="0">
      <w:startOverride w:val="1"/>
    </w:lvlOverride>
    <w:lvlOverride w:ilvl="1"/>
    <w:lvlOverride w:ilvl="2"/>
    <w:lvlOverride w:ilvl="3"/>
    <w:lvlOverride w:ilvl="4"/>
    <w:lvlOverride w:ilvl="5"/>
    <w:lvlOverride w:ilvl="6"/>
    <w:lvlOverride w:ilvl="7"/>
    <w:lvlOverride w:ilvl="8"/>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14"/>
  </w:num>
  <w:num w:numId="40">
    <w:abstractNumId w:val="10"/>
  </w:num>
  <w:num w:numId="41">
    <w:abstractNumId w:val="39"/>
  </w:num>
  <w:num w:numId="42">
    <w:abstractNumId w:val="2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raftWatermark" w:val="0"/>
  </w:docVars>
  <w:rsids>
    <w:rsidRoot w:val="000918C6"/>
    <w:rsid w:val="000000E0"/>
    <w:rsid w:val="000000FA"/>
    <w:rsid w:val="00000522"/>
    <w:rsid w:val="00000664"/>
    <w:rsid w:val="0000080D"/>
    <w:rsid w:val="00000D45"/>
    <w:rsid w:val="00001031"/>
    <w:rsid w:val="00001143"/>
    <w:rsid w:val="0000181F"/>
    <w:rsid w:val="00001A03"/>
    <w:rsid w:val="00001B0A"/>
    <w:rsid w:val="00001B12"/>
    <w:rsid w:val="00001C48"/>
    <w:rsid w:val="00001E08"/>
    <w:rsid w:val="00001E3D"/>
    <w:rsid w:val="00001F9B"/>
    <w:rsid w:val="0000200E"/>
    <w:rsid w:val="0000209A"/>
    <w:rsid w:val="000024F9"/>
    <w:rsid w:val="000025BD"/>
    <w:rsid w:val="00002740"/>
    <w:rsid w:val="00002B51"/>
    <w:rsid w:val="00002F95"/>
    <w:rsid w:val="0000322C"/>
    <w:rsid w:val="0000345A"/>
    <w:rsid w:val="00003787"/>
    <w:rsid w:val="00003951"/>
    <w:rsid w:val="000039B0"/>
    <w:rsid w:val="000039F3"/>
    <w:rsid w:val="00003D23"/>
    <w:rsid w:val="00003EC6"/>
    <w:rsid w:val="00003FC8"/>
    <w:rsid w:val="00004309"/>
    <w:rsid w:val="000043C6"/>
    <w:rsid w:val="0000488B"/>
    <w:rsid w:val="00004988"/>
    <w:rsid w:val="00004FED"/>
    <w:rsid w:val="000051B6"/>
    <w:rsid w:val="0000524E"/>
    <w:rsid w:val="000055E5"/>
    <w:rsid w:val="0000577C"/>
    <w:rsid w:val="00005B98"/>
    <w:rsid w:val="0000680F"/>
    <w:rsid w:val="00006BD3"/>
    <w:rsid w:val="00006D0A"/>
    <w:rsid w:val="00006F3B"/>
    <w:rsid w:val="000070B3"/>
    <w:rsid w:val="00007101"/>
    <w:rsid w:val="000076AA"/>
    <w:rsid w:val="00007D72"/>
    <w:rsid w:val="00007D81"/>
    <w:rsid w:val="00007DDB"/>
    <w:rsid w:val="0001041F"/>
    <w:rsid w:val="00010611"/>
    <w:rsid w:val="000109E5"/>
    <w:rsid w:val="00010C5C"/>
    <w:rsid w:val="00010C6A"/>
    <w:rsid w:val="00010EA2"/>
    <w:rsid w:val="000110E0"/>
    <w:rsid w:val="00011299"/>
    <w:rsid w:val="000114CE"/>
    <w:rsid w:val="00011961"/>
    <w:rsid w:val="00011A20"/>
    <w:rsid w:val="00011B31"/>
    <w:rsid w:val="00011CA9"/>
    <w:rsid w:val="0001213F"/>
    <w:rsid w:val="000126CB"/>
    <w:rsid w:val="000128BE"/>
    <w:rsid w:val="00012C85"/>
    <w:rsid w:val="00012D85"/>
    <w:rsid w:val="00012F0A"/>
    <w:rsid w:val="00013192"/>
    <w:rsid w:val="0001371A"/>
    <w:rsid w:val="00013847"/>
    <w:rsid w:val="00013BD3"/>
    <w:rsid w:val="00013DB5"/>
    <w:rsid w:val="00013E72"/>
    <w:rsid w:val="000147AF"/>
    <w:rsid w:val="00014922"/>
    <w:rsid w:val="00014A38"/>
    <w:rsid w:val="00014FEC"/>
    <w:rsid w:val="0001517B"/>
    <w:rsid w:val="000151E0"/>
    <w:rsid w:val="0001526A"/>
    <w:rsid w:val="0001566C"/>
    <w:rsid w:val="000156DA"/>
    <w:rsid w:val="00015B3D"/>
    <w:rsid w:val="00015D5B"/>
    <w:rsid w:val="000166F0"/>
    <w:rsid w:val="0001675F"/>
    <w:rsid w:val="0001695D"/>
    <w:rsid w:val="000169C0"/>
    <w:rsid w:val="00016E3E"/>
    <w:rsid w:val="00017909"/>
    <w:rsid w:val="00017A04"/>
    <w:rsid w:val="00017B19"/>
    <w:rsid w:val="00017C5A"/>
    <w:rsid w:val="00017F21"/>
    <w:rsid w:val="000206F3"/>
    <w:rsid w:val="00020BC4"/>
    <w:rsid w:val="00020C80"/>
    <w:rsid w:val="00021140"/>
    <w:rsid w:val="00021766"/>
    <w:rsid w:val="00022076"/>
    <w:rsid w:val="0002247B"/>
    <w:rsid w:val="00022812"/>
    <w:rsid w:val="00022863"/>
    <w:rsid w:val="000233A9"/>
    <w:rsid w:val="000233B9"/>
    <w:rsid w:val="000236E0"/>
    <w:rsid w:val="00023CC3"/>
    <w:rsid w:val="00023E45"/>
    <w:rsid w:val="00023EBE"/>
    <w:rsid w:val="00024505"/>
    <w:rsid w:val="00024841"/>
    <w:rsid w:val="00024981"/>
    <w:rsid w:val="00024D36"/>
    <w:rsid w:val="000257BC"/>
    <w:rsid w:val="00026101"/>
    <w:rsid w:val="000265DD"/>
    <w:rsid w:val="00026713"/>
    <w:rsid w:val="00026EB2"/>
    <w:rsid w:val="000272DA"/>
    <w:rsid w:val="000273AB"/>
    <w:rsid w:val="000275DC"/>
    <w:rsid w:val="00027797"/>
    <w:rsid w:val="000278AC"/>
    <w:rsid w:val="00027948"/>
    <w:rsid w:val="000279BF"/>
    <w:rsid w:val="00027E11"/>
    <w:rsid w:val="00027E32"/>
    <w:rsid w:val="00027E65"/>
    <w:rsid w:val="00030195"/>
    <w:rsid w:val="00030348"/>
    <w:rsid w:val="00030AEB"/>
    <w:rsid w:val="00030CF2"/>
    <w:rsid w:val="00031126"/>
    <w:rsid w:val="00031242"/>
    <w:rsid w:val="0003126E"/>
    <w:rsid w:val="000318B5"/>
    <w:rsid w:val="0003195C"/>
    <w:rsid w:val="000319AB"/>
    <w:rsid w:val="00031B86"/>
    <w:rsid w:val="000326F8"/>
    <w:rsid w:val="00032872"/>
    <w:rsid w:val="00032B1D"/>
    <w:rsid w:val="00032F1D"/>
    <w:rsid w:val="00033676"/>
    <w:rsid w:val="00033693"/>
    <w:rsid w:val="000339D0"/>
    <w:rsid w:val="00033E8B"/>
    <w:rsid w:val="00034706"/>
    <w:rsid w:val="00034AE2"/>
    <w:rsid w:val="0003553F"/>
    <w:rsid w:val="00035910"/>
    <w:rsid w:val="00035911"/>
    <w:rsid w:val="00035BE7"/>
    <w:rsid w:val="00035F85"/>
    <w:rsid w:val="00036192"/>
    <w:rsid w:val="000362D7"/>
    <w:rsid w:val="000363B7"/>
    <w:rsid w:val="000364B4"/>
    <w:rsid w:val="00036C5B"/>
    <w:rsid w:val="00036F6B"/>
    <w:rsid w:val="0003705D"/>
    <w:rsid w:val="00037794"/>
    <w:rsid w:val="00037963"/>
    <w:rsid w:val="00037974"/>
    <w:rsid w:val="00037A5B"/>
    <w:rsid w:val="00037E5E"/>
    <w:rsid w:val="0003A408"/>
    <w:rsid w:val="00040095"/>
    <w:rsid w:val="000403A8"/>
    <w:rsid w:val="000405C4"/>
    <w:rsid w:val="00040634"/>
    <w:rsid w:val="000408D1"/>
    <w:rsid w:val="00040CB5"/>
    <w:rsid w:val="00040CC8"/>
    <w:rsid w:val="00040D94"/>
    <w:rsid w:val="00040EEB"/>
    <w:rsid w:val="00040F75"/>
    <w:rsid w:val="00040FBC"/>
    <w:rsid w:val="0004111D"/>
    <w:rsid w:val="00041279"/>
    <w:rsid w:val="0004155D"/>
    <w:rsid w:val="00041599"/>
    <w:rsid w:val="000416F8"/>
    <w:rsid w:val="00041B54"/>
    <w:rsid w:val="00041DC0"/>
    <w:rsid w:val="0004215E"/>
    <w:rsid w:val="000421FC"/>
    <w:rsid w:val="00042887"/>
    <w:rsid w:val="00042C8F"/>
    <w:rsid w:val="00042D42"/>
    <w:rsid w:val="00042E7A"/>
    <w:rsid w:val="000430B1"/>
    <w:rsid w:val="00043912"/>
    <w:rsid w:val="00043A94"/>
    <w:rsid w:val="00043AA0"/>
    <w:rsid w:val="00043B4A"/>
    <w:rsid w:val="00043B72"/>
    <w:rsid w:val="00043BCB"/>
    <w:rsid w:val="000441A8"/>
    <w:rsid w:val="00044259"/>
    <w:rsid w:val="00044AA5"/>
    <w:rsid w:val="00044B83"/>
    <w:rsid w:val="00044DF6"/>
    <w:rsid w:val="00045472"/>
    <w:rsid w:val="00045560"/>
    <w:rsid w:val="0004589F"/>
    <w:rsid w:val="0004591D"/>
    <w:rsid w:val="00045BFB"/>
    <w:rsid w:val="00045CDE"/>
    <w:rsid w:val="00045F83"/>
    <w:rsid w:val="00046951"/>
    <w:rsid w:val="00046A8E"/>
    <w:rsid w:val="00046DB5"/>
    <w:rsid w:val="00046E03"/>
    <w:rsid w:val="000473E9"/>
    <w:rsid w:val="00047524"/>
    <w:rsid w:val="0004770B"/>
    <w:rsid w:val="00047933"/>
    <w:rsid w:val="00047E17"/>
    <w:rsid w:val="00047E5F"/>
    <w:rsid w:val="000505EA"/>
    <w:rsid w:val="000506F3"/>
    <w:rsid w:val="00050889"/>
    <w:rsid w:val="000509BB"/>
    <w:rsid w:val="00050BBD"/>
    <w:rsid w:val="00050D24"/>
    <w:rsid w:val="00050F5F"/>
    <w:rsid w:val="00050FD9"/>
    <w:rsid w:val="0005115B"/>
    <w:rsid w:val="000511EE"/>
    <w:rsid w:val="0005137A"/>
    <w:rsid w:val="00051394"/>
    <w:rsid w:val="00051414"/>
    <w:rsid w:val="00051CFF"/>
    <w:rsid w:val="00052073"/>
    <w:rsid w:val="000520AC"/>
    <w:rsid w:val="00052138"/>
    <w:rsid w:val="0005265D"/>
    <w:rsid w:val="00052691"/>
    <w:rsid w:val="00052885"/>
    <w:rsid w:val="0005300E"/>
    <w:rsid w:val="000532AE"/>
    <w:rsid w:val="00053A16"/>
    <w:rsid w:val="00053A68"/>
    <w:rsid w:val="00053AC9"/>
    <w:rsid w:val="00053E46"/>
    <w:rsid w:val="00053F66"/>
    <w:rsid w:val="0005403E"/>
    <w:rsid w:val="0005419B"/>
    <w:rsid w:val="00054525"/>
    <w:rsid w:val="00054D48"/>
    <w:rsid w:val="0005556E"/>
    <w:rsid w:val="00055F65"/>
    <w:rsid w:val="00056CB4"/>
    <w:rsid w:val="000574FF"/>
    <w:rsid w:val="000576AB"/>
    <w:rsid w:val="000576B4"/>
    <w:rsid w:val="00057B6F"/>
    <w:rsid w:val="00057DC6"/>
    <w:rsid w:val="00057E12"/>
    <w:rsid w:val="00057F23"/>
    <w:rsid w:val="0006004E"/>
    <w:rsid w:val="00060219"/>
    <w:rsid w:val="0006048F"/>
    <w:rsid w:val="00060560"/>
    <w:rsid w:val="00060B56"/>
    <w:rsid w:val="000610DB"/>
    <w:rsid w:val="0006171A"/>
    <w:rsid w:val="00061C99"/>
    <w:rsid w:val="000622C6"/>
    <w:rsid w:val="000626D5"/>
    <w:rsid w:val="000628B4"/>
    <w:rsid w:val="00062AB6"/>
    <w:rsid w:val="00062DC5"/>
    <w:rsid w:val="00062EAB"/>
    <w:rsid w:val="00062F4C"/>
    <w:rsid w:val="00062FD0"/>
    <w:rsid w:val="000631A4"/>
    <w:rsid w:val="00063845"/>
    <w:rsid w:val="000638BF"/>
    <w:rsid w:val="000639D2"/>
    <w:rsid w:val="00063DA0"/>
    <w:rsid w:val="0006429D"/>
    <w:rsid w:val="00064335"/>
    <w:rsid w:val="00064499"/>
    <w:rsid w:val="000645EC"/>
    <w:rsid w:val="000646A5"/>
    <w:rsid w:val="000646C0"/>
    <w:rsid w:val="00064AA5"/>
    <w:rsid w:val="00064CDC"/>
    <w:rsid w:val="00064F09"/>
    <w:rsid w:val="000651A1"/>
    <w:rsid w:val="00065236"/>
    <w:rsid w:val="0006566E"/>
    <w:rsid w:val="000656E1"/>
    <w:rsid w:val="00065712"/>
    <w:rsid w:val="0006592D"/>
    <w:rsid w:val="00065935"/>
    <w:rsid w:val="00065F86"/>
    <w:rsid w:val="00065F94"/>
    <w:rsid w:val="000660C9"/>
    <w:rsid w:val="000661DF"/>
    <w:rsid w:val="00066515"/>
    <w:rsid w:val="00067221"/>
    <w:rsid w:val="0006772B"/>
    <w:rsid w:val="00067ACD"/>
    <w:rsid w:val="00067AF9"/>
    <w:rsid w:val="00067FD3"/>
    <w:rsid w:val="0006F556"/>
    <w:rsid w:val="00070340"/>
    <w:rsid w:val="000703FA"/>
    <w:rsid w:val="000704A9"/>
    <w:rsid w:val="000704B9"/>
    <w:rsid w:val="00070648"/>
    <w:rsid w:val="00070BF7"/>
    <w:rsid w:val="00070ECE"/>
    <w:rsid w:val="0007125D"/>
    <w:rsid w:val="000717B7"/>
    <w:rsid w:val="00071804"/>
    <w:rsid w:val="0007197E"/>
    <w:rsid w:val="000719CE"/>
    <w:rsid w:val="00071A3F"/>
    <w:rsid w:val="00071A90"/>
    <w:rsid w:val="00071C09"/>
    <w:rsid w:val="00071DAC"/>
    <w:rsid w:val="00072318"/>
    <w:rsid w:val="00072AE0"/>
    <w:rsid w:val="00072C86"/>
    <w:rsid w:val="000730D2"/>
    <w:rsid w:val="0007315B"/>
    <w:rsid w:val="00073686"/>
    <w:rsid w:val="0007373B"/>
    <w:rsid w:val="000737F9"/>
    <w:rsid w:val="00073C14"/>
    <w:rsid w:val="000741F5"/>
    <w:rsid w:val="0007478A"/>
    <w:rsid w:val="00075045"/>
    <w:rsid w:val="000751C7"/>
    <w:rsid w:val="00075249"/>
    <w:rsid w:val="000755ED"/>
    <w:rsid w:val="00075896"/>
    <w:rsid w:val="00075D11"/>
    <w:rsid w:val="00075DBE"/>
    <w:rsid w:val="00075DC1"/>
    <w:rsid w:val="00075E25"/>
    <w:rsid w:val="0007603F"/>
    <w:rsid w:val="0007630C"/>
    <w:rsid w:val="0007654B"/>
    <w:rsid w:val="0007663F"/>
    <w:rsid w:val="00076B98"/>
    <w:rsid w:val="00077244"/>
    <w:rsid w:val="00077569"/>
    <w:rsid w:val="00077C69"/>
    <w:rsid w:val="00080216"/>
    <w:rsid w:val="000807E0"/>
    <w:rsid w:val="000809EC"/>
    <w:rsid w:val="000809F6"/>
    <w:rsid w:val="00080B67"/>
    <w:rsid w:val="00080F99"/>
    <w:rsid w:val="000810F2"/>
    <w:rsid w:val="0008129E"/>
    <w:rsid w:val="0008129F"/>
    <w:rsid w:val="000813E2"/>
    <w:rsid w:val="0008146B"/>
    <w:rsid w:val="000816E0"/>
    <w:rsid w:val="00081A6F"/>
    <w:rsid w:val="00081B88"/>
    <w:rsid w:val="00081F9A"/>
    <w:rsid w:val="00082520"/>
    <w:rsid w:val="00082545"/>
    <w:rsid w:val="0008257C"/>
    <w:rsid w:val="000829B1"/>
    <w:rsid w:val="00082AEF"/>
    <w:rsid w:val="00082CD9"/>
    <w:rsid w:val="00082DAB"/>
    <w:rsid w:val="00082E1C"/>
    <w:rsid w:val="0008314B"/>
    <w:rsid w:val="0008350F"/>
    <w:rsid w:val="00083832"/>
    <w:rsid w:val="00083953"/>
    <w:rsid w:val="000839B3"/>
    <w:rsid w:val="00083AA9"/>
    <w:rsid w:val="00083C0C"/>
    <w:rsid w:val="00084129"/>
    <w:rsid w:val="0008420B"/>
    <w:rsid w:val="0008437B"/>
    <w:rsid w:val="00084B5E"/>
    <w:rsid w:val="00084D58"/>
    <w:rsid w:val="0008519C"/>
    <w:rsid w:val="00085695"/>
    <w:rsid w:val="00085815"/>
    <w:rsid w:val="00086051"/>
    <w:rsid w:val="00086212"/>
    <w:rsid w:val="00086572"/>
    <w:rsid w:val="00086736"/>
    <w:rsid w:val="00086AA0"/>
    <w:rsid w:val="00086B80"/>
    <w:rsid w:val="00086DA2"/>
    <w:rsid w:val="00087416"/>
    <w:rsid w:val="0008799F"/>
    <w:rsid w:val="00087E69"/>
    <w:rsid w:val="00087F41"/>
    <w:rsid w:val="00088F6D"/>
    <w:rsid w:val="00090534"/>
    <w:rsid w:val="00090554"/>
    <w:rsid w:val="000906F5"/>
    <w:rsid w:val="00090831"/>
    <w:rsid w:val="00090AFA"/>
    <w:rsid w:val="00090B5D"/>
    <w:rsid w:val="00090BD3"/>
    <w:rsid w:val="00091657"/>
    <w:rsid w:val="00091685"/>
    <w:rsid w:val="000918C6"/>
    <w:rsid w:val="00091A7F"/>
    <w:rsid w:val="00091D86"/>
    <w:rsid w:val="00091E75"/>
    <w:rsid w:val="00091F02"/>
    <w:rsid w:val="000921C5"/>
    <w:rsid w:val="000924D8"/>
    <w:rsid w:val="000926AB"/>
    <w:rsid w:val="000927CE"/>
    <w:rsid w:val="0009327B"/>
    <w:rsid w:val="00093B45"/>
    <w:rsid w:val="00093D02"/>
    <w:rsid w:val="00093E3D"/>
    <w:rsid w:val="00094515"/>
    <w:rsid w:val="0009467E"/>
    <w:rsid w:val="0009478F"/>
    <w:rsid w:val="0009480E"/>
    <w:rsid w:val="00094E9F"/>
    <w:rsid w:val="00094F0D"/>
    <w:rsid w:val="00094FCF"/>
    <w:rsid w:val="0009513D"/>
    <w:rsid w:val="0009575A"/>
    <w:rsid w:val="00095960"/>
    <w:rsid w:val="00095A71"/>
    <w:rsid w:val="00095C52"/>
    <w:rsid w:val="00095CD0"/>
    <w:rsid w:val="00095DB3"/>
    <w:rsid w:val="00095EBC"/>
    <w:rsid w:val="00095F4C"/>
    <w:rsid w:val="00095FDD"/>
    <w:rsid w:val="00096420"/>
    <w:rsid w:val="00096999"/>
    <w:rsid w:val="00096A59"/>
    <w:rsid w:val="00096BF0"/>
    <w:rsid w:val="0009773E"/>
    <w:rsid w:val="00097913"/>
    <w:rsid w:val="0009797F"/>
    <w:rsid w:val="00097D3C"/>
    <w:rsid w:val="00097D42"/>
    <w:rsid w:val="000A0098"/>
    <w:rsid w:val="000A07CF"/>
    <w:rsid w:val="000A08CE"/>
    <w:rsid w:val="000A09D5"/>
    <w:rsid w:val="000A0B4C"/>
    <w:rsid w:val="000A0BE0"/>
    <w:rsid w:val="000A0D4C"/>
    <w:rsid w:val="000A11B4"/>
    <w:rsid w:val="000A1267"/>
    <w:rsid w:val="000A128F"/>
    <w:rsid w:val="000A12B1"/>
    <w:rsid w:val="000A1354"/>
    <w:rsid w:val="000A13D5"/>
    <w:rsid w:val="000A16A6"/>
    <w:rsid w:val="000A1C84"/>
    <w:rsid w:val="000A203F"/>
    <w:rsid w:val="000A23B8"/>
    <w:rsid w:val="000A24CB"/>
    <w:rsid w:val="000A255E"/>
    <w:rsid w:val="000A268C"/>
    <w:rsid w:val="000A28DD"/>
    <w:rsid w:val="000A295A"/>
    <w:rsid w:val="000A2A17"/>
    <w:rsid w:val="000A2BEB"/>
    <w:rsid w:val="000A2D06"/>
    <w:rsid w:val="000A2FF5"/>
    <w:rsid w:val="000A3011"/>
    <w:rsid w:val="000A330E"/>
    <w:rsid w:val="000A334C"/>
    <w:rsid w:val="000A344E"/>
    <w:rsid w:val="000A34FC"/>
    <w:rsid w:val="000A3886"/>
    <w:rsid w:val="000A3AA8"/>
    <w:rsid w:val="000A3B94"/>
    <w:rsid w:val="000A3BA7"/>
    <w:rsid w:val="000A40A3"/>
    <w:rsid w:val="000A4143"/>
    <w:rsid w:val="000A44D0"/>
    <w:rsid w:val="000A4A82"/>
    <w:rsid w:val="000A4AD9"/>
    <w:rsid w:val="000A4E7D"/>
    <w:rsid w:val="000A511B"/>
    <w:rsid w:val="000A5BA1"/>
    <w:rsid w:val="000A5E93"/>
    <w:rsid w:val="000A605C"/>
    <w:rsid w:val="000A6544"/>
    <w:rsid w:val="000A6982"/>
    <w:rsid w:val="000A69C5"/>
    <w:rsid w:val="000A6C42"/>
    <w:rsid w:val="000A7097"/>
    <w:rsid w:val="000A72FD"/>
    <w:rsid w:val="000A7486"/>
    <w:rsid w:val="000A74E7"/>
    <w:rsid w:val="000A7906"/>
    <w:rsid w:val="000A79EF"/>
    <w:rsid w:val="000A7EE0"/>
    <w:rsid w:val="000B03A5"/>
    <w:rsid w:val="000B03ED"/>
    <w:rsid w:val="000B0F2E"/>
    <w:rsid w:val="000B10EC"/>
    <w:rsid w:val="000B11A6"/>
    <w:rsid w:val="000B120D"/>
    <w:rsid w:val="000B1BE6"/>
    <w:rsid w:val="000B1C6C"/>
    <w:rsid w:val="000B209F"/>
    <w:rsid w:val="000B21EB"/>
    <w:rsid w:val="000B22DA"/>
    <w:rsid w:val="000B2654"/>
    <w:rsid w:val="000B2925"/>
    <w:rsid w:val="000B2D5A"/>
    <w:rsid w:val="000B34BA"/>
    <w:rsid w:val="000B3C3E"/>
    <w:rsid w:val="000B4628"/>
    <w:rsid w:val="000B47A5"/>
    <w:rsid w:val="000B4B07"/>
    <w:rsid w:val="000B4C16"/>
    <w:rsid w:val="000B4C42"/>
    <w:rsid w:val="000B4ED2"/>
    <w:rsid w:val="000B4FAD"/>
    <w:rsid w:val="000B5412"/>
    <w:rsid w:val="000B57A2"/>
    <w:rsid w:val="000B5915"/>
    <w:rsid w:val="000B5D39"/>
    <w:rsid w:val="000B62E9"/>
    <w:rsid w:val="000B656C"/>
    <w:rsid w:val="000B6685"/>
    <w:rsid w:val="000B68DF"/>
    <w:rsid w:val="000B6BC7"/>
    <w:rsid w:val="000B707C"/>
    <w:rsid w:val="000B739C"/>
    <w:rsid w:val="000B7F8B"/>
    <w:rsid w:val="000C0032"/>
    <w:rsid w:val="000C0595"/>
    <w:rsid w:val="000C06A4"/>
    <w:rsid w:val="000C0CF8"/>
    <w:rsid w:val="000C1997"/>
    <w:rsid w:val="000C20F1"/>
    <w:rsid w:val="000C218C"/>
    <w:rsid w:val="000C27F4"/>
    <w:rsid w:val="000C2848"/>
    <w:rsid w:val="000C285B"/>
    <w:rsid w:val="000C30BC"/>
    <w:rsid w:val="000C3132"/>
    <w:rsid w:val="000C344C"/>
    <w:rsid w:val="000C3467"/>
    <w:rsid w:val="000C3D24"/>
    <w:rsid w:val="000C4336"/>
    <w:rsid w:val="000C4440"/>
    <w:rsid w:val="000C44CE"/>
    <w:rsid w:val="000C4682"/>
    <w:rsid w:val="000C4759"/>
    <w:rsid w:val="000C47DC"/>
    <w:rsid w:val="000C4A16"/>
    <w:rsid w:val="000C4D61"/>
    <w:rsid w:val="000C509C"/>
    <w:rsid w:val="000C5687"/>
    <w:rsid w:val="000C588B"/>
    <w:rsid w:val="000C596C"/>
    <w:rsid w:val="000C5AF5"/>
    <w:rsid w:val="000C5F14"/>
    <w:rsid w:val="000C5FF3"/>
    <w:rsid w:val="000C6566"/>
    <w:rsid w:val="000C65CF"/>
    <w:rsid w:val="000C6782"/>
    <w:rsid w:val="000C69C0"/>
    <w:rsid w:val="000C6A83"/>
    <w:rsid w:val="000C6B3F"/>
    <w:rsid w:val="000C6BFD"/>
    <w:rsid w:val="000C6E71"/>
    <w:rsid w:val="000C761A"/>
    <w:rsid w:val="000C7A8A"/>
    <w:rsid w:val="000C7B9A"/>
    <w:rsid w:val="000C7BDB"/>
    <w:rsid w:val="000D0602"/>
    <w:rsid w:val="000D0942"/>
    <w:rsid w:val="000D0A28"/>
    <w:rsid w:val="000D0E78"/>
    <w:rsid w:val="000D14FA"/>
    <w:rsid w:val="000D1558"/>
    <w:rsid w:val="000D17B7"/>
    <w:rsid w:val="000D1963"/>
    <w:rsid w:val="000D1B9B"/>
    <w:rsid w:val="000D1D6B"/>
    <w:rsid w:val="000D2614"/>
    <w:rsid w:val="000D269E"/>
    <w:rsid w:val="000D2A12"/>
    <w:rsid w:val="000D2CBA"/>
    <w:rsid w:val="000D301B"/>
    <w:rsid w:val="000D3333"/>
    <w:rsid w:val="000D35CE"/>
    <w:rsid w:val="000D3A3D"/>
    <w:rsid w:val="000D3AED"/>
    <w:rsid w:val="000D3D7B"/>
    <w:rsid w:val="000D3DD6"/>
    <w:rsid w:val="000D3E42"/>
    <w:rsid w:val="000D4144"/>
    <w:rsid w:val="000D43EB"/>
    <w:rsid w:val="000D48D9"/>
    <w:rsid w:val="000D48EA"/>
    <w:rsid w:val="000D4CD2"/>
    <w:rsid w:val="000D4F5F"/>
    <w:rsid w:val="000D4FA7"/>
    <w:rsid w:val="000D539C"/>
    <w:rsid w:val="000D5576"/>
    <w:rsid w:val="000D5A62"/>
    <w:rsid w:val="000D6166"/>
    <w:rsid w:val="000D621D"/>
    <w:rsid w:val="000D637D"/>
    <w:rsid w:val="000D65AA"/>
    <w:rsid w:val="000D679C"/>
    <w:rsid w:val="000D6B80"/>
    <w:rsid w:val="000D6BF8"/>
    <w:rsid w:val="000D7135"/>
    <w:rsid w:val="000D7215"/>
    <w:rsid w:val="000D7C95"/>
    <w:rsid w:val="000E02F2"/>
    <w:rsid w:val="000E03B7"/>
    <w:rsid w:val="000E046D"/>
    <w:rsid w:val="000E06F8"/>
    <w:rsid w:val="000E072B"/>
    <w:rsid w:val="000E0891"/>
    <w:rsid w:val="000E0A77"/>
    <w:rsid w:val="000E0CB8"/>
    <w:rsid w:val="000E0DA5"/>
    <w:rsid w:val="000E1288"/>
    <w:rsid w:val="000E130B"/>
    <w:rsid w:val="000E135E"/>
    <w:rsid w:val="000E16EF"/>
    <w:rsid w:val="000E1738"/>
    <w:rsid w:val="000E1945"/>
    <w:rsid w:val="000E1E0F"/>
    <w:rsid w:val="000E1E57"/>
    <w:rsid w:val="000E235E"/>
    <w:rsid w:val="000E2370"/>
    <w:rsid w:val="000E2904"/>
    <w:rsid w:val="000E2918"/>
    <w:rsid w:val="000E2A4C"/>
    <w:rsid w:val="000E2B10"/>
    <w:rsid w:val="000E2BA9"/>
    <w:rsid w:val="000E2DD4"/>
    <w:rsid w:val="000E2FF3"/>
    <w:rsid w:val="000E37F8"/>
    <w:rsid w:val="000E3C03"/>
    <w:rsid w:val="000E4338"/>
    <w:rsid w:val="000E436B"/>
    <w:rsid w:val="000E47A6"/>
    <w:rsid w:val="000E47AE"/>
    <w:rsid w:val="000E4D35"/>
    <w:rsid w:val="000E4DB0"/>
    <w:rsid w:val="000E4F31"/>
    <w:rsid w:val="000E5636"/>
    <w:rsid w:val="000E5711"/>
    <w:rsid w:val="000E58AB"/>
    <w:rsid w:val="000E5FD7"/>
    <w:rsid w:val="000E605E"/>
    <w:rsid w:val="000E60EA"/>
    <w:rsid w:val="000E6290"/>
    <w:rsid w:val="000E6298"/>
    <w:rsid w:val="000E68D0"/>
    <w:rsid w:val="000E697C"/>
    <w:rsid w:val="000E6ADC"/>
    <w:rsid w:val="000E6BA1"/>
    <w:rsid w:val="000E6E73"/>
    <w:rsid w:val="000E6F66"/>
    <w:rsid w:val="000E6FF8"/>
    <w:rsid w:val="000E70EA"/>
    <w:rsid w:val="000E7125"/>
    <w:rsid w:val="000E7154"/>
    <w:rsid w:val="000E71E5"/>
    <w:rsid w:val="000E744A"/>
    <w:rsid w:val="000E7660"/>
    <w:rsid w:val="000E771A"/>
    <w:rsid w:val="000F019E"/>
    <w:rsid w:val="000F0986"/>
    <w:rsid w:val="000F0A34"/>
    <w:rsid w:val="000F0BC9"/>
    <w:rsid w:val="000F0C60"/>
    <w:rsid w:val="000F0C81"/>
    <w:rsid w:val="000F0DF4"/>
    <w:rsid w:val="000F15BC"/>
    <w:rsid w:val="000F1613"/>
    <w:rsid w:val="000F1623"/>
    <w:rsid w:val="000F17D5"/>
    <w:rsid w:val="000F198E"/>
    <w:rsid w:val="000F1AE9"/>
    <w:rsid w:val="000F1B2D"/>
    <w:rsid w:val="000F1C3C"/>
    <w:rsid w:val="000F1C72"/>
    <w:rsid w:val="000F1E08"/>
    <w:rsid w:val="000F215A"/>
    <w:rsid w:val="000F24F0"/>
    <w:rsid w:val="000F29EB"/>
    <w:rsid w:val="000F2CF6"/>
    <w:rsid w:val="000F3118"/>
    <w:rsid w:val="000F34C5"/>
    <w:rsid w:val="000F3702"/>
    <w:rsid w:val="000F3CE6"/>
    <w:rsid w:val="000F3DD4"/>
    <w:rsid w:val="000F3E4C"/>
    <w:rsid w:val="000F48AB"/>
    <w:rsid w:val="000F4C1C"/>
    <w:rsid w:val="000F4D09"/>
    <w:rsid w:val="000F538E"/>
    <w:rsid w:val="000F55B1"/>
    <w:rsid w:val="000F5667"/>
    <w:rsid w:val="000F56AA"/>
    <w:rsid w:val="000F59EC"/>
    <w:rsid w:val="000F5AC7"/>
    <w:rsid w:val="000F5E9A"/>
    <w:rsid w:val="000F5FA2"/>
    <w:rsid w:val="000F62C5"/>
    <w:rsid w:val="000F63E2"/>
    <w:rsid w:val="000F67D4"/>
    <w:rsid w:val="000F681A"/>
    <w:rsid w:val="000F6894"/>
    <w:rsid w:val="000F698A"/>
    <w:rsid w:val="000F6B74"/>
    <w:rsid w:val="000F6DB5"/>
    <w:rsid w:val="000F704C"/>
    <w:rsid w:val="000F7155"/>
    <w:rsid w:val="000F733D"/>
    <w:rsid w:val="000F73E0"/>
    <w:rsid w:val="000F746A"/>
    <w:rsid w:val="000F7586"/>
    <w:rsid w:val="000F7A5B"/>
    <w:rsid w:val="000F7BC8"/>
    <w:rsid w:val="000F7DE8"/>
    <w:rsid w:val="001006D5"/>
    <w:rsid w:val="0010086E"/>
    <w:rsid w:val="00100977"/>
    <w:rsid w:val="00100C52"/>
    <w:rsid w:val="00100D71"/>
    <w:rsid w:val="00100E4D"/>
    <w:rsid w:val="00100F46"/>
    <w:rsid w:val="0010107F"/>
    <w:rsid w:val="00101214"/>
    <w:rsid w:val="0010129E"/>
    <w:rsid w:val="00101688"/>
    <w:rsid w:val="0010199C"/>
    <w:rsid w:val="001019D8"/>
    <w:rsid w:val="00101BD1"/>
    <w:rsid w:val="00101F68"/>
    <w:rsid w:val="0010216F"/>
    <w:rsid w:val="00102367"/>
    <w:rsid w:val="00103439"/>
    <w:rsid w:val="0010343C"/>
    <w:rsid w:val="00103452"/>
    <w:rsid w:val="00103C5F"/>
    <w:rsid w:val="00103C75"/>
    <w:rsid w:val="00103DAA"/>
    <w:rsid w:val="001040B0"/>
    <w:rsid w:val="00104147"/>
    <w:rsid w:val="0010422B"/>
    <w:rsid w:val="00104292"/>
    <w:rsid w:val="001045DE"/>
    <w:rsid w:val="00104978"/>
    <w:rsid w:val="00104C8D"/>
    <w:rsid w:val="00104E1F"/>
    <w:rsid w:val="001050B4"/>
    <w:rsid w:val="00105286"/>
    <w:rsid w:val="001053EF"/>
    <w:rsid w:val="001054A2"/>
    <w:rsid w:val="00105B6B"/>
    <w:rsid w:val="00105F1E"/>
    <w:rsid w:val="001061D6"/>
    <w:rsid w:val="00106222"/>
    <w:rsid w:val="00106344"/>
    <w:rsid w:val="001065B3"/>
    <w:rsid w:val="001065F3"/>
    <w:rsid w:val="00106BFC"/>
    <w:rsid w:val="00106C03"/>
    <w:rsid w:val="00107068"/>
    <w:rsid w:val="00107753"/>
    <w:rsid w:val="0010783E"/>
    <w:rsid w:val="0010785B"/>
    <w:rsid w:val="001078D0"/>
    <w:rsid w:val="00107943"/>
    <w:rsid w:val="00107C47"/>
    <w:rsid w:val="001103FA"/>
    <w:rsid w:val="00110719"/>
    <w:rsid w:val="001107B8"/>
    <w:rsid w:val="0011098D"/>
    <w:rsid w:val="00110D39"/>
    <w:rsid w:val="00110F1A"/>
    <w:rsid w:val="00111003"/>
    <w:rsid w:val="00111348"/>
    <w:rsid w:val="00111542"/>
    <w:rsid w:val="00111748"/>
    <w:rsid w:val="001118CD"/>
    <w:rsid w:val="00111925"/>
    <w:rsid w:val="00111AD4"/>
    <w:rsid w:val="00111B00"/>
    <w:rsid w:val="00111BF7"/>
    <w:rsid w:val="00111DA8"/>
    <w:rsid w:val="00111F80"/>
    <w:rsid w:val="00112128"/>
    <w:rsid w:val="00112526"/>
    <w:rsid w:val="001126D3"/>
    <w:rsid w:val="001127C3"/>
    <w:rsid w:val="0011296B"/>
    <w:rsid w:val="00112C1D"/>
    <w:rsid w:val="00113519"/>
    <w:rsid w:val="001135B1"/>
    <w:rsid w:val="0011386D"/>
    <w:rsid w:val="001138EE"/>
    <w:rsid w:val="001139AF"/>
    <w:rsid w:val="0011411A"/>
    <w:rsid w:val="0011471B"/>
    <w:rsid w:val="001147B4"/>
    <w:rsid w:val="001149A9"/>
    <w:rsid w:val="00114F67"/>
    <w:rsid w:val="00115190"/>
    <w:rsid w:val="0011567B"/>
    <w:rsid w:val="001156CF"/>
    <w:rsid w:val="001156E8"/>
    <w:rsid w:val="00115B5A"/>
    <w:rsid w:val="00115E9C"/>
    <w:rsid w:val="00115F87"/>
    <w:rsid w:val="001161AF"/>
    <w:rsid w:val="001161C4"/>
    <w:rsid w:val="001163FC"/>
    <w:rsid w:val="001168E7"/>
    <w:rsid w:val="00116A22"/>
    <w:rsid w:val="00116EC6"/>
    <w:rsid w:val="00116F77"/>
    <w:rsid w:val="00117102"/>
    <w:rsid w:val="00117468"/>
    <w:rsid w:val="001179EB"/>
    <w:rsid w:val="001204D8"/>
    <w:rsid w:val="00120B9D"/>
    <w:rsid w:val="00120CA5"/>
    <w:rsid w:val="00120EDE"/>
    <w:rsid w:val="0012104F"/>
    <w:rsid w:val="001210A7"/>
    <w:rsid w:val="001215C4"/>
    <w:rsid w:val="00121950"/>
    <w:rsid w:val="00121ACA"/>
    <w:rsid w:val="00121B19"/>
    <w:rsid w:val="00121D0B"/>
    <w:rsid w:val="0012204B"/>
    <w:rsid w:val="0012217A"/>
    <w:rsid w:val="001223FE"/>
    <w:rsid w:val="0012242B"/>
    <w:rsid w:val="00122785"/>
    <w:rsid w:val="0012289C"/>
    <w:rsid w:val="00122A16"/>
    <w:rsid w:val="00122EDB"/>
    <w:rsid w:val="00122F57"/>
    <w:rsid w:val="00122F8E"/>
    <w:rsid w:val="001231C5"/>
    <w:rsid w:val="00123653"/>
    <w:rsid w:val="00123B16"/>
    <w:rsid w:val="00123BCB"/>
    <w:rsid w:val="00123F67"/>
    <w:rsid w:val="00124088"/>
    <w:rsid w:val="00124578"/>
    <w:rsid w:val="00124A42"/>
    <w:rsid w:val="001250ED"/>
    <w:rsid w:val="0012512F"/>
    <w:rsid w:val="00125361"/>
    <w:rsid w:val="001257E8"/>
    <w:rsid w:val="00125942"/>
    <w:rsid w:val="00125C40"/>
    <w:rsid w:val="00125CAE"/>
    <w:rsid w:val="00126364"/>
    <w:rsid w:val="00126621"/>
    <w:rsid w:val="001266AB"/>
    <w:rsid w:val="00126753"/>
    <w:rsid w:val="00126C06"/>
    <w:rsid w:val="00126C39"/>
    <w:rsid w:val="00126E57"/>
    <w:rsid w:val="001271B2"/>
    <w:rsid w:val="001271E7"/>
    <w:rsid w:val="001278B6"/>
    <w:rsid w:val="00127B5F"/>
    <w:rsid w:val="00127DA6"/>
    <w:rsid w:val="00130A9D"/>
    <w:rsid w:val="0013137B"/>
    <w:rsid w:val="001313D9"/>
    <w:rsid w:val="0013156D"/>
    <w:rsid w:val="001315D1"/>
    <w:rsid w:val="0013170F"/>
    <w:rsid w:val="00131B48"/>
    <w:rsid w:val="00131BF1"/>
    <w:rsid w:val="00131E10"/>
    <w:rsid w:val="00131F08"/>
    <w:rsid w:val="00131F41"/>
    <w:rsid w:val="00131FD3"/>
    <w:rsid w:val="00132529"/>
    <w:rsid w:val="001328D4"/>
    <w:rsid w:val="00132D0E"/>
    <w:rsid w:val="00132D50"/>
    <w:rsid w:val="00132E1C"/>
    <w:rsid w:val="00132FB6"/>
    <w:rsid w:val="001331CB"/>
    <w:rsid w:val="00133A06"/>
    <w:rsid w:val="00133CDB"/>
    <w:rsid w:val="00133D3A"/>
    <w:rsid w:val="001343B5"/>
    <w:rsid w:val="001343D0"/>
    <w:rsid w:val="00134646"/>
    <w:rsid w:val="00134835"/>
    <w:rsid w:val="00134F0C"/>
    <w:rsid w:val="0013509D"/>
    <w:rsid w:val="001356EB"/>
    <w:rsid w:val="00135A09"/>
    <w:rsid w:val="00135BA4"/>
    <w:rsid w:val="00135E53"/>
    <w:rsid w:val="00135FC3"/>
    <w:rsid w:val="001361AB"/>
    <w:rsid w:val="00136239"/>
    <w:rsid w:val="0013633A"/>
    <w:rsid w:val="001367EC"/>
    <w:rsid w:val="00136F01"/>
    <w:rsid w:val="001372D6"/>
    <w:rsid w:val="0014046D"/>
    <w:rsid w:val="001407BC"/>
    <w:rsid w:val="00140808"/>
    <w:rsid w:val="00140992"/>
    <w:rsid w:val="00140CEC"/>
    <w:rsid w:val="00140D62"/>
    <w:rsid w:val="00141061"/>
    <w:rsid w:val="00141598"/>
    <w:rsid w:val="00141893"/>
    <w:rsid w:val="001419B1"/>
    <w:rsid w:val="00141C06"/>
    <w:rsid w:val="00141CFB"/>
    <w:rsid w:val="00142087"/>
    <w:rsid w:val="0014295D"/>
    <w:rsid w:val="00142B97"/>
    <w:rsid w:val="00142CA6"/>
    <w:rsid w:val="00142DF5"/>
    <w:rsid w:val="00143348"/>
    <w:rsid w:val="0014374A"/>
    <w:rsid w:val="001439D4"/>
    <w:rsid w:val="00143A30"/>
    <w:rsid w:val="00143CA2"/>
    <w:rsid w:val="00144044"/>
    <w:rsid w:val="001440D3"/>
    <w:rsid w:val="0014416E"/>
    <w:rsid w:val="0014426C"/>
    <w:rsid w:val="00144625"/>
    <w:rsid w:val="00145390"/>
    <w:rsid w:val="001454A5"/>
    <w:rsid w:val="0014557B"/>
    <w:rsid w:val="0014574B"/>
    <w:rsid w:val="00145A11"/>
    <w:rsid w:val="00145DEB"/>
    <w:rsid w:val="00145E01"/>
    <w:rsid w:val="0014607B"/>
    <w:rsid w:val="0014643A"/>
    <w:rsid w:val="001466F7"/>
    <w:rsid w:val="00146971"/>
    <w:rsid w:val="00146D60"/>
    <w:rsid w:val="00146EE7"/>
    <w:rsid w:val="0014722A"/>
    <w:rsid w:val="00147683"/>
    <w:rsid w:val="001479B5"/>
    <w:rsid w:val="00147B36"/>
    <w:rsid w:val="00147E17"/>
    <w:rsid w:val="0014E772"/>
    <w:rsid w:val="001506DF"/>
    <w:rsid w:val="001508B4"/>
    <w:rsid w:val="00150927"/>
    <w:rsid w:val="00150E15"/>
    <w:rsid w:val="00150EE8"/>
    <w:rsid w:val="00151A09"/>
    <w:rsid w:val="00151C56"/>
    <w:rsid w:val="00151E3D"/>
    <w:rsid w:val="00151E4A"/>
    <w:rsid w:val="001520C0"/>
    <w:rsid w:val="001520FC"/>
    <w:rsid w:val="0015238F"/>
    <w:rsid w:val="00152642"/>
    <w:rsid w:val="0015279A"/>
    <w:rsid w:val="001527A5"/>
    <w:rsid w:val="0015285A"/>
    <w:rsid w:val="0015296D"/>
    <w:rsid w:val="00152A32"/>
    <w:rsid w:val="00152B27"/>
    <w:rsid w:val="00153869"/>
    <w:rsid w:val="00153875"/>
    <w:rsid w:val="00153AA4"/>
    <w:rsid w:val="001540F8"/>
    <w:rsid w:val="001542D1"/>
    <w:rsid w:val="001547E0"/>
    <w:rsid w:val="0015512E"/>
    <w:rsid w:val="00155131"/>
    <w:rsid w:val="00155314"/>
    <w:rsid w:val="00156263"/>
    <w:rsid w:val="0015661E"/>
    <w:rsid w:val="001566DF"/>
    <w:rsid w:val="00156AC1"/>
    <w:rsid w:val="00156B5D"/>
    <w:rsid w:val="00156F42"/>
    <w:rsid w:val="00156F5A"/>
    <w:rsid w:val="0015706F"/>
    <w:rsid w:val="00157113"/>
    <w:rsid w:val="00157346"/>
    <w:rsid w:val="0015758A"/>
    <w:rsid w:val="00157701"/>
    <w:rsid w:val="00157887"/>
    <w:rsid w:val="00157E7B"/>
    <w:rsid w:val="001603AA"/>
    <w:rsid w:val="001611EC"/>
    <w:rsid w:val="00161277"/>
    <w:rsid w:val="00161742"/>
    <w:rsid w:val="0016192F"/>
    <w:rsid w:val="00161A63"/>
    <w:rsid w:val="00161B72"/>
    <w:rsid w:val="00161B7B"/>
    <w:rsid w:val="00161DC6"/>
    <w:rsid w:val="00161F2D"/>
    <w:rsid w:val="0016200E"/>
    <w:rsid w:val="0016215F"/>
    <w:rsid w:val="00162367"/>
    <w:rsid w:val="00162672"/>
    <w:rsid w:val="001628B8"/>
    <w:rsid w:val="001628CC"/>
    <w:rsid w:val="00162A9E"/>
    <w:rsid w:val="00162C4A"/>
    <w:rsid w:val="00162D1B"/>
    <w:rsid w:val="001631ED"/>
    <w:rsid w:val="001635EE"/>
    <w:rsid w:val="00163AAA"/>
    <w:rsid w:val="00163C5C"/>
    <w:rsid w:val="00163E58"/>
    <w:rsid w:val="00163E71"/>
    <w:rsid w:val="00163F8B"/>
    <w:rsid w:val="00164140"/>
    <w:rsid w:val="001643F0"/>
    <w:rsid w:val="00164A42"/>
    <w:rsid w:val="00164CFC"/>
    <w:rsid w:val="00164D33"/>
    <w:rsid w:val="001650E9"/>
    <w:rsid w:val="001651AC"/>
    <w:rsid w:val="00165510"/>
    <w:rsid w:val="001655EC"/>
    <w:rsid w:val="00165602"/>
    <w:rsid w:val="00165625"/>
    <w:rsid w:val="001657AA"/>
    <w:rsid w:val="001658B9"/>
    <w:rsid w:val="00165989"/>
    <w:rsid w:val="00165D7C"/>
    <w:rsid w:val="001661C6"/>
    <w:rsid w:val="001668C7"/>
    <w:rsid w:val="00166EE0"/>
    <w:rsid w:val="00167174"/>
    <w:rsid w:val="0016733C"/>
    <w:rsid w:val="001673A5"/>
    <w:rsid w:val="0016782D"/>
    <w:rsid w:val="00167DAD"/>
    <w:rsid w:val="00167E94"/>
    <w:rsid w:val="0017042F"/>
    <w:rsid w:val="00170450"/>
    <w:rsid w:val="00170B6B"/>
    <w:rsid w:val="001710B9"/>
    <w:rsid w:val="00171817"/>
    <w:rsid w:val="00171EAC"/>
    <w:rsid w:val="00172197"/>
    <w:rsid w:val="00172592"/>
    <w:rsid w:val="00172932"/>
    <w:rsid w:val="00172D46"/>
    <w:rsid w:val="00173C7C"/>
    <w:rsid w:val="00173F37"/>
    <w:rsid w:val="0017402F"/>
    <w:rsid w:val="001741E1"/>
    <w:rsid w:val="0017452A"/>
    <w:rsid w:val="00174906"/>
    <w:rsid w:val="00174C2A"/>
    <w:rsid w:val="00174D06"/>
    <w:rsid w:val="00174E22"/>
    <w:rsid w:val="00174FCE"/>
    <w:rsid w:val="001751C3"/>
    <w:rsid w:val="001754E3"/>
    <w:rsid w:val="00175658"/>
    <w:rsid w:val="00175A6D"/>
    <w:rsid w:val="001767AE"/>
    <w:rsid w:val="00176BB4"/>
    <w:rsid w:val="00176DD8"/>
    <w:rsid w:val="00176FBE"/>
    <w:rsid w:val="0017702B"/>
    <w:rsid w:val="0017761A"/>
    <w:rsid w:val="001778CA"/>
    <w:rsid w:val="00177C10"/>
    <w:rsid w:val="00177D6E"/>
    <w:rsid w:val="001800FF"/>
    <w:rsid w:val="00180582"/>
    <w:rsid w:val="001808E8"/>
    <w:rsid w:val="00180D8E"/>
    <w:rsid w:val="00180E41"/>
    <w:rsid w:val="00180FDE"/>
    <w:rsid w:val="001811B2"/>
    <w:rsid w:val="00181564"/>
    <w:rsid w:val="00181A3B"/>
    <w:rsid w:val="00181BCB"/>
    <w:rsid w:val="00181FED"/>
    <w:rsid w:val="00182037"/>
    <w:rsid w:val="00182362"/>
    <w:rsid w:val="00182968"/>
    <w:rsid w:val="001829CD"/>
    <w:rsid w:val="00182D47"/>
    <w:rsid w:val="00183293"/>
    <w:rsid w:val="001833B8"/>
    <w:rsid w:val="0018351F"/>
    <w:rsid w:val="0018378C"/>
    <w:rsid w:val="00183F81"/>
    <w:rsid w:val="001843D5"/>
    <w:rsid w:val="001844C5"/>
    <w:rsid w:val="00184872"/>
    <w:rsid w:val="001850F9"/>
    <w:rsid w:val="0018525B"/>
    <w:rsid w:val="00185601"/>
    <w:rsid w:val="0018568B"/>
    <w:rsid w:val="00185A8B"/>
    <w:rsid w:val="00185C06"/>
    <w:rsid w:val="0018636D"/>
    <w:rsid w:val="00186423"/>
    <w:rsid w:val="0018673D"/>
    <w:rsid w:val="001867AB"/>
    <w:rsid w:val="0018680C"/>
    <w:rsid w:val="001870E2"/>
    <w:rsid w:val="00187146"/>
    <w:rsid w:val="0018750F"/>
    <w:rsid w:val="001876E7"/>
    <w:rsid w:val="001878E5"/>
    <w:rsid w:val="00187BB0"/>
    <w:rsid w:val="00187C03"/>
    <w:rsid w:val="00187C04"/>
    <w:rsid w:val="00190A41"/>
    <w:rsid w:val="00190D08"/>
    <w:rsid w:val="00191BFD"/>
    <w:rsid w:val="00191C0F"/>
    <w:rsid w:val="00191E6B"/>
    <w:rsid w:val="00191EF9"/>
    <w:rsid w:val="00191F8F"/>
    <w:rsid w:val="001921B0"/>
    <w:rsid w:val="00192256"/>
    <w:rsid w:val="00192732"/>
    <w:rsid w:val="00192834"/>
    <w:rsid w:val="00192CFB"/>
    <w:rsid w:val="0019308B"/>
    <w:rsid w:val="001934B2"/>
    <w:rsid w:val="00193A15"/>
    <w:rsid w:val="0019425A"/>
    <w:rsid w:val="00194270"/>
    <w:rsid w:val="001943B9"/>
    <w:rsid w:val="0019441A"/>
    <w:rsid w:val="001944F1"/>
    <w:rsid w:val="00194828"/>
    <w:rsid w:val="0019494A"/>
    <w:rsid w:val="00194D26"/>
    <w:rsid w:val="00194E1E"/>
    <w:rsid w:val="00194F2B"/>
    <w:rsid w:val="00194FD9"/>
    <w:rsid w:val="00195007"/>
    <w:rsid w:val="00195698"/>
    <w:rsid w:val="001959D4"/>
    <w:rsid w:val="00195CBB"/>
    <w:rsid w:val="00195F51"/>
    <w:rsid w:val="001961EF"/>
    <w:rsid w:val="00196335"/>
    <w:rsid w:val="00196560"/>
    <w:rsid w:val="0019698E"/>
    <w:rsid w:val="00196CF0"/>
    <w:rsid w:val="00197198"/>
    <w:rsid w:val="001971A0"/>
    <w:rsid w:val="00197343"/>
    <w:rsid w:val="0019745D"/>
    <w:rsid w:val="001979AF"/>
    <w:rsid w:val="00197B29"/>
    <w:rsid w:val="00197FAA"/>
    <w:rsid w:val="001A033F"/>
    <w:rsid w:val="001A06F6"/>
    <w:rsid w:val="001A09DA"/>
    <w:rsid w:val="001A0AC5"/>
    <w:rsid w:val="001A1130"/>
    <w:rsid w:val="001A1154"/>
    <w:rsid w:val="001A14DE"/>
    <w:rsid w:val="001A14E8"/>
    <w:rsid w:val="001A1A5C"/>
    <w:rsid w:val="001A1B09"/>
    <w:rsid w:val="001A1C05"/>
    <w:rsid w:val="001A21B2"/>
    <w:rsid w:val="001A28E0"/>
    <w:rsid w:val="001A290E"/>
    <w:rsid w:val="001A2F18"/>
    <w:rsid w:val="001A2F5E"/>
    <w:rsid w:val="001A3279"/>
    <w:rsid w:val="001A332E"/>
    <w:rsid w:val="001A36D7"/>
    <w:rsid w:val="001A36D9"/>
    <w:rsid w:val="001A3B03"/>
    <w:rsid w:val="001A3FE2"/>
    <w:rsid w:val="001A4013"/>
    <w:rsid w:val="001A4256"/>
    <w:rsid w:val="001A42AF"/>
    <w:rsid w:val="001A43CD"/>
    <w:rsid w:val="001A47F3"/>
    <w:rsid w:val="001A49FC"/>
    <w:rsid w:val="001A4A82"/>
    <w:rsid w:val="001A515C"/>
    <w:rsid w:val="001A524A"/>
    <w:rsid w:val="001A5265"/>
    <w:rsid w:val="001A527A"/>
    <w:rsid w:val="001A544A"/>
    <w:rsid w:val="001A54EA"/>
    <w:rsid w:val="001A6018"/>
    <w:rsid w:val="001A6148"/>
    <w:rsid w:val="001A633A"/>
    <w:rsid w:val="001A638E"/>
    <w:rsid w:val="001A64DA"/>
    <w:rsid w:val="001A66B5"/>
    <w:rsid w:val="001A6C30"/>
    <w:rsid w:val="001A6CB4"/>
    <w:rsid w:val="001A6DE5"/>
    <w:rsid w:val="001A7680"/>
    <w:rsid w:val="001A7737"/>
    <w:rsid w:val="001A783D"/>
    <w:rsid w:val="001A7E68"/>
    <w:rsid w:val="001A7EA5"/>
    <w:rsid w:val="001B024D"/>
    <w:rsid w:val="001B054C"/>
    <w:rsid w:val="001B0653"/>
    <w:rsid w:val="001B0AAC"/>
    <w:rsid w:val="001B0B6E"/>
    <w:rsid w:val="001B0BE5"/>
    <w:rsid w:val="001B112A"/>
    <w:rsid w:val="001B151F"/>
    <w:rsid w:val="001B17E6"/>
    <w:rsid w:val="001B1B40"/>
    <w:rsid w:val="001B1BA8"/>
    <w:rsid w:val="001B1FAB"/>
    <w:rsid w:val="001B2154"/>
    <w:rsid w:val="001B2162"/>
    <w:rsid w:val="001B24B4"/>
    <w:rsid w:val="001B2516"/>
    <w:rsid w:val="001B2B25"/>
    <w:rsid w:val="001B2B6C"/>
    <w:rsid w:val="001B2BF9"/>
    <w:rsid w:val="001B2D0A"/>
    <w:rsid w:val="001B2E22"/>
    <w:rsid w:val="001B2EC1"/>
    <w:rsid w:val="001B3913"/>
    <w:rsid w:val="001B3B00"/>
    <w:rsid w:val="001B3D53"/>
    <w:rsid w:val="001B3E9E"/>
    <w:rsid w:val="001B40B4"/>
    <w:rsid w:val="001B41A0"/>
    <w:rsid w:val="001B43EE"/>
    <w:rsid w:val="001B44B4"/>
    <w:rsid w:val="001B46F1"/>
    <w:rsid w:val="001B4B95"/>
    <w:rsid w:val="001B51DA"/>
    <w:rsid w:val="001B54F9"/>
    <w:rsid w:val="001B5932"/>
    <w:rsid w:val="001B5BB5"/>
    <w:rsid w:val="001B5D85"/>
    <w:rsid w:val="001B65F9"/>
    <w:rsid w:val="001B68B2"/>
    <w:rsid w:val="001B696F"/>
    <w:rsid w:val="001B699E"/>
    <w:rsid w:val="001B6B45"/>
    <w:rsid w:val="001B6CAE"/>
    <w:rsid w:val="001B72A0"/>
    <w:rsid w:val="001B74D9"/>
    <w:rsid w:val="001B7757"/>
    <w:rsid w:val="001B78B6"/>
    <w:rsid w:val="001B78D4"/>
    <w:rsid w:val="001B7C12"/>
    <w:rsid w:val="001C04F2"/>
    <w:rsid w:val="001C0548"/>
    <w:rsid w:val="001C07C8"/>
    <w:rsid w:val="001C0939"/>
    <w:rsid w:val="001C0E43"/>
    <w:rsid w:val="001C0F25"/>
    <w:rsid w:val="001C1199"/>
    <w:rsid w:val="001C1271"/>
    <w:rsid w:val="001C130F"/>
    <w:rsid w:val="001C1D8C"/>
    <w:rsid w:val="001C1DEC"/>
    <w:rsid w:val="001C1F03"/>
    <w:rsid w:val="001C23E9"/>
    <w:rsid w:val="001C249A"/>
    <w:rsid w:val="001C2CE2"/>
    <w:rsid w:val="001C2CFA"/>
    <w:rsid w:val="001C31A7"/>
    <w:rsid w:val="001C323B"/>
    <w:rsid w:val="001C3337"/>
    <w:rsid w:val="001C3442"/>
    <w:rsid w:val="001C348D"/>
    <w:rsid w:val="001C357B"/>
    <w:rsid w:val="001C3996"/>
    <w:rsid w:val="001C3E17"/>
    <w:rsid w:val="001C3E4C"/>
    <w:rsid w:val="001C3E84"/>
    <w:rsid w:val="001C3FF1"/>
    <w:rsid w:val="001C42F1"/>
    <w:rsid w:val="001C43F3"/>
    <w:rsid w:val="001C45B6"/>
    <w:rsid w:val="001C48BB"/>
    <w:rsid w:val="001C5100"/>
    <w:rsid w:val="001C516A"/>
    <w:rsid w:val="001C574C"/>
    <w:rsid w:val="001C5C55"/>
    <w:rsid w:val="001C60FC"/>
    <w:rsid w:val="001C661A"/>
    <w:rsid w:val="001C68CC"/>
    <w:rsid w:val="001C6B0F"/>
    <w:rsid w:val="001C6C8E"/>
    <w:rsid w:val="001C716A"/>
    <w:rsid w:val="001C75A8"/>
    <w:rsid w:val="001C766C"/>
    <w:rsid w:val="001C76AD"/>
    <w:rsid w:val="001C78CF"/>
    <w:rsid w:val="001C7F1D"/>
    <w:rsid w:val="001D0229"/>
    <w:rsid w:val="001D0488"/>
    <w:rsid w:val="001D0843"/>
    <w:rsid w:val="001D0844"/>
    <w:rsid w:val="001D0E0C"/>
    <w:rsid w:val="001D0E93"/>
    <w:rsid w:val="001D0E9C"/>
    <w:rsid w:val="001D0EEF"/>
    <w:rsid w:val="001D1257"/>
    <w:rsid w:val="001D142C"/>
    <w:rsid w:val="001D163C"/>
    <w:rsid w:val="001D1687"/>
    <w:rsid w:val="001D18C8"/>
    <w:rsid w:val="001D2545"/>
    <w:rsid w:val="001D26EF"/>
    <w:rsid w:val="001D2706"/>
    <w:rsid w:val="001D2C55"/>
    <w:rsid w:val="001D3E75"/>
    <w:rsid w:val="001D40E2"/>
    <w:rsid w:val="001D5151"/>
    <w:rsid w:val="001D519E"/>
    <w:rsid w:val="001D5C50"/>
    <w:rsid w:val="001D622E"/>
    <w:rsid w:val="001D64E1"/>
    <w:rsid w:val="001D6539"/>
    <w:rsid w:val="001D6BA1"/>
    <w:rsid w:val="001D7032"/>
    <w:rsid w:val="001D7120"/>
    <w:rsid w:val="001D71D5"/>
    <w:rsid w:val="001D7226"/>
    <w:rsid w:val="001D72FD"/>
    <w:rsid w:val="001D766A"/>
    <w:rsid w:val="001D783A"/>
    <w:rsid w:val="001D796A"/>
    <w:rsid w:val="001D7980"/>
    <w:rsid w:val="001D7B0D"/>
    <w:rsid w:val="001D7BD2"/>
    <w:rsid w:val="001D7DCA"/>
    <w:rsid w:val="001D7F85"/>
    <w:rsid w:val="001E0079"/>
    <w:rsid w:val="001E0184"/>
    <w:rsid w:val="001E0501"/>
    <w:rsid w:val="001E066B"/>
    <w:rsid w:val="001E093C"/>
    <w:rsid w:val="001E0962"/>
    <w:rsid w:val="001E0D9E"/>
    <w:rsid w:val="001E0FF9"/>
    <w:rsid w:val="001E13EE"/>
    <w:rsid w:val="001E14C3"/>
    <w:rsid w:val="001E1548"/>
    <w:rsid w:val="001E15A7"/>
    <w:rsid w:val="001E1BD6"/>
    <w:rsid w:val="001E1FFF"/>
    <w:rsid w:val="001E297A"/>
    <w:rsid w:val="001E2BBD"/>
    <w:rsid w:val="001E2D39"/>
    <w:rsid w:val="001E2DB6"/>
    <w:rsid w:val="001E2E11"/>
    <w:rsid w:val="001E2E9E"/>
    <w:rsid w:val="001E2FDE"/>
    <w:rsid w:val="001E307F"/>
    <w:rsid w:val="001E31AA"/>
    <w:rsid w:val="001E33DD"/>
    <w:rsid w:val="001E360E"/>
    <w:rsid w:val="001E3A49"/>
    <w:rsid w:val="001E3DE4"/>
    <w:rsid w:val="001E3F18"/>
    <w:rsid w:val="001E3FCF"/>
    <w:rsid w:val="001E4225"/>
    <w:rsid w:val="001E454E"/>
    <w:rsid w:val="001E45D4"/>
    <w:rsid w:val="001E4689"/>
    <w:rsid w:val="001E4752"/>
    <w:rsid w:val="001E48FF"/>
    <w:rsid w:val="001E4E59"/>
    <w:rsid w:val="001E4F11"/>
    <w:rsid w:val="001E4FA2"/>
    <w:rsid w:val="001E53C0"/>
    <w:rsid w:val="001E55FB"/>
    <w:rsid w:val="001E572F"/>
    <w:rsid w:val="001E5DB6"/>
    <w:rsid w:val="001E5E2B"/>
    <w:rsid w:val="001E5F06"/>
    <w:rsid w:val="001E6451"/>
    <w:rsid w:val="001E6490"/>
    <w:rsid w:val="001E65C7"/>
    <w:rsid w:val="001E6869"/>
    <w:rsid w:val="001E6D2A"/>
    <w:rsid w:val="001E6DCF"/>
    <w:rsid w:val="001E6F20"/>
    <w:rsid w:val="001E7A06"/>
    <w:rsid w:val="001E7B74"/>
    <w:rsid w:val="001E7C94"/>
    <w:rsid w:val="001E7E34"/>
    <w:rsid w:val="001F007A"/>
    <w:rsid w:val="001F04A4"/>
    <w:rsid w:val="001F098E"/>
    <w:rsid w:val="001F0B29"/>
    <w:rsid w:val="001F0D39"/>
    <w:rsid w:val="001F0DC1"/>
    <w:rsid w:val="001F17A0"/>
    <w:rsid w:val="001F17D1"/>
    <w:rsid w:val="001F1C48"/>
    <w:rsid w:val="001F207B"/>
    <w:rsid w:val="001F2144"/>
    <w:rsid w:val="001F271D"/>
    <w:rsid w:val="001F2CB7"/>
    <w:rsid w:val="001F2DB4"/>
    <w:rsid w:val="001F2E47"/>
    <w:rsid w:val="001F334D"/>
    <w:rsid w:val="001F33D0"/>
    <w:rsid w:val="001F33FC"/>
    <w:rsid w:val="001F34A0"/>
    <w:rsid w:val="001F3655"/>
    <w:rsid w:val="001F3957"/>
    <w:rsid w:val="001F3A16"/>
    <w:rsid w:val="001F3C04"/>
    <w:rsid w:val="001F3FDA"/>
    <w:rsid w:val="001F4047"/>
    <w:rsid w:val="001F40FE"/>
    <w:rsid w:val="001F413F"/>
    <w:rsid w:val="001F4408"/>
    <w:rsid w:val="001F455F"/>
    <w:rsid w:val="001F4648"/>
    <w:rsid w:val="001F4779"/>
    <w:rsid w:val="001F482F"/>
    <w:rsid w:val="001F48A2"/>
    <w:rsid w:val="001F4963"/>
    <w:rsid w:val="001F4A53"/>
    <w:rsid w:val="001F4CF4"/>
    <w:rsid w:val="001F4F4D"/>
    <w:rsid w:val="001F5530"/>
    <w:rsid w:val="001F554D"/>
    <w:rsid w:val="001F5586"/>
    <w:rsid w:val="001F5610"/>
    <w:rsid w:val="001F56FF"/>
    <w:rsid w:val="001F59AF"/>
    <w:rsid w:val="001F5C1F"/>
    <w:rsid w:val="001F5DB9"/>
    <w:rsid w:val="001F5DDB"/>
    <w:rsid w:val="001F5FB9"/>
    <w:rsid w:val="001F61D9"/>
    <w:rsid w:val="001F66B4"/>
    <w:rsid w:val="001F6DBD"/>
    <w:rsid w:val="001F7152"/>
    <w:rsid w:val="001F71EA"/>
    <w:rsid w:val="001F72B2"/>
    <w:rsid w:val="001F7488"/>
    <w:rsid w:val="001F76FD"/>
    <w:rsid w:val="001F7742"/>
    <w:rsid w:val="001F780A"/>
    <w:rsid w:val="001F7998"/>
    <w:rsid w:val="001F7D1F"/>
    <w:rsid w:val="001F7E9A"/>
    <w:rsid w:val="00200A42"/>
    <w:rsid w:val="00201187"/>
    <w:rsid w:val="0020120C"/>
    <w:rsid w:val="0020133B"/>
    <w:rsid w:val="002014B4"/>
    <w:rsid w:val="002015B3"/>
    <w:rsid w:val="002020F9"/>
    <w:rsid w:val="002023B1"/>
    <w:rsid w:val="0020271E"/>
    <w:rsid w:val="002027EC"/>
    <w:rsid w:val="002028D3"/>
    <w:rsid w:val="00203257"/>
    <w:rsid w:val="0020356E"/>
    <w:rsid w:val="002037AC"/>
    <w:rsid w:val="00203AB2"/>
    <w:rsid w:val="00203D4A"/>
    <w:rsid w:val="00203E1C"/>
    <w:rsid w:val="00203E60"/>
    <w:rsid w:val="00203F7C"/>
    <w:rsid w:val="0020447D"/>
    <w:rsid w:val="00204533"/>
    <w:rsid w:val="00204B9E"/>
    <w:rsid w:val="00204F61"/>
    <w:rsid w:val="002051F8"/>
    <w:rsid w:val="002052EE"/>
    <w:rsid w:val="00205382"/>
    <w:rsid w:val="002055A8"/>
    <w:rsid w:val="00205727"/>
    <w:rsid w:val="0020582C"/>
    <w:rsid w:val="0020585F"/>
    <w:rsid w:val="002058C9"/>
    <w:rsid w:val="00205AE9"/>
    <w:rsid w:val="00205E07"/>
    <w:rsid w:val="00205FD1"/>
    <w:rsid w:val="00206237"/>
    <w:rsid w:val="002068D8"/>
    <w:rsid w:val="00206D0F"/>
    <w:rsid w:val="00206E00"/>
    <w:rsid w:val="00206E6E"/>
    <w:rsid w:val="0020703B"/>
    <w:rsid w:val="002072E1"/>
    <w:rsid w:val="00207453"/>
    <w:rsid w:val="002074FF"/>
    <w:rsid w:val="00207613"/>
    <w:rsid w:val="00207A59"/>
    <w:rsid w:val="002100A0"/>
    <w:rsid w:val="00210155"/>
    <w:rsid w:val="002101C9"/>
    <w:rsid w:val="00210723"/>
    <w:rsid w:val="00210D25"/>
    <w:rsid w:val="00211250"/>
    <w:rsid w:val="00211253"/>
    <w:rsid w:val="002115BB"/>
    <w:rsid w:val="00211E19"/>
    <w:rsid w:val="002121DE"/>
    <w:rsid w:val="002126AD"/>
    <w:rsid w:val="00212837"/>
    <w:rsid w:val="0021294E"/>
    <w:rsid w:val="00212F01"/>
    <w:rsid w:val="00213069"/>
    <w:rsid w:val="0021362E"/>
    <w:rsid w:val="00213828"/>
    <w:rsid w:val="0021389C"/>
    <w:rsid w:val="00213E39"/>
    <w:rsid w:val="00213F8E"/>
    <w:rsid w:val="002140AF"/>
    <w:rsid w:val="002141FE"/>
    <w:rsid w:val="00214A54"/>
    <w:rsid w:val="00214AA1"/>
    <w:rsid w:val="00214BD6"/>
    <w:rsid w:val="00214BFF"/>
    <w:rsid w:val="00214D93"/>
    <w:rsid w:val="00214EE6"/>
    <w:rsid w:val="002150E9"/>
    <w:rsid w:val="0021523D"/>
    <w:rsid w:val="00215460"/>
    <w:rsid w:val="00215562"/>
    <w:rsid w:val="00215623"/>
    <w:rsid w:val="00215A35"/>
    <w:rsid w:val="00215E21"/>
    <w:rsid w:val="00215ED7"/>
    <w:rsid w:val="00216060"/>
    <w:rsid w:val="00216483"/>
    <w:rsid w:val="00216728"/>
    <w:rsid w:val="00216E74"/>
    <w:rsid w:val="002173E8"/>
    <w:rsid w:val="002174B4"/>
    <w:rsid w:val="0021762B"/>
    <w:rsid w:val="00217F2E"/>
    <w:rsid w:val="0021A217"/>
    <w:rsid w:val="00220642"/>
    <w:rsid w:val="002206A2"/>
    <w:rsid w:val="00220995"/>
    <w:rsid w:val="00220B49"/>
    <w:rsid w:val="002213AA"/>
    <w:rsid w:val="00221500"/>
    <w:rsid w:val="00221589"/>
    <w:rsid w:val="00221970"/>
    <w:rsid w:val="00221A66"/>
    <w:rsid w:val="00221B46"/>
    <w:rsid w:val="00222074"/>
    <w:rsid w:val="002221D2"/>
    <w:rsid w:val="00222223"/>
    <w:rsid w:val="0022247E"/>
    <w:rsid w:val="00222710"/>
    <w:rsid w:val="0022274D"/>
    <w:rsid w:val="0022286C"/>
    <w:rsid w:val="002229BF"/>
    <w:rsid w:val="00222A8D"/>
    <w:rsid w:val="00222D9E"/>
    <w:rsid w:val="00222F26"/>
    <w:rsid w:val="00223988"/>
    <w:rsid w:val="00223CBE"/>
    <w:rsid w:val="002241F6"/>
    <w:rsid w:val="002249A9"/>
    <w:rsid w:val="00224F7D"/>
    <w:rsid w:val="002250FA"/>
    <w:rsid w:val="002256E3"/>
    <w:rsid w:val="00225E22"/>
    <w:rsid w:val="00225F64"/>
    <w:rsid w:val="00226095"/>
    <w:rsid w:val="00226408"/>
    <w:rsid w:val="002265D7"/>
    <w:rsid w:val="002265D9"/>
    <w:rsid w:val="00226EAA"/>
    <w:rsid w:val="002270E3"/>
    <w:rsid w:val="00227A75"/>
    <w:rsid w:val="00227BCB"/>
    <w:rsid w:val="00230005"/>
    <w:rsid w:val="00230031"/>
    <w:rsid w:val="002303CE"/>
    <w:rsid w:val="00230A39"/>
    <w:rsid w:val="00230AC6"/>
    <w:rsid w:val="00230CB3"/>
    <w:rsid w:val="00230D05"/>
    <w:rsid w:val="00230FCC"/>
    <w:rsid w:val="0023104E"/>
    <w:rsid w:val="0023168E"/>
    <w:rsid w:val="0023170A"/>
    <w:rsid w:val="00231895"/>
    <w:rsid w:val="00231C9C"/>
    <w:rsid w:val="00232052"/>
    <w:rsid w:val="002329F9"/>
    <w:rsid w:val="00232A41"/>
    <w:rsid w:val="00232BCC"/>
    <w:rsid w:val="00232BF5"/>
    <w:rsid w:val="00232DBF"/>
    <w:rsid w:val="00232E25"/>
    <w:rsid w:val="00232EC0"/>
    <w:rsid w:val="00232ECE"/>
    <w:rsid w:val="00232F50"/>
    <w:rsid w:val="00232F95"/>
    <w:rsid w:val="00233242"/>
    <w:rsid w:val="00233C08"/>
    <w:rsid w:val="00233C8F"/>
    <w:rsid w:val="0023466E"/>
    <w:rsid w:val="00234717"/>
    <w:rsid w:val="0023494C"/>
    <w:rsid w:val="00234D05"/>
    <w:rsid w:val="00235159"/>
    <w:rsid w:val="00235267"/>
    <w:rsid w:val="002354EB"/>
    <w:rsid w:val="002359C2"/>
    <w:rsid w:val="00235AAA"/>
    <w:rsid w:val="00235AAC"/>
    <w:rsid w:val="00235ACB"/>
    <w:rsid w:val="00235C29"/>
    <w:rsid w:val="00235DC9"/>
    <w:rsid w:val="002360FF"/>
    <w:rsid w:val="0023695A"/>
    <w:rsid w:val="00236CBE"/>
    <w:rsid w:val="00236D3C"/>
    <w:rsid w:val="00236F69"/>
    <w:rsid w:val="0023707D"/>
    <w:rsid w:val="00237277"/>
    <w:rsid w:val="0023749B"/>
    <w:rsid w:val="0023756B"/>
    <w:rsid w:val="002375BC"/>
    <w:rsid w:val="00237628"/>
    <w:rsid w:val="0023762D"/>
    <w:rsid w:val="0023787A"/>
    <w:rsid w:val="002378F4"/>
    <w:rsid w:val="00237E43"/>
    <w:rsid w:val="0024010F"/>
    <w:rsid w:val="002401E5"/>
    <w:rsid w:val="00240320"/>
    <w:rsid w:val="00240440"/>
    <w:rsid w:val="002409F6"/>
    <w:rsid w:val="00240AD6"/>
    <w:rsid w:val="00240D93"/>
    <w:rsid w:val="00240F8F"/>
    <w:rsid w:val="002415BA"/>
    <w:rsid w:val="00241BF9"/>
    <w:rsid w:val="00241CFB"/>
    <w:rsid w:val="00241DA9"/>
    <w:rsid w:val="00241DB0"/>
    <w:rsid w:val="00241EEB"/>
    <w:rsid w:val="002425AA"/>
    <w:rsid w:val="00242813"/>
    <w:rsid w:val="002429F8"/>
    <w:rsid w:val="00242BA5"/>
    <w:rsid w:val="00242C7E"/>
    <w:rsid w:val="00242D93"/>
    <w:rsid w:val="00242FC4"/>
    <w:rsid w:val="0024305D"/>
    <w:rsid w:val="002430F1"/>
    <w:rsid w:val="00243E4A"/>
    <w:rsid w:val="00243E58"/>
    <w:rsid w:val="00244548"/>
    <w:rsid w:val="0024458B"/>
    <w:rsid w:val="002446ED"/>
    <w:rsid w:val="0024494D"/>
    <w:rsid w:val="00244968"/>
    <w:rsid w:val="00244A3C"/>
    <w:rsid w:val="00244FE5"/>
    <w:rsid w:val="002453A9"/>
    <w:rsid w:val="00245411"/>
    <w:rsid w:val="002454E7"/>
    <w:rsid w:val="00245974"/>
    <w:rsid w:val="00245F74"/>
    <w:rsid w:val="002460F3"/>
    <w:rsid w:val="00246109"/>
    <w:rsid w:val="0024631A"/>
    <w:rsid w:val="002465E7"/>
    <w:rsid w:val="00246762"/>
    <w:rsid w:val="002467E0"/>
    <w:rsid w:val="0024699F"/>
    <w:rsid w:val="00246D33"/>
    <w:rsid w:val="00246D82"/>
    <w:rsid w:val="00246EC7"/>
    <w:rsid w:val="00247867"/>
    <w:rsid w:val="00247A58"/>
    <w:rsid w:val="00247D19"/>
    <w:rsid w:val="00247EB7"/>
    <w:rsid w:val="00250045"/>
    <w:rsid w:val="0025016D"/>
    <w:rsid w:val="00250602"/>
    <w:rsid w:val="0025066E"/>
    <w:rsid w:val="002506AC"/>
    <w:rsid w:val="00250738"/>
    <w:rsid w:val="00250A2A"/>
    <w:rsid w:val="00250D58"/>
    <w:rsid w:val="00250FF1"/>
    <w:rsid w:val="0025105A"/>
    <w:rsid w:val="00251376"/>
    <w:rsid w:val="00251A41"/>
    <w:rsid w:val="0025219C"/>
    <w:rsid w:val="002521A0"/>
    <w:rsid w:val="002523E5"/>
    <w:rsid w:val="002526B7"/>
    <w:rsid w:val="002527B1"/>
    <w:rsid w:val="00252971"/>
    <w:rsid w:val="00252C6A"/>
    <w:rsid w:val="00252CD6"/>
    <w:rsid w:val="00252D3F"/>
    <w:rsid w:val="0025302F"/>
    <w:rsid w:val="002530FB"/>
    <w:rsid w:val="00253103"/>
    <w:rsid w:val="00253174"/>
    <w:rsid w:val="00253425"/>
    <w:rsid w:val="002536EB"/>
    <w:rsid w:val="00253755"/>
    <w:rsid w:val="00253926"/>
    <w:rsid w:val="00253B70"/>
    <w:rsid w:val="00253DE4"/>
    <w:rsid w:val="002540EB"/>
    <w:rsid w:val="00254B4E"/>
    <w:rsid w:val="002552DF"/>
    <w:rsid w:val="00255517"/>
    <w:rsid w:val="0025568B"/>
    <w:rsid w:val="002560F5"/>
    <w:rsid w:val="0025644E"/>
    <w:rsid w:val="0025671A"/>
    <w:rsid w:val="002567C1"/>
    <w:rsid w:val="0025681A"/>
    <w:rsid w:val="00256DCC"/>
    <w:rsid w:val="00256FB9"/>
    <w:rsid w:val="00257061"/>
    <w:rsid w:val="0025716B"/>
    <w:rsid w:val="00257299"/>
    <w:rsid w:val="002575A0"/>
    <w:rsid w:val="00257912"/>
    <w:rsid w:val="00257F5F"/>
    <w:rsid w:val="002586E0"/>
    <w:rsid w:val="002601AF"/>
    <w:rsid w:val="00260AB8"/>
    <w:rsid w:val="00260EB8"/>
    <w:rsid w:val="00260FCD"/>
    <w:rsid w:val="0026170C"/>
    <w:rsid w:val="002617CC"/>
    <w:rsid w:val="00261ABB"/>
    <w:rsid w:val="00261C8E"/>
    <w:rsid w:val="00262153"/>
    <w:rsid w:val="0026225F"/>
    <w:rsid w:val="00262266"/>
    <w:rsid w:val="0026249A"/>
    <w:rsid w:val="00262657"/>
    <w:rsid w:val="00262735"/>
    <w:rsid w:val="00262A56"/>
    <w:rsid w:val="00262D61"/>
    <w:rsid w:val="0026306F"/>
    <w:rsid w:val="00263508"/>
    <w:rsid w:val="0026407B"/>
    <w:rsid w:val="0026440F"/>
    <w:rsid w:val="002646F2"/>
    <w:rsid w:val="00264962"/>
    <w:rsid w:val="00264CB3"/>
    <w:rsid w:val="002652FE"/>
    <w:rsid w:val="002654AF"/>
    <w:rsid w:val="002657EA"/>
    <w:rsid w:val="00265994"/>
    <w:rsid w:val="002661FD"/>
    <w:rsid w:val="00266288"/>
    <w:rsid w:val="00266D7D"/>
    <w:rsid w:val="002672A0"/>
    <w:rsid w:val="0026770A"/>
    <w:rsid w:val="002678F9"/>
    <w:rsid w:val="00267AF4"/>
    <w:rsid w:val="00267F50"/>
    <w:rsid w:val="0027052A"/>
    <w:rsid w:val="00270636"/>
    <w:rsid w:val="00270706"/>
    <w:rsid w:val="0027078F"/>
    <w:rsid w:val="00270871"/>
    <w:rsid w:val="00270C91"/>
    <w:rsid w:val="00271299"/>
    <w:rsid w:val="0027130B"/>
    <w:rsid w:val="002713E7"/>
    <w:rsid w:val="00271446"/>
    <w:rsid w:val="002716CD"/>
    <w:rsid w:val="00271A36"/>
    <w:rsid w:val="00271AA4"/>
    <w:rsid w:val="002720CD"/>
    <w:rsid w:val="00272665"/>
    <w:rsid w:val="002729AD"/>
    <w:rsid w:val="002731A0"/>
    <w:rsid w:val="002733CA"/>
    <w:rsid w:val="002734A8"/>
    <w:rsid w:val="0027365F"/>
    <w:rsid w:val="0027377C"/>
    <w:rsid w:val="00273869"/>
    <w:rsid w:val="00273AA7"/>
    <w:rsid w:val="00273AD3"/>
    <w:rsid w:val="00273BF1"/>
    <w:rsid w:val="002741CF"/>
    <w:rsid w:val="00274673"/>
    <w:rsid w:val="00274798"/>
    <w:rsid w:val="002747C1"/>
    <w:rsid w:val="0027490E"/>
    <w:rsid w:val="00274A27"/>
    <w:rsid w:val="00274D08"/>
    <w:rsid w:val="002750B6"/>
    <w:rsid w:val="0027520B"/>
    <w:rsid w:val="00275587"/>
    <w:rsid w:val="0027561D"/>
    <w:rsid w:val="00275620"/>
    <w:rsid w:val="00275653"/>
    <w:rsid w:val="00275787"/>
    <w:rsid w:val="00275BC6"/>
    <w:rsid w:val="00275D39"/>
    <w:rsid w:val="00275D6F"/>
    <w:rsid w:val="00275DDE"/>
    <w:rsid w:val="00275F9E"/>
    <w:rsid w:val="00276181"/>
    <w:rsid w:val="002761C5"/>
    <w:rsid w:val="002766E9"/>
    <w:rsid w:val="002768AA"/>
    <w:rsid w:val="00276FC5"/>
    <w:rsid w:val="0027702B"/>
    <w:rsid w:val="002772CA"/>
    <w:rsid w:val="002773F4"/>
    <w:rsid w:val="0027743B"/>
    <w:rsid w:val="00277486"/>
    <w:rsid w:val="002775D8"/>
    <w:rsid w:val="0027769F"/>
    <w:rsid w:val="002778FA"/>
    <w:rsid w:val="00277E37"/>
    <w:rsid w:val="0028023A"/>
    <w:rsid w:val="0028030D"/>
    <w:rsid w:val="00280570"/>
    <w:rsid w:val="0028062C"/>
    <w:rsid w:val="00280E1E"/>
    <w:rsid w:val="00280FCB"/>
    <w:rsid w:val="002815B7"/>
    <w:rsid w:val="00281667"/>
    <w:rsid w:val="002817CE"/>
    <w:rsid w:val="00281CD2"/>
    <w:rsid w:val="00282406"/>
    <w:rsid w:val="002826CD"/>
    <w:rsid w:val="00282AB0"/>
    <w:rsid w:val="00282BE5"/>
    <w:rsid w:val="00282F70"/>
    <w:rsid w:val="002830EB"/>
    <w:rsid w:val="00283414"/>
    <w:rsid w:val="00283524"/>
    <w:rsid w:val="0028369E"/>
    <w:rsid w:val="0028397F"/>
    <w:rsid w:val="00283A29"/>
    <w:rsid w:val="00283DF5"/>
    <w:rsid w:val="00284156"/>
    <w:rsid w:val="002842C9"/>
    <w:rsid w:val="002842CF"/>
    <w:rsid w:val="00284309"/>
    <w:rsid w:val="002843CE"/>
    <w:rsid w:val="00284568"/>
    <w:rsid w:val="0028463D"/>
    <w:rsid w:val="00284E61"/>
    <w:rsid w:val="00284F2F"/>
    <w:rsid w:val="00285282"/>
    <w:rsid w:val="00285559"/>
    <w:rsid w:val="00285775"/>
    <w:rsid w:val="002866A1"/>
    <w:rsid w:val="00286DD8"/>
    <w:rsid w:val="0028721B"/>
    <w:rsid w:val="00287820"/>
    <w:rsid w:val="00287CE1"/>
    <w:rsid w:val="00287F69"/>
    <w:rsid w:val="00287F73"/>
    <w:rsid w:val="00287FFB"/>
    <w:rsid w:val="00288722"/>
    <w:rsid w:val="0029016F"/>
    <w:rsid w:val="00290327"/>
    <w:rsid w:val="0029040D"/>
    <w:rsid w:val="00290623"/>
    <w:rsid w:val="002906FF"/>
    <w:rsid w:val="002907F9"/>
    <w:rsid w:val="00290808"/>
    <w:rsid w:val="00290DB1"/>
    <w:rsid w:val="002910B9"/>
    <w:rsid w:val="0029137D"/>
    <w:rsid w:val="002915F4"/>
    <w:rsid w:val="0029170E"/>
    <w:rsid w:val="00291A70"/>
    <w:rsid w:val="00291D43"/>
    <w:rsid w:val="002921CB"/>
    <w:rsid w:val="0029278D"/>
    <w:rsid w:val="00292859"/>
    <w:rsid w:val="00292C3C"/>
    <w:rsid w:val="00292E01"/>
    <w:rsid w:val="00292F99"/>
    <w:rsid w:val="00293215"/>
    <w:rsid w:val="0029355C"/>
    <w:rsid w:val="002937BA"/>
    <w:rsid w:val="0029391E"/>
    <w:rsid w:val="00293B1D"/>
    <w:rsid w:val="00293B55"/>
    <w:rsid w:val="00293C80"/>
    <w:rsid w:val="00293EE3"/>
    <w:rsid w:val="0029404F"/>
    <w:rsid w:val="0029420D"/>
    <w:rsid w:val="0029442C"/>
    <w:rsid w:val="0029466A"/>
    <w:rsid w:val="00294776"/>
    <w:rsid w:val="00294AD4"/>
    <w:rsid w:val="00294C0A"/>
    <w:rsid w:val="00294DCF"/>
    <w:rsid w:val="00294FBB"/>
    <w:rsid w:val="00295146"/>
    <w:rsid w:val="002951A7"/>
    <w:rsid w:val="00295231"/>
    <w:rsid w:val="0029531A"/>
    <w:rsid w:val="0029562F"/>
    <w:rsid w:val="0029578D"/>
    <w:rsid w:val="00295FC0"/>
    <w:rsid w:val="0029624C"/>
    <w:rsid w:val="00296D0B"/>
    <w:rsid w:val="00296E80"/>
    <w:rsid w:val="00297547"/>
    <w:rsid w:val="002977F1"/>
    <w:rsid w:val="00297A64"/>
    <w:rsid w:val="002A00AC"/>
    <w:rsid w:val="002A00F8"/>
    <w:rsid w:val="002A058A"/>
    <w:rsid w:val="002A0890"/>
    <w:rsid w:val="002A0971"/>
    <w:rsid w:val="002A0A74"/>
    <w:rsid w:val="002A0C81"/>
    <w:rsid w:val="002A0E75"/>
    <w:rsid w:val="002A0EA6"/>
    <w:rsid w:val="002A1066"/>
    <w:rsid w:val="002A12D6"/>
    <w:rsid w:val="002A1635"/>
    <w:rsid w:val="002A17F1"/>
    <w:rsid w:val="002A18E3"/>
    <w:rsid w:val="002A1990"/>
    <w:rsid w:val="002A1C08"/>
    <w:rsid w:val="002A25B4"/>
    <w:rsid w:val="002A293C"/>
    <w:rsid w:val="002A29F1"/>
    <w:rsid w:val="002A2A81"/>
    <w:rsid w:val="002A2B0D"/>
    <w:rsid w:val="002A2CB1"/>
    <w:rsid w:val="002A3499"/>
    <w:rsid w:val="002A36FE"/>
    <w:rsid w:val="002A380F"/>
    <w:rsid w:val="002A3B53"/>
    <w:rsid w:val="002A3E1F"/>
    <w:rsid w:val="002A40EC"/>
    <w:rsid w:val="002A4348"/>
    <w:rsid w:val="002A4A59"/>
    <w:rsid w:val="002A4ADF"/>
    <w:rsid w:val="002A4CFC"/>
    <w:rsid w:val="002A52AF"/>
    <w:rsid w:val="002A5A49"/>
    <w:rsid w:val="002A5E67"/>
    <w:rsid w:val="002A6073"/>
    <w:rsid w:val="002A60B3"/>
    <w:rsid w:val="002A650B"/>
    <w:rsid w:val="002A69D6"/>
    <w:rsid w:val="002A705A"/>
    <w:rsid w:val="002A761C"/>
    <w:rsid w:val="002A7B5A"/>
    <w:rsid w:val="002B0271"/>
    <w:rsid w:val="002B0342"/>
    <w:rsid w:val="002B08DF"/>
    <w:rsid w:val="002B0C66"/>
    <w:rsid w:val="002B0D63"/>
    <w:rsid w:val="002B0E7D"/>
    <w:rsid w:val="002B0EC4"/>
    <w:rsid w:val="002B104E"/>
    <w:rsid w:val="002B1313"/>
    <w:rsid w:val="002B1C42"/>
    <w:rsid w:val="002B1C43"/>
    <w:rsid w:val="002B1C79"/>
    <w:rsid w:val="002B1C87"/>
    <w:rsid w:val="002B2114"/>
    <w:rsid w:val="002B25DC"/>
    <w:rsid w:val="002B2A3B"/>
    <w:rsid w:val="002B2B84"/>
    <w:rsid w:val="002B2BE1"/>
    <w:rsid w:val="002B2CD5"/>
    <w:rsid w:val="002B3029"/>
    <w:rsid w:val="002B344B"/>
    <w:rsid w:val="002B3ED4"/>
    <w:rsid w:val="002B4280"/>
    <w:rsid w:val="002B430F"/>
    <w:rsid w:val="002B499F"/>
    <w:rsid w:val="002B4A86"/>
    <w:rsid w:val="002B4B71"/>
    <w:rsid w:val="002B4CBE"/>
    <w:rsid w:val="002B4E64"/>
    <w:rsid w:val="002B4FAB"/>
    <w:rsid w:val="002B50BF"/>
    <w:rsid w:val="002B53A3"/>
    <w:rsid w:val="002B5D36"/>
    <w:rsid w:val="002B60D8"/>
    <w:rsid w:val="002B61BA"/>
    <w:rsid w:val="002B67E0"/>
    <w:rsid w:val="002B6CC5"/>
    <w:rsid w:val="002B6D32"/>
    <w:rsid w:val="002B6DE3"/>
    <w:rsid w:val="002B6FF8"/>
    <w:rsid w:val="002B70F8"/>
    <w:rsid w:val="002B7809"/>
    <w:rsid w:val="002B7C54"/>
    <w:rsid w:val="002B7EEF"/>
    <w:rsid w:val="002C0045"/>
    <w:rsid w:val="002C009A"/>
    <w:rsid w:val="002C0142"/>
    <w:rsid w:val="002C0255"/>
    <w:rsid w:val="002C040E"/>
    <w:rsid w:val="002C0451"/>
    <w:rsid w:val="002C0A3F"/>
    <w:rsid w:val="002C0E05"/>
    <w:rsid w:val="002C12C0"/>
    <w:rsid w:val="002C1617"/>
    <w:rsid w:val="002C1618"/>
    <w:rsid w:val="002C180C"/>
    <w:rsid w:val="002C1C0A"/>
    <w:rsid w:val="002C1CBA"/>
    <w:rsid w:val="002C1D4D"/>
    <w:rsid w:val="002C1EC8"/>
    <w:rsid w:val="002C21BC"/>
    <w:rsid w:val="002C230A"/>
    <w:rsid w:val="002C232A"/>
    <w:rsid w:val="002C23D1"/>
    <w:rsid w:val="002C24FD"/>
    <w:rsid w:val="002C259E"/>
    <w:rsid w:val="002C25F6"/>
    <w:rsid w:val="002C2660"/>
    <w:rsid w:val="002C27C2"/>
    <w:rsid w:val="002C2854"/>
    <w:rsid w:val="002C28AC"/>
    <w:rsid w:val="002C2B9B"/>
    <w:rsid w:val="002C2E27"/>
    <w:rsid w:val="002C2E2C"/>
    <w:rsid w:val="002C3067"/>
    <w:rsid w:val="002C33DA"/>
    <w:rsid w:val="002C3525"/>
    <w:rsid w:val="002C3B13"/>
    <w:rsid w:val="002C3FAD"/>
    <w:rsid w:val="002C4B46"/>
    <w:rsid w:val="002C4D04"/>
    <w:rsid w:val="002C4EAD"/>
    <w:rsid w:val="002C5518"/>
    <w:rsid w:val="002C55AD"/>
    <w:rsid w:val="002C5B9D"/>
    <w:rsid w:val="002C5C3D"/>
    <w:rsid w:val="002C5F40"/>
    <w:rsid w:val="002C6235"/>
    <w:rsid w:val="002C642C"/>
    <w:rsid w:val="002C67AE"/>
    <w:rsid w:val="002C690E"/>
    <w:rsid w:val="002C6959"/>
    <w:rsid w:val="002C6DB5"/>
    <w:rsid w:val="002C7161"/>
    <w:rsid w:val="002C7272"/>
    <w:rsid w:val="002C72E2"/>
    <w:rsid w:val="002C7590"/>
    <w:rsid w:val="002C7793"/>
    <w:rsid w:val="002C7C76"/>
    <w:rsid w:val="002D00B7"/>
    <w:rsid w:val="002D014E"/>
    <w:rsid w:val="002D01DF"/>
    <w:rsid w:val="002D07F6"/>
    <w:rsid w:val="002D0958"/>
    <w:rsid w:val="002D0AF3"/>
    <w:rsid w:val="002D0E51"/>
    <w:rsid w:val="002D134B"/>
    <w:rsid w:val="002D13DC"/>
    <w:rsid w:val="002D154F"/>
    <w:rsid w:val="002D1586"/>
    <w:rsid w:val="002D1822"/>
    <w:rsid w:val="002D19D9"/>
    <w:rsid w:val="002D1A58"/>
    <w:rsid w:val="002D1AEE"/>
    <w:rsid w:val="002D1C56"/>
    <w:rsid w:val="002D1CE9"/>
    <w:rsid w:val="002D1F10"/>
    <w:rsid w:val="002D2AB3"/>
    <w:rsid w:val="002D2DDF"/>
    <w:rsid w:val="002D33FF"/>
    <w:rsid w:val="002D389E"/>
    <w:rsid w:val="002D47EB"/>
    <w:rsid w:val="002D4995"/>
    <w:rsid w:val="002D499F"/>
    <w:rsid w:val="002D4E86"/>
    <w:rsid w:val="002D504A"/>
    <w:rsid w:val="002D50F6"/>
    <w:rsid w:val="002D5316"/>
    <w:rsid w:val="002D54E0"/>
    <w:rsid w:val="002D687D"/>
    <w:rsid w:val="002D6B72"/>
    <w:rsid w:val="002D73A1"/>
    <w:rsid w:val="002D777D"/>
    <w:rsid w:val="002D7B0A"/>
    <w:rsid w:val="002D7D44"/>
    <w:rsid w:val="002D7D9F"/>
    <w:rsid w:val="002D7DC3"/>
    <w:rsid w:val="002E0020"/>
    <w:rsid w:val="002E035A"/>
    <w:rsid w:val="002E06DF"/>
    <w:rsid w:val="002E0764"/>
    <w:rsid w:val="002E07E8"/>
    <w:rsid w:val="002E08D6"/>
    <w:rsid w:val="002E0EC3"/>
    <w:rsid w:val="002E11B4"/>
    <w:rsid w:val="002E1297"/>
    <w:rsid w:val="002E1391"/>
    <w:rsid w:val="002E166E"/>
    <w:rsid w:val="002E1D55"/>
    <w:rsid w:val="002E2664"/>
    <w:rsid w:val="002E268F"/>
    <w:rsid w:val="002E2B47"/>
    <w:rsid w:val="002E2FD9"/>
    <w:rsid w:val="002E33CC"/>
    <w:rsid w:val="002E3526"/>
    <w:rsid w:val="002E3C85"/>
    <w:rsid w:val="002E42A2"/>
    <w:rsid w:val="002E4554"/>
    <w:rsid w:val="002E498F"/>
    <w:rsid w:val="002E49CE"/>
    <w:rsid w:val="002E4D56"/>
    <w:rsid w:val="002E4DCA"/>
    <w:rsid w:val="002E4F83"/>
    <w:rsid w:val="002E53AB"/>
    <w:rsid w:val="002E552D"/>
    <w:rsid w:val="002E55FE"/>
    <w:rsid w:val="002E561C"/>
    <w:rsid w:val="002E5C61"/>
    <w:rsid w:val="002E5CA5"/>
    <w:rsid w:val="002E5D6C"/>
    <w:rsid w:val="002E5DB8"/>
    <w:rsid w:val="002E5E42"/>
    <w:rsid w:val="002E5F28"/>
    <w:rsid w:val="002E60CB"/>
    <w:rsid w:val="002E6441"/>
    <w:rsid w:val="002E646F"/>
    <w:rsid w:val="002E6489"/>
    <w:rsid w:val="002E66A3"/>
    <w:rsid w:val="002E737F"/>
    <w:rsid w:val="002E7A4B"/>
    <w:rsid w:val="002F0197"/>
    <w:rsid w:val="002F0440"/>
    <w:rsid w:val="002F06AA"/>
    <w:rsid w:val="002F0A09"/>
    <w:rsid w:val="002F0D07"/>
    <w:rsid w:val="002F0D4F"/>
    <w:rsid w:val="002F10C7"/>
    <w:rsid w:val="002F1179"/>
    <w:rsid w:val="002F1457"/>
    <w:rsid w:val="002F1868"/>
    <w:rsid w:val="002F1A05"/>
    <w:rsid w:val="002F1A06"/>
    <w:rsid w:val="002F1AF0"/>
    <w:rsid w:val="002F2C55"/>
    <w:rsid w:val="002F2E19"/>
    <w:rsid w:val="002F37B8"/>
    <w:rsid w:val="002F37F0"/>
    <w:rsid w:val="002F3BEB"/>
    <w:rsid w:val="002F40D6"/>
    <w:rsid w:val="002F40E0"/>
    <w:rsid w:val="002F411A"/>
    <w:rsid w:val="002F43C0"/>
    <w:rsid w:val="002F46B7"/>
    <w:rsid w:val="002F4A13"/>
    <w:rsid w:val="002F4D45"/>
    <w:rsid w:val="002F505B"/>
    <w:rsid w:val="002F5818"/>
    <w:rsid w:val="002F5896"/>
    <w:rsid w:val="002F5DC8"/>
    <w:rsid w:val="002F6271"/>
    <w:rsid w:val="002F7266"/>
    <w:rsid w:val="002F73B6"/>
    <w:rsid w:val="002F767E"/>
    <w:rsid w:val="002F7ABC"/>
    <w:rsid w:val="003000A8"/>
    <w:rsid w:val="0030027F"/>
    <w:rsid w:val="003002AB"/>
    <w:rsid w:val="00300659"/>
    <w:rsid w:val="00300A58"/>
    <w:rsid w:val="00300AC0"/>
    <w:rsid w:val="00300D45"/>
    <w:rsid w:val="00300D6E"/>
    <w:rsid w:val="00300E15"/>
    <w:rsid w:val="0030103D"/>
    <w:rsid w:val="00301362"/>
    <w:rsid w:val="00301520"/>
    <w:rsid w:val="00301631"/>
    <w:rsid w:val="00301994"/>
    <w:rsid w:val="00301AF9"/>
    <w:rsid w:val="00301CFD"/>
    <w:rsid w:val="00301D56"/>
    <w:rsid w:val="00301F3C"/>
    <w:rsid w:val="00302B40"/>
    <w:rsid w:val="00302BCD"/>
    <w:rsid w:val="00302D0F"/>
    <w:rsid w:val="00302D7C"/>
    <w:rsid w:val="00302F8C"/>
    <w:rsid w:val="0030310E"/>
    <w:rsid w:val="00303228"/>
    <w:rsid w:val="003034A6"/>
    <w:rsid w:val="003036F0"/>
    <w:rsid w:val="003038D0"/>
    <w:rsid w:val="00303C21"/>
    <w:rsid w:val="00304235"/>
    <w:rsid w:val="003043CE"/>
    <w:rsid w:val="0030470A"/>
    <w:rsid w:val="00304DCA"/>
    <w:rsid w:val="00304F05"/>
    <w:rsid w:val="00305035"/>
    <w:rsid w:val="003053F5"/>
    <w:rsid w:val="0030553D"/>
    <w:rsid w:val="00305945"/>
    <w:rsid w:val="00305B1B"/>
    <w:rsid w:val="00305CA6"/>
    <w:rsid w:val="0030623A"/>
    <w:rsid w:val="00306391"/>
    <w:rsid w:val="003066AB"/>
    <w:rsid w:val="00306872"/>
    <w:rsid w:val="003069D2"/>
    <w:rsid w:val="0030731E"/>
    <w:rsid w:val="00307410"/>
    <w:rsid w:val="0030747C"/>
    <w:rsid w:val="003074A1"/>
    <w:rsid w:val="00307989"/>
    <w:rsid w:val="0030798A"/>
    <w:rsid w:val="003100C6"/>
    <w:rsid w:val="00310104"/>
    <w:rsid w:val="0031017E"/>
    <w:rsid w:val="00310292"/>
    <w:rsid w:val="003105D7"/>
    <w:rsid w:val="00310946"/>
    <w:rsid w:val="00310993"/>
    <w:rsid w:val="00310A5C"/>
    <w:rsid w:val="00310D28"/>
    <w:rsid w:val="003114DA"/>
    <w:rsid w:val="00311714"/>
    <w:rsid w:val="00311729"/>
    <w:rsid w:val="0031176E"/>
    <w:rsid w:val="00311D4E"/>
    <w:rsid w:val="00311ED8"/>
    <w:rsid w:val="0031201B"/>
    <w:rsid w:val="0031229B"/>
    <w:rsid w:val="00312A68"/>
    <w:rsid w:val="00313165"/>
    <w:rsid w:val="003134BD"/>
    <w:rsid w:val="0031365F"/>
    <w:rsid w:val="003136C6"/>
    <w:rsid w:val="00313B66"/>
    <w:rsid w:val="00313C7B"/>
    <w:rsid w:val="00313E94"/>
    <w:rsid w:val="00313FD2"/>
    <w:rsid w:val="00314077"/>
    <w:rsid w:val="003141B3"/>
    <w:rsid w:val="00314203"/>
    <w:rsid w:val="003142C3"/>
    <w:rsid w:val="003146FD"/>
    <w:rsid w:val="00314817"/>
    <w:rsid w:val="00314A4B"/>
    <w:rsid w:val="00315044"/>
    <w:rsid w:val="003150C5"/>
    <w:rsid w:val="00315373"/>
    <w:rsid w:val="0031564B"/>
    <w:rsid w:val="00315B81"/>
    <w:rsid w:val="00315D78"/>
    <w:rsid w:val="00315DDE"/>
    <w:rsid w:val="0031607A"/>
    <w:rsid w:val="00316CA7"/>
    <w:rsid w:val="00316D23"/>
    <w:rsid w:val="00317466"/>
    <w:rsid w:val="0031778A"/>
    <w:rsid w:val="00317DF6"/>
    <w:rsid w:val="00317DFD"/>
    <w:rsid w:val="0032045A"/>
    <w:rsid w:val="00320C63"/>
    <w:rsid w:val="00320ED3"/>
    <w:rsid w:val="003212E0"/>
    <w:rsid w:val="003213E0"/>
    <w:rsid w:val="003217D3"/>
    <w:rsid w:val="00322110"/>
    <w:rsid w:val="00322190"/>
    <w:rsid w:val="00322227"/>
    <w:rsid w:val="003225CB"/>
    <w:rsid w:val="0032282F"/>
    <w:rsid w:val="00322A52"/>
    <w:rsid w:val="0032307B"/>
    <w:rsid w:val="003232B9"/>
    <w:rsid w:val="00323851"/>
    <w:rsid w:val="003242AD"/>
    <w:rsid w:val="00324526"/>
    <w:rsid w:val="0032455B"/>
    <w:rsid w:val="003246BC"/>
    <w:rsid w:val="00324767"/>
    <w:rsid w:val="00325C8A"/>
    <w:rsid w:val="00325E6F"/>
    <w:rsid w:val="0032696A"/>
    <w:rsid w:val="00326BB4"/>
    <w:rsid w:val="00326D95"/>
    <w:rsid w:val="00326DD8"/>
    <w:rsid w:val="0032717B"/>
    <w:rsid w:val="00327534"/>
    <w:rsid w:val="00327CF3"/>
    <w:rsid w:val="0033010C"/>
    <w:rsid w:val="00330272"/>
    <w:rsid w:val="003302AA"/>
    <w:rsid w:val="00330983"/>
    <w:rsid w:val="003311AE"/>
    <w:rsid w:val="0033149A"/>
    <w:rsid w:val="00331547"/>
    <w:rsid w:val="00331AD1"/>
    <w:rsid w:val="00331D4C"/>
    <w:rsid w:val="0033206B"/>
    <w:rsid w:val="003326D7"/>
    <w:rsid w:val="00333160"/>
    <w:rsid w:val="003332DE"/>
    <w:rsid w:val="003333A3"/>
    <w:rsid w:val="00333E7D"/>
    <w:rsid w:val="00333EC3"/>
    <w:rsid w:val="00334059"/>
    <w:rsid w:val="0033476D"/>
    <w:rsid w:val="00334882"/>
    <w:rsid w:val="00335321"/>
    <w:rsid w:val="00335360"/>
    <w:rsid w:val="0033556D"/>
    <w:rsid w:val="0033582B"/>
    <w:rsid w:val="00335A3D"/>
    <w:rsid w:val="00335A67"/>
    <w:rsid w:val="003363A3"/>
    <w:rsid w:val="00336D1C"/>
    <w:rsid w:val="00336E3A"/>
    <w:rsid w:val="003372A3"/>
    <w:rsid w:val="003373C2"/>
    <w:rsid w:val="003374F8"/>
    <w:rsid w:val="00337BA0"/>
    <w:rsid w:val="00337BB1"/>
    <w:rsid w:val="00340140"/>
    <w:rsid w:val="003404C4"/>
    <w:rsid w:val="003406AD"/>
    <w:rsid w:val="00340D4F"/>
    <w:rsid w:val="00340E4A"/>
    <w:rsid w:val="00341243"/>
    <w:rsid w:val="00341629"/>
    <w:rsid w:val="0034182E"/>
    <w:rsid w:val="00341850"/>
    <w:rsid w:val="00341862"/>
    <w:rsid w:val="0034193B"/>
    <w:rsid w:val="00341A6E"/>
    <w:rsid w:val="00341C34"/>
    <w:rsid w:val="00341F3B"/>
    <w:rsid w:val="00342583"/>
    <w:rsid w:val="0034269A"/>
    <w:rsid w:val="00342ADF"/>
    <w:rsid w:val="00342E03"/>
    <w:rsid w:val="00342F3B"/>
    <w:rsid w:val="00343116"/>
    <w:rsid w:val="003434BF"/>
    <w:rsid w:val="00343773"/>
    <w:rsid w:val="00343A0F"/>
    <w:rsid w:val="003440E1"/>
    <w:rsid w:val="003444EA"/>
    <w:rsid w:val="00344541"/>
    <w:rsid w:val="00344705"/>
    <w:rsid w:val="003447E8"/>
    <w:rsid w:val="00344C74"/>
    <w:rsid w:val="00345003"/>
    <w:rsid w:val="00345695"/>
    <w:rsid w:val="00345731"/>
    <w:rsid w:val="00345853"/>
    <w:rsid w:val="00345C60"/>
    <w:rsid w:val="00345C90"/>
    <w:rsid w:val="00345DC5"/>
    <w:rsid w:val="00346121"/>
    <w:rsid w:val="0034644E"/>
    <w:rsid w:val="003465F1"/>
    <w:rsid w:val="00346711"/>
    <w:rsid w:val="00346A72"/>
    <w:rsid w:val="00346AF4"/>
    <w:rsid w:val="00346EB6"/>
    <w:rsid w:val="003471C1"/>
    <w:rsid w:val="003472EE"/>
    <w:rsid w:val="0034750E"/>
    <w:rsid w:val="00347756"/>
    <w:rsid w:val="00347788"/>
    <w:rsid w:val="00347B68"/>
    <w:rsid w:val="00350037"/>
    <w:rsid w:val="00350245"/>
    <w:rsid w:val="00350405"/>
    <w:rsid w:val="003505BB"/>
    <w:rsid w:val="003506CA"/>
    <w:rsid w:val="00350E29"/>
    <w:rsid w:val="00350FA3"/>
    <w:rsid w:val="003510A2"/>
    <w:rsid w:val="003513CD"/>
    <w:rsid w:val="003514A8"/>
    <w:rsid w:val="0035172A"/>
    <w:rsid w:val="003517EF"/>
    <w:rsid w:val="00351860"/>
    <w:rsid w:val="00351BE6"/>
    <w:rsid w:val="00351D57"/>
    <w:rsid w:val="00352387"/>
    <w:rsid w:val="003523B0"/>
    <w:rsid w:val="0035243E"/>
    <w:rsid w:val="0035267D"/>
    <w:rsid w:val="003526AF"/>
    <w:rsid w:val="0035298C"/>
    <w:rsid w:val="00352A16"/>
    <w:rsid w:val="00352AAC"/>
    <w:rsid w:val="00352AEA"/>
    <w:rsid w:val="00352F07"/>
    <w:rsid w:val="00352F14"/>
    <w:rsid w:val="00352F72"/>
    <w:rsid w:val="003530A6"/>
    <w:rsid w:val="003539CB"/>
    <w:rsid w:val="00353C7B"/>
    <w:rsid w:val="003540BB"/>
    <w:rsid w:val="00354408"/>
    <w:rsid w:val="00354902"/>
    <w:rsid w:val="00354B5D"/>
    <w:rsid w:val="00354CCA"/>
    <w:rsid w:val="00354CCE"/>
    <w:rsid w:val="00354F24"/>
    <w:rsid w:val="003550AE"/>
    <w:rsid w:val="003553C4"/>
    <w:rsid w:val="003554EB"/>
    <w:rsid w:val="0035563C"/>
    <w:rsid w:val="00355951"/>
    <w:rsid w:val="00355AAA"/>
    <w:rsid w:val="00355EBF"/>
    <w:rsid w:val="00355F65"/>
    <w:rsid w:val="00356333"/>
    <w:rsid w:val="00356B48"/>
    <w:rsid w:val="00356E45"/>
    <w:rsid w:val="00356FB1"/>
    <w:rsid w:val="00357242"/>
    <w:rsid w:val="00357570"/>
    <w:rsid w:val="00357CEE"/>
    <w:rsid w:val="00357E1F"/>
    <w:rsid w:val="00357FF0"/>
    <w:rsid w:val="003601DD"/>
    <w:rsid w:val="003602CB"/>
    <w:rsid w:val="0036078B"/>
    <w:rsid w:val="003607B6"/>
    <w:rsid w:val="003608D8"/>
    <w:rsid w:val="00360A2E"/>
    <w:rsid w:val="003611DB"/>
    <w:rsid w:val="0036167D"/>
    <w:rsid w:val="0036178A"/>
    <w:rsid w:val="00361998"/>
    <w:rsid w:val="00361E2E"/>
    <w:rsid w:val="00362041"/>
    <w:rsid w:val="0036208E"/>
    <w:rsid w:val="00362886"/>
    <w:rsid w:val="00362978"/>
    <w:rsid w:val="00362AEC"/>
    <w:rsid w:val="00362BBE"/>
    <w:rsid w:val="00362CB3"/>
    <w:rsid w:val="00362D59"/>
    <w:rsid w:val="00362D7E"/>
    <w:rsid w:val="003632B9"/>
    <w:rsid w:val="00363B0E"/>
    <w:rsid w:val="00363B2E"/>
    <w:rsid w:val="00363BF1"/>
    <w:rsid w:val="00364078"/>
    <w:rsid w:val="00364085"/>
    <w:rsid w:val="003641DA"/>
    <w:rsid w:val="003645CA"/>
    <w:rsid w:val="00364BE8"/>
    <w:rsid w:val="00365590"/>
    <w:rsid w:val="00365667"/>
    <w:rsid w:val="00365896"/>
    <w:rsid w:val="00365D72"/>
    <w:rsid w:val="00365DFF"/>
    <w:rsid w:val="0036609F"/>
    <w:rsid w:val="00366163"/>
    <w:rsid w:val="0036637F"/>
    <w:rsid w:val="00366642"/>
    <w:rsid w:val="00366C61"/>
    <w:rsid w:val="00366DE1"/>
    <w:rsid w:val="003673A4"/>
    <w:rsid w:val="00367427"/>
    <w:rsid w:val="00367D7E"/>
    <w:rsid w:val="0037003D"/>
    <w:rsid w:val="003700B2"/>
    <w:rsid w:val="003702DC"/>
    <w:rsid w:val="003708D8"/>
    <w:rsid w:val="00370941"/>
    <w:rsid w:val="00370AED"/>
    <w:rsid w:val="00371411"/>
    <w:rsid w:val="003714A8"/>
    <w:rsid w:val="0037163E"/>
    <w:rsid w:val="00371B01"/>
    <w:rsid w:val="00371B1F"/>
    <w:rsid w:val="00371E1E"/>
    <w:rsid w:val="00371F80"/>
    <w:rsid w:val="003720B9"/>
    <w:rsid w:val="00372125"/>
    <w:rsid w:val="0037222B"/>
    <w:rsid w:val="003722B4"/>
    <w:rsid w:val="003723A2"/>
    <w:rsid w:val="003725C9"/>
    <w:rsid w:val="003727D6"/>
    <w:rsid w:val="0037304F"/>
    <w:rsid w:val="003735E7"/>
    <w:rsid w:val="00373B6C"/>
    <w:rsid w:val="00373CA3"/>
    <w:rsid w:val="00373E3C"/>
    <w:rsid w:val="00373EC9"/>
    <w:rsid w:val="00373F64"/>
    <w:rsid w:val="0037454F"/>
    <w:rsid w:val="0037464A"/>
    <w:rsid w:val="003747AD"/>
    <w:rsid w:val="00374E33"/>
    <w:rsid w:val="00374FD2"/>
    <w:rsid w:val="00375087"/>
    <w:rsid w:val="0037532A"/>
    <w:rsid w:val="00375351"/>
    <w:rsid w:val="003755C6"/>
    <w:rsid w:val="0037568D"/>
    <w:rsid w:val="00375D59"/>
    <w:rsid w:val="00375E72"/>
    <w:rsid w:val="003762D6"/>
    <w:rsid w:val="00376453"/>
    <w:rsid w:val="00376863"/>
    <w:rsid w:val="00376D59"/>
    <w:rsid w:val="00376D60"/>
    <w:rsid w:val="00376DE2"/>
    <w:rsid w:val="00376E8E"/>
    <w:rsid w:val="00377028"/>
    <w:rsid w:val="0037704F"/>
    <w:rsid w:val="003771E9"/>
    <w:rsid w:val="003773CD"/>
    <w:rsid w:val="003774B5"/>
    <w:rsid w:val="003775D4"/>
    <w:rsid w:val="00377BF2"/>
    <w:rsid w:val="00377C8C"/>
    <w:rsid w:val="00377D17"/>
    <w:rsid w:val="00377DAC"/>
    <w:rsid w:val="00377EE8"/>
    <w:rsid w:val="0038009F"/>
    <w:rsid w:val="00380541"/>
    <w:rsid w:val="003806AB"/>
    <w:rsid w:val="00380B32"/>
    <w:rsid w:val="00380CAA"/>
    <w:rsid w:val="00381187"/>
    <w:rsid w:val="003815BB"/>
    <w:rsid w:val="00381AC7"/>
    <w:rsid w:val="00381F11"/>
    <w:rsid w:val="00381F79"/>
    <w:rsid w:val="003820EA"/>
    <w:rsid w:val="00382351"/>
    <w:rsid w:val="00382399"/>
    <w:rsid w:val="0038279E"/>
    <w:rsid w:val="003829ED"/>
    <w:rsid w:val="00383156"/>
    <w:rsid w:val="00383395"/>
    <w:rsid w:val="00383A46"/>
    <w:rsid w:val="00383BC7"/>
    <w:rsid w:val="00383DC9"/>
    <w:rsid w:val="0038413F"/>
    <w:rsid w:val="003846FF"/>
    <w:rsid w:val="0038486B"/>
    <w:rsid w:val="00384DA5"/>
    <w:rsid w:val="0038504B"/>
    <w:rsid w:val="00385082"/>
    <w:rsid w:val="0038520B"/>
    <w:rsid w:val="0038529F"/>
    <w:rsid w:val="00385651"/>
    <w:rsid w:val="00385758"/>
    <w:rsid w:val="00385B13"/>
    <w:rsid w:val="00385B8B"/>
    <w:rsid w:val="00385D52"/>
    <w:rsid w:val="00385E5A"/>
    <w:rsid w:val="00386B72"/>
    <w:rsid w:val="00386E1E"/>
    <w:rsid w:val="003871F1"/>
    <w:rsid w:val="00387497"/>
    <w:rsid w:val="00387963"/>
    <w:rsid w:val="00387A72"/>
    <w:rsid w:val="00387B6F"/>
    <w:rsid w:val="00387C70"/>
    <w:rsid w:val="00387D8B"/>
    <w:rsid w:val="00387F8E"/>
    <w:rsid w:val="003901F3"/>
    <w:rsid w:val="0039050E"/>
    <w:rsid w:val="0039085C"/>
    <w:rsid w:val="00390C20"/>
    <w:rsid w:val="00391964"/>
    <w:rsid w:val="00391B7A"/>
    <w:rsid w:val="00391B82"/>
    <w:rsid w:val="00391BCF"/>
    <w:rsid w:val="00391C32"/>
    <w:rsid w:val="00391DA6"/>
    <w:rsid w:val="00391DE8"/>
    <w:rsid w:val="0039220D"/>
    <w:rsid w:val="00392803"/>
    <w:rsid w:val="003928ED"/>
    <w:rsid w:val="00392BE2"/>
    <w:rsid w:val="00392CF7"/>
    <w:rsid w:val="00392D28"/>
    <w:rsid w:val="00393ACF"/>
    <w:rsid w:val="00393C34"/>
    <w:rsid w:val="00393D06"/>
    <w:rsid w:val="003940DF"/>
    <w:rsid w:val="003946B1"/>
    <w:rsid w:val="00394C92"/>
    <w:rsid w:val="00394D8A"/>
    <w:rsid w:val="00394F2F"/>
    <w:rsid w:val="003956E2"/>
    <w:rsid w:val="00396213"/>
    <w:rsid w:val="0039628C"/>
    <w:rsid w:val="0039638B"/>
    <w:rsid w:val="00396A55"/>
    <w:rsid w:val="00396B4C"/>
    <w:rsid w:val="00396CB2"/>
    <w:rsid w:val="00396CD5"/>
    <w:rsid w:val="0039728A"/>
    <w:rsid w:val="00397862"/>
    <w:rsid w:val="00397BDC"/>
    <w:rsid w:val="003A0478"/>
    <w:rsid w:val="003A04CA"/>
    <w:rsid w:val="003A06D1"/>
    <w:rsid w:val="003A0764"/>
    <w:rsid w:val="003A0969"/>
    <w:rsid w:val="003A1302"/>
    <w:rsid w:val="003A13CF"/>
    <w:rsid w:val="003A1CF7"/>
    <w:rsid w:val="003A1FD0"/>
    <w:rsid w:val="003A1FFF"/>
    <w:rsid w:val="003A2049"/>
    <w:rsid w:val="003A2371"/>
    <w:rsid w:val="003A252A"/>
    <w:rsid w:val="003A28F9"/>
    <w:rsid w:val="003A29D4"/>
    <w:rsid w:val="003A2D39"/>
    <w:rsid w:val="003A3039"/>
    <w:rsid w:val="003A31C6"/>
    <w:rsid w:val="003A3340"/>
    <w:rsid w:val="003A3474"/>
    <w:rsid w:val="003A37FF"/>
    <w:rsid w:val="003A3BFB"/>
    <w:rsid w:val="003A3C93"/>
    <w:rsid w:val="003A4234"/>
    <w:rsid w:val="003A45DB"/>
    <w:rsid w:val="003A45EB"/>
    <w:rsid w:val="003A4921"/>
    <w:rsid w:val="003A4A3E"/>
    <w:rsid w:val="003A4E45"/>
    <w:rsid w:val="003A4F8B"/>
    <w:rsid w:val="003A50CA"/>
    <w:rsid w:val="003A5938"/>
    <w:rsid w:val="003A6947"/>
    <w:rsid w:val="003A6BBC"/>
    <w:rsid w:val="003A6C14"/>
    <w:rsid w:val="003A7088"/>
    <w:rsid w:val="003A7431"/>
    <w:rsid w:val="003A762A"/>
    <w:rsid w:val="003A7C6E"/>
    <w:rsid w:val="003B036B"/>
    <w:rsid w:val="003B04C2"/>
    <w:rsid w:val="003B09B5"/>
    <w:rsid w:val="003B0A3E"/>
    <w:rsid w:val="003B1AC7"/>
    <w:rsid w:val="003B1B7F"/>
    <w:rsid w:val="003B1BCB"/>
    <w:rsid w:val="003B1BD1"/>
    <w:rsid w:val="003B23E3"/>
    <w:rsid w:val="003B24E8"/>
    <w:rsid w:val="003B2698"/>
    <w:rsid w:val="003B2774"/>
    <w:rsid w:val="003B2876"/>
    <w:rsid w:val="003B2BCE"/>
    <w:rsid w:val="003B34F8"/>
    <w:rsid w:val="003B3AE8"/>
    <w:rsid w:val="003B3BE1"/>
    <w:rsid w:val="003B3FB5"/>
    <w:rsid w:val="003B4217"/>
    <w:rsid w:val="003B42AF"/>
    <w:rsid w:val="003B446B"/>
    <w:rsid w:val="003B457A"/>
    <w:rsid w:val="003B483A"/>
    <w:rsid w:val="003B4877"/>
    <w:rsid w:val="003B4A48"/>
    <w:rsid w:val="003B4C5D"/>
    <w:rsid w:val="003B4CB1"/>
    <w:rsid w:val="003B4ECE"/>
    <w:rsid w:val="003B4F3C"/>
    <w:rsid w:val="003B501D"/>
    <w:rsid w:val="003B5046"/>
    <w:rsid w:val="003B5702"/>
    <w:rsid w:val="003B58D8"/>
    <w:rsid w:val="003B5F0C"/>
    <w:rsid w:val="003B6579"/>
    <w:rsid w:val="003B6A6D"/>
    <w:rsid w:val="003B6A87"/>
    <w:rsid w:val="003B6D24"/>
    <w:rsid w:val="003B6EA0"/>
    <w:rsid w:val="003B6F80"/>
    <w:rsid w:val="003B71D9"/>
    <w:rsid w:val="003B75B7"/>
    <w:rsid w:val="003B799B"/>
    <w:rsid w:val="003B7A89"/>
    <w:rsid w:val="003B7A98"/>
    <w:rsid w:val="003B7F32"/>
    <w:rsid w:val="003C01D9"/>
    <w:rsid w:val="003C05DA"/>
    <w:rsid w:val="003C07E8"/>
    <w:rsid w:val="003C09AB"/>
    <w:rsid w:val="003C0CD8"/>
    <w:rsid w:val="003C10D7"/>
    <w:rsid w:val="003C1BEF"/>
    <w:rsid w:val="003C2015"/>
    <w:rsid w:val="003C2381"/>
    <w:rsid w:val="003C242A"/>
    <w:rsid w:val="003C2A26"/>
    <w:rsid w:val="003C2C14"/>
    <w:rsid w:val="003C2C58"/>
    <w:rsid w:val="003C2D0D"/>
    <w:rsid w:val="003C2E6E"/>
    <w:rsid w:val="003C2F4E"/>
    <w:rsid w:val="003C3307"/>
    <w:rsid w:val="003C3676"/>
    <w:rsid w:val="003C3F76"/>
    <w:rsid w:val="003C3FA6"/>
    <w:rsid w:val="003C4097"/>
    <w:rsid w:val="003C43CC"/>
    <w:rsid w:val="003C4650"/>
    <w:rsid w:val="003C469F"/>
    <w:rsid w:val="003C4AE9"/>
    <w:rsid w:val="003C4D07"/>
    <w:rsid w:val="003C4EA8"/>
    <w:rsid w:val="003C576A"/>
    <w:rsid w:val="003C5A16"/>
    <w:rsid w:val="003C6149"/>
    <w:rsid w:val="003C62CF"/>
    <w:rsid w:val="003C647F"/>
    <w:rsid w:val="003C669C"/>
    <w:rsid w:val="003C66EE"/>
    <w:rsid w:val="003C6744"/>
    <w:rsid w:val="003C6747"/>
    <w:rsid w:val="003C6CE3"/>
    <w:rsid w:val="003C6EDD"/>
    <w:rsid w:val="003C7253"/>
    <w:rsid w:val="003C7329"/>
    <w:rsid w:val="003C766A"/>
    <w:rsid w:val="003C7AD4"/>
    <w:rsid w:val="003C7C3E"/>
    <w:rsid w:val="003D0AA0"/>
    <w:rsid w:val="003D11BF"/>
    <w:rsid w:val="003D121D"/>
    <w:rsid w:val="003D1515"/>
    <w:rsid w:val="003D1571"/>
    <w:rsid w:val="003D1968"/>
    <w:rsid w:val="003D1F72"/>
    <w:rsid w:val="003D1F99"/>
    <w:rsid w:val="003D2189"/>
    <w:rsid w:val="003D2294"/>
    <w:rsid w:val="003D248A"/>
    <w:rsid w:val="003D249F"/>
    <w:rsid w:val="003D2887"/>
    <w:rsid w:val="003D2FA1"/>
    <w:rsid w:val="003D31E4"/>
    <w:rsid w:val="003D32A7"/>
    <w:rsid w:val="003D3592"/>
    <w:rsid w:val="003D35AE"/>
    <w:rsid w:val="003D39B0"/>
    <w:rsid w:val="003D39D0"/>
    <w:rsid w:val="003D3B1C"/>
    <w:rsid w:val="003D4389"/>
    <w:rsid w:val="003D44AA"/>
    <w:rsid w:val="003D4944"/>
    <w:rsid w:val="003D4AF9"/>
    <w:rsid w:val="003D51C5"/>
    <w:rsid w:val="003D51D7"/>
    <w:rsid w:val="003D5241"/>
    <w:rsid w:val="003D5B7F"/>
    <w:rsid w:val="003D649B"/>
    <w:rsid w:val="003D654E"/>
    <w:rsid w:val="003D66F1"/>
    <w:rsid w:val="003D6A90"/>
    <w:rsid w:val="003D6B0B"/>
    <w:rsid w:val="003D6D23"/>
    <w:rsid w:val="003D712A"/>
    <w:rsid w:val="003D72D8"/>
    <w:rsid w:val="003D734E"/>
    <w:rsid w:val="003D7963"/>
    <w:rsid w:val="003E0439"/>
    <w:rsid w:val="003E0AF0"/>
    <w:rsid w:val="003E0B80"/>
    <w:rsid w:val="003E0D9D"/>
    <w:rsid w:val="003E15CF"/>
    <w:rsid w:val="003E16C7"/>
    <w:rsid w:val="003E1E7C"/>
    <w:rsid w:val="003E1F93"/>
    <w:rsid w:val="003E2111"/>
    <w:rsid w:val="003E2331"/>
    <w:rsid w:val="003E25EC"/>
    <w:rsid w:val="003E2AF7"/>
    <w:rsid w:val="003E2EA8"/>
    <w:rsid w:val="003E322B"/>
    <w:rsid w:val="003E3251"/>
    <w:rsid w:val="003E3280"/>
    <w:rsid w:val="003E3719"/>
    <w:rsid w:val="003E37A9"/>
    <w:rsid w:val="003E38C4"/>
    <w:rsid w:val="003E3CBF"/>
    <w:rsid w:val="003E4270"/>
    <w:rsid w:val="003E43EF"/>
    <w:rsid w:val="003E44D9"/>
    <w:rsid w:val="003E45FB"/>
    <w:rsid w:val="003E4B87"/>
    <w:rsid w:val="003E4D77"/>
    <w:rsid w:val="003E4E00"/>
    <w:rsid w:val="003E4FE6"/>
    <w:rsid w:val="003E5546"/>
    <w:rsid w:val="003E589B"/>
    <w:rsid w:val="003E5B56"/>
    <w:rsid w:val="003E5D33"/>
    <w:rsid w:val="003E6011"/>
    <w:rsid w:val="003E619F"/>
    <w:rsid w:val="003E628B"/>
    <w:rsid w:val="003E678A"/>
    <w:rsid w:val="003E6DAB"/>
    <w:rsid w:val="003E6E1E"/>
    <w:rsid w:val="003E6EB4"/>
    <w:rsid w:val="003E780F"/>
    <w:rsid w:val="003E79CD"/>
    <w:rsid w:val="003E7A5E"/>
    <w:rsid w:val="003E7D18"/>
    <w:rsid w:val="003E7DD7"/>
    <w:rsid w:val="003E7FA4"/>
    <w:rsid w:val="003F087C"/>
    <w:rsid w:val="003F0981"/>
    <w:rsid w:val="003F0E1B"/>
    <w:rsid w:val="003F0EB9"/>
    <w:rsid w:val="003F0FC5"/>
    <w:rsid w:val="003F11DC"/>
    <w:rsid w:val="003F137B"/>
    <w:rsid w:val="003F13AE"/>
    <w:rsid w:val="003F152E"/>
    <w:rsid w:val="003F16AB"/>
    <w:rsid w:val="003F1AEA"/>
    <w:rsid w:val="003F1C2D"/>
    <w:rsid w:val="003F1C90"/>
    <w:rsid w:val="003F1D5B"/>
    <w:rsid w:val="003F1F8D"/>
    <w:rsid w:val="003F2084"/>
    <w:rsid w:val="003F213C"/>
    <w:rsid w:val="003F2141"/>
    <w:rsid w:val="003F22A1"/>
    <w:rsid w:val="003F2582"/>
    <w:rsid w:val="003F2BF6"/>
    <w:rsid w:val="003F2CA3"/>
    <w:rsid w:val="003F2DAA"/>
    <w:rsid w:val="003F300A"/>
    <w:rsid w:val="003F35B7"/>
    <w:rsid w:val="003F35C4"/>
    <w:rsid w:val="003F36BC"/>
    <w:rsid w:val="003F3738"/>
    <w:rsid w:val="003F39C2"/>
    <w:rsid w:val="003F3B04"/>
    <w:rsid w:val="003F3B63"/>
    <w:rsid w:val="003F4417"/>
    <w:rsid w:val="003F4638"/>
    <w:rsid w:val="003F466F"/>
    <w:rsid w:val="003F469F"/>
    <w:rsid w:val="003F46C8"/>
    <w:rsid w:val="003F4CA6"/>
    <w:rsid w:val="003F4ED7"/>
    <w:rsid w:val="003F5708"/>
    <w:rsid w:val="003F578C"/>
    <w:rsid w:val="003F57C8"/>
    <w:rsid w:val="003F5815"/>
    <w:rsid w:val="003F5C41"/>
    <w:rsid w:val="003F5F76"/>
    <w:rsid w:val="003F6C06"/>
    <w:rsid w:val="003F6EBD"/>
    <w:rsid w:val="003F785B"/>
    <w:rsid w:val="003F78B1"/>
    <w:rsid w:val="003F7C82"/>
    <w:rsid w:val="003F7DB6"/>
    <w:rsid w:val="0040039D"/>
    <w:rsid w:val="004009EE"/>
    <w:rsid w:val="00400EB8"/>
    <w:rsid w:val="004011B7"/>
    <w:rsid w:val="0040155D"/>
    <w:rsid w:val="00401820"/>
    <w:rsid w:val="00401DFC"/>
    <w:rsid w:val="0040201C"/>
    <w:rsid w:val="004021D5"/>
    <w:rsid w:val="004024E0"/>
    <w:rsid w:val="004026D5"/>
    <w:rsid w:val="004029E6"/>
    <w:rsid w:val="00402BC2"/>
    <w:rsid w:val="00402BFE"/>
    <w:rsid w:val="00402CE2"/>
    <w:rsid w:val="00402D54"/>
    <w:rsid w:val="00402F59"/>
    <w:rsid w:val="00403164"/>
    <w:rsid w:val="00403517"/>
    <w:rsid w:val="0040369F"/>
    <w:rsid w:val="00403FA7"/>
    <w:rsid w:val="004049FE"/>
    <w:rsid w:val="00404AE7"/>
    <w:rsid w:val="00404C8A"/>
    <w:rsid w:val="00404CEB"/>
    <w:rsid w:val="00404DFB"/>
    <w:rsid w:val="00404EFA"/>
    <w:rsid w:val="004051EC"/>
    <w:rsid w:val="0040529C"/>
    <w:rsid w:val="0040532F"/>
    <w:rsid w:val="0040556B"/>
    <w:rsid w:val="00405AC3"/>
    <w:rsid w:val="004069F3"/>
    <w:rsid w:val="00406B38"/>
    <w:rsid w:val="00406D57"/>
    <w:rsid w:val="00406E16"/>
    <w:rsid w:val="00407042"/>
    <w:rsid w:val="004071CB"/>
    <w:rsid w:val="004075C8"/>
    <w:rsid w:val="004077A0"/>
    <w:rsid w:val="00407935"/>
    <w:rsid w:val="00407CDB"/>
    <w:rsid w:val="00407E05"/>
    <w:rsid w:val="00407FDB"/>
    <w:rsid w:val="00410390"/>
    <w:rsid w:val="00410551"/>
    <w:rsid w:val="00410A18"/>
    <w:rsid w:val="00410B25"/>
    <w:rsid w:val="004110B1"/>
    <w:rsid w:val="00411185"/>
    <w:rsid w:val="0041190C"/>
    <w:rsid w:val="00411B3C"/>
    <w:rsid w:val="00411FEB"/>
    <w:rsid w:val="0041208B"/>
    <w:rsid w:val="004121C8"/>
    <w:rsid w:val="00412738"/>
    <w:rsid w:val="00412933"/>
    <w:rsid w:val="00412B2E"/>
    <w:rsid w:val="00413248"/>
    <w:rsid w:val="004132ED"/>
    <w:rsid w:val="004135AD"/>
    <w:rsid w:val="004138CE"/>
    <w:rsid w:val="00413BA6"/>
    <w:rsid w:val="00413D6F"/>
    <w:rsid w:val="00413E07"/>
    <w:rsid w:val="0041412F"/>
    <w:rsid w:val="00414346"/>
    <w:rsid w:val="004143D7"/>
    <w:rsid w:val="004143EA"/>
    <w:rsid w:val="004148D6"/>
    <w:rsid w:val="00414CC4"/>
    <w:rsid w:val="00415082"/>
    <w:rsid w:val="00415461"/>
    <w:rsid w:val="00415471"/>
    <w:rsid w:val="00415662"/>
    <w:rsid w:val="00415767"/>
    <w:rsid w:val="0041576F"/>
    <w:rsid w:val="004159D1"/>
    <w:rsid w:val="00415E60"/>
    <w:rsid w:val="004160E6"/>
    <w:rsid w:val="00416101"/>
    <w:rsid w:val="00416709"/>
    <w:rsid w:val="00416AB5"/>
    <w:rsid w:val="00416AC0"/>
    <w:rsid w:val="004174A7"/>
    <w:rsid w:val="00417508"/>
    <w:rsid w:val="00417838"/>
    <w:rsid w:val="00417CA4"/>
    <w:rsid w:val="00417ED9"/>
    <w:rsid w:val="00420005"/>
    <w:rsid w:val="00420BAB"/>
    <w:rsid w:val="00420C35"/>
    <w:rsid w:val="004210EA"/>
    <w:rsid w:val="00421619"/>
    <w:rsid w:val="0042182A"/>
    <w:rsid w:val="00421C83"/>
    <w:rsid w:val="004221F6"/>
    <w:rsid w:val="0042298E"/>
    <w:rsid w:val="004229B5"/>
    <w:rsid w:val="00422A26"/>
    <w:rsid w:val="00422BB3"/>
    <w:rsid w:val="00422EFF"/>
    <w:rsid w:val="00423163"/>
    <w:rsid w:val="004232AF"/>
    <w:rsid w:val="0042332E"/>
    <w:rsid w:val="004234ED"/>
    <w:rsid w:val="004236E6"/>
    <w:rsid w:val="0042401B"/>
    <w:rsid w:val="00424186"/>
    <w:rsid w:val="00424AF3"/>
    <w:rsid w:val="00424C64"/>
    <w:rsid w:val="00424DBB"/>
    <w:rsid w:val="00424DFA"/>
    <w:rsid w:val="00424E6F"/>
    <w:rsid w:val="00425140"/>
    <w:rsid w:val="0042560C"/>
    <w:rsid w:val="004258D7"/>
    <w:rsid w:val="004259BB"/>
    <w:rsid w:val="00426502"/>
    <w:rsid w:val="00426528"/>
    <w:rsid w:val="00426666"/>
    <w:rsid w:val="0042693D"/>
    <w:rsid w:val="00426A62"/>
    <w:rsid w:val="00426D4B"/>
    <w:rsid w:val="00426DEC"/>
    <w:rsid w:val="00426E77"/>
    <w:rsid w:val="00426EEB"/>
    <w:rsid w:val="004271EB"/>
    <w:rsid w:val="0042722B"/>
    <w:rsid w:val="004276A8"/>
    <w:rsid w:val="004277F6"/>
    <w:rsid w:val="00427988"/>
    <w:rsid w:val="0043008D"/>
    <w:rsid w:val="004303EE"/>
    <w:rsid w:val="004310D4"/>
    <w:rsid w:val="00431257"/>
    <w:rsid w:val="004312E7"/>
    <w:rsid w:val="0043193D"/>
    <w:rsid w:val="00431A4C"/>
    <w:rsid w:val="00431EFC"/>
    <w:rsid w:val="004320CE"/>
    <w:rsid w:val="00432AB6"/>
    <w:rsid w:val="00432CF9"/>
    <w:rsid w:val="00432D68"/>
    <w:rsid w:val="00433002"/>
    <w:rsid w:val="004332B8"/>
    <w:rsid w:val="004337E4"/>
    <w:rsid w:val="00433933"/>
    <w:rsid w:val="00433A15"/>
    <w:rsid w:val="00433B74"/>
    <w:rsid w:val="00433C79"/>
    <w:rsid w:val="00433D41"/>
    <w:rsid w:val="00433F59"/>
    <w:rsid w:val="0043437C"/>
    <w:rsid w:val="004343BB"/>
    <w:rsid w:val="0043491E"/>
    <w:rsid w:val="00434B46"/>
    <w:rsid w:val="00434FBF"/>
    <w:rsid w:val="0043539D"/>
    <w:rsid w:val="00435727"/>
    <w:rsid w:val="00435780"/>
    <w:rsid w:val="00435857"/>
    <w:rsid w:val="00435EED"/>
    <w:rsid w:val="00436322"/>
    <w:rsid w:val="00436419"/>
    <w:rsid w:val="0043648A"/>
    <w:rsid w:val="00436672"/>
    <w:rsid w:val="00436673"/>
    <w:rsid w:val="00437C97"/>
    <w:rsid w:val="00437DCF"/>
    <w:rsid w:val="0044017B"/>
    <w:rsid w:val="004402C1"/>
    <w:rsid w:val="004403C1"/>
    <w:rsid w:val="00440B37"/>
    <w:rsid w:val="00440ED5"/>
    <w:rsid w:val="0044119F"/>
    <w:rsid w:val="00441318"/>
    <w:rsid w:val="00441390"/>
    <w:rsid w:val="00441526"/>
    <w:rsid w:val="004415EF"/>
    <w:rsid w:val="004416DE"/>
    <w:rsid w:val="00441974"/>
    <w:rsid w:val="004419F7"/>
    <w:rsid w:val="00441A03"/>
    <w:rsid w:val="00441B2D"/>
    <w:rsid w:val="00441D63"/>
    <w:rsid w:val="00441F89"/>
    <w:rsid w:val="004422FF"/>
    <w:rsid w:val="0044238E"/>
    <w:rsid w:val="0044246A"/>
    <w:rsid w:val="004426E8"/>
    <w:rsid w:val="004427D5"/>
    <w:rsid w:val="00442ABE"/>
    <w:rsid w:val="00442FC3"/>
    <w:rsid w:val="00443057"/>
    <w:rsid w:val="00443CF2"/>
    <w:rsid w:val="00443D43"/>
    <w:rsid w:val="00443E32"/>
    <w:rsid w:val="00443F08"/>
    <w:rsid w:val="00443F4A"/>
    <w:rsid w:val="0044403C"/>
    <w:rsid w:val="00444448"/>
    <w:rsid w:val="00444497"/>
    <w:rsid w:val="0044470C"/>
    <w:rsid w:val="00444924"/>
    <w:rsid w:val="00444CB5"/>
    <w:rsid w:val="00444D94"/>
    <w:rsid w:val="00444E54"/>
    <w:rsid w:val="00445718"/>
    <w:rsid w:val="00445779"/>
    <w:rsid w:val="00445AE1"/>
    <w:rsid w:val="00445DF8"/>
    <w:rsid w:val="00446139"/>
    <w:rsid w:val="0044648E"/>
    <w:rsid w:val="004465FC"/>
    <w:rsid w:val="00446B72"/>
    <w:rsid w:val="00446DB9"/>
    <w:rsid w:val="00447011"/>
    <w:rsid w:val="00447045"/>
    <w:rsid w:val="00447243"/>
    <w:rsid w:val="004478A9"/>
    <w:rsid w:val="0044792D"/>
    <w:rsid w:val="00450327"/>
    <w:rsid w:val="00450452"/>
    <w:rsid w:val="00450974"/>
    <w:rsid w:val="00450A71"/>
    <w:rsid w:val="00450B33"/>
    <w:rsid w:val="00450B80"/>
    <w:rsid w:val="00450D15"/>
    <w:rsid w:val="004510F7"/>
    <w:rsid w:val="004512F0"/>
    <w:rsid w:val="0045141B"/>
    <w:rsid w:val="00451E0C"/>
    <w:rsid w:val="00451E90"/>
    <w:rsid w:val="00451F46"/>
    <w:rsid w:val="00452CA5"/>
    <w:rsid w:val="00452E89"/>
    <w:rsid w:val="00452FDA"/>
    <w:rsid w:val="00453085"/>
    <w:rsid w:val="00453355"/>
    <w:rsid w:val="00453466"/>
    <w:rsid w:val="004536BE"/>
    <w:rsid w:val="00453DE4"/>
    <w:rsid w:val="004541CF"/>
    <w:rsid w:val="004546E2"/>
    <w:rsid w:val="00454FC0"/>
    <w:rsid w:val="0045538A"/>
    <w:rsid w:val="004555AD"/>
    <w:rsid w:val="004555E4"/>
    <w:rsid w:val="00455A10"/>
    <w:rsid w:val="00455A55"/>
    <w:rsid w:val="00455D02"/>
    <w:rsid w:val="00455DFC"/>
    <w:rsid w:val="004561C1"/>
    <w:rsid w:val="00456611"/>
    <w:rsid w:val="0045661C"/>
    <w:rsid w:val="00456A30"/>
    <w:rsid w:val="00456E65"/>
    <w:rsid w:val="00460B57"/>
    <w:rsid w:val="0046123B"/>
    <w:rsid w:val="0046125A"/>
    <w:rsid w:val="0046137A"/>
    <w:rsid w:val="00461937"/>
    <w:rsid w:val="004619B4"/>
    <w:rsid w:val="00461B9A"/>
    <w:rsid w:val="004620EF"/>
    <w:rsid w:val="00462473"/>
    <w:rsid w:val="00462484"/>
    <w:rsid w:val="00462583"/>
    <w:rsid w:val="0046277D"/>
    <w:rsid w:val="004628A2"/>
    <w:rsid w:val="00462BF6"/>
    <w:rsid w:val="00462E98"/>
    <w:rsid w:val="00462EF1"/>
    <w:rsid w:val="0046391D"/>
    <w:rsid w:val="004639B1"/>
    <w:rsid w:val="00463B4F"/>
    <w:rsid w:val="00463F13"/>
    <w:rsid w:val="0046407F"/>
    <w:rsid w:val="004642AE"/>
    <w:rsid w:val="00464429"/>
    <w:rsid w:val="004645D9"/>
    <w:rsid w:val="00464923"/>
    <w:rsid w:val="00464CB4"/>
    <w:rsid w:val="00464E81"/>
    <w:rsid w:val="00464F19"/>
    <w:rsid w:val="004650D3"/>
    <w:rsid w:val="004650EE"/>
    <w:rsid w:val="00465708"/>
    <w:rsid w:val="004658BA"/>
    <w:rsid w:val="00465BBC"/>
    <w:rsid w:val="00465D98"/>
    <w:rsid w:val="00465EC9"/>
    <w:rsid w:val="0046609E"/>
    <w:rsid w:val="00466236"/>
    <w:rsid w:val="004662DD"/>
    <w:rsid w:val="00466576"/>
    <w:rsid w:val="00466FBB"/>
    <w:rsid w:val="0046745C"/>
    <w:rsid w:val="00467B96"/>
    <w:rsid w:val="00467CF1"/>
    <w:rsid w:val="00467F47"/>
    <w:rsid w:val="00467FAD"/>
    <w:rsid w:val="00470007"/>
    <w:rsid w:val="004700AB"/>
    <w:rsid w:val="00470754"/>
    <w:rsid w:val="00470859"/>
    <w:rsid w:val="00470B22"/>
    <w:rsid w:val="00470BB5"/>
    <w:rsid w:val="00470D36"/>
    <w:rsid w:val="00470D85"/>
    <w:rsid w:val="004710DC"/>
    <w:rsid w:val="004711ED"/>
    <w:rsid w:val="004713A3"/>
    <w:rsid w:val="004714D3"/>
    <w:rsid w:val="00471786"/>
    <w:rsid w:val="004717EA"/>
    <w:rsid w:val="004719FC"/>
    <w:rsid w:val="00471A4D"/>
    <w:rsid w:val="00471B75"/>
    <w:rsid w:val="00471C53"/>
    <w:rsid w:val="00471D35"/>
    <w:rsid w:val="004721C3"/>
    <w:rsid w:val="0047232C"/>
    <w:rsid w:val="00472846"/>
    <w:rsid w:val="00472A67"/>
    <w:rsid w:val="00472A74"/>
    <w:rsid w:val="00472CE6"/>
    <w:rsid w:val="00472D7A"/>
    <w:rsid w:val="00472E0C"/>
    <w:rsid w:val="00472EFB"/>
    <w:rsid w:val="00472FEF"/>
    <w:rsid w:val="00473187"/>
    <w:rsid w:val="00473261"/>
    <w:rsid w:val="004732B5"/>
    <w:rsid w:val="004732D7"/>
    <w:rsid w:val="00473912"/>
    <w:rsid w:val="004739D9"/>
    <w:rsid w:val="00473DD2"/>
    <w:rsid w:val="0047422F"/>
    <w:rsid w:val="00474308"/>
    <w:rsid w:val="004745D9"/>
    <w:rsid w:val="004748FB"/>
    <w:rsid w:val="00474A34"/>
    <w:rsid w:val="00474AAC"/>
    <w:rsid w:val="00474E4B"/>
    <w:rsid w:val="00475694"/>
    <w:rsid w:val="00475854"/>
    <w:rsid w:val="00475AB6"/>
    <w:rsid w:val="00475FF2"/>
    <w:rsid w:val="0047612D"/>
    <w:rsid w:val="004761C5"/>
    <w:rsid w:val="00476862"/>
    <w:rsid w:val="00477010"/>
    <w:rsid w:val="0047702E"/>
    <w:rsid w:val="004771C9"/>
    <w:rsid w:val="0047724A"/>
    <w:rsid w:val="004772D1"/>
    <w:rsid w:val="004774CE"/>
    <w:rsid w:val="00477CB0"/>
    <w:rsid w:val="004800DD"/>
    <w:rsid w:val="00480180"/>
    <w:rsid w:val="00480380"/>
    <w:rsid w:val="004803AE"/>
    <w:rsid w:val="004808AE"/>
    <w:rsid w:val="004808B7"/>
    <w:rsid w:val="00480D92"/>
    <w:rsid w:val="0048115D"/>
    <w:rsid w:val="004811AD"/>
    <w:rsid w:val="00481281"/>
    <w:rsid w:val="00481460"/>
    <w:rsid w:val="004816AA"/>
    <w:rsid w:val="004818B9"/>
    <w:rsid w:val="00481C1D"/>
    <w:rsid w:val="00481F0B"/>
    <w:rsid w:val="004821DC"/>
    <w:rsid w:val="004826DA"/>
    <w:rsid w:val="00482C1D"/>
    <w:rsid w:val="00482C9E"/>
    <w:rsid w:val="00482CC1"/>
    <w:rsid w:val="0048327F"/>
    <w:rsid w:val="004833F3"/>
    <w:rsid w:val="00483698"/>
    <w:rsid w:val="004838A1"/>
    <w:rsid w:val="00483A4F"/>
    <w:rsid w:val="00484254"/>
    <w:rsid w:val="00484490"/>
    <w:rsid w:val="004845DA"/>
    <w:rsid w:val="00484820"/>
    <w:rsid w:val="004848B5"/>
    <w:rsid w:val="00484DEE"/>
    <w:rsid w:val="0048532B"/>
    <w:rsid w:val="00485902"/>
    <w:rsid w:val="00485B17"/>
    <w:rsid w:val="00485C93"/>
    <w:rsid w:val="004860DE"/>
    <w:rsid w:val="004862EA"/>
    <w:rsid w:val="0048638A"/>
    <w:rsid w:val="00486592"/>
    <w:rsid w:val="004867F6"/>
    <w:rsid w:val="00486BA8"/>
    <w:rsid w:val="004871DF"/>
    <w:rsid w:val="0048723F"/>
    <w:rsid w:val="00490D8D"/>
    <w:rsid w:val="00490E08"/>
    <w:rsid w:val="004910C3"/>
    <w:rsid w:val="00491100"/>
    <w:rsid w:val="004912A7"/>
    <w:rsid w:val="004915A9"/>
    <w:rsid w:val="00491B88"/>
    <w:rsid w:val="00492501"/>
    <w:rsid w:val="00492A44"/>
    <w:rsid w:val="00493324"/>
    <w:rsid w:val="004933B4"/>
    <w:rsid w:val="00493550"/>
    <w:rsid w:val="004935E3"/>
    <w:rsid w:val="0049360B"/>
    <w:rsid w:val="00493764"/>
    <w:rsid w:val="00493C9E"/>
    <w:rsid w:val="00493D2A"/>
    <w:rsid w:val="00493DC0"/>
    <w:rsid w:val="00493F82"/>
    <w:rsid w:val="00494256"/>
    <w:rsid w:val="004942A0"/>
    <w:rsid w:val="00494415"/>
    <w:rsid w:val="004948D1"/>
    <w:rsid w:val="00494F67"/>
    <w:rsid w:val="004951F8"/>
    <w:rsid w:val="0049541B"/>
    <w:rsid w:val="00495991"/>
    <w:rsid w:val="0049599C"/>
    <w:rsid w:val="00495BA6"/>
    <w:rsid w:val="00495EDC"/>
    <w:rsid w:val="00495F8D"/>
    <w:rsid w:val="0049630A"/>
    <w:rsid w:val="00496454"/>
    <w:rsid w:val="004966E8"/>
    <w:rsid w:val="00496C83"/>
    <w:rsid w:val="00497413"/>
    <w:rsid w:val="00497692"/>
    <w:rsid w:val="00497BC0"/>
    <w:rsid w:val="00497C23"/>
    <w:rsid w:val="004A00F5"/>
    <w:rsid w:val="004A08CD"/>
    <w:rsid w:val="004A0950"/>
    <w:rsid w:val="004A14C1"/>
    <w:rsid w:val="004A16F5"/>
    <w:rsid w:val="004A234C"/>
    <w:rsid w:val="004A25E8"/>
    <w:rsid w:val="004A2B50"/>
    <w:rsid w:val="004A2B5C"/>
    <w:rsid w:val="004A2E2B"/>
    <w:rsid w:val="004A2EA0"/>
    <w:rsid w:val="004A300B"/>
    <w:rsid w:val="004A3288"/>
    <w:rsid w:val="004A32D7"/>
    <w:rsid w:val="004A345E"/>
    <w:rsid w:val="004A352F"/>
    <w:rsid w:val="004A36D4"/>
    <w:rsid w:val="004A39A9"/>
    <w:rsid w:val="004A3A47"/>
    <w:rsid w:val="004A3F32"/>
    <w:rsid w:val="004A548E"/>
    <w:rsid w:val="004A5816"/>
    <w:rsid w:val="004A59C8"/>
    <w:rsid w:val="004A60B3"/>
    <w:rsid w:val="004A6131"/>
    <w:rsid w:val="004A631C"/>
    <w:rsid w:val="004A6760"/>
    <w:rsid w:val="004A6936"/>
    <w:rsid w:val="004A6DEF"/>
    <w:rsid w:val="004A6F06"/>
    <w:rsid w:val="004A74F7"/>
    <w:rsid w:val="004A75AA"/>
    <w:rsid w:val="004A7635"/>
    <w:rsid w:val="004A7B61"/>
    <w:rsid w:val="004B0034"/>
    <w:rsid w:val="004B0AC8"/>
    <w:rsid w:val="004B0EC5"/>
    <w:rsid w:val="004B10BA"/>
    <w:rsid w:val="004B11A5"/>
    <w:rsid w:val="004B196F"/>
    <w:rsid w:val="004B1B12"/>
    <w:rsid w:val="004B1E7F"/>
    <w:rsid w:val="004B1EAE"/>
    <w:rsid w:val="004B25CB"/>
    <w:rsid w:val="004B277B"/>
    <w:rsid w:val="004B2831"/>
    <w:rsid w:val="004B2A79"/>
    <w:rsid w:val="004B2BEC"/>
    <w:rsid w:val="004B2CD1"/>
    <w:rsid w:val="004B2DAC"/>
    <w:rsid w:val="004B2F4F"/>
    <w:rsid w:val="004B2F7B"/>
    <w:rsid w:val="004B3184"/>
    <w:rsid w:val="004B36E0"/>
    <w:rsid w:val="004B3769"/>
    <w:rsid w:val="004B3776"/>
    <w:rsid w:val="004B39D1"/>
    <w:rsid w:val="004B3EC0"/>
    <w:rsid w:val="004B412C"/>
    <w:rsid w:val="004B43DE"/>
    <w:rsid w:val="004B4418"/>
    <w:rsid w:val="004B469D"/>
    <w:rsid w:val="004B48B1"/>
    <w:rsid w:val="004B48E3"/>
    <w:rsid w:val="004B4CD2"/>
    <w:rsid w:val="004B4D17"/>
    <w:rsid w:val="004B4DA2"/>
    <w:rsid w:val="004B4E82"/>
    <w:rsid w:val="004B4F99"/>
    <w:rsid w:val="004B5499"/>
    <w:rsid w:val="004B5756"/>
    <w:rsid w:val="004B5AD2"/>
    <w:rsid w:val="004B5B8E"/>
    <w:rsid w:val="004B5E59"/>
    <w:rsid w:val="004B5F6B"/>
    <w:rsid w:val="004B62B9"/>
    <w:rsid w:val="004B663B"/>
    <w:rsid w:val="004B6760"/>
    <w:rsid w:val="004B69B7"/>
    <w:rsid w:val="004B6A17"/>
    <w:rsid w:val="004B6A18"/>
    <w:rsid w:val="004B6D61"/>
    <w:rsid w:val="004B6EF3"/>
    <w:rsid w:val="004B6F51"/>
    <w:rsid w:val="004B73C1"/>
    <w:rsid w:val="004B7797"/>
    <w:rsid w:val="004B7799"/>
    <w:rsid w:val="004B7B4A"/>
    <w:rsid w:val="004B7BF1"/>
    <w:rsid w:val="004B7BFE"/>
    <w:rsid w:val="004C08B6"/>
    <w:rsid w:val="004C0C45"/>
    <w:rsid w:val="004C0F6E"/>
    <w:rsid w:val="004C0F79"/>
    <w:rsid w:val="004C1141"/>
    <w:rsid w:val="004C115D"/>
    <w:rsid w:val="004C133B"/>
    <w:rsid w:val="004C18BA"/>
    <w:rsid w:val="004C1A1C"/>
    <w:rsid w:val="004C1C4E"/>
    <w:rsid w:val="004C1C4F"/>
    <w:rsid w:val="004C28A1"/>
    <w:rsid w:val="004C2CCF"/>
    <w:rsid w:val="004C36D7"/>
    <w:rsid w:val="004C39F8"/>
    <w:rsid w:val="004C3ABC"/>
    <w:rsid w:val="004C3E7F"/>
    <w:rsid w:val="004C4AA5"/>
    <w:rsid w:val="004C5202"/>
    <w:rsid w:val="004C5291"/>
    <w:rsid w:val="004C5EA8"/>
    <w:rsid w:val="004C60E2"/>
    <w:rsid w:val="004C6CD6"/>
    <w:rsid w:val="004C6EA8"/>
    <w:rsid w:val="004C6FC8"/>
    <w:rsid w:val="004C718A"/>
    <w:rsid w:val="004C79A0"/>
    <w:rsid w:val="004C7C8B"/>
    <w:rsid w:val="004D0067"/>
    <w:rsid w:val="004D0326"/>
    <w:rsid w:val="004D0472"/>
    <w:rsid w:val="004D04D6"/>
    <w:rsid w:val="004D0964"/>
    <w:rsid w:val="004D09C9"/>
    <w:rsid w:val="004D0ABC"/>
    <w:rsid w:val="004D113D"/>
    <w:rsid w:val="004D14E5"/>
    <w:rsid w:val="004D1663"/>
    <w:rsid w:val="004D174C"/>
    <w:rsid w:val="004D188C"/>
    <w:rsid w:val="004D1892"/>
    <w:rsid w:val="004D1904"/>
    <w:rsid w:val="004D1E08"/>
    <w:rsid w:val="004D21A5"/>
    <w:rsid w:val="004D24DE"/>
    <w:rsid w:val="004D277D"/>
    <w:rsid w:val="004D2ACF"/>
    <w:rsid w:val="004D2F47"/>
    <w:rsid w:val="004D30D7"/>
    <w:rsid w:val="004D32AE"/>
    <w:rsid w:val="004D3409"/>
    <w:rsid w:val="004D3715"/>
    <w:rsid w:val="004D38DC"/>
    <w:rsid w:val="004D40C7"/>
    <w:rsid w:val="004D44AE"/>
    <w:rsid w:val="004D4583"/>
    <w:rsid w:val="004D4E30"/>
    <w:rsid w:val="004D4E52"/>
    <w:rsid w:val="004D5413"/>
    <w:rsid w:val="004D57D8"/>
    <w:rsid w:val="004D5AD7"/>
    <w:rsid w:val="004D5C7E"/>
    <w:rsid w:val="004D5ED9"/>
    <w:rsid w:val="004D6100"/>
    <w:rsid w:val="004D6250"/>
    <w:rsid w:val="004D6696"/>
    <w:rsid w:val="004D669D"/>
    <w:rsid w:val="004D7057"/>
    <w:rsid w:val="004D7898"/>
    <w:rsid w:val="004D7DAC"/>
    <w:rsid w:val="004E023A"/>
    <w:rsid w:val="004E0383"/>
    <w:rsid w:val="004E03C4"/>
    <w:rsid w:val="004E04B8"/>
    <w:rsid w:val="004E0B63"/>
    <w:rsid w:val="004E12F7"/>
    <w:rsid w:val="004E166C"/>
    <w:rsid w:val="004E19C3"/>
    <w:rsid w:val="004E1EA7"/>
    <w:rsid w:val="004E27D8"/>
    <w:rsid w:val="004E29EA"/>
    <w:rsid w:val="004E32D2"/>
    <w:rsid w:val="004E35EF"/>
    <w:rsid w:val="004E3B46"/>
    <w:rsid w:val="004E3EC5"/>
    <w:rsid w:val="004E42C6"/>
    <w:rsid w:val="004E42EE"/>
    <w:rsid w:val="004E44B2"/>
    <w:rsid w:val="004E4549"/>
    <w:rsid w:val="004E4A9B"/>
    <w:rsid w:val="004E4B0E"/>
    <w:rsid w:val="004E4E9D"/>
    <w:rsid w:val="004E5F4D"/>
    <w:rsid w:val="004E5F4F"/>
    <w:rsid w:val="004E6361"/>
    <w:rsid w:val="004E6365"/>
    <w:rsid w:val="004E6477"/>
    <w:rsid w:val="004E64DD"/>
    <w:rsid w:val="004E6595"/>
    <w:rsid w:val="004E6666"/>
    <w:rsid w:val="004E6A0C"/>
    <w:rsid w:val="004E6C5F"/>
    <w:rsid w:val="004E6E12"/>
    <w:rsid w:val="004E6EFB"/>
    <w:rsid w:val="004E7085"/>
    <w:rsid w:val="004E70FB"/>
    <w:rsid w:val="004E76D3"/>
    <w:rsid w:val="004E782D"/>
    <w:rsid w:val="004E7887"/>
    <w:rsid w:val="004E7CB5"/>
    <w:rsid w:val="004E7CCE"/>
    <w:rsid w:val="004F032C"/>
    <w:rsid w:val="004F05FE"/>
    <w:rsid w:val="004F079E"/>
    <w:rsid w:val="004F0D61"/>
    <w:rsid w:val="004F0E83"/>
    <w:rsid w:val="004F10D5"/>
    <w:rsid w:val="004F12DA"/>
    <w:rsid w:val="004F1314"/>
    <w:rsid w:val="004F19A2"/>
    <w:rsid w:val="004F20F7"/>
    <w:rsid w:val="004F2744"/>
    <w:rsid w:val="004F28DF"/>
    <w:rsid w:val="004F2DE5"/>
    <w:rsid w:val="004F30F1"/>
    <w:rsid w:val="004F31DB"/>
    <w:rsid w:val="004F3238"/>
    <w:rsid w:val="004F3570"/>
    <w:rsid w:val="004F3ACD"/>
    <w:rsid w:val="004F3B0B"/>
    <w:rsid w:val="004F3C5B"/>
    <w:rsid w:val="004F45DB"/>
    <w:rsid w:val="004F4771"/>
    <w:rsid w:val="004F484E"/>
    <w:rsid w:val="004F4D2D"/>
    <w:rsid w:val="004F4E8E"/>
    <w:rsid w:val="004F52CD"/>
    <w:rsid w:val="004F5977"/>
    <w:rsid w:val="004F5990"/>
    <w:rsid w:val="004F5AB6"/>
    <w:rsid w:val="004F5CAA"/>
    <w:rsid w:val="004F5E3E"/>
    <w:rsid w:val="004F60E5"/>
    <w:rsid w:val="004F6437"/>
    <w:rsid w:val="004F6585"/>
    <w:rsid w:val="004F664A"/>
    <w:rsid w:val="004F6A3D"/>
    <w:rsid w:val="004F6AF9"/>
    <w:rsid w:val="004F6C91"/>
    <w:rsid w:val="004F6DA9"/>
    <w:rsid w:val="004F6EB9"/>
    <w:rsid w:val="004F7228"/>
    <w:rsid w:val="004F7910"/>
    <w:rsid w:val="004F7FDE"/>
    <w:rsid w:val="0050030D"/>
    <w:rsid w:val="00500565"/>
    <w:rsid w:val="00500DEC"/>
    <w:rsid w:val="00501155"/>
    <w:rsid w:val="0050118E"/>
    <w:rsid w:val="005011E2"/>
    <w:rsid w:val="00501230"/>
    <w:rsid w:val="005016A8"/>
    <w:rsid w:val="005017D3"/>
    <w:rsid w:val="00501873"/>
    <w:rsid w:val="00501F07"/>
    <w:rsid w:val="005024D0"/>
    <w:rsid w:val="00502543"/>
    <w:rsid w:val="005027DA"/>
    <w:rsid w:val="00502874"/>
    <w:rsid w:val="00502BE4"/>
    <w:rsid w:val="00502C9E"/>
    <w:rsid w:val="005033E4"/>
    <w:rsid w:val="00503DD6"/>
    <w:rsid w:val="00504013"/>
    <w:rsid w:val="00504373"/>
    <w:rsid w:val="00504AC5"/>
    <w:rsid w:val="00504CFE"/>
    <w:rsid w:val="00504D3F"/>
    <w:rsid w:val="005050DB"/>
    <w:rsid w:val="00505130"/>
    <w:rsid w:val="005056A3"/>
    <w:rsid w:val="005059FE"/>
    <w:rsid w:val="00506371"/>
    <w:rsid w:val="0050675C"/>
    <w:rsid w:val="00506B2F"/>
    <w:rsid w:val="00506DD2"/>
    <w:rsid w:val="00506ED8"/>
    <w:rsid w:val="00506F2A"/>
    <w:rsid w:val="00507068"/>
    <w:rsid w:val="0050706A"/>
    <w:rsid w:val="00507397"/>
    <w:rsid w:val="00507517"/>
    <w:rsid w:val="005075E7"/>
    <w:rsid w:val="00507692"/>
    <w:rsid w:val="0050798D"/>
    <w:rsid w:val="00507B96"/>
    <w:rsid w:val="00507CDF"/>
    <w:rsid w:val="005102EC"/>
    <w:rsid w:val="00510551"/>
    <w:rsid w:val="00510849"/>
    <w:rsid w:val="00510B8C"/>
    <w:rsid w:val="00511750"/>
    <w:rsid w:val="00511797"/>
    <w:rsid w:val="00511A34"/>
    <w:rsid w:val="00511FA6"/>
    <w:rsid w:val="00512133"/>
    <w:rsid w:val="00512312"/>
    <w:rsid w:val="00512416"/>
    <w:rsid w:val="00512A5E"/>
    <w:rsid w:val="00512D85"/>
    <w:rsid w:val="0051334F"/>
    <w:rsid w:val="0051355A"/>
    <w:rsid w:val="005138F1"/>
    <w:rsid w:val="0051398E"/>
    <w:rsid w:val="00513BE5"/>
    <w:rsid w:val="00513C19"/>
    <w:rsid w:val="0051408B"/>
    <w:rsid w:val="00514427"/>
    <w:rsid w:val="00514714"/>
    <w:rsid w:val="00515033"/>
    <w:rsid w:val="005152ED"/>
    <w:rsid w:val="00515436"/>
    <w:rsid w:val="0051573E"/>
    <w:rsid w:val="00515EDC"/>
    <w:rsid w:val="0051633C"/>
    <w:rsid w:val="00516948"/>
    <w:rsid w:val="00516CF4"/>
    <w:rsid w:val="00516D58"/>
    <w:rsid w:val="00516F4C"/>
    <w:rsid w:val="00517523"/>
    <w:rsid w:val="00517652"/>
    <w:rsid w:val="005176DF"/>
    <w:rsid w:val="00517DA9"/>
    <w:rsid w:val="00520111"/>
    <w:rsid w:val="005202AA"/>
    <w:rsid w:val="00520317"/>
    <w:rsid w:val="005209BA"/>
    <w:rsid w:val="00520B41"/>
    <w:rsid w:val="00520B56"/>
    <w:rsid w:val="00520B83"/>
    <w:rsid w:val="00520C63"/>
    <w:rsid w:val="00521441"/>
    <w:rsid w:val="005216CF"/>
    <w:rsid w:val="0052195C"/>
    <w:rsid w:val="00521A6D"/>
    <w:rsid w:val="00521D33"/>
    <w:rsid w:val="00521D4D"/>
    <w:rsid w:val="00521F4A"/>
    <w:rsid w:val="005221B5"/>
    <w:rsid w:val="005221EB"/>
    <w:rsid w:val="00522358"/>
    <w:rsid w:val="00522692"/>
    <w:rsid w:val="0052277D"/>
    <w:rsid w:val="005229BD"/>
    <w:rsid w:val="00522A0F"/>
    <w:rsid w:val="00522AB7"/>
    <w:rsid w:val="00522B6D"/>
    <w:rsid w:val="00522CF7"/>
    <w:rsid w:val="00522EE4"/>
    <w:rsid w:val="00523137"/>
    <w:rsid w:val="00523692"/>
    <w:rsid w:val="00523A2E"/>
    <w:rsid w:val="00523D21"/>
    <w:rsid w:val="00523ECE"/>
    <w:rsid w:val="00523FC0"/>
    <w:rsid w:val="005240FB"/>
    <w:rsid w:val="005249E2"/>
    <w:rsid w:val="00525019"/>
    <w:rsid w:val="005250B8"/>
    <w:rsid w:val="0052513C"/>
    <w:rsid w:val="00525223"/>
    <w:rsid w:val="005254F9"/>
    <w:rsid w:val="005257C5"/>
    <w:rsid w:val="00525962"/>
    <w:rsid w:val="00525A8A"/>
    <w:rsid w:val="00525C1B"/>
    <w:rsid w:val="00525C8B"/>
    <w:rsid w:val="00526245"/>
    <w:rsid w:val="00526471"/>
    <w:rsid w:val="00526529"/>
    <w:rsid w:val="00526785"/>
    <w:rsid w:val="00526852"/>
    <w:rsid w:val="00526B87"/>
    <w:rsid w:val="00526D3E"/>
    <w:rsid w:val="00526DCA"/>
    <w:rsid w:val="00527067"/>
    <w:rsid w:val="0052742C"/>
    <w:rsid w:val="0052744A"/>
    <w:rsid w:val="005274B0"/>
    <w:rsid w:val="00527597"/>
    <w:rsid w:val="005277B4"/>
    <w:rsid w:val="00527AC4"/>
    <w:rsid w:val="0053005F"/>
    <w:rsid w:val="005301C6"/>
    <w:rsid w:val="005304C0"/>
    <w:rsid w:val="00530FAC"/>
    <w:rsid w:val="00531074"/>
    <w:rsid w:val="0053144B"/>
    <w:rsid w:val="00531E63"/>
    <w:rsid w:val="00531EBF"/>
    <w:rsid w:val="005323A7"/>
    <w:rsid w:val="005324AD"/>
    <w:rsid w:val="00532890"/>
    <w:rsid w:val="00532BE4"/>
    <w:rsid w:val="00532DD9"/>
    <w:rsid w:val="005331E5"/>
    <w:rsid w:val="005333BE"/>
    <w:rsid w:val="005334E5"/>
    <w:rsid w:val="0053379C"/>
    <w:rsid w:val="00533AF5"/>
    <w:rsid w:val="00534141"/>
    <w:rsid w:val="005345D3"/>
    <w:rsid w:val="00534915"/>
    <w:rsid w:val="00534C87"/>
    <w:rsid w:val="00534E8D"/>
    <w:rsid w:val="00534ED7"/>
    <w:rsid w:val="00534FCE"/>
    <w:rsid w:val="00535339"/>
    <w:rsid w:val="00535693"/>
    <w:rsid w:val="0053570A"/>
    <w:rsid w:val="00535799"/>
    <w:rsid w:val="005357AD"/>
    <w:rsid w:val="00535842"/>
    <w:rsid w:val="00535A96"/>
    <w:rsid w:val="00535D2D"/>
    <w:rsid w:val="00535E35"/>
    <w:rsid w:val="00535E3D"/>
    <w:rsid w:val="005361FB"/>
    <w:rsid w:val="005364C0"/>
    <w:rsid w:val="00536745"/>
    <w:rsid w:val="00536806"/>
    <w:rsid w:val="00536935"/>
    <w:rsid w:val="00536AC5"/>
    <w:rsid w:val="00536F61"/>
    <w:rsid w:val="0053710A"/>
    <w:rsid w:val="0053741E"/>
    <w:rsid w:val="005377C2"/>
    <w:rsid w:val="005401F7"/>
    <w:rsid w:val="0054026E"/>
    <w:rsid w:val="00540552"/>
    <w:rsid w:val="00540F86"/>
    <w:rsid w:val="0054115A"/>
    <w:rsid w:val="00541391"/>
    <w:rsid w:val="005414CB"/>
    <w:rsid w:val="00541CEC"/>
    <w:rsid w:val="00541F4D"/>
    <w:rsid w:val="005425D2"/>
    <w:rsid w:val="00542943"/>
    <w:rsid w:val="005429B5"/>
    <w:rsid w:val="00542A43"/>
    <w:rsid w:val="00542B63"/>
    <w:rsid w:val="005430F6"/>
    <w:rsid w:val="0054315B"/>
    <w:rsid w:val="00543230"/>
    <w:rsid w:val="00543664"/>
    <w:rsid w:val="00543760"/>
    <w:rsid w:val="00543F8A"/>
    <w:rsid w:val="00544416"/>
    <w:rsid w:val="00544BB2"/>
    <w:rsid w:val="00544C99"/>
    <w:rsid w:val="005452F1"/>
    <w:rsid w:val="0054539C"/>
    <w:rsid w:val="00545CF9"/>
    <w:rsid w:val="0054610F"/>
    <w:rsid w:val="00546380"/>
    <w:rsid w:val="00546ADB"/>
    <w:rsid w:val="00547038"/>
    <w:rsid w:val="00547256"/>
    <w:rsid w:val="005473EF"/>
    <w:rsid w:val="005475D5"/>
    <w:rsid w:val="00547618"/>
    <w:rsid w:val="00547693"/>
    <w:rsid w:val="005478BB"/>
    <w:rsid w:val="00547CB7"/>
    <w:rsid w:val="00547D11"/>
    <w:rsid w:val="0055011C"/>
    <w:rsid w:val="0055024A"/>
    <w:rsid w:val="00550A3C"/>
    <w:rsid w:val="00550AB4"/>
    <w:rsid w:val="00550AD2"/>
    <w:rsid w:val="00550E6B"/>
    <w:rsid w:val="005512C1"/>
    <w:rsid w:val="005513BB"/>
    <w:rsid w:val="005516D8"/>
    <w:rsid w:val="00551A4C"/>
    <w:rsid w:val="00552067"/>
    <w:rsid w:val="005520CB"/>
    <w:rsid w:val="005524C0"/>
    <w:rsid w:val="005525D3"/>
    <w:rsid w:val="0055260E"/>
    <w:rsid w:val="00552672"/>
    <w:rsid w:val="00552872"/>
    <w:rsid w:val="00552CA3"/>
    <w:rsid w:val="00552CA7"/>
    <w:rsid w:val="00552E2C"/>
    <w:rsid w:val="00552E5C"/>
    <w:rsid w:val="00553191"/>
    <w:rsid w:val="0055332D"/>
    <w:rsid w:val="00553573"/>
    <w:rsid w:val="00553647"/>
    <w:rsid w:val="005536F4"/>
    <w:rsid w:val="00554262"/>
    <w:rsid w:val="0055484A"/>
    <w:rsid w:val="00554AAA"/>
    <w:rsid w:val="00555307"/>
    <w:rsid w:val="005553E8"/>
    <w:rsid w:val="0055547C"/>
    <w:rsid w:val="0055567D"/>
    <w:rsid w:val="0055570E"/>
    <w:rsid w:val="00555E37"/>
    <w:rsid w:val="005561B8"/>
    <w:rsid w:val="005562CA"/>
    <w:rsid w:val="005566F6"/>
    <w:rsid w:val="005568D5"/>
    <w:rsid w:val="00556E73"/>
    <w:rsid w:val="005572CD"/>
    <w:rsid w:val="0055741D"/>
    <w:rsid w:val="005575CE"/>
    <w:rsid w:val="00557930"/>
    <w:rsid w:val="00557AFD"/>
    <w:rsid w:val="00557B0D"/>
    <w:rsid w:val="00557C95"/>
    <w:rsid w:val="00557CD1"/>
    <w:rsid w:val="0056001E"/>
    <w:rsid w:val="005600E9"/>
    <w:rsid w:val="005603AE"/>
    <w:rsid w:val="0056053F"/>
    <w:rsid w:val="0056084F"/>
    <w:rsid w:val="005608A3"/>
    <w:rsid w:val="00560A87"/>
    <w:rsid w:val="00560BC9"/>
    <w:rsid w:val="00560DF6"/>
    <w:rsid w:val="00560EC9"/>
    <w:rsid w:val="00561340"/>
    <w:rsid w:val="005614B4"/>
    <w:rsid w:val="00561692"/>
    <w:rsid w:val="00561BD4"/>
    <w:rsid w:val="00561CD4"/>
    <w:rsid w:val="00561EF7"/>
    <w:rsid w:val="00561FD4"/>
    <w:rsid w:val="00562508"/>
    <w:rsid w:val="00562598"/>
    <w:rsid w:val="00562821"/>
    <w:rsid w:val="005628A3"/>
    <w:rsid w:val="00562C31"/>
    <w:rsid w:val="00562D3A"/>
    <w:rsid w:val="00562FF9"/>
    <w:rsid w:val="00563431"/>
    <w:rsid w:val="0056346F"/>
    <w:rsid w:val="00563653"/>
    <w:rsid w:val="0056370D"/>
    <w:rsid w:val="0056381B"/>
    <w:rsid w:val="00563C3D"/>
    <w:rsid w:val="00563C65"/>
    <w:rsid w:val="00563DC7"/>
    <w:rsid w:val="005641C7"/>
    <w:rsid w:val="00564537"/>
    <w:rsid w:val="00564659"/>
    <w:rsid w:val="00564FC9"/>
    <w:rsid w:val="00565031"/>
    <w:rsid w:val="0056552A"/>
    <w:rsid w:val="00565550"/>
    <w:rsid w:val="005655E5"/>
    <w:rsid w:val="00565725"/>
    <w:rsid w:val="00565B1A"/>
    <w:rsid w:val="00565B75"/>
    <w:rsid w:val="00565C8D"/>
    <w:rsid w:val="00565D3F"/>
    <w:rsid w:val="0056623F"/>
    <w:rsid w:val="0056625D"/>
    <w:rsid w:val="0056628C"/>
    <w:rsid w:val="005662D4"/>
    <w:rsid w:val="005665BB"/>
    <w:rsid w:val="005665F4"/>
    <w:rsid w:val="005666FA"/>
    <w:rsid w:val="005669DC"/>
    <w:rsid w:val="00566A45"/>
    <w:rsid w:val="005671F7"/>
    <w:rsid w:val="0056752F"/>
    <w:rsid w:val="00567557"/>
    <w:rsid w:val="00567D8F"/>
    <w:rsid w:val="00567EC3"/>
    <w:rsid w:val="0057027C"/>
    <w:rsid w:val="00570364"/>
    <w:rsid w:val="005703C6"/>
    <w:rsid w:val="00570433"/>
    <w:rsid w:val="00570475"/>
    <w:rsid w:val="005704D4"/>
    <w:rsid w:val="005708C3"/>
    <w:rsid w:val="00570B9A"/>
    <w:rsid w:val="00570CF0"/>
    <w:rsid w:val="00570E04"/>
    <w:rsid w:val="00570F88"/>
    <w:rsid w:val="0057118F"/>
    <w:rsid w:val="00571BCF"/>
    <w:rsid w:val="00571FFC"/>
    <w:rsid w:val="005722AB"/>
    <w:rsid w:val="00572389"/>
    <w:rsid w:val="00572AAA"/>
    <w:rsid w:val="00572D18"/>
    <w:rsid w:val="00573041"/>
    <w:rsid w:val="00573C2C"/>
    <w:rsid w:val="00573CFD"/>
    <w:rsid w:val="00573FA5"/>
    <w:rsid w:val="0057403B"/>
    <w:rsid w:val="00574169"/>
    <w:rsid w:val="00574586"/>
    <w:rsid w:val="00574671"/>
    <w:rsid w:val="005746FD"/>
    <w:rsid w:val="00574A18"/>
    <w:rsid w:val="00574F70"/>
    <w:rsid w:val="005751FC"/>
    <w:rsid w:val="0057547A"/>
    <w:rsid w:val="0057552C"/>
    <w:rsid w:val="00575B7C"/>
    <w:rsid w:val="00575C3A"/>
    <w:rsid w:val="00575E15"/>
    <w:rsid w:val="00576483"/>
    <w:rsid w:val="005765AE"/>
    <w:rsid w:val="005767B5"/>
    <w:rsid w:val="00576906"/>
    <w:rsid w:val="005770C6"/>
    <w:rsid w:val="00577437"/>
    <w:rsid w:val="00577673"/>
    <w:rsid w:val="00577C5B"/>
    <w:rsid w:val="00580140"/>
    <w:rsid w:val="00580853"/>
    <w:rsid w:val="005808EE"/>
    <w:rsid w:val="005808FB"/>
    <w:rsid w:val="00580931"/>
    <w:rsid w:val="00580C72"/>
    <w:rsid w:val="00581779"/>
    <w:rsid w:val="00582225"/>
    <w:rsid w:val="00582360"/>
    <w:rsid w:val="0058238A"/>
    <w:rsid w:val="005826D8"/>
    <w:rsid w:val="00582831"/>
    <w:rsid w:val="00582841"/>
    <w:rsid w:val="00582B90"/>
    <w:rsid w:val="00582C69"/>
    <w:rsid w:val="00583268"/>
    <w:rsid w:val="0058428E"/>
    <w:rsid w:val="005844A3"/>
    <w:rsid w:val="005844BB"/>
    <w:rsid w:val="00584D2D"/>
    <w:rsid w:val="0058530A"/>
    <w:rsid w:val="00585B2B"/>
    <w:rsid w:val="00585C2A"/>
    <w:rsid w:val="00585DBB"/>
    <w:rsid w:val="005861CB"/>
    <w:rsid w:val="00586648"/>
    <w:rsid w:val="0058694F"/>
    <w:rsid w:val="00586B05"/>
    <w:rsid w:val="00586B91"/>
    <w:rsid w:val="00586BE7"/>
    <w:rsid w:val="00586F7A"/>
    <w:rsid w:val="00587AA0"/>
    <w:rsid w:val="005901EB"/>
    <w:rsid w:val="0059024F"/>
    <w:rsid w:val="0059044D"/>
    <w:rsid w:val="0059068E"/>
    <w:rsid w:val="005909AC"/>
    <w:rsid w:val="00590A29"/>
    <w:rsid w:val="00590F8E"/>
    <w:rsid w:val="005913AC"/>
    <w:rsid w:val="00591714"/>
    <w:rsid w:val="005918A2"/>
    <w:rsid w:val="00591BD4"/>
    <w:rsid w:val="005921B6"/>
    <w:rsid w:val="005921EF"/>
    <w:rsid w:val="00592917"/>
    <w:rsid w:val="00592A01"/>
    <w:rsid w:val="00592DA6"/>
    <w:rsid w:val="00592E1A"/>
    <w:rsid w:val="00592F44"/>
    <w:rsid w:val="005933B4"/>
    <w:rsid w:val="00593741"/>
    <w:rsid w:val="00593875"/>
    <w:rsid w:val="00593B4B"/>
    <w:rsid w:val="0059467D"/>
    <w:rsid w:val="00594927"/>
    <w:rsid w:val="00594FF0"/>
    <w:rsid w:val="0059508B"/>
    <w:rsid w:val="005958FB"/>
    <w:rsid w:val="00595CE5"/>
    <w:rsid w:val="00595ECB"/>
    <w:rsid w:val="005962D3"/>
    <w:rsid w:val="005963AA"/>
    <w:rsid w:val="005964BC"/>
    <w:rsid w:val="0059651E"/>
    <w:rsid w:val="00596971"/>
    <w:rsid w:val="0059699E"/>
    <w:rsid w:val="00596B53"/>
    <w:rsid w:val="00596D18"/>
    <w:rsid w:val="005971F6"/>
    <w:rsid w:val="00597626"/>
    <w:rsid w:val="00597714"/>
    <w:rsid w:val="00597D7A"/>
    <w:rsid w:val="00597F56"/>
    <w:rsid w:val="005A02A2"/>
    <w:rsid w:val="005A04AD"/>
    <w:rsid w:val="005A07B9"/>
    <w:rsid w:val="005A0A2B"/>
    <w:rsid w:val="005A1289"/>
    <w:rsid w:val="005A1DCF"/>
    <w:rsid w:val="005A2045"/>
    <w:rsid w:val="005A212F"/>
    <w:rsid w:val="005A2466"/>
    <w:rsid w:val="005A2532"/>
    <w:rsid w:val="005A269A"/>
    <w:rsid w:val="005A27E9"/>
    <w:rsid w:val="005A2858"/>
    <w:rsid w:val="005A286F"/>
    <w:rsid w:val="005A2A25"/>
    <w:rsid w:val="005A2B06"/>
    <w:rsid w:val="005A2D98"/>
    <w:rsid w:val="005A2E26"/>
    <w:rsid w:val="005A3245"/>
    <w:rsid w:val="005A32D6"/>
    <w:rsid w:val="005A34D3"/>
    <w:rsid w:val="005A3D2D"/>
    <w:rsid w:val="005A3EEB"/>
    <w:rsid w:val="005A403A"/>
    <w:rsid w:val="005A40B5"/>
    <w:rsid w:val="005A4414"/>
    <w:rsid w:val="005A44F8"/>
    <w:rsid w:val="005A47D7"/>
    <w:rsid w:val="005A4915"/>
    <w:rsid w:val="005A4A42"/>
    <w:rsid w:val="005A4C7B"/>
    <w:rsid w:val="005A4C90"/>
    <w:rsid w:val="005A5047"/>
    <w:rsid w:val="005A53F6"/>
    <w:rsid w:val="005A540C"/>
    <w:rsid w:val="005A556D"/>
    <w:rsid w:val="005A5A86"/>
    <w:rsid w:val="005A5B23"/>
    <w:rsid w:val="005A5C53"/>
    <w:rsid w:val="005A63D2"/>
    <w:rsid w:val="005A66C0"/>
    <w:rsid w:val="005A694B"/>
    <w:rsid w:val="005A6E3E"/>
    <w:rsid w:val="005A705B"/>
    <w:rsid w:val="005A73A0"/>
    <w:rsid w:val="005A7838"/>
    <w:rsid w:val="005B0060"/>
    <w:rsid w:val="005B008B"/>
    <w:rsid w:val="005B0280"/>
    <w:rsid w:val="005B0294"/>
    <w:rsid w:val="005B0599"/>
    <w:rsid w:val="005B06C2"/>
    <w:rsid w:val="005B07E3"/>
    <w:rsid w:val="005B092D"/>
    <w:rsid w:val="005B0CF4"/>
    <w:rsid w:val="005B0EF2"/>
    <w:rsid w:val="005B1230"/>
    <w:rsid w:val="005B128F"/>
    <w:rsid w:val="005B13E1"/>
    <w:rsid w:val="005B1497"/>
    <w:rsid w:val="005B15D8"/>
    <w:rsid w:val="005B16AF"/>
    <w:rsid w:val="005B1851"/>
    <w:rsid w:val="005B1918"/>
    <w:rsid w:val="005B1A1A"/>
    <w:rsid w:val="005B21F6"/>
    <w:rsid w:val="005B2A95"/>
    <w:rsid w:val="005B2B62"/>
    <w:rsid w:val="005B2C00"/>
    <w:rsid w:val="005B2DC3"/>
    <w:rsid w:val="005B30E7"/>
    <w:rsid w:val="005B318C"/>
    <w:rsid w:val="005B3569"/>
    <w:rsid w:val="005B35E0"/>
    <w:rsid w:val="005B3788"/>
    <w:rsid w:val="005B38C4"/>
    <w:rsid w:val="005B390B"/>
    <w:rsid w:val="005B3A18"/>
    <w:rsid w:val="005B3E16"/>
    <w:rsid w:val="005B432B"/>
    <w:rsid w:val="005B43DC"/>
    <w:rsid w:val="005B4984"/>
    <w:rsid w:val="005B49B6"/>
    <w:rsid w:val="005B4A92"/>
    <w:rsid w:val="005B4C5C"/>
    <w:rsid w:val="005B4F4F"/>
    <w:rsid w:val="005B502D"/>
    <w:rsid w:val="005B5246"/>
    <w:rsid w:val="005B5754"/>
    <w:rsid w:val="005B58C6"/>
    <w:rsid w:val="005B5F14"/>
    <w:rsid w:val="005B5F95"/>
    <w:rsid w:val="005B5FF4"/>
    <w:rsid w:val="005B6744"/>
    <w:rsid w:val="005B68B6"/>
    <w:rsid w:val="005B6B19"/>
    <w:rsid w:val="005B6C79"/>
    <w:rsid w:val="005B6D95"/>
    <w:rsid w:val="005B6DE4"/>
    <w:rsid w:val="005B726C"/>
    <w:rsid w:val="005B75A2"/>
    <w:rsid w:val="005B78B4"/>
    <w:rsid w:val="005B8695"/>
    <w:rsid w:val="005C03A2"/>
    <w:rsid w:val="005C04EA"/>
    <w:rsid w:val="005C074C"/>
    <w:rsid w:val="005C07C5"/>
    <w:rsid w:val="005C0B6E"/>
    <w:rsid w:val="005C0C9C"/>
    <w:rsid w:val="005C0D73"/>
    <w:rsid w:val="005C12C5"/>
    <w:rsid w:val="005C171C"/>
    <w:rsid w:val="005C17FD"/>
    <w:rsid w:val="005C1995"/>
    <w:rsid w:val="005C20F9"/>
    <w:rsid w:val="005C2285"/>
    <w:rsid w:val="005C2457"/>
    <w:rsid w:val="005C2624"/>
    <w:rsid w:val="005C26F3"/>
    <w:rsid w:val="005C364B"/>
    <w:rsid w:val="005C3D90"/>
    <w:rsid w:val="005C3E0A"/>
    <w:rsid w:val="005C405F"/>
    <w:rsid w:val="005C443A"/>
    <w:rsid w:val="005C458F"/>
    <w:rsid w:val="005C4730"/>
    <w:rsid w:val="005C4B2E"/>
    <w:rsid w:val="005C50A8"/>
    <w:rsid w:val="005C51F3"/>
    <w:rsid w:val="005C529F"/>
    <w:rsid w:val="005C580E"/>
    <w:rsid w:val="005C5CB8"/>
    <w:rsid w:val="005C5DB5"/>
    <w:rsid w:val="005C61E8"/>
    <w:rsid w:val="005C61EA"/>
    <w:rsid w:val="005C6CF1"/>
    <w:rsid w:val="005C6E2F"/>
    <w:rsid w:val="005C6FE2"/>
    <w:rsid w:val="005C702E"/>
    <w:rsid w:val="005C70BF"/>
    <w:rsid w:val="005C7184"/>
    <w:rsid w:val="005C7C31"/>
    <w:rsid w:val="005D0309"/>
    <w:rsid w:val="005D082A"/>
    <w:rsid w:val="005D0A6A"/>
    <w:rsid w:val="005D0CC7"/>
    <w:rsid w:val="005D1194"/>
    <w:rsid w:val="005D19C9"/>
    <w:rsid w:val="005D1BA8"/>
    <w:rsid w:val="005D1F93"/>
    <w:rsid w:val="005D276A"/>
    <w:rsid w:val="005D29F4"/>
    <w:rsid w:val="005D2B89"/>
    <w:rsid w:val="005D2FBC"/>
    <w:rsid w:val="005D3558"/>
    <w:rsid w:val="005D369E"/>
    <w:rsid w:val="005D3959"/>
    <w:rsid w:val="005D3C0D"/>
    <w:rsid w:val="005D3EDD"/>
    <w:rsid w:val="005D416F"/>
    <w:rsid w:val="005D4271"/>
    <w:rsid w:val="005D4302"/>
    <w:rsid w:val="005D43DF"/>
    <w:rsid w:val="005D47AE"/>
    <w:rsid w:val="005D51BC"/>
    <w:rsid w:val="005D5559"/>
    <w:rsid w:val="005D5C10"/>
    <w:rsid w:val="005D5D77"/>
    <w:rsid w:val="005D5E63"/>
    <w:rsid w:val="005D5E86"/>
    <w:rsid w:val="005D5ED5"/>
    <w:rsid w:val="005D60F0"/>
    <w:rsid w:val="005D6177"/>
    <w:rsid w:val="005D6A7F"/>
    <w:rsid w:val="005D6DA8"/>
    <w:rsid w:val="005D7335"/>
    <w:rsid w:val="005D789A"/>
    <w:rsid w:val="005D7B7D"/>
    <w:rsid w:val="005D7BB1"/>
    <w:rsid w:val="005D7BEA"/>
    <w:rsid w:val="005D7FDC"/>
    <w:rsid w:val="005E05EA"/>
    <w:rsid w:val="005E087C"/>
    <w:rsid w:val="005E09F8"/>
    <w:rsid w:val="005E0BD2"/>
    <w:rsid w:val="005E0E14"/>
    <w:rsid w:val="005E0FD8"/>
    <w:rsid w:val="005E1302"/>
    <w:rsid w:val="005E159F"/>
    <w:rsid w:val="005E1F0D"/>
    <w:rsid w:val="005E24F9"/>
    <w:rsid w:val="005E27C5"/>
    <w:rsid w:val="005E27F6"/>
    <w:rsid w:val="005E2969"/>
    <w:rsid w:val="005E309B"/>
    <w:rsid w:val="005E3199"/>
    <w:rsid w:val="005E342C"/>
    <w:rsid w:val="005E3E87"/>
    <w:rsid w:val="005E3FE1"/>
    <w:rsid w:val="005E4249"/>
    <w:rsid w:val="005E4250"/>
    <w:rsid w:val="005E42B9"/>
    <w:rsid w:val="005E435C"/>
    <w:rsid w:val="005E4AE7"/>
    <w:rsid w:val="005E4D65"/>
    <w:rsid w:val="005E56B2"/>
    <w:rsid w:val="005E5710"/>
    <w:rsid w:val="005E580D"/>
    <w:rsid w:val="005E5847"/>
    <w:rsid w:val="005E58C2"/>
    <w:rsid w:val="005E5B54"/>
    <w:rsid w:val="005E5D8F"/>
    <w:rsid w:val="005E5E4D"/>
    <w:rsid w:val="005E6652"/>
    <w:rsid w:val="005E66B3"/>
    <w:rsid w:val="005E68CC"/>
    <w:rsid w:val="005E6913"/>
    <w:rsid w:val="005E6C34"/>
    <w:rsid w:val="005E74D0"/>
    <w:rsid w:val="005E792F"/>
    <w:rsid w:val="005E7B48"/>
    <w:rsid w:val="005E7C5B"/>
    <w:rsid w:val="005E7E0A"/>
    <w:rsid w:val="005E7FF2"/>
    <w:rsid w:val="005F001A"/>
    <w:rsid w:val="005F05D1"/>
    <w:rsid w:val="005F05EA"/>
    <w:rsid w:val="005F0CBC"/>
    <w:rsid w:val="005F0E32"/>
    <w:rsid w:val="005F12ED"/>
    <w:rsid w:val="005F1352"/>
    <w:rsid w:val="005F1838"/>
    <w:rsid w:val="005F19D0"/>
    <w:rsid w:val="005F1B2B"/>
    <w:rsid w:val="005F1CE3"/>
    <w:rsid w:val="005F1D13"/>
    <w:rsid w:val="005F1E25"/>
    <w:rsid w:val="005F2092"/>
    <w:rsid w:val="005F20B0"/>
    <w:rsid w:val="005F216F"/>
    <w:rsid w:val="005F21A1"/>
    <w:rsid w:val="005F29EE"/>
    <w:rsid w:val="005F2A2B"/>
    <w:rsid w:val="005F2C47"/>
    <w:rsid w:val="005F2CE0"/>
    <w:rsid w:val="005F2E4A"/>
    <w:rsid w:val="005F3B3C"/>
    <w:rsid w:val="005F3E73"/>
    <w:rsid w:val="005F3ED4"/>
    <w:rsid w:val="005F3F3E"/>
    <w:rsid w:val="005F4331"/>
    <w:rsid w:val="005F43D5"/>
    <w:rsid w:val="005F4577"/>
    <w:rsid w:val="005F4671"/>
    <w:rsid w:val="005F4AD4"/>
    <w:rsid w:val="005F4F9B"/>
    <w:rsid w:val="005F4FE3"/>
    <w:rsid w:val="005F5268"/>
    <w:rsid w:val="005F59D8"/>
    <w:rsid w:val="005F5B1C"/>
    <w:rsid w:val="005F5B42"/>
    <w:rsid w:val="005F5DE2"/>
    <w:rsid w:val="005F5FB3"/>
    <w:rsid w:val="005F616A"/>
    <w:rsid w:val="005F6422"/>
    <w:rsid w:val="005F66B4"/>
    <w:rsid w:val="005F6701"/>
    <w:rsid w:val="005F6848"/>
    <w:rsid w:val="005F6A7A"/>
    <w:rsid w:val="005F70BB"/>
    <w:rsid w:val="005F7139"/>
    <w:rsid w:val="005F717A"/>
    <w:rsid w:val="005F74AE"/>
    <w:rsid w:val="005F7C2C"/>
    <w:rsid w:val="005F7F60"/>
    <w:rsid w:val="00600191"/>
    <w:rsid w:val="006002CA"/>
    <w:rsid w:val="006002DE"/>
    <w:rsid w:val="0060065A"/>
    <w:rsid w:val="00600983"/>
    <w:rsid w:val="00600F8D"/>
    <w:rsid w:val="0060121A"/>
    <w:rsid w:val="006018A4"/>
    <w:rsid w:val="006021DC"/>
    <w:rsid w:val="00602A6D"/>
    <w:rsid w:val="00603100"/>
    <w:rsid w:val="006031EB"/>
    <w:rsid w:val="006037DE"/>
    <w:rsid w:val="00603C25"/>
    <w:rsid w:val="00603F9D"/>
    <w:rsid w:val="00603FBC"/>
    <w:rsid w:val="006042CF"/>
    <w:rsid w:val="006046D7"/>
    <w:rsid w:val="006048EF"/>
    <w:rsid w:val="006049FF"/>
    <w:rsid w:val="00604AF0"/>
    <w:rsid w:val="00605184"/>
    <w:rsid w:val="0060564F"/>
    <w:rsid w:val="0060593F"/>
    <w:rsid w:val="00605AA9"/>
    <w:rsid w:val="00605B4D"/>
    <w:rsid w:val="00605D80"/>
    <w:rsid w:val="006070F6"/>
    <w:rsid w:val="006074B6"/>
    <w:rsid w:val="0060756A"/>
    <w:rsid w:val="00607A25"/>
    <w:rsid w:val="00607B12"/>
    <w:rsid w:val="00610051"/>
    <w:rsid w:val="0061053D"/>
    <w:rsid w:val="006105CF"/>
    <w:rsid w:val="00610694"/>
    <w:rsid w:val="0061087A"/>
    <w:rsid w:val="006108B3"/>
    <w:rsid w:val="00610CF8"/>
    <w:rsid w:val="00610ECA"/>
    <w:rsid w:val="00610ED3"/>
    <w:rsid w:val="006110D4"/>
    <w:rsid w:val="00611213"/>
    <w:rsid w:val="0061125C"/>
    <w:rsid w:val="00611309"/>
    <w:rsid w:val="006116A9"/>
    <w:rsid w:val="0061184E"/>
    <w:rsid w:val="0061235B"/>
    <w:rsid w:val="00612484"/>
    <w:rsid w:val="00612876"/>
    <w:rsid w:val="00612B50"/>
    <w:rsid w:val="00612C4A"/>
    <w:rsid w:val="00612C7D"/>
    <w:rsid w:val="00612DB4"/>
    <w:rsid w:val="00612F0B"/>
    <w:rsid w:val="00613316"/>
    <w:rsid w:val="0061352E"/>
    <w:rsid w:val="0061371B"/>
    <w:rsid w:val="006139B5"/>
    <w:rsid w:val="00613A6B"/>
    <w:rsid w:val="00613B97"/>
    <w:rsid w:val="00613F3A"/>
    <w:rsid w:val="00613FD2"/>
    <w:rsid w:val="00614095"/>
    <w:rsid w:val="006142B1"/>
    <w:rsid w:val="006142B5"/>
    <w:rsid w:val="0061459B"/>
    <w:rsid w:val="00614B47"/>
    <w:rsid w:val="00614DD4"/>
    <w:rsid w:val="00614E87"/>
    <w:rsid w:val="00615109"/>
    <w:rsid w:val="00615492"/>
    <w:rsid w:val="00615942"/>
    <w:rsid w:val="0061598E"/>
    <w:rsid w:val="00615AE1"/>
    <w:rsid w:val="00615B6A"/>
    <w:rsid w:val="0061634E"/>
    <w:rsid w:val="00616534"/>
    <w:rsid w:val="006165F2"/>
    <w:rsid w:val="00616678"/>
    <w:rsid w:val="006168DB"/>
    <w:rsid w:val="00616BC3"/>
    <w:rsid w:val="0061714F"/>
    <w:rsid w:val="0061737A"/>
    <w:rsid w:val="00617772"/>
    <w:rsid w:val="00617C40"/>
    <w:rsid w:val="00617EC3"/>
    <w:rsid w:val="006200ED"/>
    <w:rsid w:val="006204DC"/>
    <w:rsid w:val="006207D6"/>
    <w:rsid w:val="00620B0D"/>
    <w:rsid w:val="00621298"/>
    <w:rsid w:val="006218D7"/>
    <w:rsid w:val="00621CEF"/>
    <w:rsid w:val="00621E88"/>
    <w:rsid w:val="00622036"/>
    <w:rsid w:val="006220FE"/>
    <w:rsid w:val="0062244F"/>
    <w:rsid w:val="006229C8"/>
    <w:rsid w:val="00622DF6"/>
    <w:rsid w:val="00622FBD"/>
    <w:rsid w:val="00623084"/>
    <w:rsid w:val="00623109"/>
    <w:rsid w:val="00623482"/>
    <w:rsid w:val="006235EE"/>
    <w:rsid w:val="006236FF"/>
    <w:rsid w:val="00623749"/>
    <w:rsid w:val="006237B9"/>
    <w:rsid w:val="00623839"/>
    <w:rsid w:val="00623907"/>
    <w:rsid w:val="00623974"/>
    <w:rsid w:val="00623A4D"/>
    <w:rsid w:val="00623C63"/>
    <w:rsid w:val="00623E7F"/>
    <w:rsid w:val="00623ED5"/>
    <w:rsid w:val="0062465B"/>
    <w:rsid w:val="00624921"/>
    <w:rsid w:val="00624B83"/>
    <w:rsid w:val="00624B99"/>
    <w:rsid w:val="00624C39"/>
    <w:rsid w:val="00624CFF"/>
    <w:rsid w:val="0062500E"/>
    <w:rsid w:val="00625236"/>
    <w:rsid w:val="00625618"/>
    <w:rsid w:val="006256E5"/>
    <w:rsid w:val="00625799"/>
    <w:rsid w:val="006257E8"/>
    <w:rsid w:val="00625919"/>
    <w:rsid w:val="00625D26"/>
    <w:rsid w:val="006261F7"/>
    <w:rsid w:val="00626A26"/>
    <w:rsid w:val="00626C8D"/>
    <w:rsid w:val="00626F10"/>
    <w:rsid w:val="006270BB"/>
    <w:rsid w:val="0062714F"/>
    <w:rsid w:val="0062729B"/>
    <w:rsid w:val="00627594"/>
    <w:rsid w:val="0062785C"/>
    <w:rsid w:val="006279BC"/>
    <w:rsid w:val="00627B90"/>
    <w:rsid w:val="00627D80"/>
    <w:rsid w:val="0063023A"/>
    <w:rsid w:val="00630681"/>
    <w:rsid w:val="00630CCC"/>
    <w:rsid w:val="00630E0F"/>
    <w:rsid w:val="00630E13"/>
    <w:rsid w:val="00630FD7"/>
    <w:rsid w:val="00631554"/>
    <w:rsid w:val="006317EE"/>
    <w:rsid w:val="00631CE1"/>
    <w:rsid w:val="00631EBB"/>
    <w:rsid w:val="006326F4"/>
    <w:rsid w:val="00632B6A"/>
    <w:rsid w:val="00632FB3"/>
    <w:rsid w:val="0063338B"/>
    <w:rsid w:val="0063373F"/>
    <w:rsid w:val="00633BE0"/>
    <w:rsid w:val="00633C18"/>
    <w:rsid w:val="00633C45"/>
    <w:rsid w:val="00633D4F"/>
    <w:rsid w:val="006342BE"/>
    <w:rsid w:val="00634364"/>
    <w:rsid w:val="006347E7"/>
    <w:rsid w:val="00634977"/>
    <w:rsid w:val="00635011"/>
    <w:rsid w:val="00635379"/>
    <w:rsid w:val="00635830"/>
    <w:rsid w:val="00635887"/>
    <w:rsid w:val="006360B3"/>
    <w:rsid w:val="006360E8"/>
    <w:rsid w:val="00636834"/>
    <w:rsid w:val="00636BEA"/>
    <w:rsid w:val="00636CCB"/>
    <w:rsid w:val="00636F12"/>
    <w:rsid w:val="00637062"/>
    <w:rsid w:val="006375F5"/>
    <w:rsid w:val="006378EA"/>
    <w:rsid w:val="006403D7"/>
    <w:rsid w:val="0064058A"/>
    <w:rsid w:val="006409F3"/>
    <w:rsid w:val="00640C39"/>
    <w:rsid w:val="00640EC0"/>
    <w:rsid w:val="00640FFE"/>
    <w:rsid w:val="0064104D"/>
    <w:rsid w:val="006413BB"/>
    <w:rsid w:val="006414F7"/>
    <w:rsid w:val="00641572"/>
    <w:rsid w:val="0064180A"/>
    <w:rsid w:val="006419EF"/>
    <w:rsid w:val="00641DB9"/>
    <w:rsid w:val="00641E83"/>
    <w:rsid w:val="0064208C"/>
    <w:rsid w:val="006423A1"/>
    <w:rsid w:val="0064254E"/>
    <w:rsid w:val="00642609"/>
    <w:rsid w:val="0064278D"/>
    <w:rsid w:val="00642EDA"/>
    <w:rsid w:val="00643003"/>
    <w:rsid w:val="0064350D"/>
    <w:rsid w:val="00643C19"/>
    <w:rsid w:val="00643E06"/>
    <w:rsid w:val="00644510"/>
    <w:rsid w:val="00644871"/>
    <w:rsid w:val="006452D9"/>
    <w:rsid w:val="00645751"/>
    <w:rsid w:val="00645B55"/>
    <w:rsid w:val="00645C7E"/>
    <w:rsid w:val="00645E4B"/>
    <w:rsid w:val="006461CF"/>
    <w:rsid w:val="00646349"/>
    <w:rsid w:val="00646586"/>
    <w:rsid w:val="006465FB"/>
    <w:rsid w:val="006467CE"/>
    <w:rsid w:val="006468A6"/>
    <w:rsid w:val="00646BF4"/>
    <w:rsid w:val="00646C8B"/>
    <w:rsid w:val="00646CE2"/>
    <w:rsid w:val="00646D95"/>
    <w:rsid w:val="00647279"/>
    <w:rsid w:val="00647385"/>
    <w:rsid w:val="0064759E"/>
    <w:rsid w:val="00647883"/>
    <w:rsid w:val="00647B50"/>
    <w:rsid w:val="00647D4A"/>
    <w:rsid w:val="00647DFA"/>
    <w:rsid w:val="0064F489"/>
    <w:rsid w:val="0065006D"/>
    <w:rsid w:val="006501F1"/>
    <w:rsid w:val="00650383"/>
    <w:rsid w:val="006508D5"/>
    <w:rsid w:val="006509D3"/>
    <w:rsid w:val="00650DD5"/>
    <w:rsid w:val="00651209"/>
    <w:rsid w:val="00651C9E"/>
    <w:rsid w:val="00651DAE"/>
    <w:rsid w:val="00652024"/>
    <w:rsid w:val="0065208A"/>
    <w:rsid w:val="00652921"/>
    <w:rsid w:val="0065299B"/>
    <w:rsid w:val="00652BB3"/>
    <w:rsid w:val="00652CA1"/>
    <w:rsid w:val="00652CDE"/>
    <w:rsid w:val="006531B2"/>
    <w:rsid w:val="006531ED"/>
    <w:rsid w:val="006532F6"/>
    <w:rsid w:val="006536E8"/>
    <w:rsid w:val="00653A5C"/>
    <w:rsid w:val="00653A68"/>
    <w:rsid w:val="00653BD3"/>
    <w:rsid w:val="00653D46"/>
    <w:rsid w:val="006546BF"/>
    <w:rsid w:val="00654799"/>
    <w:rsid w:val="00654DEE"/>
    <w:rsid w:val="00654E8E"/>
    <w:rsid w:val="00655026"/>
    <w:rsid w:val="00655DDF"/>
    <w:rsid w:val="0065608C"/>
    <w:rsid w:val="0065621C"/>
    <w:rsid w:val="006566E5"/>
    <w:rsid w:val="006568D2"/>
    <w:rsid w:val="00656DBB"/>
    <w:rsid w:val="00656E47"/>
    <w:rsid w:val="006576EA"/>
    <w:rsid w:val="0065779C"/>
    <w:rsid w:val="00657808"/>
    <w:rsid w:val="00657D1A"/>
    <w:rsid w:val="0066006B"/>
    <w:rsid w:val="006605D5"/>
    <w:rsid w:val="00660898"/>
    <w:rsid w:val="006609E1"/>
    <w:rsid w:val="00660CF5"/>
    <w:rsid w:val="00660FBE"/>
    <w:rsid w:val="006610FC"/>
    <w:rsid w:val="00661621"/>
    <w:rsid w:val="00661703"/>
    <w:rsid w:val="0066170A"/>
    <w:rsid w:val="00661FE3"/>
    <w:rsid w:val="006622DC"/>
    <w:rsid w:val="006624C2"/>
    <w:rsid w:val="0066285C"/>
    <w:rsid w:val="006628CE"/>
    <w:rsid w:val="00662D7B"/>
    <w:rsid w:val="00662E95"/>
    <w:rsid w:val="00662EE1"/>
    <w:rsid w:val="006638EC"/>
    <w:rsid w:val="00663B54"/>
    <w:rsid w:val="00663E08"/>
    <w:rsid w:val="0066443F"/>
    <w:rsid w:val="006644A3"/>
    <w:rsid w:val="00664CC7"/>
    <w:rsid w:val="00664EC8"/>
    <w:rsid w:val="00665327"/>
    <w:rsid w:val="00665632"/>
    <w:rsid w:val="0066574F"/>
    <w:rsid w:val="00665C32"/>
    <w:rsid w:val="0066636D"/>
    <w:rsid w:val="0066652B"/>
    <w:rsid w:val="0066666A"/>
    <w:rsid w:val="00666AA9"/>
    <w:rsid w:val="00666B0E"/>
    <w:rsid w:val="00666FDE"/>
    <w:rsid w:val="0066726E"/>
    <w:rsid w:val="00667442"/>
    <w:rsid w:val="00667CFA"/>
    <w:rsid w:val="00667E2F"/>
    <w:rsid w:val="00667E59"/>
    <w:rsid w:val="00667E64"/>
    <w:rsid w:val="006700BE"/>
    <w:rsid w:val="00670637"/>
    <w:rsid w:val="0067069C"/>
    <w:rsid w:val="006707B2"/>
    <w:rsid w:val="00670804"/>
    <w:rsid w:val="00670CED"/>
    <w:rsid w:val="00670D40"/>
    <w:rsid w:val="00670DFB"/>
    <w:rsid w:val="00670FC6"/>
    <w:rsid w:val="0067103D"/>
    <w:rsid w:val="0067136C"/>
    <w:rsid w:val="006715C9"/>
    <w:rsid w:val="00671958"/>
    <w:rsid w:val="00671B38"/>
    <w:rsid w:val="006722D2"/>
    <w:rsid w:val="0067259B"/>
    <w:rsid w:val="00672859"/>
    <w:rsid w:val="00672944"/>
    <w:rsid w:val="00672D56"/>
    <w:rsid w:val="00672ED6"/>
    <w:rsid w:val="00673078"/>
    <w:rsid w:val="00673556"/>
    <w:rsid w:val="00673D33"/>
    <w:rsid w:val="00673DDE"/>
    <w:rsid w:val="00674246"/>
    <w:rsid w:val="00674429"/>
    <w:rsid w:val="006744FE"/>
    <w:rsid w:val="006745A9"/>
    <w:rsid w:val="006746BE"/>
    <w:rsid w:val="0067475C"/>
    <w:rsid w:val="00674B0A"/>
    <w:rsid w:val="0067558C"/>
    <w:rsid w:val="00675F94"/>
    <w:rsid w:val="00675FCC"/>
    <w:rsid w:val="00676276"/>
    <w:rsid w:val="0067627B"/>
    <w:rsid w:val="006762AC"/>
    <w:rsid w:val="006765DB"/>
    <w:rsid w:val="006766EE"/>
    <w:rsid w:val="0067670E"/>
    <w:rsid w:val="00676E6F"/>
    <w:rsid w:val="00676F17"/>
    <w:rsid w:val="006770BC"/>
    <w:rsid w:val="006773BF"/>
    <w:rsid w:val="0067771A"/>
    <w:rsid w:val="00677B69"/>
    <w:rsid w:val="00677CBD"/>
    <w:rsid w:val="00677ED5"/>
    <w:rsid w:val="00677EDB"/>
    <w:rsid w:val="0068001F"/>
    <w:rsid w:val="00680434"/>
    <w:rsid w:val="006804E5"/>
    <w:rsid w:val="00680509"/>
    <w:rsid w:val="0068063F"/>
    <w:rsid w:val="006806FB"/>
    <w:rsid w:val="00680BB7"/>
    <w:rsid w:val="0068128D"/>
    <w:rsid w:val="00681B4C"/>
    <w:rsid w:val="006821BC"/>
    <w:rsid w:val="00682485"/>
    <w:rsid w:val="006826B5"/>
    <w:rsid w:val="006827E7"/>
    <w:rsid w:val="00682D32"/>
    <w:rsid w:val="00682F54"/>
    <w:rsid w:val="006835C4"/>
    <w:rsid w:val="00683655"/>
    <w:rsid w:val="00684D10"/>
    <w:rsid w:val="00685054"/>
    <w:rsid w:val="00685347"/>
    <w:rsid w:val="00685475"/>
    <w:rsid w:val="00685601"/>
    <w:rsid w:val="006857A8"/>
    <w:rsid w:val="00685EB6"/>
    <w:rsid w:val="00685F73"/>
    <w:rsid w:val="006862E8"/>
    <w:rsid w:val="006863DC"/>
    <w:rsid w:val="00686665"/>
    <w:rsid w:val="006866F9"/>
    <w:rsid w:val="00686927"/>
    <w:rsid w:val="00686DDF"/>
    <w:rsid w:val="00686DFD"/>
    <w:rsid w:val="00686E38"/>
    <w:rsid w:val="00686E44"/>
    <w:rsid w:val="00687533"/>
    <w:rsid w:val="006878C5"/>
    <w:rsid w:val="00687B12"/>
    <w:rsid w:val="00687C83"/>
    <w:rsid w:val="006904A3"/>
    <w:rsid w:val="00690792"/>
    <w:rsid w:val="00690D30"/>
    <w:rsid w:val="00690F1D"/>
    <w:rsid w:val="00691049"/>
    <w:rsid w:val="006913CA"/>
    <w:rsid w:val="006913FF"/>
    <w:rsid w:val="006916ED"/>
    <w:rsid w:val="0069173A"/>
    <w:rsid w:val="006919BD"/>
    <w:rsid w:val="00691C41"/>
    <w:rsid w:val="0069267D"/>
    <w:rsid w:val="00692D21"/>
    <w:rsid w:val="00692E5F"/>
    <w:rsid w:val="006933DA"/>
    <w:rsid w:val="006935F2"/>
    <w:rsid w:val="0069374E"/>
    <w:rsid w:val="0069374F"/>
    <w:rsid w:val="006938A7"/>
    <w:rsid w:val="00693BB1"/>
    <w:rsid w:val="00693CF9"/>
    <w:rsid w:val="00693D19"/>
    <w:rsid w:val="00694014"/>
    <w:rsid w:val="00694243"/>
    <w:rsid w:val="00694564"/>
    <w:rsid w:val="006946CC"/>
    <w:rsid w:val="00694A11"/>
    <w:rsid w:val="00694A68"/>
    <w:rsid w:val="0069511C"/>
    <w:rsid w:val="006953A7"/>
    <w:rsid w:val="006955A4"/>
    <w:rsid w:val="006957A1"/>
    <w:rsid w:val="006958F8"/>
    <w:rsid w:val="00695A15"/>
    <w:rsid w:val="00695C1D"/>
    <w:rsid w:val="0069682B"/>
    <w:rsid w:val="00696A58"/>
    <w:rsid w:val="00696AF8"/>
    <w:rsid w:val="00696D15"/>
    <w:rsid w:val="0069756F"/>
    <w:rsid w:val="006A00A0"/>
    <w:rsid w:val="006A0113"/>
    <w:rsid w:val="006A04E3"/>
    <w:rsid w:val="006A064C"/>
    <w:rsid w:val="006A0788"/>
    <w:rsid w:val="006A07D4"/>
    <w:rsid w:val="006A0828"/>
    <w:rsid w:val="006A0CFA"/>
    <w:rsid w:val="006A0D18"/>
    <w:rsid w:val="006A0F65"/>
    <w:rsid w:val="006A115E"/>
    <w:rsid w:val="006A116B"/>
    <w:rsid w:val="006A11EA"/>
    <w:rsid w:val="006A1762"/>
    <w:rsid w:val="006A17E1"/>
    <w:rsid w:val="006A1810"/>
    <w:rsid w:val="006A1B28"/>
    <w:rsid w:val="006A1D72"/>
    <w:rsid w:val="006A1DDC"/>
    <w:rsid w:val="006A2931"/>
    <w:rsid w:val="006A29DE"/>
    <w:rsid w:val="006A2A79"/>
    <w:rsid w:val="006A3E01"/>
    <w:rsid w:val="006A3FA3"/>
    <w:rsid w:val="006A41EA"/>
    <w:rsid w:val="006A4A3D"/>
    <w:rsid w:val="006A4D80"/>
    <w:rsid w:val="006A4E24"/>
    <w:rsid w:val="006A4F80"/>
    <w:rsid w:val="006A5157"/>
    <w:rsid w:val="006A516B"/>
    <w:rsid w:val="006A52DE"/>
    <w:rsid w:val="006A5377"/>
    <w:rsid w:val="006A6165"/>
    <w:rsid w:val="006A62F1"/>
    <w:rsid w:val="006A6310"/>
    <w:rsid w:val="006A659F"/>
    <w:rsid w:val="006A7017"/>
    <w:rsid w:val="006A72E8"/>
    <w:rsid w:val="006A7455"/>
    <w:rsid w:val="006A767A"/>
    <w:rsid w:val="006A7772"/>
    <w:rsid w:val="006A77AD"/>
    <w:rsid w:val="006A7EE4"/>
    <w:rsid w:val="006B0175"/>
    <w:rsid w:val="006B06DB"/>
    <w:rsid w:val="006B0915"/>
    <w:rsid w:val="006B0C52"/>
    <w:rsid w:val="006B0F4C"/>
    <w:rsid w:val="006B1349"/>
    <w:rsid w:val="006B18A6"/>
    <w:rsid w:val="006B1C51"/>
    <w:rsid w:val="006B1CE9"/>
    <w:rsid w:val="006B1E56"/>
    <w:rsid w:val="006B21CC"/>
    <w:rsid w:val="006B22CC"/>
    <w:rsid w:val="006B22F2"/>
    <w:rsid w:val="006B2361"/>
    <w:rsid w:val="006B2A73"/>
    <w:rsid w:val="006B2B19"/>
    <w:rsid w:val="006B2F6E"/>
    <w:rsid w:val="006B310B"/>
    <w:rsid w:val="006B35EB"/>
    <w:rsid w:val="006B376C"/>
    <w:rsid w:val="006B37C2"/>
    <w:rsid w:val="006B37C6"/>
    <w:rsid w:val="006B3A26"/>
    <w:rsid w:val="006B3A98"/>
    <w:rsid w:val="006B3AB7"/>
    <w:rsid w:val="006B3AC8"/>
    <w:rsid w:val="006B4084"/>
    <w:rsid w:val="006B43BE"/>
    <w:rsid w:val="006B4C59"/>
    <w:rsid w:val="006B4DA3"/>
    <w:rsid w:val="006B5040"/>
    <w:rsid w:val="006B563F"/>
    <w:rsid w:val="006B56AF"/>
    <w:rsid w:val="006B56C6"/>
    <w:rsid w:val="006B5D95"/>
    <w:rsid w:val="006B6016"/>
    <w:rsid w:val="006B6395"/>
    <w:rsid w:val="006B65B7"/>
    <w:rsid w:val="006B6664"/>
    <w:rsid w:val="006B669A"/>
    <w:rsid w:val="006B6719"/>
    <w:rsid w:val="006B6A3C"/>
    <w:rsid w:val="006B6BA3"/>
    <w:rsid w:val="006B7102"/>
    <w:rsid w:val="006B7172"/>
    <w:rsid w:val="006B71EA"/>
    <w:rsid w:val="006B762D"/>
    <w:rsid w:val="006B7D5E"/>
    <w:rsid w:val="006C033E"/>
    <w:rsid w:val="006C0458"/>
    <w:rsid w:val="006C08F3"/>
    <w:rsid w:val="006C08FB"/>
    <w:rsid w:val="006C0AE4"/>
    <w:rsid w:val="006C0C43"/>
    <w:rsid w:val="006C11D3"/>
    <w:rsid w:val="006C12C3"/>
    <w:rsid w:val="006C12EA"/>
    <w:rsid w:val="006C12F0"/>
    <w:rsid w:val="006C14E6"/>
    <w:rsid w:val="006C1556"/>
    <w:rsid w:val="006C1557"/>
    <w:rsid w:val="006C16E9"/>
    <w:rsid w:val="006C1F74"/>
    <w:rsid w:val="006C2371"/>
    <w:rsid w:val="006C29EF"/>
    <w:rsid w:val="006C2C97"/>
    <w:rsid w:val="006C2D3F"/>
    <w:rsid w:val="006C2F67"/>
    <w:rsid w:val="006C3075"/>
    <w:rsid w:val="006C3283"/>
    <w:rsid w:val="006C37F1"/>
    <w:rsid w:val="006C39D0"/>
    <w:rsid w:val="006C3A96"/>
    <w:rsid w:val="006C3AF9"/>
    <w:rsid w:val="006C3B01"/>
    <w:rsid w:val="006C43B0"/>
    <w:rsid w:val="006C4BC1"/>
    <w:rsid w:val="006C571F"/>
    <w:rsid w:val="006C595B"/>
    <w:rsid w:val="006C59CA"/>
    <w:rsid w:val="006C5C72"/>
    <w:rsid w:val="006C5F39"/>
    <w:rsid w:val="006C5FD1"/>
    <w:rsid w:val="006C644B"/>
    <w:rsid w:val="006C6EAF"/>
    <w:rsid w:val="006C6F3C"/>
    <w:rsid w:val="006C7141"/>
    <w:rsid w:val="006C732B"/>
    <w:rsid w:val="006C7853"/>
    <w:rsid w:val="006C7996"/>
    <w:rsid w:val="006C7B41"/>
    <w:rsid w:val="006C7C52"/>
    <w:rsid w:val="006C7E3E"/>
    <w:rsid w:val="006D0007"/>
    <w:rsid w:val="006D03B4"/>
    <w:rsid w:val="006D040A"/>
    <w:rsid w:val="006D0516"/>
    <w:rsid w:val="006D0560"/>
    <w:rsid w:val="006D0B46"/>
    <w:rsid w:val="006D0B8F"/>
    <w:rsid w:val="006D0E11"/>
    <w:rsid w:val="006D1050"/>
    <w:rsid w:val="006D10B5"/>
    <w:rsid w:val="006D120F"/>
    <w:rsid w:val="006D1314"/>
    <w:rsid w:val="006D1431"/>
    <w:rsid w:val="006D16A0"/>
    <w:rsid w:val="006D1759"/>
    <w:rsid w:val="006D1EFD"/>
    <w:rsid w:val="006D210A"/>
    <w:rsid w:val="006D236A"/>
    <w:rsid w:val="006D24CB"/>
    <w:rsid w:val="006D26FF"/>
    <w:rsid w:val="006D27FA"/>
    <w:rsid w:val="006D2BDF"/>
    <w:rsid w:val="006D2C5A"/>
    <w:rsid w:val="006D2FD2"/>
    <w:rsid w:val="006D300A"/>
    <w:rsid w:val="006D30F0"/>
    <w:rsid w:val="006D32C6"/>
    <w:rsid w:val="006D33D3"/>
    <w:rsid w:val="006D366B"/>
    <w:rsid w:val="006D3A97"/>
    <w:rsid w:val="006D3B24"/>
    <w:rsid w:val="006D3BEF"/>
    <w:rsid w:val="006D3C7F"/>
    <w:rsid w:val="006D4185"/>
    <w:rsid w:val="006D44EE"/>
    <w:rsid w:val="006D4D1E"/>
    <w:rsid w:val="006D4E07"/>
    <w:rsid w:val="006D4EF3"/>
    <w:rsid w:val="006D55A2"/>
    <w:rsid w:val="006D5813"/>
    <w:rsid w:val="006D584E"/>
    <w:rsid w:val="006D5A9B"/>
    <w:rsid w:val="006D5C2E"/>
    <w:rsid w:val="006D5E51"/>
    <w:rsid w:val="006D6307"/>
    <w:rsid w:val="006D6606"/>
    <w:rsid w:val="006D6732"/>
    <w:rsid w:val="006D6932"/>
    <w:rsid w:val="006D6FCC"/>
    <w:rsid w:val="006D71C4"/>
    <w:rsid w:val="006D75E6"/>
    <w:rsid w:val="006D7725"/>
    <w:rsid w:val="006D772E"/>
    <w:rsid w:val="006D7961"/>
    <w:rsid w:val="006D79D7"/>
    <w:rsid w:val="006D7E89"/>
    <w:rsid w:val="006D7FB9"/>
    <w:rsid w:val="006E026E"/>
    <w:rsid w:val="006E02EF"/>
    <w:rsid w:val="006E0D23"/>
    <w:rsid w:val="006E0E38"/>
    <w:rsid w:val="006E1229"/>
    <w:rsid w:val="006E14B2"/>
    <w:rsid w:val="006E14DE"/>
    <w:rsid w:val="006E19ED"/>
    <w:rsid w:val="006E1A8F"/>
    <w:rsid w:val="006E1AC8"/>
    <w:rsid w:val="006E2573"/>
    <w:rsid w:val="006E259B"/>
    <w:rsid w:val="006E2738"/>
    <w:rsid w:val="006E27AD"/>
    <w:rsid w:val="006E27DF"/>
    <w:rsid w:val="006E2C77"/>
    <w:rsid w:val="006E3100"/>
    <w:rsid w:val="006E3220"/>
    <w:rsid w:val="006E34A0"/>
    <w:rsid w:val="006E36E9"/>
    <w:rsid w:val="006E3766"/>
    <w:rsid w:val="006E3800"/>
    <w:rsid w:val="006E3C3E"/>
    <w:rsid w:val="006E4211"/>
    <w:rsid w:val="006E4323"/>
    <w:rsid w:val="006E4343"/>
    <w:rsid w:val="006E452F"/>
    <w:rsid w:val="006E4E00"/>
    <w:rsid w:val="006E529E"/>
    <w:rsid w:val="006E5529"/>
    <w:rsid w:val="006E5576"/>
    <w:rsid w:val="006E5D3A"/>
    <w:rsid w:val="006E5D86"/>
    <w:rsid w:val="006E5F34"/>
    <w:rsid w:val="006E6188"/>
    <w:rsid w:val="006E643F"/>
    <w:rsid w:val="006E6485"/>
    <w:rsid w:val="006E65EF"/>
    <w:rsid w:val="006E67A2"/>
    <w:rsid w:val="006E6AC5"/>
    <w:rsid w:val="006E6BC2"/>
    <w:rsid w:val="006E6CD3"/>
    <w:rsid w:val="006E7022"/>
    <w:rsid w:val="006E74A6"/>
    <w:rsid w:val="006F05B7"/>
    <w:rsid w:val="006F061F"/>
    <w:rsid w:val="006F095C"/>
    <w:rsid w:val="006F0BB2"/>
    <w:rsid w:val="006F11E2"/>
    <w:rsid w:val="006F134B"/>
    <w:rsid w:val="006F1658"/>
    <w:rsid w:val="006F18CC"/>
    <w:rsid w:val="006F1A7D"/>
    <w:rsid w:val="006F1CFB"/>
    <w:rsid w:val="006F215F"/>
    <w:rsid w:val="006F21DF"/>
    <w:rsid w:val="006F222C"/>
    <w:rsid w:val="006F226B"/>
    <w:rsid w:val="006F23BC"/>
    <w:rsid w:val="006F2443"/>
    <w:rsid w:val="006F2592"/>
    <w:rsid w:val="006F26E0"/>
    <w:rsid w:val="006F2775"/>
    <w:rsid w:val="006F2E04"/>
    <w:rsid w:val="006F32B4"/>
    <w:rsid w:val="006F3359"/>
    <w:rsid w:val="006F37AE"/>
    <w:rsid w:val="006F3816"/>
    <w:rsid w:val="006F3926"/>
    <w:rsid w:val="006F3A10"/>
    <w:rsid w:val="006F429E"/>
    <w:rsid w:val="006F42BE"/>
    <w:rsid w:val="006F4587"/>
    <w:rsid w:val="006F498B"/>
    <w:rsid w:val="006F499D"/>
    <w:rsid w:val="006F4DFD"/>
    <w:rsid w:val="006F544E"/>
    <w:rsid w:val="006F55C6"/>
    <w:rsid w:val="006F5934"/>
    <w:rsid w:val="006F6118"/>
    <w:rsid w:val="006F64A7"/>
    <w:rsid w:val="006F668B"/>
    <w:rsid w:val="006F66C1"/>
    <w:rsid w:val="006F677B"/>
    <w:rsid w:val="006F6EC5"/>
    <w:rsid w:val="006F7479"/>
    <w:rsid w:val="006F7565"/>
    <w:rsid w:val="006F7A50"/>
    <w:rsid w:val="006F7D68"/>
    <w:rsid w:val="007000F4"/>
    <w:rsid w:val="00700536"/>
    <w:rsid w:val="007005D6"/>
    <w:rsid w:val="0070068F"/>
    <w:rsid w:val="00700C83"/>
    <w:rsid w:val="0070105C"/>
    <w:rsid w:val="007012AF"/>
    <w:rsid w:val="00701333"/>
    <w:rsid w:val="00701515"/>
    <w:rsid w:val="00701A82"/>
    <w:rsid w:val="00701BAF"/>
    <w:rsid w:val="00701C80"/>
    <w:rsid w:val="00701E02"/>
    <w:rsid w:val="007020E3"/>
    <w:rsid w:val="007021EE"/>
    <w:rsid w:val="00702477"/>
    <w:rsid w:val="00702917"/>
    <w:rsid w:val="00702AD8"/>
    <w:rsid w:val="007034D7"/>
    <w:rsid w:val="0070377F"/>
    <w:rsid w:val="0070383E"/>
    <w:rsid w:val="00703966"/>
    <w:rsid w:val="00703A26"/>
    <w:rsid w:val="007040FB"/>
    <w:rsid w:val="00704241"/>
    <w:rsid w:val="00704293"/>
    <w:rsid w:val="007043D2"/>
    <w:rsid w:val="00704513"/>
    <w:rsid w:val="0070455F"/>
    <w:rsid w:val="00704AAA"/>
    <w:rsid w:val="00704BC9"/>
    <w:rsid w:val="00704CD9"/>
    <w:rsid w:val="00704E0B"/>
    <w:rsid w:val="00704FAC"/>
    <w:rsid w:val="0070509D"/>
    <w:rsid w:val="007051E3"/>
    <w:rsid w:val="0070521B"/>
    <w:rsid w:val="0070527B"/>
    <w:rsid w:val="007052F0"/>
    <w:rsid w:val="00705777"/>
    <w:rsid w:val="00705F1D"/>
    <w:rsid w:val="007060C2"/>
    <w:rsid w:val="00706169"/>
    <w:rsid w:val="007062FF"/>
    <w:rsid w:val="007064FA"/>
    <w:rsid w:val="00706B83"/>
    <w:rsid w:val="00706CF7"/>
    <w:rsid w:val="0070716B"/>
    <w:rsid w:val="007071CB"/>
    <w:rsid w:val="0070784A"/>
    <w:rsid w:val="00707946"/>
    <w:rsid w:val="007079CB"/>
    <w:rsid w:val="00707E44"/>
    <w:rsid w:val="00710099"/>
    <w:rsid w:val="007102F4"/>
    <w:rsid w:val="00710866"/>
    <w:rsid w:val="00710F0F"/>
    <w:rsid w:val="0071112C"/>
    <w:rsid w:val="00711474"/>
    <w:rsid w:val="007114CC"/>
    <w:rsid w:val="007115F9"/>
    <w:rsid w:val="0071170D"/>
    <w:rsid w:val="007118E6"/>
    <w:rsid w:val="00711A78"/>
    <w:rsid w:val="00711BC7"/>
    <w:rsid w:val="00712303"/>
    <w:rsid w:val="007123E7"/>
    <w:rsid w:val="0071242F"/>
    <w:rsid w:val="00712A60"/>
    <w:rsid w:val="00712D77"/>
    <w:rsid w:val="00712DA1"/>
    <w:rsid w:val="00712E43"/>
    <w:rsid w:val="007134D2"/>
    <w:rsid w:val="00713693"/>
    <w:rsid w:val="007139EE"/>
    <w:rsid w:val="00713BB9"/>
    <w:rsid w:val="007145EF"/>
    <w:rsid w:val="0071531D"/>
    <w:rsid w:val="007153F9"/>
    <w:rsid w:val="00715578"/>
    <w:rsid w:val="00715D97"/>
    <w:rsid w:val="00715FD7"/>
    <w:rsid w:val="0071623E"/>
    <w:rsid w:val="00716284"/>
    <w:rsid w:val="0071756D"/>
    <w:rsid w:val="0071761B"/>
    <w:rsid w:val="0071787E"/>
    <w:rsid w:val="00717B6A"/>
    <w:rsid w:val="00720175"/>
    <w:rsid w:val="00720584"/>
    <w:rsid w:val="00720C29"/>
    <w:rsid w:val="00720DCC"/>
    <w:rsid w:val="00721331"/>
    <w:rsid w:val="007215F1"/>
    <w:rsid w:val="007218D7"/>
    <w:rsid w:val="00721966"/>
    <w:rsid w:val="00721A10"/>
    <w:rsid w:val="00721D60"/>
    <w:rsid w:val="0072239E"/>
    <w:rsid w:val="007223C7"/>
    <w:rsid w:val="00722417"/>
    <w:rsid w:val="00722803"/>
    <w:rsid w:val="00722B22"/>
    <w:rsid w:val="00722DD4"/>
    <w:rsid w:val="00723061"/>
    <w:rsid w:val="007232B8"/>
    <w:rsid w:val="007233FA"/>
    <w:rsid w:val="007234DC"/>
    <w:rsid w:val="00723827"/>
    <w:rsid w:val="00723C7C"/>
    <w:rsid w:val="00723CCF"/>
    <w:rsid w:val="00723D3C"/>
    <w:rsid w:val="00723F41"/>
    <w:rsid w:val="00725186"/>
    <w:rsid w:val="00725682"/>
    <w:rsid w:val="007258A4"/>
    <w:rsid w:val="00725D57"/>
    <w:rsid w:val="0072612D"/>
    <w:rsid w:val="0072622F"/>
    <w:rsid w:val="007263CE"/>
    <w:rsid w:val="00726B44"/>
    <w:rsid w:val="00726B6B"/>
    <w:rsid w:val="0072722D"/>
    <w:rsid w:val="0072729D"/>
    <w:rsid w:val="00727845"/>
    <w:rsid w:val="00727DA2"/>
    <w:rsid w:val="007308D9"/>
    <w:rsid w:val="007310AA"/>
    <w:rsid w:val="007312DD"/>
    <w:rsid w:val="007316D0"/>
    <w:rsid w:val="00731951"/>
    <w:rsid w:val="00731C0C"/>
    <w:rsid w:val="00731CD9"/>
    <w:rsid w:val="00731EE9"/>
    <w:rsid w:val="00732537"/>
    <w:rsid w:val="007325F2"/>
    <w:rsid w:val="0073281F"/>
    <w:rsid w:val="00732969"/>
    <w:rsid w:val="00732FD9"/>
    <w:rsid w:val="0073355D"/>
    <w:rsid w:val="00733564"/>
    <w:rsid w:val="0073366A"/>
    <w:rsid w:val="007339A0"/>
    <w:rsid w:val="00733BD7"/>
    <w:rsid w:val="00733C4A"/>
    <w:rsid w:val="00734682"/>
    <w:rsid w:val="007347EB"/>
    <w:rsid w:val="00734BBA"/>
    <w:rsid w:val="00734F8D"/>
    <w:rsid w:val="00735330"/>
    <w:rsid w:val="0073552F"/>
    <w:rsid w:val="007357C4"/>
    <w:rsid w:val="0073583A"/>
    <w:rsid w:val="007359F6"/>
    <w:rsid w:val="00735B10"/>
    <w:rsid w:val="00735C44"/>
    <w:rsid w:val="00735E9E"/>
    <w:rsid w:val="00736394"/>
    <w:rsid w:val="007364D2"/>
    <w:rsid w:val="007365E7"/>
    <w:rsid w:val="00736838"/>
    <w:rsid w:val="00736966"/>
    <w:rsid w:val="00736D14"/>
    <w:rsid w:val="0073714B"/>
    <w:rsid w:val="00737227"/>
    <w:rsid w:val="0073757A"/>
    <w:rsid w:val="00737689"/>
    <w:rsid w:val="00737A65"/>
    <w:rsid w:val="00737E18"/>
    <w:rsid w:val="00740678"/>
    <w:rsid w:val="007406FB"/>
    <w:rsid w:val="007408D5"/>
    <w:rsid w:val="007408F7"/>
    <w:rsid w:val="0074095D"/>
    <w:rsid w:val="007409BE"/>
    <w:rsid w:val="00740A0D"/>
    <w:rsid w:val="00740AFE"/>
    <w:rsid w:val="00741089"/>
    <w:rsid w:val="00741114"/>
    <w:rsid w:val="0074125F"/>
    <w:rsid w:val="00741544"/>
    <w:rsid w:val="0074154B"/>
    <w:rsid w:val="0074159F"/>
    <w:rsid w:val="00741B7F"/>
    <w:rsid w:val="0074224C"/>
    <w:rsid w:val="0074227E"/>
    <w:rsid w:val="00742280"/>
    <w:rsid w:val="00742521"/>
    <w:rsid w:val="00742975"/>
    <w:rsid w:val="00742B41"/>
    <w:rsid w:val="00742E0A"/>
    <w:rsid w:val="007432B1"/>
    <w:rsid w:val="00743345"/>
    <w:rsid w:val="007433B3"/>
    <w:rsid w:val="007433E4"/>
    <w:rsid w:val="00743467"/>
    <w:rsid w:val="00743627"/>
    <w:rsid w:val="007436C1"/>
    <w:rsid w:val="0074372D"/>
    <w:rsid w:val="00743B05"/>
    <w:rsid w:val="00743C8B"/>
    <w:rsid w:val="00744049"/>
    <w:rsid w:val="0074420A"/>
    <w:rsid w:val="007445B6"/>
    <w:rsid w:val="00744965"/>
    <w:rsid w:val="00744C48"/>
    <w:rsid w:val="00745558"/>
    <w:rsid w:val="00745812"/>
    <w:rsid w:val="00745BB1"/>
    <w:rsid w:val="00746024"/>
    <w:rsid w:val="00746277"/>
    <w:rsid w:val="0074672B"/>
    <w:rsid w:val="0074683F"/>
    <w:rsid w:val="007469F7"/>
    <w:rsid w:val="00746AF2"/>
    <w:rsid w:val="00746B1C"/>
    <w:rsid w:val="00747113"/>
    <w:rsid w:val="0074735F"/>
    <w:rsid w:val="00747434"/>
    <w:rsid w:val="0075017A"/>
    <w:rsid w:val="00750558"/>
    <w:rsid w:val="007506C0"/>
    <w:rsid w:val="00750B9E"/>
    <w:rsid w:val="00751057"/>
    <w:rsid w:val="0075107D"/>
    <w:rsid w:val="00751136"/>
    <w:rsid w:val="00751206"/>
    <w:rsid w:val="00751410"/>
    <w:rsid w:val="0075158F"/>
    <w:rsid w:val="00751886"/>
    <w:rsid w:val="00751BD1"/>
    <w:rsid w:val="00752066"/>
    <w:rsid w:val="00752089"/>
    <w:rsid w:val="00752096"/>
    <w:rsid w:val="00752112"/>
    <w:rsid w:val="00752241"/>
    <w:rsid w:val="00752710"/>
    <w:rsid w:val="00752729"/>
    <w:rsid w:val="007529DA"/>
    <w:rsid w:val="007529EA"/>
    <w:rsid w:val="00752DB0"/>
    <w:rsid w:val="00752E6A"/>
    <w:rsid w:val="00752F02"/>
    <w:rsid w:val="007530C2"/>
    <w:rsid w:val="007535EA"/>
    <w:rsid w:val="007535EB"/>
    <w:rsid w:val="00753728"/>
    <w:rsid w:val="00753813"/>
    <w:rsid w:val="007539D0"/>
    <w:rsid w:val="00753B1E"/>
    <w:rsid w:val="00753D44"/>
    <w:rsid w:val="00753E70"/>
    <w:rsid w:val="00753EA9"/>
    <w:rsid w:val="00754227"/>
    <w:rsid w:val="007543AB"/>
    <w:rsid w:val="007543C0"/>
    <w:rsid w:val="0075517C"/>
    <w:rsid w:val="007552DA"/>
    <w:rsid w:val="007552E2"/>
    <w:rsid w:val="00755689"/>
    <w:rsid w:val="007557DE"/>
    <w:rsid w:val="0075596D"/>
    <w:rsid w:val="00755B54"/>
    <w:rsid w:val="00755BC3"/>
    <w:rsid w:val="00755FCC"/>
    <w:rsid w:val="007561BD"/>
    <w:rsid w:val="007561C0"/>
    <w:rsid w:val="00756615"/>
    <w:rsid w:val="007568A6"/>
    <w:rsid w:val="007569E9"/>
    <w:rsid w:val="00756FBB"/>
    <w:rsid w:val="00757069"/>
    <w:rsid w:val="0075759A"/>
    <w:rsid w:val="00757A9E"/>
    <w:rsid w:val="00757CAD"/>
    <w:rsid w:val="00757F53"/>
    <w:rsid w:val="00757FF4"/>
    <w:rsid w:val="00760005"/>
    <w:rsid w:val="00760285"/>
    <w:rsid w:val="007605C0"/>
    <w:rsid w:val="00760986"/>
    <w:rsid w:val="007609A2"/>
    <w:rsid w:val="00760AA3"/>
    <w:rsid w:val="007615EB"/>
    <w:rsid w:val="00761B71"/>
    <w:rsid w:val="00761D83"/>
    <w:rsid w:val="00761DE4"/>
    <w:rsid w:val="00761DFF"/>
    <w:rsid w:val="00762039"/>
    <w:rsid w:val="00762E2D"/>
    <w:rsid w:val="00762E58"/>
    <w:rsid w:val="00763007"/>
    <w:rsid w:val="00763188"/>
    <w:rsid w:val="00763290"/>
    <w:rsid w:val="007634C5"/>
    <w:rsid w:val="0076381A"/>
    <w:rsid w:val="00763E84"/>
    <w:rsid w:val="00763FB5"/>
    <w:rsid w:val="007644A0"/>
    <w:rsid w:val="007644AE"/>
    <w:rsid w:val="00764781"/>
    <w:rsid w:val="007650E1"/>
    <w:rsid w:val="00765314"/>
    <w:rsid w:val="007657BF"/>
    <w:rsid w:val="00765A33"/>
    <w:rsid w:val="00765C8F"/>
    <w:rsid w:val="00766181"/>
    <w:rsid w:val="00766224"/>
    <w:rsid w:val="00766563"/>
    <w:rsid w:val="00766686"/>
    <w:rsid w:val="00766DDC"/>
    <w:rsid w:val="00766F3F"/>
    <w:rsid w:val="00767058"/>
    <w:rsid w:val="0076723D"/>
    <w:rsid w:val="0076736C"/>
    <w:rsid w:val="007676A3"/>
    <w:rsid w:val="007676E3"/>
    <w:rsid w:val="007676E9"/>
    <w:rsid w:val="00767870"/>
    <w:rsid w:val="007679C4"/>
    <w:rsid w:val="00767ADC"/>
    <w:rsid w:val="00768A7E"/>
    <w:rsid w:val="00770200"/>
    <w:rsid w:val="0077067C"/>
    <w:rsid w:val="00770911"/>
    <w:rsid w:val="00770C31"/>
    <w:rsid w:val="00770FE3"/>
    <w:rsid w:val="007712D7"/>
    <w:rsid w:val="0077145C"/>
    <w:rsid w:val="00771B28"/>
    <w:rsid w:val="00771E49"/>
    <w:rsid w:val="00771E57"/>
    <w:rsid w:val="00772009"/>
    <w:rsid w:val="00772078"/>
    <w:rsid w:val="00772A42"/>
    <w:rsid w:val="00772A7D"/>
    <w:rsid w:val="00772BA6"/>
    <w:rsid w:val="00772CA3"/>
    <w:rsid w:val="00773388"/>
    <w:rsid w:val="0077373B"/>
    <w:rsid w:val="0077382B"/>
    <w:rsid w:val="00773C9F"/>
    <w:rsid w:val="00773E0C"/>
    <w:rsid w:val="007740B9"/>
    <w:rsid w:val="00774280"/>
    <w:rsid w:val="007745D2"/>
    <w:rsid w:val="00774663"/>
    <w:rsid w:val="00774942"/>
    <w:rsid w:val="00774A79"/>
    <w:rsid w:val="00774E2A"/>
    <w:rsid w:val="00775212"/>
    <w:rsid w:val="0077569C"/>
    <w:rsid w:val="007759CD"/>
    <w:rsid w:val="007759EA"/>
    <w:rsid w:val="00775BAA"/>
    <w:rsid w:val="00775DF2"/>
    <w:rsid w:val="00775F4A"/>
    <w:rsid w:val="00775FC5"/>
    <w:rsid w:val="007760D3"/>
    <w:rsid w:val="00776173"/>
    <w:rsid w:val="0077624D"/>
    <w:rsid w:val="007762A2"/>
    <w:rsid w:val="007762DA"/>
    <w:rsid w:val="00776A7B"/>
    <w:rsid w:val="0077779A"/>
    <w:rsid w:val="00777DB7"/>
    <w:rsid w:val="00777DE8"/>
    <w:rsid w:val="00777E50"/>
    <w:rsid w:val="00780435"/>
    <w:rsid w:val="00780846"/>
    <w:rsid w:val="007809EA"/>
    <w:rsid w:val="00780BD9"/>
    <w:rsid w:val="00781091"/>
    <w:rsid w:val="007810EF"/>
    <w:rsid w:val="00781437"/>
    <w:rsid w:val="0078149E"/>
    <w:rsid w:val="00781720"/>
    <w:rsid w:val="00781842"/>
    <w:rsid w:val="007819BD"/>
    <w:rsid w:val="00781E9B"/>
    <w:rsid w:val="00782388"/>
    <w:rsid w:val="007824DB"/>
    <w:rsid w:val="0078273C"/>
    <w:rsid w:val="00782870"/>
    <w:rsid w:val="007829E8"/>
    <w:rsid w:val="00782A6F"/>
    <w:rsid w:val="00782BA1"/>
    <w:rsid w:val="00782C56"/>
    <w:rsid w:val="00782CF5"/>
    <w:rsid w:val="00783016"/>
    <w:rsid w:val="007834F6"/>
    <w:rsid w:val="007837CA"/>
    <w:rsid w:val="007838DC"/>
    <w:rsid w:val="00783D7D"/>
    <w:rsid w:val="00783FB3"/>
    <w:rsid w:val="00784171"/>
    <w:rsid w:val="007842AB"/>
    <w:rsid w:val="0078480C"/>
    <w:rsid w:val="00784C48"/>
    <w:rsid w:val="00784C6F"/>
    <w:rsid w:val="00784E19"/>
    <w:rsid w:val="00785015"/>
    <w:rsid w:val="00785DF5"/>
    <w:rsid w:val="0078619D"/>
    <w:rsid w:val="007861F4"/>
    <w:rsid w:val="00786213"/>
    <w:rsid w:val="0078632C"/>
    <w:rsid w:val="0078684F"/>
    <w:rsid w:val="00786867"/>
    <w:rsid w:val="00786977"/>
    <w:rsid w:val="0078715E"/>
    <w:rsid w:val="00787A40"/>
    <w:rsid w:val="00787A55"/>
    <w:rsid w:val="00787E81"/>
    <w:rsid w:val="00787F6F"/>
    <w:rsid w:val="007903B8"/>
    <w:rsid w:val="007904E8"/>
    <w:rsid w:val="0079079A"/>
    <w:rsid w:val="0079080E"/>
    <w:rsid w:val="00790A48"/>
    <w:rsid w:val="00790E87"/>
    <w:rsid w:val="00790EBC"/>
    <w:rsid w:val="00791055"/>
    <w:rsid w:val="00791570"/>
    <w:rsid w:val="00791B50"/>
    <w:rsid w:val="00791EA4"/>
    <w:rsid w:val="007921F8"/>
    <w:rsid w:val="0079237C"/>
    <w:rsid w:val="0079240F"/>
    <w:rsid w:val="00792C50"/>
    <w:rsid w:val="00792D57"/>
    <w:rsid w:val="00792ED9"/>
    <w:rsid w:val="00793509"/>
    <w:rsid w:val="0079378A"/>
    <w:rsid w:val="00793842"/>
    <w:rsid w:val="007938C7"/>
    <w:rsid w:val="00793C74"/>
    <w:rsid w:val="007940E0"/>
    <w:rsid w:val="00794BD1"/>
    <w:rsid w:val="00794C3C"/>
    <w:rsid w:val="00794C6F"/>
    <w:rsid w:val="007951A0"/>
    <w:rsid w:val="007951EC"/>
    <w:rsid w:val="0079544B"/>
    <w:rsid w:val="00795568"/>
    <w:rsid w:val="00795716"/>
    <w:rsid w:val="00795906"/>
    <w:rsid w:val="00795BF2"/>
    <w:rsid w:val="00795E44"/>
    <w:rsid w:val="00796646"/>
    <w:rsid w:val="007968AA"/>
    <w:rsid w:val="00796AEB"/>
    <w:rsid w:val="00796DD4"/>
    <w:rsid w:val="00796EF5"/>
    <w:rsid w:val="00796F70"/>
    <w:rsid w:val="007973D0"/>
    <w:rsid w:val="0079740E"/>
    <w:rsid w:val="00797553"/>
    <w:rsid w:val="007975E2"/>
    <w:rsid w:val="00797658"/>
    <w:rsid w:val="00797808"/>
    <w:rsid w:val="00797A8C"/>
    <w:rsid w:val="00797BAA"/>
    <w:rsid w:val="00797F5B"/>
    <w:rsid w:val="00797F8B"/>
    <w:rsid w:val="007A0034"/>
    <w:rsid w:val="007A0761"/>
    <w:rsid w:val="007A08CE"/>
    <w:rsid w:val="007A0D5E"/>
    <w:rsid w:val="007A1263"/>
    <w:rsid w:val="007A1375"/>
    <w:rsid w:val="007A1407"/>
    <w:rsid w:val="007A1699"/>
    <w:rsid w:val="007A1E25"/>
    <w:rsid w:val="007A207A"/>
    <w:rsid w:val="007A214D"/>
    <w:rsid w:val="007A21DC"/>
    <w:rsid w:val="007A22DD"/>
    <w:rsid w:val="007A254F"/>
    <w:rsid w:val="007A2E8A"/>
    <w:rsid w:val="007A2FEC"/>
    <w:rsid w:val="007A313A"/>
    <w:rsid w:val="007A37D2"/>
    <w:rsid w:val="007A3977"/>
    <w:rsid w:val="007A397B"/>
    <w:rsid w:val="007A3C10"/>
    <w:rsid w:val="007A3C37"/>
    <w:rsid w:val="007A47D7"/>
    <w:rsid w:val="007A489F"/>
    <w:rsid w:val="007A495B"/>
    <w:rsid w:val="007A4CCB"/>
    <w:rsid w:val="007A4D5B"/>
    <w:rsid w:val="007A4E0C"/>
    <w:rsid w:val="007A52CA"/>
    <w:rsid w:val="007A5307"/>
    <w:rsid w:val="007A6446"/>
    <w:rsid w:val="007A6CA3"/>
    <w:rsid w:val="007A71E5"/>
    <w:rsid w:val="007A74D3"/>
    <w:rsid w:val="007A77BE"/>
    <w:rsid w:val="007A7BA4"/>
    <w:rsid w:val="007B002C"/>
    <w:rsid w:val="007B0448"/>
    <w:rsid w:val="007B062C"/>
    <w:rsid w:val="007B065C"/>
    <w:rsid w:val="007B0DFF"/>
    <w:rsid w:val="007B0E33"/>
    <w:rsid w:val="007B1644"/>
    <w:rsid w:val="007B1C3F"/>
    <w:rsid w:val="007B209E"/>
    <w:rsid w:val="007B20E0"/>
    <w:rsid w:val="007B248F"/>
    <w:rsid w:val="007B26AD"/>
    <w:rsid w:val="007B29C3"/>
    <w:rsid w:val="007B2C63"/>
    <w:rsid w:val="007B312B"/>
    <w:rsid w:val="007B319A"/>
    <w:rsid w:val="007B342E"/>
    <w:rsid w:val="007B366F"/>
    <w:rsid w:val="007B38E1"/>
    <w:rsid w:val="007B3A61"/>
    <w:rsid w:val="007B43BD"/>
    <w:rsid w:val="007B477A"/>
    <w:rsid w:val="007B48C3"/>
    <w:rsid w:val="007B54FF"/>
    <w:rsid w:val="007B5704"/>
    <w:rsid w:val="007B598B"/>
    <w:rsid w:val="007B5A08"/>
    <w:rsid w:val="007B5C29"/>
    <w:rsid w:val="007B5E3C"/>
    <w:rsid w:val="007B62BC"/>
    <w:rsid w:val="007B6519"/>
    <w:rsid w:val="007B65EA"/>
    <w:rsid w:val="007B6642"/>
    <w:rsid w:val="007B671D"/>
    <w:rsid w:val="007B68CC"/>
    <w:rsid w:val="007B6D93"/>
    <w:rsid w:val="007B75F2"/>
    <w:rsid w:val="007B77C0"/>
    <w:rsid w:val="007B7B1C"/>
    <w:rsid w:val="007B7E80"/>
    <w:rsid w:val="007B7EAD"/>
    <w:rsid w:val="007B7FDB"/>
    <w:rsid w:val="007C015C"/>
    <w:rsid w:val="007C0220"/>
    <w:rsid w:val="007C031B"/>
    <w:rsid w:val="007C04DA"/>
    <w:rsid w:val="007C0548"/>
    <w:rsid w:val="007C0837"/>
    <w:rsid w:val="007C0A72"/>
    <w:rsid w:val="007C0E18"/>
    <w:rsid w:val="007C0ED9"/>
    <w:rsid w:val="007C1238"/>
    <w:rsid w:val="007C1573"/>
    <w:rsid w:val="007C1AD0"/>
    <w:rsid w:val="007C1ECB"/>
    <w:rsid w:val="007C25A4"/>
    <w:rsid w:val="007C25B7"/>
    <w:rsid w:val="007C25D5"/>
    <w:rsid w:val="007C2B85"/>
    <w:rsid w:val="007C2DE9"/>
    <w:rsid w:val="007C3061"/>
    <w:rsid w:val="007C3182"/>
    <w:rsid w:val="007C3277"/>
    <w:rsid w:val="007C32EC"/>
    <w:rsid w:val="007C334C"/>
    <w:rsid w:val="007C395A"/>
    <w:rsid w:val="007C3A04"/>
    <w:rsid w:val="007C3A36"/>
    <w:rsid w:val="007C3E8C"/>
    <w:rsid w:val="007C3EE1"/>
    <w:rsid w:val="007C418E"/>
    <w:rsid w:val="007C43D1"/>
    <w:rsid w:val="007C4478"/>
    <w:rsid w:val="007C4622"/>
    <w:rsid w:val="007C47E1"/>
    <w:rsid w:val="007C49DD"/>
    <w:rsid w:val="007C52E2"/>
    <w:rsid w:val="007C5321"/>
    <w:rsid w:val="007C5559"/>
    <w:rsid w:val="007C58AD"/>
    <w:rsid w:val="007C59CF"/>
    <w:rsid w:val="007C63F5"/>
    <w:rsid w:val="007C6DEE"/>
    <w:rsid w:val="007C6FEE"/>
    <w:rsid w:val="007C7476"/>
    <w:rsid w:val="007C76F9"/>
    <w:rsid w:val="007C771E"/>
    <w:rsid w:val="007C7725"/>
    <w:rsid w:val="007C7978"/>
    <w:rsid w:val="007C7A0C"/>
    <w:rsid w:val="007D0648"/>
    <w:rsid w:val="007D06B9"/>
    <w:rsid w:val="007D0927"/>
    <w:rsid w:val="007D0C51"/>
    <w:rsid w:val="007D0C99"/>
    <w:rsid w:val="007D0E51"/>
    <w:rsid w:val="007D1687"/>
    <w:rsid w:val="007D1BEE"/>
    <w:rsid w:val="007D1C9B"/>
    <w:rsid w:val="007D2633"/>
    <w:rsid w:val="007D2791"/>
    <w:rsid w:val="007D283E"/>
    <w:rsid w:val="007D2AE5"/>
    <w:rsid w:val="007D2C3D"/>
    <w:rsid w:val="007D30C9"/>
    <w:rsid w:val="007D31BC"/>
    <w:rsid w:val="007D35CB"/>
    <w:rsid w:val="007D3600"/>
    <w:rsid w:val="007D3FFA"/>
    <w:rsid w:val="007D404C"/>
    <w:rsid w:val="007D41D8"/>
    <w:rsid w:val="007D425F"/>
    <w:rsid w:val="007D4349"/>
    <w:rsid w:val="007D48B3"/>
    <w:rsid w:val="007D4991"/>
    <w:rsid w:val="007D4A92"/>
    <w:rsid w:val="007D4AEF"/>
    <w:rsid w:val="007D537A"/>
    <w:rsid w:val="007D544A"/>
    <w:rsid w:val="007D56F0"/>
    <w:rsid w:val="007D5E03"/>
    <w:rsid w:val="007D5EB9"/>
    <w:rsid w:val="007D6566"/>
    <w:rsid w:val="007D6758"/>
    <w:rsid w:val="007D689C"/>
    <w:rsid w:val="007D69A1"/>
    <w:rsid w:val="007D70AF"/>
    <w:rsid w:val="007D723C"/>
    <w:rsid w:val="007D7285"/>
    <w:rsid w:val="007D77D0"/>
    <w:rsid w:val="007D7CAD"/>
    <w:rsid w:val="007D7D81"/>
    <w:rsid w:val="007D7DFF"/>
    <w:rsid w:val="007E02A5"/>
    <w:rsid w:val="007E040D"/>
    <w:rsid w:val="007E06BA"/>
    <w:rsid w:val="007E0C8C"/>
    <w:rsid w:val="007E0DF8"/>
    <w:rsid w:val="007E1299"/>
    <w:rsid w:val="007E16DB"/>
    <w:rsid w:val="007E18C5"/>
    <w:rsid w:val="007E1AAF"/>
    <w:rsid w:val="007E1B86"/>
    <w:rsid w:val="007E1E88"/>
    <w:rsid w:val="007E23D9"/>
    <w:rsid w:val="007E27C2"/>
    <w:rsid w:val="007E28B7"/>
    <w:rsid w:val="007E2A40"/>
    <w:rsid w:val="007E2B6F"/>
    <w:rsid w:val="007E2FF6"/>
    <w:rsid w:val="007E309D"/>
    <w:rsid w:val="007E33EE"/>
    <w:rsid w:val="007E3463"/>
    <w:rsid w:val="007E357D"/>
    <w:rsid w:val="007E362C"/>
    <w:rsid w:val="007E366B"/>
    <w:rsid w:val="007E3784"/>
    <w:rsid w:val="007E3D6C"/>
    <w:rsid w:val="007E3D8B"/>
    <w:rsid w:val="007E40ED"/>
    <w:rsid w:val="007E412B"/>
    <w:rsid w:val="007E4177"/>
    <w:rsid w:val="007E4673"/>
    <w:rsid w:val="007E4779"/>
    <w:rsid w:val="007E485D"/>
    <w:rsid w:val="007E48D8"/>
    <w:rsid w:val="007E4AE8"/>
    <w:rsid w:val="007E4E25"/>
    <w:rsid w:val="007E4F31"/>
    <w:rsid w:val="007E4F64"/>
    <w:rsid w:val="007E52AD"/>
    <w:rsid w:val="007E5612"/>
    <w:rsid w:val="007E578F"/>
    <w:rsid w:val="007E5BC0"/>
    <w:rsid w:val="007E60FF"/>
    <w:rsid w:val="007E651A"/>
    <w:rsid w:val="007E668F"/>
    <w:rsid w:val="007E67F0"/>
    <w:rsid w:val="007E6A03"/>
    <w:rsid w:val="007E6BA9"/>
    <w:rsid w:val="007E6C64"/>
    <w:rsid w:val="007E71D3"/>
    <w:rsid w:val="007E74FE"/>
    <w:rsid w:val="007E7775"/>
    <w:rsid w:val="007E79F0"/>
    <w:rsid w:val="007E7C0A"/>
    <w:rsid w:val="007E7CB7"/>
    <w:rsid w:val="007E7EA9"/>
    <w:rsid w:val="007F00EF"/>
    <w:rsid w:val="007F0234"/>
    <w:rsid w:val="007F026B"/>
    <w:rsid w:val="007F03CF"/>
    <w:rsid w:val="007F044F"/>
    <w:rsid w:val="007F07B4"/>
    <w:rsid w:val="007F09CE"/>
    <w:rsid w:val="007F0B9C"/>
    <w:rsid w:val="007F0D87"/>
    <w:rsid w:val="007F11E9"/>
    <w:rsid w:val="007F129C"/>
    <w:rsid w:val="007F1593"/>
    <w:rsid w:val="007F16E4"/>
    <w:rsid w:val="007F1B92"/>
    <w:rsid w:val="007F2038"/>
    <w:rsid w:val="007F207B"/>
    <w:rsid w:val="007F2770"/>
    <w:rsid w:val="007F2C56"/>
    <w:rsid w:val="007F2CCE"/>
    <w:rsid w:val="007F2D4A"/>
    <w:rsid w:val="007F2DC1"/>
    <w:rsid w:val="007F2DC6"/>
    <w:rsid w:val="007F2DEE"/>
    <w:rsid w:val="007F314C"/>
    <w:rsid w:val="007F325D"/>
    <w:rsid w:val="007F33D4"/>
    <w:rsid w:val="007F3714"/>
    <w:rsid w:val="007F3C0F"/>
    <w:rsid w:val="007F3C3C"/>
    <w:rsid w:val="007F3F73"/>
    <w:rsid w:val="007F40C6"/>
    <w:rsid w:val="007F4255"/>
    <w:rsid w:val="007F4341"/>
    <w:rsid w:val="007F4C03"/>
    <w:rsid w:val="007F5096"/>
    <w:rsid w:val="007F50EC"/>
    <w:rsid w:val="007F5154"/>
    <w:rsid w:val="007F52B3"/>
    <w:rsid w:val="007F53E8"/>
    <w:rsid w:val="007F5E56"/>
    <w:rsid w:val="007F61D0"/>
    <w:rsid w:val="007F623D"/>
    <w:rsid w:val="007F6BCD"/>
    <w:rsid w:val="007F6D9E"/>
    <w:rsid w:val="007F736B"/>
    <w:rsid w:val="007F7D99"/>
    <w:rsid w:val="007F7E15"/>
    <w:rsid w:val="00800306"/>
    <w:rsid w:val="008003E7"/>
    <w:rsid w:val="00800450"/>
    <w:rsid w:val="008008C2"/>
    <w:rsid w:val="00800A44"/>
    <w:rsid w:val="00800B29"/>
    <w:rsid w:val="00800EC4"/>
    <w:rsid w:val="00800EFD"/>
    <w:rsid w:val="00800F61"/>
    <w:rsid w:val="008011A6"/>
    <w:rsid w:val="0080138E"/>
    <w:rsid w:val="00801430"/>
    <w:rsid w:val="00801496"/>
    <w:rsid w:val="008017F9"/>
    <w:rsid w:val="00801B1F"/>
    <w:rsid w:val="00801EE3"/>
    <w:rsid w:val="008022D2"/>
    <w:rsid w:val="00802385"/>
    <w:rsid w:val="00802B3D"/>
    <w:rsid w:val="00803A25"/>
    <w:rsid w:val="00803B22"/>
    <w:rsid w:val="008040B8"/>
    <w:rsid w:val="00804909"/>
    <w:rsid w:val="00804C40"/>
    <w:rsid w:val="00804CFF"/>
    <w:rsid w:val="00804D0B"/>
    <w:rsid w:val="00804E2A"/>
    <w:rsid w:val="008053CE"/>
    <w:rsid w:val="0080544C"/>
    <w:rsid w:val="008056BA"/>
    <w:rsid w:val="00805AFA"/>
    <w:rsid w:val="00806346"/>
    <w:rsid w:val="00806365"/>
    <w:rsid w:val="0080658C"/>
    <w:rsid w:val="0080680F"/>
    <w:rsid w:val="00806E19"/>
    <w:rsid w:val="00806E3A"/>
    <w:rsid w:val="00806FD6"/>
    <w:rsid w:val="00807021"/>
    <w:rsid w:val="00807259"/>
    <w:rsid w:val="00807335"/>
    <w:rsid w:val="00807360"/>
    <w:rsid w:val="00807618"/>
    <w:rsid w:val="00807908"/>
    <w:rsid w:val="00807960"/>
    <w:rsid w:val="00807983"/>
    <w:rsid w:val="008079AF"/>
    <w:rsid w:val="00807A4E"/>
    <w:rsid w:val="00807B1B"/>
    <w:rsid w:val="00807F78"/>
    <w:rsid w:val="0081008E"/>
    <w:rsid w:val="00810B98"/>
    <w:rsid w:val="00810D7D"/>
    <w:rsid w:val="00810D99"/>
    <w:rsid w:val="00810F70"/>
    <w:rsid w:val="00811410"/>
    <w:rsid w:val="00811A5B"/>
    <w:rsid w:val="00811CB0"/>
    <w:rsid w:val="00811F44"/>
    <w:rsid w:val="0081209F"/>
    <w:rsid w:val="008123D4"/>
    <w:rsid w:val="0081253A"/>
    <w:rsid w:val="00812CA4"/>
    <w:rsid w:val="00812FA0"/>
    <w:rsid w:val="00813698"/>
    <w:rsid w:val="008138D8"/>
    <w:rsid w:val="008139F8"/>
    <w:rsid w:val="00813A4C"/>
    <w:rsid w:val="00813C8E"/>
    <w:rsid w:val="0081442D"/>
    <w:rsid w:val="00814442"/>
    <w:rsid w:val="0081473D"/>
    <w:rsid w:val="008153A5"/>
    <w:rsid w:val="00816391"/>
    <w:rsid w:val="008164D4"/>
    <w:rsid w:val="00816DA3"/>
    <w:rsid w:val="00816E18"/>
    <w:rsid w:val="00817186"/>
    <w:rsid w:val="00817206"/>
    <w:rsid w:val="00817C43"/>
    <w:rsid w:val="008202B3"/>
    <w:rsid w:val="0082030E"/>
    <w:rsid w:val="0082040B"/>
    <w:rsid w:val="008207E9"/>
    <w:rsid w:val="00820911"/>
    <w:rsid w:val="00820A55"/>
    <w:rsid w:val="00821488"/>
    <w:rsid w:val="008216AE"/>
    <w:rsid w:val="00821897"/>
    <w:rsid w:val="00821DA2"/>
    <w:rsid w:val="00821FAB"/>
    <w:rsid w:val="00821FAE"/>
    <w:rsid w:val="00822098"/>
    <w:rsid w:val="008220AD"/>
    <w:rsid w:val="0082233E"/>
    <w:rsid w:val="0082247A"/>
    <w:rsid w:val="0082250E"/>
    <w:rsid w:val="00822A39"/>
    <w:rsid w:val="00822DCF"/>
    <w:rsid w:val="008237D2"/>
    <w:rsid w:val="008239ED"/>
    <w:rsid w:val="00823D2D"/>
    <w:rsid w:val="00823E0D"/>
    <w:rsid w:val="0082412E"/>
    <w:rsid w:val="0082412F"/>
    <w:rsid w:val="008241D0"/>
    <w:rsid w:val="00824412"/>
    <w:rsid w:val="008245C2"/>
    <w:rsid w:val="00824665"/>
    <w:rsid w:val="0082488C"/>
    <w:rsid w:val="008248EF"/>
    <w:rsid w:val="00824AC2"/>
    <w:rsid w:val="00824BF2"/>
    <w:rsid w:val="00824C08"/>
    <w:rsid w:val="008251EA"/>
    <w:rsid w:val="00825BAD"/>
    <w:rsid w:val="00825D57"/>
    <w:rsid w:val="00825EDF"/>
    <w:rsid w:val="008261A1"/>
    <w:rsid w:val="008262A2"/>
    <w:rsid w:val="00826506"/>
    <w:rsid w:val="0082673B"/>
    <w:rsid w:val="0082683D"/>
    <w:rsid w:val="0082685C"/>
    <w:rsid w:val="00826912"/>
    <w:rsid w:val="00826920"/>
    <w:rsid w:val="008269C0"/>
    <w:rsid w:val="00826AFC"/>
    <w:rsid w:val="00826B80"/>
    <w:rsid w:val="00826CFB"/>
    <w:rsid w:val="00826E88"/>
    <w:rsid w:val="00826F59"/>
    <w:rsid w:val="008270EC"/>
    <w:rsid w:val="008272A4"/>
    <w:rsid w:val="0082785A"/>
    <w:rsid w:val="0082795B"/>
    <w:rsid w:val="00827AF4"/>
    <w:rsid w:val="00827F9D"/>
    <w:rsid w:val="00827FF2"/>
    <w:rsid w:val="00827FFE"/>
    <w:rsid w:val="00830056"/>
    <w:rsid w:val="00830371"/>
    <w:rsid w:val="008303BA"/>
    <w:rsid w:val="008308F9"/>
    <w:rsid w:val="00830A61"/>
    <w:rsid w:val="00830AF6"/>
    <w:rsid w:val="0083139E"/>
    <w:rsid w:val="00831560"/>
    <w:rsid w:val="008317DA"/>
    <w:rsid w:val="0083190A"/>
    <w:rsid w:val="00831AFA"/>
    <w:rsid w:val="0083201C"/>
    <w:rsid w:val="00832077"/>
    <w:rsid w:val="00832267"/>
    <w:rsid w:val="00833121"/>
    <w:rsid w:val="00833234"/>
    <w:rsid w:val="008334E5"/>
    <w:rsid w:val="008337A6"/>
    <w:rsid w:val="008338B3"/>
    <w:rsid w:val="00834089"/>
    <w:rsid w:val="008340C2"/>
    <w:rsid w:val="0083421D"/>
    <w:rsid w:val="0083480D"/>
    <w:rsid w:val="00834C64"/>
    <w:rsid w:val="00834F98"/>
    <w:rsid w:val="0083503B"/>
    <w:rsid w:val="008352BF"/>
    <w:rsid w:val="00835682"/>
    <w:rsid w:val="0083572A"/>
    <w:rsid w:val="008359B7"/>
    <w:rsid w:val="008360BA"/>
    <w:rsid w:val="008364BC"/>
    <w:rsid w:val="0083662E"/>
    <w:rsid w:val="00836B18"/>
    <w:rsid w:val="00837084"/>
    <w:rsid w:val="00837420"/>
    <w:rsid w:val="008376FF"/>
    <w:rsid w:val="00837712"/>
    <w:rsid w:val="008378F7"/>
    <w:rsid w:val="00837C9A"/>
    <w:rsid w:val="00837EB7"/>
    <w:rsid w:val="00837F5D"/>
    <w:rsid w:val="00840167"/>
    <w:rsid w:val="0084049F"/>
    <w:rsid w:val="008406D1"/>
    <w:rsid w:val="0084094C"/>
    <w:rsid w:val="0084096B"/>
    <w:rsid w:val="008410A2"/>
    <w:rsid w:val="008411F2"/>
    <w:rsid w:val="008417C6"/>
    <w:rsid w:val="0084198F"/>
    <w:rsid w:val="008419FD"/>
    <w:rsid w:val="00841D3D"/>
    <w:rsid w:val="00842486"/>
    <w:rsid w:val="00842637"/>
    <w:rsid w:val="00842805"/>
    <w:rsid w:val="00842860"/>
    <w:rsid w:val="0084294F"/>
    <w:rsid w:val="00842BF2"/>
    <w:rsid w:val="0084319F"/>
    <w:rsid w:val="0084334A"/>
    <w:rsid w:val="0084336D"/>
    <w:rsid w:val="00843AD0"/>
    <w:rsid w:val="00843CB2"/>
    <w:rsid w:val="00843FF3"/>
    <w:rsid w:val="008440F2"/>
    <w:rsid w:val="00844167"/>
    <w:rsid w:val="00844801"/>
    <w:rsid w:val="00844850"/>
    <w:rsid w:val="008448FB"/>
    <w:rsid w:val="008449AE"/>
    <w:rsid w:val="00844EEF"/>
    <w:rsid w:val="00845249"/>
    <w:rsid w:val="008455A6"/>
    <w:rsid w:val="00845DB3"/>
    <w:rsid w:val="00845F0B"/>
    <w:rsid w:val="00846134"/>
    <w:rsid w:val="00846370"/>
    <w:rsid w:val="00846A0C"/>
    <w:rsid w:val="00846B95"/>
    <w:rsid w:val="00846C65"/>
    <w:rsid w:val="00846DFC"/>
    <w:rsid w:val="00846ED2"/>
    <w:rsid w:val="00847056"/>
    <w:rsid w:val="008470A8"/>
    <w:rsid w:val="0084732C"/>
    <w:rsid w:val="00847545"/>
    <w:rsid w:val="00847AE0"/>
    <w:rsid w:val="00847BC2"/>
    <w:rsid w:val="00847F83"/>
    <w:rsid w:val="0085004E"/>
    <w:rsid w:val="0085012A"/>
    <w:rsid w:val="008503CA"/>
    <w:rsid w:val="008505CE"/>
    <w:rsid w:val="00850770"/>
    <w:rsid w:val="00850776"/>
    <w:rsid w:val="008508E1"/>
    <w:rsid w:val="008509FF"/>
    <w:rsid w:val="00850A60"/>
    <w:rsid w:val="00850E59"/>
    <w:rsid w:val="008511D0"/>
    <w:rsid w:val="008511E4"/>
    <w:rsid w:val="00851F91"/>
    <w:rsid w:val="00851FFC"/>
    <w:rsid w:val="008522EE"/>
    <w:rsid w:val="008527BE"/>
    <w:rsid w:val="0085290E"/>
    <w:rsid w:val="00852B09"/>
    <w:rsid w:val="0085317B"/>
    <w:rsid w:val="008536AC"/>
    <w:rsid w:val="00853F30"/>
    <w:rsid w:val="00854116"/>
    <w:rsid w:val="008541BE"/>
    <w:rsid w:val="008544FC"/>
    <w:rsid w:val="00854AB3"/>
    <w:rsid w:val="00854B3A"/>
    <w:rsid w:val="0085577C"/>
    <w:rsid w:val="00855A95"/>
    <w:rsid w:val="00855E9E"/>
    <w:rsid w:val="008561FA"/>
    <w:rsid w:val="0085650A"/>
    <w:rsid w:val="008569D5"/>
    <w:rsid w:val="00856BE3"/>
    <w:rsid w:val="0085749B"/>
    <w:rsid w:val="008578DF"/>
    <w:rsid w:val="00860247"/>
    <w:rsid w:val="00860269"/>
    <w:rsid w:val="0086044F"/>
    <w:rsid w:val="008605E2"/>
    <w:rsid w:val="00860A83"/>
    <w:rsid w:val="00860C5C"/>
    <w:rsid w:val="00860E69"/>
    <w:rsid w:val="008610CF"/>
    <w:rsid w:val="00861285"/>
    <w:rsid w:val="00861DFD"/>
    <w:rsid w:val="00861ED3"/>
    <w:rsid w:val="008623E5"/>
    <w:rsid w:val="00862D35"/>
    <w:rsid w:val="00863493"/>
    <w:rsid w:val="00863941"/>
    <w:rsid w:val="00863C9A"/>
    <w:rsid w:val="0086409C"/>
    <w:rsid w:val="00864296"/>
    <w:rsid w:val="00864506"/>
    <w:rsid w:val="0086460B"/>
    <w:rsid w:val="008646B0"/>
    <w:rsid w:val="00864860"/>
    <w:rsid w:val="00864E51"/>
    <w:rsid w:val="00864EAA"/>
    <w:rsid w:val="00865469"/>
    <w:rsid w:val="00865551"/>
    <w:rsid w:val="00865D19"/>
    <w:rsid w:val="00866061"/>
    <w:rsid w:val="00866372"/>
    <w:rsid w:val="0086665B"/>
    <w:rsid w:val="008667B9"/>
    <w:rsid w:val="008668C2"/>
    <w:rsid w:val="00866E40"/>
    <w:rsid w:val="00867353"/>
    <w:rsid w:val="008678EA"/>
    <w:rsid w:val="008679BD"/>
    <w:rsid w:val="00867B1B"/>
    <w:rsid w:val="00867C50"/>
    <w:rsid w:val="00870045"/>
    <w:rsid w:val="00870269"/>
    <w:rsid w:val="00870412"/>
    <w:rsid w:val="0087065B"/>
    <w:rsid w:val="00870988"/>
    <w:rsid w:val="00870A3B"/>
    <w:rsid w:val="00870F26"/>
    <w:rsid w:val="008711A5"/>
    <w:rsid w:val="0087123C"/>
    <w:rsid w:val="00871C04"/>
    <w:rsid w:val="00871ECA"/>
    <w:rsid w:val="0087224E"/>
    <w:rsid w:val="008725A4"/>
    <w:rsid w:val="0087264C"/>
    <w:rsid w:val="00872BFE"/>
    <w:rsid w:val="00872DE8"/>
    <w:rsid w:val="00872E50"/>
    <w:rsid w:val="00872F2D"/>
    <w:rsid w:val="0087306C"/>
    <w:rsid w:val="00873170"/>
    <w:rsid w:val="0087341D"/>
    <w:rsid w:val="00873A54"/>
    <w:rsid w:val="00873AB7"/>
    <w:rsid w:val="00873BB8"/>
    <w:rsid w:val="00873D03"/>
    <w:rsid w:val="00873E5A"/>
    <w:rsid w:val="008740EA"/>
    <w:rsid w:val="008745AC"/>
    <w:rsid w:val="00875298"/>
    <w:rsid w:val="00875328"/>
    <w:rsid w:val="008756A8"/>
    <w:rsid w:val="00875724"/>
    <w:rsid w:val="00875731"/>
    <w:rsid w:val="008758DD"/>
    <w:rsid w:val="0087615F"/>
    <w:rsid w:val="00876466"/>
    <w:rsid w:val="008769E4"/>
    <w:rsid w:val="00876B34"/>
    <w:rsid w:val="00876B9A"/>
    <w:rsid w:val="00876C83"/>
    <w:rsid w:val="008770B1"/>
    <w:rsid w:val="008771A6"/>
    <w:rsid w:val="0087733F"/>
    <w:rsid w:val="0087743C"/>
    <w:rsid w:val="00877500"/>
    <w:rsid w:val="00877609"/>
    <w:rsid w:val="00877F22"/>
    <w:rsid w:val="008801C4"/>
    <w:rsid w:val="008802CA"/>
    <w:rsid w:val="008806F5"/>
    <w:rsid w:val="00880816"/>
    <w:rsid w:val="008808EC"/>
    <w:rsid w:val="008810B5"/>
    <w:rsid w:val="00882275"/>
    <w:rsid w:val="00882441"/>
    <w:rsid w:val="0088304E"/>
    <w:rsid w:val="008830BE"/>
    <w:rsid w:val="00883116"/>
    <w:rsid w:val="008838B8"/>
    <w:rsid w:val="008838FD"/>
    <w:rsid w:val="00883B7C"/>
    <w:rsid w:val="00883EFD"/>
    <w:rsid w:val="008840CD"/>
    <w:rsid w:val="0088414B"/>
    <w:rsid w:val="008848C4"/>
    <w:rsid w:val="0088515C"/>
    <w:rsid w:val="0088538E"/>
    <w:rsid w:val="00885498"/>
    <w:rsid w:val="0088568D"/>
    <w:rsid w:val="0088573B"/>
    <w:rsid w:val="00885903"/>
    <w:rsid w:val="00885C96"/>
    <w:rsid w:val="00885DF6"/>
    <w:rsid w:val="0088601A"/>
    <w:rsid w:val="008860DB"/>
    <w:rsid w:val="008862D9"/>
    <w:rsid w:val="00886885"/>
    <w:rsid w:val="00886B74"/>
    <w:rsid w:val="00886CE3"/>
    <w:rsid w:val="008871E7"/>
    <w:rsid w:val="0088757E"/>
    <w:rsid w:val="00887A09"/>
    <w:rsid w:val="00890070"/>
    <w:rsid w:val="008903F9"/>
    <w:rsid w:val="00890C24"/>
    <w:rsid w:val="00890D60"/>
    <w:rsid w:val="00890E46"/>
    <w:rsid w:val="00890EE0"/>
    <w:rsid w:val="00890FBC"/>
    <w:rsid w:val="008916B9"/>
    <w:rsid w:val="00891765"/>
    <w:rsid w:val="0089187F"/>
    <w:rsid w:val="008918F5"/>
    <w:rsid w:val="00891C76"/>
    <w:rsid w:val="00891EE7"/>
    <w:rsid w:val="00892321"/>
    <w:rsid w:val="0089237F"/>
    <w:rsid w:val="00892784"/>
    <w:rsid w:val="00892A7A"/>
    <w:rsid w:val="00892BDE"/>
    <w:rsid w:val="00892D52"/>
    <w:rsid w:val="008931A9"/>
    <w:rsid w:val="00893349"/>
    <w:rsid w:val="008934A8"/>
    <w:rsid w:val="00893D14"/>
    <w:rsid w:val="008941FA"/>
    <w:rsid w:val="00894587"/>
    <w:rsid w:val="00894778"/>
    <w:rsid w:val="008947DC"/>
    <w:rsid w:val="00895240"/>
    <w:rsid w:val="008953E2"/>
    <w:rsid w:val="008956EB"/>
    <w:rsid w:val="008958D4"/>
    <w:rsid w:val="00895B3B"/>
    <w:rsid w:val="008960CA"/>
    <w:rsid w:val="008960CE"/>
    <w:rsid w:val="008962C5"/>
    <w:rsid w:val="008966FE"/>
    <w:rsid w:val="00896FE5"/>
    <w:rsid w:val="008972E6"/>
    <w:rsid w:val="008973EB"/>
    <w:rsid w:val="00897443"/>
    <w:rsid w:val="008974A2"/>
    <w:rsid w:val="00897962"/>
    <w:rsid w:val="00897AE6"/>
    <w:rsid w:val="00897EF5"/>
    <w:rsid w:val="008A0609"/>
    <w:rsid w:val="008A09BB"/>
    <w:rsid w:val="008A0BAE"/>
    <w:rsid w:val="008A0BDC"/>
    <w:rsid w:val="008A11FD"/>
    <w:rsid w:val="008A1554"/>
    <w:rsid w:val="008A1761"/>
    <w:rsid w:val="008A1876"/>
    <w:rsid w:val="008A18C4"/>
    <w:rsid w:val="008A1D7E"/>
    <w:rsid w:val="008A2151"/>
    <w:rsid w:val="008A224E"/>
    <w:rsid w:val="008A26D4"/>
    <w:rsid w:val="008A2748"/>
    <w:rsid w:val="008A28CC"/>
    <w:rsid w:val="008A3268"/>
    <w:rsid w:val="008A3523"/>
    <w:rsid w:val="008A35F7"/>
    <w:rsid w:val="008A36C6"/>
    <w:rsid w:val="008A43CB"/>
    <w:rsid w:val="008A44F4"/>
    <w:rsid w:val="008A469E"/>
    <w:rsid w:val="008A4948"/>
    <w:rsid w:val="008A4A83"/>
    <w:rsid w:val="008A4BB5"/>
    <w:rsid w:val="008A4FE9"/>
    <w:rsid w:val="008A50E3"/>
    <w:rsid w:val="008A539E"/>
    <w:rsid w:val="008A5D8F"/>
    <w:rsid w:val="008A62BF"/>
    <w:rsid w:val="008A64F3"/>
    <w:rsid w:val="008A6573"/>
    <w:rsid w:val="008A6A53"/>
    <w:rsid w:val="008A6DF4"/>
    <w:rsid w:val="008A6E29"/>
    <w:rsid w:val="008A7053"/>
    <w:rsid w:val="008A7320"/>
    <w:rsid w:val="008A738D"/>
    <w:rsid w:val="008A73CD"/>
    <w:rsid w:val="008A74BA"/>
    <w:rsid w:val="008A74CA"/>
    <w:rsid w:val="008A7A77"/>
    <w:rsid w:val="008A7BF1"/>
    <w:rsid w:val="008A7E64"/>
    <w:rsid w:val="008A7F71"/>
    <w:rsid w:val="008B049C"/>
    <w:rsid w:val="008B063C"/>
    <w:rsid w:val="008B064C"/>
    <w:rsid w:val="008B0914"/>
    <w:rsid w:val="008B0F0A"/>
    <w:rsid w:val="008B0F31"/>
    <w:rsid w:val="008B1224"/>
    <w:rsid w:val="008B1233"/>
    <w:rsid w:val="008B16A8"/>
    <w:rsid w:val="008B16B1"/>
    <w:rsid w:val="008B1820"/>
    <w:rsid w:val="008B1B1E"/>
    <w:rsid w:val="008B1B7F"/>
    <w:rsid w:val="008B1D7C"/>
    <w:rsid w:val="008B1E87"/>
    <w:rsid w:val="008B2116"/>
    <w:rsid w:val="008B2AA5"/>
    <w:rsid w:val="008B2CD8"/>
    <w:rsid w:val="008B30BC"/>
    <w:rsid w:val="008B31F6"/>
    <w:rsid w:val="008B395E"/>
    <w:rsid w:val="008B3B62"/>
    <w:rsid w:val="008B44F1"/>
    <w:rsid w:val="008B4A56"/>
    <w:rsid w:val="008B4B4A"/>
    <w:rsid w:val="008B4B85"/>
    <w:rsid w:val="008B4BE7"/>
    <w:rsid w:val="008B4EFE"/>
    <w:rsid w:val="008B4F01"/>
    <w:rsid w:val="008B5360"/>
    <w:rsid w:val="008B547B"/>
    <w:rsid w:val="008B552B"/>
    <w:rsid w:val="008B5639"/>
    <w:rsid w:val="008B5CB2"/>
    <w:rsid w:val="008B5EF6"/>
    <w:rsid w:val="008B6064"/>
    <w:rsid w:val="008B631D"/>
    <w:rsid w:val="008B655B"/>
    <w:rsid w:val="008B6B5F"/>
    <w:rsid w:val="008B6B62"/>
    <w:rsid w:val="008B6CDA"/>
    <w:rsid w:val="008B70B1"/>
    <w:rsid w:val="008B70B4"/>
    <w:rsid w:val="008B7990"/>
    <w:rsid w:val="008B7D1D"/>
    <w:rsid w:val="008B9549"/>
    <w:rsid w:val="008C002C"/>
    <w:rsid w:val="008C0273"/>
    <w:rsid w:val="008C047C"/>
    <w:rsid w:val="008C04DF"/>
    <w:rsid w:val="008C04FD"/>
    <w:rsid w:val="008C0508"/>
    <w:rsid w:val="008C0815"/>
    <w:rsid w:val="008C0A78"/>
    <w:rsid w:val="008C0AB3"/>
    <w:rsid w:val="008C0C53"/>
    <w:rsid w:val="008C0D8F"/>
    <w:rsid w:val="008C10F1"/>
    <w:rsid w:val="008C1A13"/>
    <w:rsid w:val="008C1C64"/>
    <w:rsid w:val="008C1CE1"/>
    <w:rsid w:val="008C1E14"/>
    <w:rsid w:val="008C1EEB"/>
    <w:rsid w:val="008C24CA"/>
    <w:rsid w:val="008C258D"/>
    <w:rsid w:val="008C25E7"/>
    <w:rsid w:val="008C2C88"/>
    <w:rsid w:val="008C3436"/>
    <w:rsid w:val="008C3CE7"/>
    <w:rsid w:val="008C4959"/>
    <w:rsid w:val="008C4B45"/>
    <w:rsid w:val="008C4D39"/>
    <w:rsid w:val="008C4D99"/>
    <w:rsid w:val="008C5463"/>
    <w:rsid w:val="008C56E5"/>
    <w:rsid w:val="008C60C3"/>
    <w:rsid w:val="008C621C"/>
    <w:rsid w:val="008C65ED"/>
    <w:rsid w:val="008C6916"/>
    <w:rsid w:val="008C6B2E"/>
    <w:rsid w:val="008C6D1B"/>
    <w:rsid w:val="008C7039"/>
    <w:rsid w:val="008C73D2"/>
    <w:rsid w:val="008C77B1"/>
    <w:rsid w:val="008C7A1B"/>
    <w:rsid w:val="008C7A38"/>
    <w:rsid w:val="008D02BE"/>
    <w:rsid w:val="008D10FC"/>
    <w:rsid w:val="008D13AB"/>
    <w:rsid w:val="008D13AF"/>
    <w:rsid w:val="008D1A0A"/>
    <w:rsid w:val="008D1BA9"/>
    <w:rsid w:val="008D1C3E"/>
    <w:rsid w:val="008D1EE7"/>
    <w:rsid w:val="008D22D8"/>
    <w:rsid w:val="008D2461"/>
    <w:rsid w:val="008D2885"/>
    <w:rsid w:val="008D28BF"/>
    <w:rsid w:val="008D2A8E"/>
    <w:rsid w:val="008D2E57"/>
    <w:rsid w:val="008D30A4"/>
    <w:rsid w:val="008D30B2"/>
    <w:rsid w:val="008D33C4"/>
    <w:rsid w:val="008D34BE"/>
    <w:rsid w:val="008D3FF9"/>
    <w:rsid w:val="008D42B1"/>
    <w:rsid w:val="008D4B81"/>
    <w:rsid w:val="008D4FC0"/>
    <w:rsid w:val="008D51E8"/>
    <w:rsid w:val="008D55D6"/>
    <w:rsid w:val="008D66D5"/>
    <w:rsid w:val="008D67FC"/>
    <w:rsid w:val="008D6A53"/>
    <w:rsid w:val="008D6C7B"/>
    <w:rsid w:val="008D6E8A"/>
    <w:rsid w:val="008D7291"/>
    <w:rsid w:val="008D731B"/>
    <w:rsid w:val="008D7A88"/>
    <w:rsid w:val="008D7F36"/>
    <w:rsid w:val="008D7FEC"/>
    <w:rsid w:val="008E0123"/>
    <w:rsid w:val="008E0685"/>
    <w:rsid w:val="008E0715"/>
    <w:rsid w:val="008E0DE2"/>
    <w:rsid w:val="008E1171"/>
    <w:rsid w:val="008E1379"/>
    <w:rsid w:val="008E16D5"/>
    <w:rsid w:val="008E1AC3"/>
    <w:rsid w:val="008E2068"/>
    <w:rsid w:val="008E23A7"/>
    <w:rsid w:val="008E2499"/>
    <w:rsid w:val="008E292F"/>
    <w:rsid w:val="008E2C6C"/>
    <w:rsid w:val="008E2D09"/>
    <w:rsid w:val="008E2D2A"/>
    <w:rsid w:val="008E3687"/>
    <w:rsid w:val="008E3C55"/>
    <w:rsid w:val="008E3D21"/>
    <w:rsid w:val="008E3F53"/>
    <w:rsid w:val="008E41F0"/>
    <w:rsid w:val="008E434C"/>
    <w:rsid w:val="008E4C24"/>
    <w:rsid w:val="008E4F92"/>
    <w:rsid w:val="008E512F"/>
    <w:rsid w:val="008E54A6"/>
    <w:rsid w:val="008E553C"/>
    <w:rsid w:val="008E572C"/>
    <w:rsid w:val="008E58ED"/>
    <w:rsid w:val="008E5E60"/>
    <w:rsid w:val="008E5E81"/>
    <w:rsid w:val="008E6150"/>
    <w:rsid w:val="008E650A"/>
    <w:rsid w:val="008E6B1E"/>
    <w:rsid w:val="008E6BD8"/>
    <w:rsid w:val="008E6E8D"/>
    <w:rsid w:val="008E707C"/>
    <w:rsid w:val="008E73D7"/>
    <w:rsid w:val="008E7792"/>
    <w:rsid w:val="008E799E"/>
    <w:rsid w:val="008E7AE2"/>
    <w:rsid w:val="008E7AFA"/>
    <w:rsid w:val="008F0023"/>
    <w:rsid w:val="008F05A9"/>
    <w:rsid w:val="008F0A52"/>
    <w:rsid w:val="008F0F22"/>
    <w:rsid w:val="008F1140"/>
    <w:rsid w:val="008F1F90"/>
    <w:rsid w:val="008F2014"/>
    <w:rsid w:val="008F21EB"/>
    <w:rsid w:val="008F2297"/>
    <w:rsid w:val="008F2379"/>
    <w:rsid w:val="008F25F4"/>
    <w:rsid w:val="008F26ED"/>
    <w:rsid w:val="008F2B47"/>
    <w:rsid w:val="008F2EDA"/>
    <w:rsid w:val="008F2F8B"/>
    <w:rsid w:val="008F2F95"/>
    <w:rsid w:val="008F333C"/>
    <w:rsid w:val="008F3439"/>
    <w:rsid w:val="008F3DE6"/>
    <w:rsid w:val="008F3E4B"/>
    <w:rsid w:val="008F4294"/>
    <w:rsid w:val="008F4B35"/>
    <w:rsid w:val="008F4F5C"/>
    <w:rsid w:val="008F508A"/>
    <w:rsid w:val="008F52EA"/>
    <w:rsid w:val="008F5338"/>
    <w:rsid w:val="008F54CF"/>
    <w:rsid w:val="008F59AA"/>
    <w:rsid w:val="008F5A07"/>
    <w:rsid w:val="008F5A20"/>
    <w:rsid w:val="008F5C0F"/>
    <w:rsid w:val="008F5D83"/>
    <w:rsid w:val="008F5EDE"/>
    <w:rsid w:val="008F6966"/>
    <w:rsid w:val="008F6CAE"/>
    <w:rsid w:val="008F7046"/>
    <w:rsid w:val="008F7047"/>
    <w:rsid w:val="008F7495"/>
    <w:rsid w:val="008F75A3"/>
    <w:rsid w:val="008F7699"/>
    <w:rsid w:val="008F7E3E"/>
    <w:rsid w:val="00900115"/>
    <w:rsid w:val="00900146"/>
    <w:rsid w:val="009001C8"/>
    <w:rsid w:val="00900AF9"/>
    <w:rsid w:val="00900FD1"/>
    <w:rsid w:val="00901C5C"/>
    <w:rsid w:val="00902B92"/>
    <w:rsid w:val="00902C39"/>
    <w:rsid w:val="00902DF9"/>
    <w:rsid w:val="00902E90"/>
    <w:rsid w:val="00903423"/>
    <w:rsid w:val="00903889"/>
    <w:rsid w:val="009039A7"/>
    <w:rsid w:val="00903DFC"/>
    <w:rsid w:val="009040F9"/>
    <w:rsid w:val="0090426E"/>
    <w:rsid w:val="00904658"/>
    <w:rsid w:val="00904832"/>
    <w:rsid w:val="00904ACF"/>
    <w:rsid w:val="00904BC8"/>
    <w:rsid w:val="00904CA7"/>
    <w:rsid w:val="009051F4"/>
    <w:rsid w:val="00905331"/>
    <w:rsid w:val="009055C5"/>
    <w:rsid w:val="00905824"/>
    <w:rsid w:val="009058EA"/>
    <w:rsid w:val="00905D6E"/>
    <w:rsid w:val="00906225"/>
    <w:rsid w:val="0090672F"/>
    <w:rsid w:val="00906750"/>
    <w:rsid w:val="009069A3"/>
    <w:rsid w:val="00906F2D"/>
    <w:rsid w:val="00907072"/>
    <w:rsid w:val="00907286"/>
    <w:rsid w:val="009072B7"/>
    <w:rsid w:val="00907498"/>
    <w:rsid w:val="009077DD"/>
    <w:rsid w:val="009078B7"/>
    <w:rsid w:val="009079A7"/>
    <w:rsid w:val="00907BCD"/>
    <w:rsid w:val="00907F88"/>
    <w:rsid w:val="0091025C"/>
    <w:rsid w:val="00910315"/>
    <w:rsid w:val="009113BD"/>
    <w:rsid w:val="00911BAB"/>
    <w:rsid w:val="00911E54"/>
    <w:rsid w:val="00912032"/>
    <w:rsid w:val="00912137"/>
    <w:rsid w:val="00912548"/>
    <w:rsid w:val="009129A4"/>
    <w:rsid w:val="009129E3"/>
    <w:rsid w:val="00912A2C"/>
    <w:rsid w:val="00912C79"/>
    <w:rsid w:val="00912EF9"/>
    <w:rsid w:val="00913028"/>
    <w:rsid w:val="00913068"/>
    <w:rsid w:val="009130E2"/>
    <w:rsid w:val="00913351"/>
    <w:rsid w:val="00913704"/>
    <w:rsid w:val="009137C1"/>
    <w:rsid w:val="00913807"/>
    <w:rsid w:val="00913A47"/>
    <w:rsid w:val="00913B0F"/>
    <w:rsid w:val="00913C72"/>
    <w:rsid w:val="00913E33"/>
    <w:rsid w:val="00914022"/>
    <w:rsid w:val="00914106"/>
    <w:rsid w:val="00914937"/>
    <w:rsid w:val="009150E1"/>
    <w:rsid w:val="00915200"/>
    <w:rsid w:val="00915325"/>
    <w:rsid w:val="00916037"/>
    <w:rsid w:val="009161FB"/>
    <w:rsid w:val="00916B08"/>
    <w:rsid w:val="00916BB9"/>
    <w:rsid w:val="00916D7B"/>
    <w:rsid w:val="00916EC4"/>
    <w:rsid w:val="00916EE4"/>
    <w:rsid w:val="00917220"/>
    <w:rsid w:val="0091752A"/>
    <w:rsid w:val="009176BC"/>
    <w:rsid w:val="0091775E"/>
    <w:rsid w:val="009178C1"/>
    <w:rsid w:val="00917F9E"/>
    <w:rsid w:val="00920042"/>
    <w:rsid w:val="00920088"/>
    <w:rsid w:val="009208AE"/>
    <w:rsid w:val="00920AB2"/>
    <w:rsid w:val="00920AF1"/>
    <w:rsid w:val="00921662"/>
    <w:rsid w:val="009218B8"/>
    <w:rsid w:val="0092190C"/>
    <w:rsid w:val="009219AE"/>
    <w:rsid w:val="00921BD3"/>
    <w:rsid w:val="0092230B"/>
    <w:rsid w:val="0092270B"/>
    <w:rsid w:val="00922A3F"/>
    <w:rsid w:val="00922A61"/>
    <w:rsid w:val="00922B85"/>
    <w:rsid w:val="00922CD6"/>
    <w:rsid w:val="00923082"/>
    <w:rsid w:val="0092316E"/>
    <w:rsid w:val="0092334C"/>
    <w:rsid w:val="009234CD"/>
    <w:rsid w:val="00923630"/>
    <w:rsid w:val="00923797"/>
    <w:rsid w:val="009237E2"/>
    <w:rsid w:val="00923889"/>
    <w:rsid w:val="009238EC"/>
    <w:rsid w:val="00923D30"/>
    <w:rsid w:val="00923DD4"/>
    <w:rsid w:val="0092417D"/>
    <w:rsid w:val="00924534"/>
    <w:rsid w:val="00924578"/>
    <w:rsid w:val="0092496E"/>
    <w:rsid w:val="00924C0B"/>
    <w:rsid w:val="009258A7"/>
    <w:rsid w:val="00925C30"/>
    <w:rsid w:val="00926395"/>
    <w:rsid w:val="00926537"/>
    <w:rsid w:val="00926C88"/>
    <w:rsid w:val="00926DD5"/>
    <w:rsid w:val="00926E36"/>
    <w:rsid w:val="00926E42"/>
    <w:rsid w:val="00927CED"/>
    <w:rsid w:val="00927E56"/>
    <w:rsid w:val="009305EA"/>
    <w:rsid w:val="009315E4"/>
    <w:rsid w:val="00931A3D"/>
    <w:rsid w:val="00931A4A"/>
    <w:rsid w:val="00931FB1"/>
    <w:rsid w:val="009322DA"/>
    <w:rsid w:val="0093236C"/>
    <w:rsid w:val="009323EF"/>
    <w:rsid w:val="00932445"/>
    <w:rsid w:val="009329AD"/>
    <w:rsid w:val="00932F4A"/>
    <w:rsid w:val="0093323E"/>
    <w:rsid w:val="0093354A"/>
    <w:rsid w:val="00933CA4"/>
    <w:rsid w:val="009340E9"/>
    <w:rsid w:val="00934114"/>
    <w:rsid w:val="009342D0"/>
    <w:rsid w:val="009349ED"/>
    <w:rsid w:val="00934A3C"/>
    <w:rsid w:val="00935220"/>
    <w:rsid w:val="00935501"/>
    <w:rsid w:val="00935643"/>
    <w:rsid w:val="009356C0"/>
    <w:rsid w:val="00935C3C"/>
    <w:rsid w:val="00935EA9"/>
    <w:rsid w:val="00936006"/>
    <w:rsid w:val="00936391"/>
    <w:rsid w:val="009366D9"/>
    <w:rsid w:val="00936AF5"/>
    <w:rsid w:val="00936B70"/>
    <w:rsid w:val="00936DC0"/>
    <w:rsid w:val="00936FC4"/>
    <w:rsid w:val="00937054"/>
    <w:rsid w:val="009374D5"/>
    <w:rsid w:val="009374EC"/>
    <w:rsid w:val="009376AB"/>
    <w:rsid w:val="00940823"/>
    <w:rsid w:val="00940E40"/>
    <w:rsid w:val="00941170"/>
    <w:rsid w:val="00941274"/>
    <w:rsid w:val="0094127F"/>
    <w:rsid w:val="009415C0"/>
    <w:rsid w:val="0094171F"/>
    <w:rsid w:val="0094191C"/>
    <w:rsid w:val="009419D6"/>
    <w:rsid w:val="009419ED"/>
    <w:rsid w:val="009419F9"/>
    <w:rsid w:val="00941B48"/>
    <w:rsid w:val="00941C29"/>
    <w:rsid w:val="00942528"/>
    <w:rsid w:val="00942607"/>
    <w:rsid w:val="00942623"/>
    <w:rsid w:val="00942962"/>
    <w:rsid w:val="00942EFB"/>
    <w:rsid w:val="009434DA"/>
    <w:rsid w:val="0094355A"/>
    <w:rsid w:val="009438CB"/>
    <w:rsid w:val="00943956"/>
    <w:rsid w:val="00943A00"/>
    <w:rsid w:val="00943A12"/>
    <w:rsid w:val="00943B5D"/>
    <w:rsid w:val="00943D20"/>
    <w:rsid w:val="00943D68"/>
    <w:rsid w:val="00943F32"/>
    <w:rsid w:val="009447A2"/>
    <w:rsid w:val="00944CB0"/>
    <w:rsid w:val="00945097"/>
    <w:rsid w:val="009451BB"/>
    <w:rsid w:val="009453FF"/>
    <w:rsid w:val="009457B1"/>
    <w:rsid w:val="009457E0"/>
    <w:rsid w:val="009459E2"/>
    <w:rsid w:val="00945BC0"/>
    <w:rsid w:val="00945DF1"/>
    <w:rsid w:val="00945E33"/>
    <w:rsid w:val="00946227"/>
    <w:rsid w:val="009463C8"/>
    <w:rsid w:val="00946426"/>
    <w:rsid w:val="009465B2"/>
    <w:rsid w:val="00946774"/>
    <w:rsid w:val="00946DB3"/>
    <w:rsid w:val="00946FFE"/>
    <w:rsid w:val="0094759A"/>
    <w:rsid w:val="009475BA"/>
    <w:rsid w:val="00950101"/>
    <w:rsid w:val="00950239"/>
    <w:rsid w:val="009502EB"/>
    <w:rsid w:val="0095097D"/>
    <w:rsid w:val="00950A3E"/>
    <w:rsid w:val="00950D16"/>
    <w:rsid w:val="00951074"/>
    <w:rsid w:val="009511CB"/>
    <w:rsid w:val="0095159F"/>
    <w:rsid w:val="00951EDE"/>
    <w:rsid w:val="00952000"/>
    <w:rsid w:val="00952B91"/>
    <w:rsid w:val="00952CFE"/>
    <w:rsid w:val="00953041"/>
    <w:rsid w:val="009530F8"/>
    <w:rsid w:val="009532FF"/>
    <w:rsid w:val="009533B7"/>
    <w:rsid w:val="009535CF"/>
    <w:rsid w:val="009536D0"/>
    <w:rsid w:val="0095376B"/>
    <w:rsid w:val="00953A7E"/>
    <w:rsid w:val="00953AF7"/>
    <w:rsid w:val="009541E8"/>
    <w:rsid w:val="009542E0"/>
    <w:rsid w:val="0095460D"/>
    <w:rsid w:val="009549E1"/>
    <w:rsid w:val="00954BB7"/>
    <w:rsid w:val="00955215"/>
    <w:rsid w:val="009556EA"/>
    <w:rsid w:val="00955828"/>
    <w:rsid w:val="00955CA3"/>
    <w:rsid w:val="00955E45"/>
    <w:rsid w:val="009560F1"/>
    <w:rsid w:val="009560FE"/>
    <w:rsid w:val="00956918"/>
    <w:rsid w:val="00956974"/>
    <w:rsid w:val="009569F2"/>
    <w:rsid w:val="00956A3F"/>
    <w:rsid w:val="00956BEF"/>
    <w:rsid w:val="00957179"/>
    <w:rsid w:val="00957263"/>
    <w:rsid w:val="00957481"/>
    <w:rsid w:val="00957512"/>
    <w:rsid w:val="009578FA"/>
    <w:rsid w:val="00960B25"/>
    <w:rsid w:val="00960C33"/>
    <w:rsid w:val="00960DFA"/>
    <w:rsid w:val="00960F2F"/>
    <w:rsid w:val="009611C9"/>
    <w:rsid w:val="0096146C"/>
    <w:rsid w:val="0096159C"/>
    <w:rsid w:val="00961869"/>
    <w:rsid w:val="00961A8D"/>
    <w:rsid w:val="009621F1"/>
    <w:rsid w:val="00962329"/>
    <w:rsid w:val="00962616"/>
    <w:rsid w:val="009626AA"/>
    <w:rsid w:val="00962AD2"/>
    <w:rsid w:val="00962F6C"/>
    <w:rsid w:val="00963103"/>
    <w:rsid w:val="009632D4"/>
    <w:rsid w:val="009633A2"/>
    <w:rsid w:val="00963707"/>
    <w:rsid w:val="00963831"/>
    <w:rsid w:val="009638F2"/>
    <w:rsid w:val="00963B91"/>
    <w:rsid w:val="00963E71"/>
    <w:rsid w:val="00964512"/>
    <w:rsid w:val="009646D4"/>
    <w:rsid w:val="00964B80"/>
    <w:rsid w:val="00965297"/>
    <w:rsid w:val="00965BF6"/>
    <w:rsid w:val="009660A4"/>
    <w:rsid w:val="00966399"/>
    <w:rsid w:val="009668CE"/>
    <w:rsid w:val="009668F0"/>
    <w:rsid w:val="00966B67"/>
    <w:rsid w:val="00966D88"/>
    <w:rsid w:val="00967052"/>
    <w:rsid w:val="009672B6"/>
    <w:rsid w:val="0096751A"/>
    <w:rsid w:val="00967BF5"/>
    <w:rsid w:val="00967CE6"/>
    <w:rsid w:val="00967E13"/>
    <w:rsid w:val="00970221"/>
    <w:rsid w:val="00970668"/>
    <w:rsid w:val="00970805"/>
    <w:rsid w:val="00970C3C"/>
    <w:rsid w:val="00970CB1"/>
    <w:rsid w:val="00970E18"/>
    <w:rsid w:val="00970FB3"/>
    <w:rsid w:val="00971062"/>
    <w:rsid w:val="00971650"/>
    <w:rsid w:val="009717E4"/>
    <w:rsid w:val="009721FE"/>
    <w:rsid w:val="00972477"/>
    <w:rsid w:val="0097261D"/>
    <w:rsid w:val="00972735"/>
    <w:rsid w:val="0097278E"/>
    <w:rsid w:val="00972970"/>
    <w:rsid w:val="00972A14"/>
    <w:rsid w:val="00972BAD"/>
    <w:rsid w:val="009730D1"/>
    <w:rsid w:val="009731EC"/>
    <w:rsid w:val="009736E8"/>
    <w:rsid w:val="0097384F"/>
    <w:rsid w:val="00973E0F"/>
    <w:rsid w:val="00973E9A"/>
    <w:rsid w:val="009745B5"/>
    <w:rsid w:val="00974765"/>
    <w:rsid w:val="009747C0"/>
    <w:rsid w:val="00974D72"/>
    <w:rsid w:val="00974E0E"/>
    <w:rsid w:val="00974E88"/>
    <w:rsid w:val="0097512C"/>
    <w:rsid w:val="00975534"/>
    <w:rsid w:val="00975537"/>
    <w:rsid w:val="00975937"/>
    <w:rsid w:val="00975BA3"/>
    <w:rsid w:val="00975C0C"/>
    <w:rsid w:val="00975E28"/>
    <w:rsid w:val="009763A6"/>
    <w:rsid w:val="00976417"/>
    <w:rsid w:val="009765A7"/>
    <w:rsid w:val="0097661E"/>
    <w:rsid w:val="009767EE"/>
    <w:rsid w:val="00976CC0"/>
    <w:rsid w:val="00976FAB"/>
    <w:rsid w:val="00976FE1"/>
    <w:rsid w:val="00977693"/>
    <w:rsid w:val="0097784E"/>
    <w:rsid w:val="00977A5F"/>
    <w:rsid w:val="00977D9B"/>
    <w:rsid w:val="00980611"/>
    <w:rsid w:val="00980863"/>
    <w:rsid w:val="00980974"/>
    <w:rsid w:val="009809C6"/>
    <w:rsid w:val="00980A2E"/>
    <w:rsid w:val="00981793"/>
    <w:rsid w:val="00981844"/>
    <w:rsid w:val="00981F13"/>
    <w:rsid w:val="00981F5D"/>
    <w:rsid w:val="00982077"/>
    <w:rsid w:val="009826B5"/>
    <w:rsid w:val="00982755"/>
    <w:rsid w:val="00982FC5"/>
    <w:rsid w:val="00983102"/>
    <w:rsid w:val="0098360F"/>
    <w:rsid w:val="0098375E"/>
    <w:rsid w:val="00983A2C"/>
    <w:rsid w:val="00983EA7"/>
    <w:rsid w:val="0098437A"/>
    <w:rsid w:val="00984505"/>
    <w:rsid w:val="0098492E"/>
    <w:rsid w:val="00984EF9"/>
    <w:rsid w:val="00985252"/>
    <w:rsid w:val="00985443"/>
    <w:rsid w:val="00985520"/>
    <w:rsid w:val="00985A08"/>
    <w:rsid w:val="009862A1"/>
    <w:rsid w:val="009863A5"/>
    <w:rsid w:val="009865F9"/>
    <w:rsid w:val="009867D9"/>
    <w:rsid w:val="0098685D"/>
    <w:rsid w:val="00986AAD"/>
    <w:rsid w:val="00986C27"/>
    <w:rsid w:val="00986DFA"/>
    <w:rsid w:val="00986FC7"/>
    <w:rsid w:val="00987BD5"/>
    <w:rsid w:val="00987BFE"/>
    <w:rsid w:val="00987EDB"/>
    <w:rsid w:val="00990084"/>
    <w:rsid w:val="00990410"/>
    <w:rsid w:val="009905D2"/>
    <w:rsid w:val="009906C2"/>
    <w:rsid w:val="0099071E"/>
    <w:rsid w:val="00990EBA"/>
    <w:rsid w:val="00990F8E"/>
    <w:rsid w:val="0099103D"/>
    <w:rsid w:val="00991090"/>
    <w:rsid w:val="009914C4"/>
    <w:rsid w:val="00991893"/>
    <w:rsid w:val="00991915"/>
    <w:rsid w:val="00991E72"/>
    <w:rsid w:val="00992215"/>
    <w:rsid w:val="009922F8"/>
    <w:rsid w:val="009924C7"/>
    <w:rsid w:val="00992764"/>
    <w:rsid w:val="0099297A"/>
    <w:rsid w:val="00992BDF"/>
    <w:rsid w:val="00992C39"/>
    <w:rsid w:val="00992D18"/>
    <w:rsid w:val="0099307C"/>
    <w:rsid w:val="00993353"/>
    <w:rsid w:val="009934EF"/>
    <w:rsid w:val="0099361C"/>
    <w:rsid w:val="00993DF8"/>
    <w:rsid w:val="00993E83"/>
    <w:rsid w:val="00993E84"/>
    <w:rsid w:val="00994118"/>
    <w:rsid w:val="00994138"/>
    <w:rsid w:val="009941A7"/>
    <w:rsid w:val="00994A05"/>
    <w:rsid w:val="00994AB1"/>
    <w:rsid w:val="00994CAE"/>
    <w:rsid w:val="00994D09"/>
    <w:rsid w:val="0099509B"/>
    <w:rsid w:val="00995188"/>
    <w:rsid w:val="00995920"/>
    <w:rsid w:val="00995BF0"/>
    <w:rsid w:val="009960E7"/>
    <w:rsid w:val="009963F4"/>
    <w:rsid w:val="00996723"/>
    <w:rsid w:val="00996BA5"/>
    <w:rsid w:val="00996C66"/>
    <w:rsid w:val="00996D40"/>
    <w:rsid w:val="00996E33"/>
    <w:rsid w:val="00996EE3"/>
    <w:rsid w:val="00996FD2"/>
    <w:rsid w:val="00997006"/>
    <w:rsid w:val="0099728F"/>
    <w:rsid w:val="0099797C"/>
    <w:rsid w:val="00997E34"/>
    <w:rsid w:val="00997F67"/>
    <w:rsid w:val="009A01B8"/>
    <w:rsid w:val="009A02E6"/>
    <w:rsid w:val="009A0A41"/>
    <w:rsid w:val="009A0CA4"/>
    <w:rsid w:val="009A102A"/>
    <w:rsid w:val="009A107E"/>
    <w:rsid w:val="009A1453"/>
    <w:rsid w:val="009A155D"/>
    <w:rsid w:val="009A15E7"/>
    <w:rsid w:val="009A1DBB"/>
    <w:rsid w:val="009A2230"/>
    <w:rsid w:val="009A243C"/>
    <w:rsid w:val="009A2473"/>
    <w:rsid w:val="009A24E2"/>
    <w:rsid w:val="009A2506"/>
    <w:rsid w:val="009A2582"/>
    <w:rsid w:val="009A268B"/>
    <w:rsid w:val="009A2E27"/>
    <w:rsid w:val="009A306E"/>
    <w:rsid w:val="009A309D"/>
    <w:rsid w:val="009A30F8"/>
    <w:rsid w:val="009A3116"/>
    <w:rsid w:val="009A34CE"/>
    <w:rsid w:val="009A3506"/>
    <w:rsid w:val="009A36C5"/>
    <w:rsid w:val="009A3BD8"/>
    <w:rsid w:val="009A40C7"/>
    <w:rsid w:val="009A4561"/>
    <w:rsid w:val="009A4A2B"/>
    <w:rsid w:val="009A5087"/>
    <w:rsid w:val="009A58A3"/>
    <w:rsid w:val="009A5958"/>
    <w:rsid w:val="009A5C39"/>
    <w:rsid w:val="009A5EBA"/>
    <w:rsid w:val="009A5FF0"/>
    <w:rsid w:val="009A60E3"/>
    <w:rsid w:val="009A6937"/>
    <w:rsid w:val="009A6AA7"/>
    <w:rsid w:val="009A7325"/>
    <w:rsid w:val="009A7593"/>
    <w:rsid w:val="009A76BD"/>
    <w:rsid w:val="009A786F"/>
    <w:rsid w:val="009A78E3"/>
    <w:rsid w:val="009A7A0B"/>
    <w:rsid w:val="009A7C11"/>
    <w:rsid w:val="009A7E2E"/>
    <w:rsid w:val="009B011A"/>
    <w:rsid w:val="009B011D"/>
    <w:rsid w:val="009B0282"/>
    <w:rsid w:val="009B0330"/>
    <w:rsid w:val="009B039D"/>
    <w:rsid w:val="009B0828"/>
    <w:rsid w:val="009B0B7B"/>
    <w:rsid w:val="009B0BB0"/>
    <w:rsid w:val="009B120D"/>
    <w:rsid w:val="009B177D"/>
    <w:rsid w:val="009B1A2D"/>
    <w:rsid w:val="009B1F4A"/>
    <w:rsid w:val="009B2664"/>
    <w:rsid w:val="009B2A10"/>
    <w:rsid w:val="009B2A2F"/>
    <w:rsid w:val="009B2AC3"/>
    <w:rsid w:val="009B2EC6"/>
    <w:rsid w:val="009B2F38"/>
    <w:rsid w:val="009B311F"/>
    <w:rsid w:val="009B3128"/>
    <w:rsid w:val="009B3506"/>
    <w:rsid w:val="009B370D"/>
    <w:rsid w:val="009B3972"/>
    <w:rsid w:val="009B3EF9"/>
    <w:rsid w:val="009B447F"/>
    <w:rsid w:val="009B448D"/>
    <w:rsid w:val="009B464A"/>
    <w:rsid w:val="009B4B38"/>
    <w:rsid w:val="009B4B8A"/>
    <w:rsid w:val="009B4DAA"/>
    <w:rsid w:val="009B525D"/>
    <w:rsid w:val="009B52BC"/>
    <w:rsid w:val="009B5368"/>
    <w:rsid w:val="009B53C6"/>
    <w:rsid w:val="009B58C1"/>
    <w:rsid w:val="009B5BF7"/>
    <w:rsid w:val="009B5EE7"/>
    <w:rsid w:val="009B6272"/>
    <w:rsid w:val="009B6359"/>
    <w:rsid w:val="009B6719"/>
    <w:rsid w:val="009B6C21"/>
    <w:rsid w:val="009B6D07"/>
    <w:rsid w:val="009B71C9"/>
    <w:rsid w:val="009B7731"/>
    <w:rsid w:val="009B7804"/>
    <w:rsid w:val="009B7822"/>
    <w:rsid w:val="009B7824"/>
    <w:rsid w:val="009B7936"/>
    <w:rsid w:val="009B793B"/>
    <w:rsid w:val="009B7C14"/>
    <w:rsid w:val="009C0824"/>
    <w:rsid w:val="009C0905"/>
    <w:rsid w:val="009C09C8"/>
    <w:rsid w:val="009C11A2"/>
    <w:rsid w:val="009C1368"/>
    <w:rsid w:val="009C17A6"/>
    <w:rsid w:val="009C187B"/>
    <w:rsid w:val="009C1C4E"/>
    <w:rsid w:val="009C1FA5"/>
    <w:rsid w:val="009C209E"/>
    <w:rsid w:val="009C2991"/>
    <w:rsid w:val="009C2B59"/>
    <w:rsid w:val="009C3783"/>
    <w:rsid w:val="009C37FE"/>
    <w:rsid w:val="009C3953"/>
    <w:rsid w:val="009C3C78"/>
    <w:rsid w:val="009C3E40"/>
    <w:rsid w:val="009C3F41"/>
    <w:rsid w:val="009C438F"/>
    <w:rsid w:val="009C4754"/>
    <w:rsid w:val="009C5BD2"/>
    <w:rsid w:val="009C5EDC"/>
    <w:rsid w:val="009C5F5C"/>
    <w:rsid w:val="009C62DD"/>
    <w:rsid w:val="009C6379"/>
    <w:rsid w:val="009C6579"/>
    <w:rsid w:val="009C6586"/>
    <w:rsid w:val="009C6742"/>
    <w:rsid w:val="009C6779"/>
    <w:rsid w:val="009C70AD"/>
    <w:rsid w:val="009C71F8"/>
    <w:rsid w:val="009C7390"/>
    <w:rsid w:val="009C75F6"/>
    <w:rsid w:val="009C761A"/>
    <w:rsid w:val="009C7F8D"/>
    <w:rsid w:val="009D04C1"/>
    <w:rsid w:val="009D06CB"/>
    <w:rsid w:val="009D07E7"/>
    <w:rsid w:val="009D0961"/>
    <w:rsid w:val="009D09C6"/>
    <w:rsid w:val="009D0BD3"/>
    <w:rsid w:val="009D0D14"/>
    <w:rsid w:val="009D0F1E"/>
    <w:rsid w:val="009D10B4"/>
    <w:rsid w:val="009D10D9"/>
    <w:rsid w:val="009D143D"/>
    <w:rsid w:val="009D17C1"/>
    <w:rsid w:val="009D19E7"/>
    <w:rsid w:val="009D1BFD"/>
    <w:rsid w:val="009D1FCF"/>
    <w:rsid w:val="009D2576"/>
    <w:rsid w:val="009D27D9"/>
    <w:rsid w:val="009D29DA"/>
    <w:rsid w:val="009D2A3E"/>
    <w:rsid w:val="009D2B19"/>
    <w:rsid w:val="009D2C04"/>
    <w:rsid w:val="009D2E1F"/>
    <w:rsid w:val="009D3685"/>
    <w:rsid w:val="009D368E"/>
    <w:rsid w:val="009D3949"/>
    <w:rsid w:val="009D3BDF"/>
    <w:rsid w:val="009D3C42"/>
    <w:rsid w:val="009D3F95"/>
    <w:rsid w:val="009D3FF0"/>
    <w:rsid w:val="009D43B6"/>
    <w:rsid w:val="009D4513"/>
    <w:rsid w:val="009D465F"/>
    <w:rsid w:val="009D4A80"/>
    <w:rsid w:val="009D4C10"/>
    <w:rsid w:val="009D4D02"/>
    <w:rsid w:val="009D5146"/>
    <w:rsid w:val="009D527E"/>
    <w:rsid w:val="009D5632"/>
    <w:rsid w:val="009D57A8"/>
    <w:rsid w:val="009D5E89"/>
    <w:rsid w:val="009D675A"/>
    <w:rsid w:val="009D729E"/>
    <w:rsid w:val="009D7745"/>
    <w:rsid w:val="009D7E16"/>
    <w:rsid w:val="009D7FF4"/>
    <w:rsid w:val="009E077B"/>
    <w:rsid w:val="009E0805"/>
    <w:rsid w:val="009E0AD5"/>
    <w:rsid w:val="009E0CCC"/>
    <w:rsid w:val="009E0F82"/>
    <w:rsid w:val="009E171E"/>
    <w:rsid w:val="009E1992"/>
    <w:rsid w:val="009E19D9"/>
    <w:rsid w:val="009E1C1C"/>
    <w:rsid w:val="009E1D1D"/>
    <w:rsid w:val="009E1F24"/>
    <w:rsid w:val="009E1F42"/>
    <w:rsid w:val="009E1FAE"/>
    <w:rsid w:val="009E233B"/>
    <w:rsid w:val="009E2985"/>
    <w:rsid w:val="009E2D61"/>
    <w:rsid w:val="009E2EC0"/>
    <w:rsid w:val="009E2FC2"/>
    <w:rsid w:val="009E3A90"/>
    <w:rsid w:val="009E3F23"/>
    <w:rsid w:val="009E43B9"/>
    <w:rsid w:val="009E4509"/>
    <w:rsid w:val="009E4A8C"/>
    <w:rsid w:val="009E4E3C"/>
    <w:rsid w:val="009E54B6"/>
    <w:rsid w:val="009E560D"/>
    <w:rsid w:val="009E574E"/>
    <w:rsid w:val="009E5D4A"/>
    <w:rsid w:val="009E5F5B"/>
    <w:rsid w:val="009E653E"/>
    <w:rsid w:val="009E6773"/>
    <w:rsid w:val="009E6A97"/>
    <w:rsid w:val="009E7C2E"/>
    <w:rsid w:val="009E7E65"/>
    <w:rsid w:val="009F09BE"/>
    <w:rsid w:val="009F0AC1"/>
    <w:rsid w:val="009F0CA0"/>
    <w:rsid w:val="009F0E6E"/>
    <w:rsid w:val="009F17CD"/>
    <w:rsid w:val="009F1AE4"/>
    <w:rsid w:val="009F1BBC"/>
    <w:rsid w:val="009F1F9B"/>
    <w:rsid w:val="009F2065"/>
    <w:rsid w:val="009F25E8"/>
    <w:rsid w:val="009F2609"/>
    <w:rsid w:val="009F2B08"/>
    <w:rsid w:val="009F30E6"/>
    <w:rsid w:val="009F3836"/>
    <w:rsid w:val="009F3899"/>
    <w:rsid w:val="009F3C1E"/>
    <w:rsid w:val="009F3C26"/>
    <w:rsid w:val="009F3D3A"/>
    <w:rsid w:val="009F4406"/>
    <w:rsid w:val="009F4C7F"/>
    <w:rsid w:val="009F4E26"/>
    <w:rsid w:val="009F4EAA"/>
    <w:rsid w:val="009F4F07"/>
    <w:rsid w:val="009F4F0B"/>
    <w:rsid w:val="009F50C6"/>
    <w:rsid w:val="009F5151"/>
    <w:rsid w:val="009F52B0"/>
    <w:rsid w:val="009F581A"/>
    <w:rsid w:val="009F583C"/>
    <w:rsid w:val="009F5BD5"/>
    <w:rsid w:val="009F5BFF"/>
    <w:rsid w:val="009F5CED"/>
    <w:rsid w:val="009F5CF7"/>
    <w:rsid w:val="009F5EC9"/>
    <w:rsid w:val="009F5EE7"/>
    <w:rsid w:val="009F6196"/>
    <w:rsid w:val="009F666F"/>
    <w:rsid w:val="009F6A4D"/>
    <w:rsid w:val="009F6BF0"/>
    <w:rsid w:val="009F6EDB"/>
    <w:rsid w:val="009F6EFB"/>
    <w:rsid w:val="009F756D"/>
    <w:rsid w:val="009F76A3"/>
    <w:rsid w:val="009F781B"/>
    <w:rsid w:val="009F7CF8"/>
    <w:rsid w:val="00A0049A"/>
    <w:rsid w:val="00A004E7"/>
    <w:rsid w:val="00A00544"/>
    <w:rsid w:val="00A0079D"/>
    <w:rsid w:val="00A00802"/>
    <w:rsid w:val="00A00CCD"/>
    <w:rsid w:val="00A013CA"/>
    <w:rsid w:val="00A016D9"/>
    <w:rsid w:val="00A01C69"/>
    <w:rsid w:val="00A01E41"/>
    <w:rsid w:val="00A02154"/>
    <w:rsid w:val="00A02165"/>
    <w:rsid w:val="00A021BC"/>
    <w:rsid w:val="00A021CB"/>
    <w:rsid w:val="00A02351"/>
    <w:rsid w:val="00A025BD"/>
    <w:rsid w:val="00A0263C"/>
    <w:rsid w:val="00A029CD"/>
    <w:rsid w:val="00A02ADA"/>
    <w:rsid w:val="00A02B64"/>
    <w:rsid w:val="00A03228"/>
    <w:rsid w:val="00A0323C"/>
    <w:rsid w:val="00A0339D"/>
    <w:rsid w:val="00A03A7F"/>
    <w:rsid w:val="00A03B10"/>
    <w:rsid w:val="00A03EFB"/>
    <w:rsid w:val="00A04257"/>
    <w:rsid w:val="00A043A5"/>
    <w:rsid w:val="00A04BDB"/>
    <w:rsid w:val="00A04BE1"/>
    <w:rsid w:val="00A04D31"/>
    <w:rsid w:val="00A04EFF"/>
    <w:rsid w:val="00A050A9"/>
    <w:rsid w:val="00A05215"/>
    <w:rsid w:val="00A052BE"/>
    <w:rsid w:val="00A0597D"/>
    <w:rsid w:val="00A05993"/>
    <w:rsid w:val="00A05E9E"/>
    <w:rsid w:val="00A0637A"/>
    <w:rsid w:val="00A066D7"/>
    <w:rsid w:val="00A067A4"/>
    <w:rsid w:val="00A0683C"/>
    <w:rsid w:val="00A06C1D"/>
    <w:rsid w:val="00A06C72"/>
    <w:rsid w:val="00A06CFE"/>
    <w:rsid w:val="00A07129"/>
    <w:rsid w:val="00A073A9"/>
    <w:rsid w:val="00A07502"/>
    <w:rsid w:val="00A0750F"/>
    <w:rsid w:val="00A075B5"/>
    <w:rsid w:val="00A075EB"/>
    <w:rsid w:val="00A076D9"/>
    <w:rsid w:val="00A07756"/>
    <w:rsid w:val="00A07983"/>
    <w:rsid w:val="00A07A32"/>
    <w:rsid w:val="00A07AFF"/>
    <w:rsid w:val="00A103FA"/>
    <w:rsid w:val="00A104E2"/>
    <w:rsid w:val="00A108B3"/>
    <w:rsid w:val="00A10948"/>
    <w:rsid w:val="00A109FA"/>
    <w:rsid w:val="00A10B50"/>
    <w:rsid w:val="00A10B6F"/>
    <w:rsid w:val="00A10C72"/>
    <w:rsid w:val="00A111B0"/>
    <w:rsid w:val="00A1186A"/>
    <w:rsid w:val="00A11BBE"/>
    <w:rsid w:val="00A11DF9"/>
    <w:rsid w:val="00A1203B"/>
    <w:rsid w:val="00A1207A"/>
    <w:rsid w:val="00A121A0"/>
    <w:rsid w:val="00A1242A"/>
    <w:rsid w:val="00A125AA"/>
    <w:rsid w:val="00A12855"/>
    <w:rsid w:val="00A1290C"/>
    <w:rsid w:val="00A12A18"/>
    <w:rsid w:val="00A12FB7"/>
    <w:rsid w:val="00A1315E"/>
    <w:rsid w:val="00A134AE"/>
    <w:rsid w:val="00A13E84"/>
    <w:rsid w:val="00A14838"/>
    <w:rsid w:val="00A148B2"/>
    <w:rsid w:val="00A14DD5"/>
    <w:rsid w:val="00A152A3"/>
    <w:rsid w:val="00A15403"/>
    <w:rsid w:val="00A159C1"/>
    <w:rsid w:val="00A15AA4"/>
    <w:rsid w:val="00A15C54"/>
    <w:rsid w:val="00A15D62"/>
    <w:rsid w:val="00A161FF"/>
    <w:rsid w:val="00A16C96"/>
    <w:rsid w:val="00A1702E"/>
    <w:rsid w:val="00A1750E"/>
    <w:rsid w:val="00A176EE"/>
    <w:rsid w:val="00A1793F"/>
    <w:rsid w:val="00A20457"/>
    <w:rsid w:val="00A206C7"/>
    <w:rsid w:val="00A20731"/>
    <w:rsid w:val="00A20D49"/>
    <w:rsid w:val="00A20F1C"/>
    <w:rsid w:val="00A20FD5"/>
    <w:rsid w:val="00A210C7"/>
    <w:rsid w:val="00A218D0"/>
    <w:rsid w:val="00A219FE"/>
    <w:rsid w:val="00A21BA1"/>
    <w:rsid w:val="00A21C5B"/>
    <w:rsid w:val="00A21DC5"/>
    <w:rsid w:val="00A22045"/>
    <w:rsid w:val="00A223FC"/>
    <w:rsid w:val="00A227F1"/>
    <w:rsid w:val="00A22AFC"/>
    <w:rsid w:val="00A22BE7"/>
    <w:rsid w:val="00A22DED"/>
    <w:rsid w:val="00A22ED4"/>
    <w:rsid w:val="00A2309E"/>
    <w:rsid w:val="00A23249"/>
    <w:rsid w:val="00A2358D"/>
    <w:rsid w:val="00A236C0"/>
    <w:rsid w:val="00A2374C"/>
    <w:rsid w:val="00A23E73"/>
    <w:rsid w:val="00A24001"/>
    <w:rsid w:val="00A24080"/>
    <w:rsid w:val="00A241DD"/>
    <w:rsid w:val="00A24324"/>
    <w:rsid w:val="00A24386"/>
    <w:rsid w:val="00A247E2"/>
    <w:rsid w:val="00A24951"/>
    <w:rsid w:val="00A24964"/>
    <w:rsid w:val="00A24ADE"/>
    <w:rsid w:val="00A24B64"/>
    <w:rsid w:val="00A24B89"/>
    <w:rsid w:val="00A24CA5"/>
    <w:rsid w:val="00A24E1C"/>
    <w:rsid w:val="00A2504E"/>
    <w:rsid w:val="00A255F4"/>
    <w:rsid w:val="00A256AF"/>
    <w:rsid w:val="00A25741"/>
    <w:rsid w:val="00A25A1F"/>
    <w:rsid w:val="00A2696D"/>
    <w:rsid w:val="00A269A6"/>
    <w:rsid w:val="00A26A33"/>
    <w:rsid w:val="00A278F1"/>
    <w:rsid w:val="00A27AB0"/>
    <w:rsid w:val="00A27E0A"/>
    <w:rsid w:val="00A27F5D"/>
    <w:rsid w:val="00A302DF"/>
    <w:rsid w:val="00A30846"/>
    <w:rsid w:val="00A30DE9"/>
    <w:rsid w:val="00A30F89"/>
    <w:rsid w:val="00A3109E"/>
    <w:rsid w:val="00A310F5"/>
    <w:rsid w:val="00A31112"/>
    <w:rsid w:val="00A31A14"/>
    <w:rsid w:val="00A31B9C"/>
    <w:rsid w:val="00A31E58"/>
    <w:rsid w:val="00A31FF0"/>
    <w:rsid w:val="00A32044"/>
    <w:rsid w:val="00A32331"/>
    <w:rsid w:val="00A32498"/>
    <w:rsid w:val="00A324B7"/>
    <w:rsid w:val="00A32E5A"/>
    <w:rsid w:val="00A32E6B"/>
    <w:rsid w:val="00A335DC"/>
    <w:rsid w:val="00A33AE0"/>
    <w:rsid w:val="00A33B13"/>
    <w:rsid w:val="00A33FB7"/>
    <w:rsid w:val="00A33FDB"/>
    <w:rsid w:val="00A3410D"/>
    <w:rsid w:val="00A341D2"/>
    <w:rsid w:val="00A3441D"/>
    <w:rsid w:val="00A34A2C"/>
    <w:rsid w:val="00A34B15"/>
    <w:rsid w:val="00A34B64"/>
    <w:rsid w:val="00A34EFF"/>
    <w:rsid w:val="00A34F30"/>
    <w:rsid w:val="00A35008"/>
    <w:rsid w:val="00A35175"/>
    <w:rsid w:val="00A3519E"/>
    <w:rsid w:val="00A35214"/>
    <w:rsid w:val="00A354CD"/>
    <w:rsid w:val="00A359DE"/>
    <w:rsid w:val="00A35BF4"/>
    <w:rsid w:val="00A35C24"/>
    <w:rsid w:val="00A35F02"/>
    <w:rsid w:val="00A3643B"/>
    <w:rsid w:val="00A365A6"/>
    <w:rsid w:val="00A36812"/>
    <w:rsid w:val="00A368EE"/>
    <w:rsid w:val="00A36F1E"/>
    <w:rsid w:val="00A36F90"/>
    <w:rsid w:val="00A3740A"/>
    <w:rsid w:val="00A376B1"/>
    <w:rsid w:val="00A37756"/>
    <w:rsid w:val="00A37DB6"/>
    <w:rsid w:val="00A37F90"/>
    <w:rsid w:val="00A40308"/>
    <w:rsid w:val="00A40626"/>
    <w:rsid w:val="00A40875"/>
    <w:rsid w:val="00A40DFB"/>
    <w:rsid w:val="00A40F8F"/>
    <w:rsid w:val="00A417FD"/>
    <w:rsid w:val="00A41D2D"/>
    <w:rsid w:val="00A41D64"/>
    <w:rsid w:val="00A41FCC"/>
    <w:rsid w:val="00A42015"/>
    <w:rsid w:val="00A42218"/>
    <w:rsid w:val="00A4254C"/>
    <w:rsid w:val="00A42742"/>
    <w:rsid w:val="00A42C50"/>
    <w:rsid w:val="00A42EA8"/>
    <w:rsid w:val="00A4316D"/>
    <w:rsid w:val="00A4359E"/>
    <w:rsid w:val="00A4368B"/>
    <w:rsid w:val="00A436D3"/>
    <w:rsid w:val="00A43815"/>
    <w:rsid w:val="00A43A82"/>
    <w:rsid w:val="00A43AA4"/>
    <w:rsid w:val="00A43D5C"/>
    <w:rsid w:val="00A446B8"/>
    <w:rsid w:val="00A446CE"/>
    <w:rsid w:val="00A4483B"/>
    <w:rsid w:val="00A44BC2"/>
    <w:rsid w:val="00A44D0A"/>
    <w:rsid w:val="00A44F28"/>
    <w:rsid w:val="00A4526B"/>
    <w:rsid w:val="00A45280"/>
    <w:rsid w:val="00A45918"/>
    <w:rsid w:val="00A459A8"/>
    <w:rsid w:val="00A45D77"/>
    <w:rsid w:val="00A45DEC"/>
    <w:rsid w:val="00A46265"/>
    <w:rsid w:val="00A463EE"/>
    <w:rsid w:val="00A464B4"/>
    <w:rsid w:val="00A4697E"/>
    <w:rsid w:val="00A46991"/>
    <w:rsid w:val="00A46BCC"/>
    <w:rsid w:val="00A46E80"/>
    <w:rsid w:val="00A470FF"/>
    <w:rsid w:val="00A47252"/>
    <w:rsid w:val="00A478E7"/>
    <w:rsid w:val="00A47BDD"/>
    <w:rsid w:val="00A50240"/>
    <w:rsid w:val="00A50375"/>
    <w:rsid w:val="00A506E8"/>
    <w:rsid w:val="00A50806"/>
    <w:rsid w:val="00A509E8"/>
    <w:rsid w:val="00A50C05"/>
    <w:rsid w:val="00A50CA6"/>
    <w:rsid w:val="00A50DFC"/>
    <w:rsid w:val="00A50E8A"/>
    <w:rsid w:val="00A50FD4"/>
    <w:rsid w:val="00A51131"/>
    <w:rsid w:val="00A51373"/>
    <w:rsid w:val="00A5191E"/>
    <w:rsid w:val="00A51A79"/>
    <w:rsid w:val="00A52119"/>
    <w:rsid w:val="00A522AB"/>
    <w:rsid w:val="00A52BBC"/>
    <w:rsid w:val="00A52BBE"/>
    <w:rsid w:val="00A52DDC"/>
    <w:rsid w:val="00A532D9"/>
    <w:rsid w:val="00A536B7"/>
    <w:rsid w:val="00A5395F"/>
    <w:rsid w:val="00A540A9"/>
    <w:rsid w:val="00A54C70"/>
    <w:rsid w:val="00A55058"/>
    <w:rsid w:val="00A5525D"/>
    <w:rsid w:val="00A55400"/>
    <w:rsid w:val="00A5553B"/>
    <w:rsid w:val="00A55B04"/>
    <w:rsid w:val="00A55C97"/>
    <w:rsid w:val="00A55DB2"/>
    <w:rsid w:val="00A55E1D"/>
    <w:rsid w:val="00A5623F"/>
    <w:rsid w:val="00A562FC"/>
    <w:rsid w:val="00A563F9"/>
    <w:rsid w:val="00A565DD"/>
    <w:rsid w:val="00A56630"/>
    <w:rsid w:val="00A567B7"/>
    <w:rsid w:val="00A5688B"/>
    <w:rsid w:val="00A568A0"/>
    <w:rsid w:val="00A569C1"/>
    <w:rsid w:val="00A56FB3"/>
    <w:rsid w:val="00A57033"/>
    <w:rsid w:val="00A5711F"/>
    <w:rsid w:val="00A573F5"/>
    <w:rsid w:val="00A573F8"/>
    <w:rsid w:val="00A573FE"/>
    <w:rsid w:val="00A5742B"/>
    <w:rsid w:val="00A57579"/>
    <w:rsid w:val="00A57A04"/>
    <w:rsid w:val="00A57C1F"/>
    <w:rsid w:val="00A57DDD"/>
    <w:rsid w:val="00A57F3C"/>
    <w:rsid w:val="00A6048F"/>
    <w:rsid w:val="00A60913"/>
    <w:rsid w:val="00A60B9F"/>
    <w:rsid w:val="00A60CEC"/>
    <w:rsid w:val="00A60D61"/>
    <w:rsid w:val="00A613CC"/>
    <w:rsid w:val="00A615C7"/>
    <w:rsid w:val="00A616ED"/>
    <w:rsid w:val="00A618C7"/>
    <w:rsid w:val="00A61BEF"/>
    <w:rsid w:val="00A62030"/>
    <w:rsid w:val="00A6220A"/>
    <w:rsid w:val="00A624A8"/>
    <w:rsid w:val="00A627C3"/>
    <w:rsid w:val="00A62851"/>
    <w:rsid w:val="00A62958"/>
    <w:rsid w:val="00A62C93"/>
    <w:rsid w:val="00A637D3"/>
    <w:rsid w:val="00A639EE"/>
    <w:rsid w:val="00A63F87"/>
    <w:rsid w:val="00A63FE5"/>
    <w:rsid w:val="00A643B8"/>
    <w:rsid w:val="00A6451A"/>
    <w:rsid w:val="00A64A56"/>
    <w:rsid w:val="00A64E8F"/>
    <w:rsid w:val="00A64EF1"/>
    <w:rsid w:val="00A6505C"/>
    <w:rsid w:val="00A65210"/>
    <w:rsid w:val="00A652AD"/>
    <w:rsid w:val="00A652E4"/>
    <w:rsid w:val="00A6535F"/>
    <w:rsid w:val="00A65463"/>
    <w:rsid w:val="00A65683"/>
    <w:rsid w:val="00A656F3"/>
    <w:rsid w:val="00A6587C"/>
    <w:rsid w:val="00A65980"/>
    <w:rsid w:val="00A65A95"/>
    <w:rsid w:val="00A65CD3"/>
    <w:rsid w:val="00A65D86"/>
    <w:rsid w:val="00A65DA1"/>
    <w:rsid w:val="00A666AB"/>
    <w:rsid w:val="00A66AEA"/>
    <w:rsid w:val="00A66B3E"/>
    <w:rsid w:val="00A66BC3"/>
    <w:rsid w:val="00A66DEE"/>
    <w:rsid w:val="00A6738B"/>
    <w:rsid w:val="00A675E7"/>
    <w:rsid w:val="00A67FC9"/>
    <w:rsid w:val="00A7016C"/>
    <w:rsid w:val="00A703BA"/>
    <w:rsid w:val="00A7045E"/>
    <w:rsid w:val="00A7074A"/>
    <w:rsid w:val="00A7082C"/>
    <w:rsid w:val="00A70D1D"/>
    <w:rsid w:val="00A70D4A"/>
    <w:rsid w:val="00A71233"/>
    <w:rsid w:val="00A7128A"/>
    <w:rsid w:val="00A71519"/>
    <w:rsid w:val="00A7172A"/>
    <w:rsid w:val="00A71874"/>
    <w:rsid w:val="00A71D32"/>
    <w:rsid w:val="00A71FD0"/>
    <w:rsid w:val="00A720AD"/>
    <w:rsid w:val="00A72214"/>
    <w:rsid w:val="00A7233B"/>
    <w:rsid w:val="00A72EAD"/>
    <w:rsid w:val="00A73538"/>
    <w:rsid w:val="00A73925"/>
    <w:rsid w:val="00A73D8A"/>
    <w:rsid w:val="00A73D8C"/>
    <w:rsid w:val="00A74130"/>
    <w:rsid w:val="00A744DD"/>
    <w:rsid w:val="00A74678"/>
    <w:rsid w:val="00A74805"/>
    <w:rsid w:val="00A749C7"/>
    <w:rsid w:val="00A7545E"/>
    <w:rsid w:val="00A7556B"/>
    <w:rsid w:val="00A75577"/>
    <w:rsid w:val="00A759EB"/>
    <w:rsid w:val="00A75A63"/>
    <w:rsid w:val="00A75CD7"/>
    <w:rsid w:val="00A75DF1"/>
    <w:rsid w:val="00A7617E"/>
    <w:rsid w:val="00A76231"/>
    <w:rsid w:val="00A765E6"/>
    <w:rsid w:val="00A765F5"/>
    <w:rsid w:val="00A76677"/>
    <w:rsid w:val="00A766AF"/>
    <w:rsid w:val="00A76AD7"/>
    <w:rsid w:val="00A76C75"/>
    <w:rsid w:val="00A76DFC"/>
    <w:rsid w:val="00A770EE"/>
    <w:rsid w:val="00A779F0"/>
    <w:rsid w:val="00A77CF2"/>
    <w:rsid w:val="00A77F9F"/>
    <w:rsid w:val="00A80196"/>
    <w:rsid w:val="00A80783"/>
    <w:rsid w:val="00A80B5F"/>
    <w:rsid w:val="00A80C3B"/>
    <w:rsid w:val="00A81342"/>
    <w:rsid w:val="00A8180E"/>
    <w:rsid w:val="00A81A93"/>
    <w:rsid w:val="00A81D5B"/>
    <w:rsid w:val="00A81E03"/>
    <w:rsid w:val="00A81FF5"/>
    <w:rsid w:val="00A822DE"/>
    <w:rsid w:val="00A824EB"/>
    <w:rsid w:val="00A825F6"/>
    <w:rsid w:val="00A82C41"/>
    <w:rsid w:val="00A82D59"/>
    <w:rsid w:val="00A82DFE"/>
    <w:rsid w:val="00A835B6"/>
    <w:rsid w:val="00A83646"/>
    <w:rsid w:val="00A83A47"/>
    <w:rsid w:val="00A842DA"/>
    <w:rsid w:val="00A8430C"/>
    <w:rsid w:val="00A84636"/>
    <w:rsid w:val="00A84A26"/>
    <w:rsid w:val="00A84C13"/>
    <w:rsid w:val="00A84D50"/>
    <w:rsid w:val="00A84D75"/>
    <w:rsid w:val="00A8546F"/>
    <w:rsid w:val="00A8589D"/>
    <w:rsid w:val="00A85D8D"/>
    <w:rsid w:val="00A85F50"/>
    <w:rsid w:val="00A863A0"/>
    <w:rsid w:val="00A86425"/>
    <w:rsid w:val="00A86711"/>
    <w:rsid w:val="00A86C5C"/>
    <w:rsid w:val="00A86C78"/>
    <w:rsid w:val="00A870C7"/>
    <w:rsid w:val="00A871BB"/>
    <w:rsid w:val="00A876C6"/>
    <w:rsid w:val="00A879A1"/>
    <w:rsid w:val="00A87DB2"/>
    <w:rsid w:val="00A9002E"/>
    <w:rsid w:val="00A901BD"/>
    <w:rsid w:val="00A902EA"/>
    <w:rsid w:val="00A907D2"/>
    <w:rsid w:val="00A908A7"/>
    <w:rsid w:val="00A90937"/>
    <w:rsid w:val="00A90EAB"/>
    <w:rsid w:val="00A91A39"/>
    <w:rsid w:val="00A91B67"/>
    <w:rsid w:val="00A91BFF"/>
    <w:rsid w:val="00A91F1E"/>
    <w:rsid w:val="00A91FFA"/>
    <w:rsid w:val="00A92378"/>
    <w:rsid w:val="00A924F9"/>
    <w:rsid w:val="00A92DF8"/>
    <w:rsid w:val="00A93080"/>
    <w:rsid w:val="00A932AC"/>
    <w:rsid w:val="00A93EEF"/>
    <w:rsid w:val="00A93F07"/>
    <w:rsid w:val="00A94225"/>
    <w:rsid w:val="00A94688"/>
    <w:rsid w:val="00A94E62"/>
    <w:rsid w:val="00A952A4"/>
    <w:rsid w:val="00A954BA"/>
    <w:rsid w:val="00A9572F"/>
    <w:rsid w:val="00A95BEF"/>
    <w:rsid w:val="00A95F2B"/>
    <w:rsid w:val="00A9600A"/>
    <w:rsid w:val="00A9601D"/>
    <w:rsid w:val="00A9624B"/>
    <w:rsid w:val="00A9627C"/>
    <w:rsid w:val="00A96562"/>
    <w:rsid w:val="00A9684B"/>
    <w:rsid w:val="00A96AAA"/>
    <w:rsid w:val="00A96D67"/>
    <w:rsid w:val="00A970AE"/>
    <w:rsid w:val="00A97142"/>
    <w:rsid w:val="00A972BE"/>
    <w:rsid w:val="00A9763D"/>
    <w:rsid w:val="00A976E3"/>
    <w:rsid w:val="00A97DE7"/>
    <w:rsid w:val="00A97F9D"/>
    <w:rsid w:val="00AA009E"/>
    <w:rsid w:val="00AA0374"/>
    <w:rsid w:val="00AA0491"/>
    <w:rsid w:val="00AA07A8"/>
    <w:rsid w:val="00AA0865"/>
    <w:rsid w:val="00AA0C8E"/>
    <w:rsid w:val="00AA1286"/>
    <w:rsid w:val="00AA16E4"/>
    <w:rsid w:val="00AA16F3"/>
    <w:rsid w:val="00AA2504"/>
    <w:rsid w:val="00AA2625"/>
    <w:rsid w:val="00AA2954"/>
    <w:rsid w:val="00AA2C06"/>
    <w:rsid w:val="00AA2F8C"/>
    <w:rsid w:val="00AA3065"/>
    <w:rsid w:val="00AA3542"/>
    <w:rsid w:val="00AA368E"/>
    <w:rsid w:val="00AA3E11"/>
    <w:rsid w:val="00AA4537"/>
    <w:rsid w:val="00AA4543"/>
    <w:rsid w:val="00AA459F"/>
    <w:rsid w:val="00AA4C9A"/>
    <w:rsid w:val="00AA4D9C"/>
    <w:rsid w:val="00AA526F"/>
    <w:rsid w:val="00AA5271"/>
    <w:rsid w:val="00AA57BD"/>
    <w:rsid w:val="00AA587E"/>
    <w:rsid w:val="00AA5A7A"/>
    <w:rsid w:val="00AA5A92"/>
    <w:rsid w:val="00AA5E97"/>
    <w:rsid w:val="00AA5F35"/>
    <w:rsid w:val="00AA6031"/>
    <w:rsid w:val="00AA60F3"/>
    <w:rsid w:val="00AA6439"/>
    <w:rsid w:val="00AA658B"/>
    <w:rsid w:val="00AA6851"/>
    <w:rsid w:val="00AA6ADE"/>
    <w:rsid w:val="00AA6F87"/>
    <w:rsid w:val="00AA6FF9"/>
    <w:rsid w:val="00AA7275"/>
    <w:rsid w:val="00AA74D5"/>
    <w:rsid w:val="00AA77B7"/>
    <w:rsid w:val="00AA7C24"/>
    <w:rsid w:val="00AB004C"/>
    <w:rsid w:val="00AB0090"/>
    <w:rsid w:val="00AB0121"/>
    <w:rsid w:val="00AB016C"/>
    <w:rsid w:val="00AB03A1"/>
    <w:rsid w:val="00AB0717"/>
    <w:rsid w:val="00AB0840"/>
    <w:rsid w:val="00AB0A72"/>
    <w:rsid w:val="00AB0CAE"/>
    <w:rsid w:val="00AB0E24"/>
    <w:rsid w:val="00AB0E3D"/>
    <w:rsid w:val="00AB12EC"/>
    <w:rsid w:val="00AB1363"/>
    <w:rsid w:val="00AB13AE"/>
    <w:rsid w:val="00AB151B"/>
    <w:rsid w:val="00AB153A"/>
    <w:rsid w:val="00AB1776"/>
    <w:rsid w:val="00AB186A"/>
    <w:rsid w:val="00AB20EB"/>
    <w:rsid w:val="00AB2364"/>
    <w:rsid w:val="00AB286F"/>
    <w:rsid w:val="00AB2C0D"/>
    <w:rsid w:val="00AB2D9D"/>
    <w:rsid w:val="00AB345C"/>
    <w:rsid w:val="00AB34EA"/>
    <w:rsid w:val="00AB3571"/>
    <w:rsid w:val="00AB3A77"/>
    <w:rsid w:val="00AB3C07"/>
    <w:rsid w:val="00AB3D03"/>
    <w:rsid w:val="00AB3DB9"/>
    <w:rsid w:val="00AB408A"/>
    <w:rsid w:val="00AB4147"/>
    <w:rsid w:val="00AB4151"/>
    <w:rsid w:val="00AB4374"/>
    <w:rsid w:val="00AB468E"/>
    <w:rsid w:val="00AB46DB"/>
    <w:rsid w:val="00AB4BF1"/>
    <w:rsid w:val="00AB4C1D"/>
    <w:rsid w:val="00AB4F4F"/>
    <w:rsid w:val="00AB57DB"/>
    <w:rsid w:val="00AB5802"/>
    <w:rsid w:val="00AB5ABF"/>
    <w:rsid w:val="00AB5D44"/>
    <w:rsid w:val="00AB5DB6"/>
    <w:rsid w:val="00AB5DCC"/>
    <w:rsid w:val="00AB61ED"/>
    <w:rsid w:val="00AB66C7"/>
    <w:rsid w:val="00AB6F8F"/>
    <w:rsid w:val="00AB7095"/>
    <w:rsid w:val="00AB73DD"/>
    <w:rsid w:val="00AB73DE"/>
    <w:rsid w:val="00AB782D"/>
    <w:rsid w:val="00AC0049"/>
    <w:rsid w:val="00AC0069"/>
    <w:rsid w:val="00AC0113"/>
    <w:rsid w:val="00AC0420"/>
    <w:rsid w:val="00AC0427"/>
    <w:rsid w:val="00AC0827"/>
    <w:rsid w:val="00AC08B7"/>
    <w:rsid w:val="00AC0959"/>
    <w:rsid w:val="00AC0EBD"/>
    <w:rsid w:val="00AC1304"/>
    <w:rsid w:val="00AC15E8"/>
    <w:rsid w:val="00AC1641"/>
    <w:rsid w:val="00AC17BF"/>
    <w:rsid w:val="00AC18D2"/>
    <w:rsid w:val="00AC18F6"/>
    <w:rsid w:val="00AC1B08"/>
    <w:rsid w:val="00AC1FC4"/>
    <w:rsid w:val="00AC2164"/>
    <w:rsid w:val="00AC2229"/>
    <w:rsid w:val="00AC2252"/>
    <w:rsid w:val="00AC22A4"/>
    <w:rsid w:val="00AC2876"/>
    <w:rsid w:val="00AC2883"/>
    <w:rsid w:val="00AC28CA"/>
    <w:rsid w:val="00AC2B27"/>
    <w:rsid w:val="00AC2CA1"/>
    <w:rsid w:val="00AC2CC8"/>
    <w:rsid w:val="00AC2CCE"/>
    <w:rsid w:val="00AC3288"/>
    <w:rsid w:val="00AC3424"/>
    <w:rsid w:val="00AC34A3"/>
    <w:rsid w:val="00AC3AC0"/>
    <w:rsid w:val="00AC3E0F"/>
    <w:rsid w:val="00AC3F5E"/>
    <w:rsid w:val="00AC448D"/>
    <w:rsid w:val="00AC4513"/>
    <w:rsid w:val="00AC47D3"/>
    <w:rsid w:val="00AC4CE2"/>
    <w:rsid w:val="00AC4DE3"/>
    <w:rsid w:val="00AC5920"/>
    <w:rsid w:val="00AC5CC5"/>
    <w:rsid w:val="00AC6139"/>
    <w:rsid w:val="00AC643F"/>
    <w:rsid w:val="00AC6765"/>
    <w:rsid w:val="00AC676F"/>
    <w:rsid w:val="00AC6A25"/>
    <w:rsid w:val="00AC6E48"/>
    <w:rsid w:val="00AC7281"/>
    <w:rsid w:val="00AC73D3"/>
    <w:rsid w:val="00AC7410"/>
    <w:rsid w:val="00AC7780"/>
    <w:rsid w:val="00AC7B30"/>
    <w:rsid w:val="00AD0136"/>
    <w:rsid w:val="00AD05A8"/>
    <w:rsid w:val="00AD0685"/>
    <w:rsid w:val="00AD145F"/>
    <w:rsid w:val="00AD160A"/>
    <w:rsid w:val="00AD16C2"/>
    <w:rsid w:val="00AD1A74"/>
    <w:rsid w:val="00AD2486"/>
    <w:rsid w:val="00AD2AC4"/>
    <w:rsid w:val="00AD2E08"/>
    <w:rsid w:val="00AD3027"/>
    <w:rsid w:val="00AD305F"/>
    <w:rsid w:val="00AD3072"/>
    <w:rsid w:val="00AD3794"/>
    <w:rsid w:val="00AD37FC"/>
    <w:rsid w:val="00AD3A16"/>
    <w:rsid w:val="00AD3B08"/>
    <w:rsid w:val="00AD3B79"/>
    <w:rsid w:val="00AD4002"/>
    <w:rsid w:val="00AD407F"/>
    <w:rsid w:val="00AD4159"/>
    <w:rsid w:val="00AD474A"/>
    <w:rsid w:val="00AD4928"/>
    <w:rsid w:val="00AD4BAB"/>
    <w:rsid w:val="00AD4FE9"/>
    <w:rsid w:val="00AD5239"/>
    <w:rsid w:val="00AD599C"/>
    <w:rsid w:val="00AD5D9B"/>
    <w:rsid w:val="00AD604F"/>
    <w:rsid w:val="00AD6591"/>
    <w:rsid w:val="00AD6CF4"/>
    <w:rsid w:val="00AD7017"/>
    <w:rsid w:val="00AD7025"/>
    <w:rsid w:val="00AD7031"/>
    <w:rsid w:val="00AD72B4"/>
    <w:rsid w:val="00AD7368"/>
    <w:rsid w:val="00AD7449"/>
    <w:rsid w:val="00AD7522"/>
    <w:rsid w:val="00AD7C27"/>
    <w:rsid w:val="00AD7CAA"/>
    <w:rsid w:val="00AE029C"/>
    <w:rsid w:val="00AE04E6"/>
    <w:rsid w:val="00AE08B6"/>
    <w:rsid w:val="00AE0FDD"/>
    <w:rsid w:val="00AE1437"/>
    <w:rsid w:val="00AE16F9"/>
    <w:rsid w:val="00AE1ABE"/>
    <w:rsid w:val="00AE239F"/>
    <w:rsid w:val="00AE2B69"/>
    <w:rsid w:val="00AE2ED0"/>
    <w:rsid w:val="00AE3032"/>
    <w:rsid w:val="00AE33AD"/>
    <w:rsid w:val="00AE3592"/>
    <w:rsid w:val="00AE3670"/>
    <w:rsid w:val="00AE37AA"/>
    <w:rsid w:val="00AE3BE8"/>
    <w:rsid w:val="00AE3C9B"/>
    <w:rsid w:val="00AE40C5"/>
    <w:rsid w:val="00AE41CC"/>
    <w:rsid w:val="00AE4327"/>
    <w:rsid w:val="00AE43E9"/>
    <w:rsid w:val="00AE43FE"/>
    <w:rsid w:val="00AE46FF"/>
    <w:rsid w:val="00AE4823"/>
    <w:rsid w:val="00AE49CC"/>
    <w:rsid w:val="00AE4DDB"/>
    <w:rsid w:val="00AE509F"/>
    <w:rsid w:val="00AE50B1"/>
    <w:rsid w:val="00AE51DF"/>
    <w:rsid w:val="00AE5230"/>
    <w:rsid w:val="00AE543D"/>
    <w:rsid w:val="00AE5463"/>
    <w:rsid w:val="00AE54D0"/>
    <w:rsid w:val="00AE55FF"/>
    <w:rsid w:val="00AE56A9"/>
    <w:rsid w:val="00AE5749"/>
    <w:rsid w:val="00AE5A59"/>
    <w:rsid w:val="00AE5C33"/>
    <w:rsid w:val="00AE5C4A"/>
    <w:rsid w:val="00AE5CA0"/>
    <w:rsid w:val="00AE5D22"/>
    <w:rsid w:val="00AE5D49"/>
    <w:rsid w:val="00AE677B"/>
    <w:rsid w:val="00AE67D6"/>
    <w:rsid w:val="00AE6F92"/>
    <w:rsid w:val="00AE7396"/>
    <w:rsid w:val="00AE7687"/>
    <w:rsid w:val="00AE7800"/>
    <w:rsid w:val="00AE7997"/>
    <w:rsid w:val="00AE7A82"/>
    <w:rsid w:val="00AE7E30"/>
    <w:rsid w:val="00AF000A"/>
    <w:rsid w:val="00AF05C4"/>
    <w:rsid w:val="00AF0683"/>
    <w:rsid w:val="00AF0906"/>
    <w:rsid w:val="00AF10E3"/>
    <w:rsid w:val="00AF10F2"/>
    <w:rsid w:val="00AF1375"/>
    <w:rsid w:val="00AF151C"/>
    <w:rsid w:val="00AF18BF"/>
    <w:rsid w:val="00AF19B6"/>
    <w:rsid w:val="00AF1D0D"/>
    <w:rsid w:val="00AF1E65"/>
    <w:rsid w:val="00AF1E82"/>
    <w:rsid w:val="00AF2138"/>
    <w:rsid w:val="00AF21C5"/>
    <w:rsid w:val="00AF2538"/>
    <w:rsid w:val="00AF255E"/>
    <w:rsid w:val="00AF291E"/>
    <w:rsid w:val="00AF2A98"/>
    <w:rsid w:val="00AF2AA5"/>
    <w:rsid w:val="00AF2C07"/>
    <w:rsid w:val="00AF346C"/>
    <w:rsid w:val="00AF358E"/>
    <w:rsid w:val="00AF35C1"/>
    <w:rsid w:val="00AF36CE"/>
    <w:rsid w:val="00AF37B6"/>
    <w:rsid w:val="00AF3A03"/>
    <w:rsid w:val="00AF3B95"/>
    <w:rsid w:val="00AF3C4A"/>
    <w:rsid w:val="00AF3D69"/>
    <w:rsid w:val="00AF3EC4"/>
    <w:rsid w:val="00AF3F57"/>
    <w:rsid w:val="00AF439A"/>
    <w:rsid w:val="00AF4735"/>
    <w:rsid w:val="00AF4BFF"/>
    <w:rsid w:val="00AF529D"/>
    <w:rsid w:val="00AF52FF"/>
    <w:rsid w:val="00AF54EB"/>
    <w:rsid w:val="00AF55C4"/>
    <w:rsid w:val="00AF56C4"/>
    <w:rsid w:val="00AF5724"/>
    <w:rsid w:val="00AF57B1"/>
    <w:rsid w:val="00AF59EA"/>
    <w:rsid w:val="00AF59F7"/>
    <w:rsid w:val="00AF5A47"/>
    <w:rsid w:val="00AF5A6B"/>
    <w:rsid w:val="00AF660D"/>
    <w:rsid w:val="00AF69D7"/>
    <w:rsid w:val="00AF6A9C"/>
    <w:rsid w:val="00AF6B1C"/>
    <w:rsid w:val="00AF6C7E"/>
    <w:rsid w:val="00AF6FA5"/>
    <w:rsid w:val="00AF73C3"/>
    <w:rsid w:val="00AF7406"/>
    <w:rsid w:val="00AF777B"/>
    <w:rsid w:val="00AF7977"/>
    <w:rsid w:val="00AF7A1D"/>
    <w:rsid w:val="00AF7A82"/>
    <w:rsid w:val="00AF7B57"/>
    <w:rsid w:val="00AF7C23"/>
    <w:rsid w:val="00AF7DC9"/>
    <w:rsid w:val="00B00226"/>
    <w:rsid w:val="00B00503"/>
    <w:rsid w:val="00B007D1"/>
    <w:rsid w:val="00B007DB"/>
    <w:rsid w:val="00B008E8"/>
    <w:rsid w:val="00B00AB6"/>
    <w:rsid w:val="00B00B48"/>
    <w:rsid w:val="00B00B58"/>
    <w:rsid w:val="00B00EED"/>
    <w:rsid w:val="00B0112A"/>
    <w:rsid w:val="00B0123C"/>
    <w:rsid w:val="00B01257"/>
    <w:rsid w:val="00B01297"/>
    <w:rsid w:val="00B01B58"/>
    <w:rsid w:val="00B01B63"/>
    <w:rsid w:val="00B01B80"/>
    <w:rsid w:val="00B01C00"/>
    <w:rsid w:val="00B01C76"/>
    <w:rsid w:val="00B01E53"/>
    <w:rsid w:val="00B01EAA"/>
    <w:rsid w:val="00B02434"/>
    <w:rsid w:val="00B025A3"/>
    <w:rsid w:val="00B02C84"/>
    <w:rsid w:val="00B02F56"/>
    <w:rsid w:val="00B03491"/>
    <w:rsid w:val="00B0362B"/>
    <w:rsid w:val="00B03941"/>
    <w:rsid w:val="00B04393"/>
    <w:rsid w:val="00B04493"/>
    <w:rsid w:val="00B04828"/>
    <w:rsid w:val="00B04B24"/>
    <w:rsid w:val="00B04C1C"/>
    <w:rsid w:val="00B04E80"/>
    <w:rsid w:val="00B04F01"/>
    <w:rsid w:val="00B051F3"/>
    <w:rsid w:val="00B0533D"/>
    <w:rsid w:val="00B05362"/>
    <w:rsid w:val="00B05B7D"/>
    <w:rsid w:val="00B05C91"/>
    <w:rsid w:val="00B06364"/>
    <w:rsid w:val="00B0643C"/>
    <w:rsid w:val="00B064B5"/>
    <w:rsid w:val="00B06597"/>
    <w:rsid w:val="00B06683"/>
    <w:rsid w:val="00B06B3D"/>
    <w:rsid w:val="00B06D32"/>
    <w:rsid w:val="00B070B8"/>
    <w:rsid w:val="00B07215"/>
    <w:rsid w:val="00B077FB"/>
    <w:rsid w:val="00B078AF"/>
    <w:rsid w:val="00B07A76"/>
    <w:rsid w:val="00B07C99"/>
    <w:rsid w:val="00B07CB1"/>
    <w:rsid w:val="00B07DEE"/>
    <w:rsid w:val="00B10BDE"/>
    <w:rsid w:val="00B11B1B"/>
    <w:rsid w:val="00B122BC"/>
    <w:rsid w:val="00B123D4"/>
    <w:rsid w:val="00B12549"/>
    <w:rsid w:val="00B1264F"/>
    <w:rsid w:val="00B12991"/>
    <w:rsid w:val="00B129EE"/>
    <w:rsid w:val="00B12A74"/>
    <w:rsid w:val="00B12B62"/>
    <w:rsid w:val="00B12BB2"/>
    <w:rsid w:val="00B130E4"/>
    <w:rsid w:val="00B13375"/>
    <w:rsid w:val="00B13562"/>
    <w:rsid w:val="00B135C2"/>
    <w:rsid w:val="00B13820"/>
    <w:rsid w:val="00B13868"/>
    <w:rsid w:val="00B13C25"/>
    <w:rsid w:val="00B13E92"/>
    <w:rsid w:val="00B146D4"/>
    <w:rsid w:val="00B14A64"/>
    <w:rsid w:val="00B14A8E"/>
    <w:rsid w:val="00B14B3C"/>
    <w:rsid w:val="00B14CDA"/>
    <w:rsid w:val="00B14F61"/>
    <w:rsid w:val="00B151AC"/>
    <w:rsid w:val="00B151CD"/>
    <w:rsid w:val="00B15431"/>
    <w:rsid w:val="00B156DE"/>
    <w:rsid w:val="00B1575D"/>
    <w:rsid w:val="00B15A32"/>
    <w:rsid w:val="00B15AFC"/>
    <w:rsid w:val="00B15BC9"/>
    <w:rsid w:val="00B15FC5"/>
    <w:rsid w:val="00B16607"/>
    <w:rsid w:val="00B167A4"/>
    <w:rsid w:val="00B16A3E"/>
    <w:rsid w:val="00B16DDE"/>
    <w:rsid w:val="00B16E33"/>
    <w:rsid w:val="00B16EFD"/>
    <w:rsid w:val="00B16F64"/>
    <w:rsid w:val="00B17100"/>
    <w:rsid w:val="00B17222"/>
    <w:rsid w:val="00B172F4"/>
    <w:rsid w:val="00B17505"/>
    <w:rsid w:val="00B17D2C"/>
    <w:rsid w:val="00B17DC1"/>
    <w:rsid w:val="00B200FE"/>
    <w:rsid w:val="00B201FA"/>
    <w:rsid w:val="00B20345"/>
    <w:rsid w:val="00B20879"/>
    <w:rsid w:val="00B20F54"/>
    <w:rsid w:val="00B21091"/>
    <w:rsid w:val="00B2126B"/>
    <w:rsid w:val="00B2142B"/>
    <w:rsid w:val="00B21792"/>
    <w:rsid w:val="00B2212C"/>
    <w:rsid w:val="00B224C5"/>
    <w:rsid w:val="00B22582"/>
    <w:rsid w:val="00B225E3"/>
    <w:rsid w:val="00B22AA3"/>
    <w:rsid w:val="00B22CE3"/>
    <w:rsid w:val="00B22E24"/>
    <w:rsid w:val="00B2389E"/>
    <w:rsid w:val="00B23A21"/>
    <w:rsid w:val="00B23A5E"/>
    <w:rsid w:val="00B23F81"/>
    <w:rsid w:val="00B2416E"/>
    <w:rsid w:val="00B241DB"/>
    <w:rsid w:val="00B2438B"/>
    <w:rsid w:val="00B243A6"/>
    <w:rsid w:val="00B244AC"/>
    <w:rsid w:val="00B2485E"/>
    <w:rsid w:val="00B24C08"/>
    <w:rsid w:val="00B24F5E"/>
    <w:rsid w:val="00B251B4"/>
    <w:rsid w:val="00B25472"/>
    <w:rsid w:val="00B254D2"/>
    <w:rsid w:val="00B25527"/>
    <w:rsid w:val="00B2561D"/>
    <w:rsid w:val="00B25D53"/>
    <w:rsid w:val="00B25DFB"/>
    <w:rsid w:val="00B25EDC"/>
    <w:rsid w:val="00B26058"/>
    <w:rsid w:val="00B26292"/>
    <w:rsid w:val="00B2661A"/>
    <w:rsid w:val="00B26665"/>
    <w:rsid w:val="00B26B52"/>
    <w:rsid w:val="00B26C2E"/>
    <w:rsid w:val="00B273AC"/>
    <w:rsid w:val="00B2746B"/>
    <w:rsid w:val="00B278EA"/>
    <w:rsid w:val="00B27A41"/>
    <w:rsid w:val="00B27FBB"/>
    <w:rsid w:val="00B300E9"/>
    <w:rsid w:val="00B30343"/>
    <w:rsid w:val="00B30346"/>
    <w:rsid w:val="00B30962"/>
    <w:rsid w:val="00B30B9B"/>
    <w:rsid w:val="00B31155"/>
    <w:rsid w:val="00B31FC3"/>
    <w:rsid w:val="00B320A0"/>
    <w:rsid w:val="00B320BA"/>
    <w:rsid w:val="00B322A2"/>
    <w:rsid w:val="00B32447"/>
    <w:rsid w:val="00B3323F"/>
    <w:rsid w:val="00B3356C"/>
    <w:rsid w:val="00B3363C"/>
    <w:rsid w:val="00B33A25"/>
    <w:rsid w:val="00B33C94"/>
    <w:rsid w:val="00B33DF3"/>
    <w:rsid w:val="00B33EEF"/>
    <w:rsid w:val="00B34395"/>
    <w:rsid w:val="00B34490"/>
    <w:rsid w:val="00B345F2"/>
    <w:rsid w:val="00B34BFC"/>
    <w:rsid w:val="00B353C6"/>
    <w:rsid w:val="00B35629"/>
    <w:rsid w:val="00B358A6"/>
    <w:rsid w:val="00B35A56"/>
    <w:rsid w:val="00B35AD8"/>
    <w:rsid w:val="00B365CC"/>
    <w:rsid w:val="00B36628"/>
    <w:rsid w:val="00B3795A"/>
    <w:rsid w:val="00B37FC2"/>
    <w:rsid w:val="00B4025B"/>
    <w:rsid w:val="00B404BE"/>
    <w:rsid w:val="00B406A9"/>
    <w:rsid w:val="00B40B74"/>
    <w:rsid w:val="00B40DE7"/>
    <w:rsid w:val="00B41412"/>
    <w:rsid w:val="00B41586"/>
    <w:rsid w:val="00B41B2E"/>
    <w:rsid w:val="00B41B42"/>
    <w:rsid w:val="00B41BE3"/>
    <w:rsid w:val="00B42555"/>
    <w:rsid w:val="00B42568"/>
    <w:rsid w:val="00B42BD6"/>
    <w:rsid w:val="00B42C1A"/>
    <w:rsid w:val="00B42C69"/>
    <w:rsid w:val="00B431D6"/>
    <w:rsid w:val="00B43238"/>
    <w:rsid w:val="00B43579"/>
    <w:rsid w:val="00B43EB5"/>
    <w:rsid w:val="00B44175"/>
    <w:rsid w:val="00B4487B"/>
    <w:rsid w:val="00B44F8C"/>
    <w:rsid w:val="00B45465"/>
    <w:rsid w:val="00B454A0"/>
    <w:rsid w:val="00B45719"/>
    <w:rsid w:val="00B4582D"/>
    <w:rsid w:val="00B4589B"/>
    <w:rsid w:val="00B45C10"/>
    <w:rsid w:val="00B45CF2"/>
    <w:rsid w:val="00B46274"/>
    <w:rsid w:val="00B46420"/>
    <w:rsid w:val="00B464E4"/>
    <w:rsid w:val="00B465A7"/>
    <w:rsid w:val="00B46961"/>
    <w:rsid w:val="00B46F8E"/>
    <w:rsid w:val="00B46FD5"/>
    <w:rsid w:val="00B46FF4"/>
    <w:rsid w:val="00B472C8"/>
    <w:rsid w:val="00B47A99"/>
    <w:rsid w:val="00B47CDD"/>
    <w:rsid w:val="00B501A3"/>
    <w:rsid w:val="00B5080E"/>
    <w:rsid w:val="00B50E4C"/>
    <w:rsid w:val="00B50EAF"/>
    <w:rsid w:val="00B50FAA"/>
    <w:rsid w:val="00B510C7"/>
    <w:rsid w:val="00B51185"/>
    <w:rsid w:val="00B51425"/>
    <w:rsid w:val="00B51569"/>
    <w:rsid w:val="00B51634"/>
    <w:rsid w:val="00B51797"/>
    <w:rsid w:val="00B51BBB"/>
    <w:rsid w:val="00B51BF8"/>
    <w:rsid w:val="00B526F6"/>
    <w:rsid w:val="00B5295C"/>
    <w:rsid w:val="00B52B3A"/>
    <w:rsid w:val="00B52BE5"/>
    <w:rsid w:val="00B53172"/>
    <w:rsid w:val="00B534AC"/>
    <w:rsid w:val="00B539B2"/>
    <w:rsid w:val="00B53B1E"/>
    <w:rsid w:val="00B53B2C"/>
    <w:rsid w:val="00B53C8A"/>
    <w:rsid w:val="00B53CBF"/>
    <w:rsid w:val="00B549BF"/>
    <w:rsid w:val="00B54A19"/>
    <w:rsid w:val="00B54B09"/>
    <w:rsid w:val="00B54CA2"/>
    <w:rsid w:val="00B54DAF"/>
    <w:rsid w:val="00B54FCA"/>
    <w:rsid w:val="00B54FCC"/>
    <w:rsid w:val="00B5506C"/>
    <w:rsid w:val="00B55324"/>
    <w:rsid w:val="00B554F6"/>
    <w:rsid w:val="00B558C6"/>
    <w:rsid w:val="00B562E2"/>
    <w:rsid w:val="00B568B9"/>
    <w:rsid w:val="00B56F0F"/>
    <w:rsid w:val="00B56FA3"/>
    <w:rsid w:val="00B57278"/>
    <w:rsid w:val="00B57476"/>
    <w:rsid w:val="00B57A64"/>
    <w:rsid w:val="00B57C94"/>
    <w:rsid w:val="00B57E79"/>
    <w:rsid w:val="00B60974"/>
    <w:rsid w:val="00B61709"/>
    <w:rsid w:val="00B619A0"/>
    <w:rsid w:val="00B61D8E"/>
    <w:rsid w:val="00B633CF"/>
    <w:rsid w:val="00B63754"/>
    <w:rsid w:val="00B63AA3"/>
    <w:rsid w:val="00B63C61"/>
    <w:rsid w:val="00B63F8A"/>
    <w:rsid w:val="00B640CD"/>
    <w:rsid w:val="00B64455"/>
    <w:rsid w:val="00B64467"/>
    <w:rsid w:val="00B65627"/>
    <w:rsid w:val="00B65C14"/>
    <w:rsid w:val="00B65F41"/>
    <w:rsid w:val="00B6615C"/>
    <w:rsid w:val="00B6619D"/>
    <w:rsid w:val="00B661B6"/>
    <w:rsid w:val="00B6620F"/>
    <w:rsid w:val="00B66257"/>
    <w:rsid w:val="00B66276"/>
    <w:rsid w:val="00B6632E"/>
    <w:rsid w:val="00B66579"/>
    <w:rsid w:val="00B665E7"/>
    <w:rsid w:val="00B66A37"/>
    <w:rsid w:val="00B66FFD"/>
    <w:rsid w:val="00B67A0C"/>
    <w:rsid w:val="00B67ADA"/>
    <w:rsid w:val="00B67C31"/>
    <w:rsid w:val="00B67C9A"/>
    <w:rsid w:val="00B67F3B"/>
    <w:rsid w:val="00B67F44"/>
    <w:rsid w:val="00B700F7"/>
    <w:rsid w:val="00B70AB2"/>
    <w:rsid w:val="00B70CDD"/>
    <w:rsid w:val="00B70E12"/>
    <w:rsid w:val="00B7125F"/>
    <w:rsid w:val="00B7138B"/>
    <w:rsid w:val="00B7151C"/>
    <w:rsid w:val="00B717B8"/>
    <w:rsid w:val="00B71AD1"/>
    <w:rsid w:val="00B71E32"/>
    <w:rsid w:val="00B7311D"/>
    <w:rsid w:val="00B73243"/>
    <w:rsid w:val="00B73BA7"/>
    <w:rsid w:val="00B73E36"/>
    <w:rsid w:val="00B7420A"/>
    <w:rsid w:val="00B744B4"/>
    <w:rsid w:val="00B746E7"/>
    <w:rsid w:val="00B74AC7"/>
    <w:rsid w:val="00B74DBA"/>
    <w:rsid w:val="00B74ED0"/>
    <w:rsid w:val="00B74EEF"/>
    <w:rsid w:val="00B75199"/>
    <w:rsid w:val="00B75302"/>
    <w:rsid w:val="00B7533B"/>
    <w:rsid w:val="00B7540B"/>
    <w:rsid w:val="00B75464"/>
    <w:rsid w:val="00B75538"/>
    <w:rsid w:val="00B755F2"/>
    <w:rsid w:val="00B75600"/>
    <w:rsid w:val="00B75BD0"/>
    <w:rsid w:val="00B75EC5"/>
    <w:rsid w:val="00B76240"/>
    <w:rsid w:val="00B767C9"/>
    <w:rsid w:val="00B76928"/>
    <w:rsid w:val="00B77197"/>
    <w:rsid w:val="00B77B1E"/>
    <w:rsid w:val="00B802B0"/>
    <w:rsid w:val="00B80868"/>
    <w:rsid w:val="00B80DA9"/>
    <w:rsid w:val="00B80E82"/>
    <w:rsid w:val="00B81006"/>
    <w:rsid w:val="00B8137B"/>
    <w:rsid w:val="00B81463"/>
    <w:rsid w:val="00B814E3"/>
    <w:rsid w:val="00B81508"/>
    <w:rsid w:val="00B8182A"/>
    <w:rsid w:val="00B818AF"/>
    <w:rsid w:val="00B81EA4"/>
    <w:rsid w:val="00B81FAD"/>
    <w:rsid w:val="00B82333"/>
    <w:rsid w:val="00B8288A"/>
    <w:rsid w:val="00B82AC3"/>
    <w:rsid w:val="00B82B51"/>
    <w:rsid w:val="00B82CA7"/>
    <w:rsid w:val="00B82F22"/>
    <w:rsid w:val="00B830B3"/>
    <w:rsid w:val="00B8331C"/>
    <w:rsid w:val="00B839B8"/>
    <w:rsid w:val="00B83C8E"/>
    <w:rsid w:val="00B83CE6"/>
    <w:rsid w:val="00B83E83"/>
    <w:rsid w:val="00B84142"/>
    <w:rsid w:val="00B84171"/>
    <w:rsid w:val="00B841D3"/>
    <w:rsid w:val="00B842E9"/>
    <w:rsid w:val="00B8496E"/>
    <w:rsid w:val="00B8496F"/>
    <w:rsid w:val="00B84F38"/>
    <w:rsid w:val="00B85102"/>
    <w:rsid w:val="00B8583C"/>
    <w:rsid w:val="00B85857"/>
    <w:rsid w:val="00B8597F"/>
    <w:rsid w:val="00B85F1F"/>
    <w:rsid w:val="00B85FEE"/>
    <w:rsid w:val="00B8606B"/>
    <w:rsid w:val="00B860E4"/>
    <w:rsid w:val="00B863A5"/>
    <w:rsid w:val="00B865B9"/>
    <w:rsid w:val="00B8673D"/>
    <w:rsid w:val="00B8692F"/>
    <w:rsid w:val="00B86C23"/>
    <w:rsid w:val="00B86FD1"/>
    <w:rsid w:val="00B873C2"/>
    <w:rsid w:val="00B873D6"/>
    <w:rsid w:val="00B87B45"/>
    <w:rsid w:val="00B87D5F"/>
    <w:rsid w:val="00B87D9B"/>
    <w:rsid w:val="00B87EF9"/>
    <w:rsid w:val="00B90228"/>
    <w:rsid w:val="00B902B0"/>
    <w:rsid w:val="00B9033E"/>
    <w:rsid w:val="00B9041F"/>
    <w:rsid w:val="00B9090B"/>
    <w:rsid w:val="00B90F81"/>
    <w:rsid w:val="00B91150"/>
    <w:rsid w:val="00B91374"/>
    <w:rsid w:val="00B91471"/>
    <w:rsid w:val="00B9149A"/>
    <w:rsid w:val="00B9166B"/>
    <w:rsid w:val="00B916A6"/>
    <w:rsid w:val="00B91744"/>
    <w:rsid w:val="00B91EAC"/>
    <w:rsid w:val="00B92293"/>
    <w:rsid w:val="00B9229F"/>
    <w:rsid w:val="00B922E1"/>
    <w:rsid w:val="00B92591"/>
    <w:rsid w:val="00B9283B"/>
    <w:rsid w:val="00B92F44"/>
    <w:rsid w:val="00B93154"/>
    <w:rsid w:val="00B931C6"/>
    <w:rsid w:val="00B93553"/>
    <w:rsid w:val="00B935B4"/>
    <w:rsid w:val="00B93B13"/>
    <w:rsid w:val="00B93C26"/>
    <w:rsid w:val="00B93F16"/>
    <w:rsid w:val="00B9406B"/>
    <w:rsid w:val="00B94340"/>
    <w:rsid w:val="00B944E3"/>
    <w:rsid w:val="00B94862"/>
    <w:rsid w:val="00B94CDD"/>
    <w:rsid w:val="00B95A33"/>
    <w:rsid w:val="00B95F1A"/>
    <w:rsid w:val="00B9630A"/>
    <w:rsid w:val="00B966E4"/>
    <w:rsid w:val="00B96D16"/>
    <w:rsid w:val="00B96F0F"/>
    <w:rsid w:val="00B96FE8"/>
    <w:rsid w:val="00B97111"/>
    <w:rsid w:val="00B97112"/>
    <w:rsid w:val="00B97674"/>
    <w:rsid w:val="00B9776C"/>
    <w:rsid w:val="00B9778C"/>
    <w:rsid w:val="00B97895"/>
    <w:rsid w:val="00B978CC"/>
    <w:rsid w:val="00B97A2B"/>
    <w:rsid w:val="00B97B2D"/>
    <w:rsid w:val="00B97D4F"/>
    <w:rsid w:val="00B97D71"/>
    <w:rsid w:val="00B97E57"/>
    <w:rsid w:val="00BA0078"/>
    <w:rsid w:val="00BA0360"/>
    <w:rsid w:val="00BA0D7C"/>
    <w:rsid w:val="00BA0E21"/>
    <w:rsid w:val="00BA1D30"/>
    <w:rsid w:val="00BA1D66"/>
    <w:rsid w:val="00BA1EC1"/>
    <w:rsid w:val="00BA1FE3"/>
    <w:rsid w:val="00BA210D"/>
    <w:rsid w:val="00BA2139"/>
    <w:rsid w:val="00BA214A"/>
    <w:rsid w:val="00BA21DF"/>
    <w:rsid w:val="00BA2306"/>
    <w:rsid w:val="00BA23F9"/>
    <w:rsid w:val="00BA2946"/>
    <w:rsid w:val="00BA3155"/>
    <w:rsid w:val="00BA37E4"/>
    <w:rsid w:val="00BA3A6A"/>
    <w:rsid w:val="00BA3F6C"/>
    <w:rsid w:val="00BA409D"/>
    <w:rsid w:val="00BA4108"/>
    <w:rsid w:val="00BA432A"/>
    <w:rsid w:val="00BA43B4"/>
    <w:rsid w:val="00BA448F"/>
    <w:rsid w:val="00BA44FD"/>
    <w:rsid w:val="00BA474B"/>
    <w:rsid w:val="00BA4ECC"/>
    <w:rsid w:val="00BA5011"/>
    <w:rsid w:val="00BA5306"/>
    <w:rsid w:val="00BA55D0"/>
    <w:rsid w:val="00BA5880"/>
    <w:rsid w:val="00BA5911"/>
    <w:rsid w:val="00BA5B57"/>
    <w:rsid w:val="00BA5C6E"/>
    <w:rsid w:val="00BA5F43"/>
    <w:rsid w:val="00BA62F0"/>
    <w:rsid w:val="00BA6484"/>
    <w:rsid w:val="00BA6492"/>
    <w:rsid w:val="00BA666E"/>
    <w:rsid w:val="00BA6AF7"/>
    <w:rsid w:val="00BA6B79"/>
    <w:rsid w:val="00BA6B89"/>
    <w:rsid w:val="00BA6BD7"/>
    <w:rsid w:val="00BA6E68"/>
    <w:rsid w:val="00BA7545"/>
    <w:rsid w:val="00BA7D19"/>
    <w:rsid w:val="00BA7EC4"/>
    <w:rsid w:val="00BB02C8"/>
    <w:rsid w:val="00BB0596"/>
    <w:rsid w:val="00BB05BA"/>
    <w:rsid w:val="00BB0672"/>
    <w:rsid w:val="00BB0CCD"/>
    <w:rsid w:val="00BB0E20"/>
    <w:rsid w:val="00BB11AB"/>
    <w:rsid w:val="00BB11F7"/>
    <w:rsid w:val="00BB165B"/>
    <w:rsid w:val="00BB1A19"/>
    <w:rsid w:val="00BB1A6B"/>
    <w:rsid w:val="00BB1E04"/>
    <w:rsid w:val="00BB1FCE"/>
    <w:rsid w:val="00BB2023"/>
    <w:rsid w:val="00BB2135"/>
    <w:rsid w:val="00BB2173"/>
    <w:rsid w:val="00BB22BA"/>
    <w:rsid w:val="00BB2535"/>
    <w:rsid w:val="00BB2688"/>
    <w:rsid w:val="00BB2B3A"/>
    <w:rsid w:val="00BB2DCF"/>
    <w:rsid w:val="00BB2EF8"/>
    <w:rsid w:val="00BB431B"/>
    <w:rsid w:val="00BB4426"/>
    <w:rsid w:val="00BB4434"/>
    <w:rsid w:val="00BB44AF"/>
    <w:rsid w:val="00BB47EC"/>
    <w:rsid w:val="00BB4BE4"/>
    <w:rsid w:val="00BB4DE5"/>
    <w:rsid w:val="00BB4E1F"/>
    <w:rsid w:val="00BB5043"/>
    <w:rsid w:val="00BB5642"/>
    <w:rsid w:val="00BB5892"/>
    <w:rsid w:val="00BB59BC"/>
    <w:rsid w:val="00BB5AE7"/>
    <w:rsid w:val="00BB5C4D"/>
    <w:rsid w:val="00BB5F35"/>
    <w:rsid w:val="00BB6017"/>
    <w:rsid w:val="00BB6BEC"/>
    <w:rsid w:val="00BB6CF2"/>
    <w:rsid w:val="00BB6F6F"/>
    <w:rsid w:val="00BB6FF7"/>
    <w:rsid w:val="00BB75B9"/>
    <w:rsid w:val="00BB77D6"/>
    <w:rsid w:val="00BB7EF5"/>
    <w:rsid w:val="00BC02B5"/>
    <w:rsid w:val="00BC0496"/>
    <w:rsid w:val="00BC0B89"/>
    <w:rsid w:val="00BC0DC5"/>
    <w:rsid w:val="00BC13A8"/>
    <w:rsid w:val="00BC1668"/>
    <w:rsid w:val="00BC1A28"/>
    <w:rsid w:val="00BC1A4F"/>
    <w:rsid w:val="00BC1D97"/>
    <w:rsid w:val="00BC1DE3"/>
    <w:rsid w:val="00BC2072"/>
    <w:rsid w:val="00BC238D"/>
    <w:rsid w:val="00BC23D1"/>
    <w:rsid w:val="00BC26FB"/>
    <w:rsid w:val="00BC284D"/>
    <w:rsid w:val="00BC2B28"/>
    <w:rsid w:val="00BC2DFB"/>
    <w:rsid w:val="00BC3144"/>
    <w:rsid w:val="00BC3307"/>
    <w:rsid w:val="00BC3438"/>
    <w:rsid w:val="00BC354B"/>
    <w:rsid w:val="00BC3637"/>
    <w:rsid w:val="00BC3B5A"/>
    <w:rsid w:val="00BC3DAF"/>
    <w:rsid w:val="00BC3F3E"/>
    <w:rsid w:val="00BC3F79"/>
    <w:rsid w:val="00BC3FB3"/>
    <w:rsid w:val="00BC4390"/>
    <w:rsid w:val="00BC4407"/>
    <w:rsid w:val="00BC4568"/>
    <w:rsid w:val="00BC4956"/>
    <w:rsid w:val="00BC4BC8"/>
    <w:rsid w:val="00BC4BF6"/>
    <w:rsid w:val="00BC5265"/>
    <w:rsid w:val="00BC5347"/>
    <w:rsid w:val="00BC53AA"/>
    <w:rsid w:val="00BC5639"/>
    <w:rsid w:val="00BC5915"/>
    <w:rsid w:val="00BC5BD2"/>
    <w:rsid w:val="00BC5E42"/>
    <w:rsid w:val="00BC63D9"/>
    <w:rsid w:val="00BC66B9"/>
    <w:rsid w:val="00BC69C9"/>
    <w:rsid w:val="00BC6D39"/>
    <w:rsid w:val="00BC72D9"/>
    <w:rsid w:val="00BC7473"/>
    <w:rsid w:val="00BC7814"/>
    <w:rsid w:val="00BC7A1B"/>
    <w:rsid w:val="00BC7C0E"/>
    <w:rsid w:val="00BC7D6E"/>
    <w:rsid w:val="00BC7EFF"/>
    <w:rsid w:val="00BC7F1F"/>
    <w:rsid w:val="00BC7FF4"/>
    <w:rsid w:val="00BD0447"/>
    <w:rsid w:val="00BD0594"/>
    <w:rsid w:val="00BD0638"/>
    <w:rsid w:val="00BD083B"/>
    <w:rsid w:val="00BD083E"/>
    <w:rsid w:val="00BD0C18"/>
    <w:rsid w:val="00BD0CB7"/>
    <w:rsid w:val="00BD117A"/>
    <w:rsid w:val="00BD1230"/>
    <w:rsid w:val="00BD14E2"/>
    <w:rsid w:val="00BD15C6"/>
    <w:rsid w:val="00BD1708"/>
    <w:rsid w:val="00BD172F"/>
    <w:rsid w:val="00BD1EA6"/>
    <w:rsid w:val="00BD1F1B"/>
    <w:rsid w:val="00BD2E71"/>
    <w:rsid w:val="00BD2FDF"/>
    <w:rsid w:val="00BD3739"/>
    <w:rsid w:val="00BD3E59"/>
    <w:rsid w:val="00BD3F62"/>
    <w:rsid w:val="00BD40FE"/>
    <w:rsid w:val="00BD424F"/>
    <w:rsid w:val="00BD43DF"/>
    <w:rsid w:val="00BD43F2"/>
    <w:rsid w:val="00BD4E57"/>
    <w:rsid w:val="00BD5112"/>
    <w:rsid w:val="00BD51CA"/>
    <w:rsid w:val="00BD528B"/>
    <w:rsid w:val="00BD543A"/>
    <w:rsid w:val="00BD5F34"/>
    <w:rsid w:val="00BD61C6"/>
    <w:rsid w:val="00BD62B2"/>
    <w:rsid w:val="00BD6799"/>
    <w:rsid w:val="00BD68F3"/>
    <w:rsid w:val="00BD6969"/>
    <w:rsid w:val="00BD6F99"/>
    <w:rsid w:val="00BD6FB8"/>
    <w:rsid w:val="00BD70D2"/>
    <w:rsid w:val="00BD7150"/>
    <w:rsid w:val="00BD7886"/>
    <w:rsid w:val="00BD7999"/>
    <w:rsid w:val="00BD7B88"/>
    <w:rsid w:val="00BD7E65"/>
    <w:rsid w:val="00BE025C"/>
    <w:rsid w:val="00BE07E5"/>
    <w:rsid w:val="00BE0D0B"/>
    <w:rsid w:val="00BE1148"/>
    <w:rsid w:val="00BE1167"/>
    <w:rsid w:val="00BE138A"/>
    <w:rsid w:val="00BE13F0"/>
    <w:rsid w:val="00BE14DF"/>
    <w:rsid w:val="00BE19AC"/>
    <w:rsid w:val="00BE1A56"/>
    <w:rsid w:val="00BE1AA7"/>
    <w:rsid w:val="00BE1D0A"/>
    <w:rsid w:val="00BE1EFC"/>
    <w:rsid w:val="00BE246D"/>
    <w:rsid w:val="00BE2A3C"/>
    <w:rsid w:val="00BE2B66"/>
    <w:rsid w:val="00BE2B92"/>
    <w:rsid w:val="00BE394C"/>
    <w:rsid w:val="00BE3D86"/>
    <w:rsid w:val="00BE3E46"/>
    <w:rsid w:val="00BE4103"/>
    <w:rsid w:val="00BE4324"/>
    <w:rsid w:val="00BE43E6"/>
    <w:rsid w:val="00BE4441"/>
    <w:rsid w:val="00BE44FB"/>
    <w:rsid w:val="00BE49BF"/>
    <w:rsid w:val="00BE4DC7"/>
    <w:rsid w:val="00BE4F28"/>
    <w:rsid w:val="00BE50FC"/>
    <w:rsid w:val="00BE526B"/>
    <w:rsid w:val="00BE53DB"/>
    <w:rsid w:val="00BE56DA"/>
    <w:rsid w:val="00BE588A"/>
    <w:rsid w:val="00BE588F"/>
    <w:rsid w:val="00BE5DD3"/>
    <w:rsid w:val="00BE5F33"/>
    <w:rsid w:val="00BE5FC2"/>
    <w:rsid w:val="00BE64E6"/>
    <w:rsid w:val="00BE6781"/>
    <w:rsid w:val="00BE688D"/>
    <w:rsid w:val="00BE6FA1"/>
    <w:rsid w:val="00BE7011"/>
    <w:rsid w:val="00BE70C7"/>
    <w:rsid w:val="00BE7ACF"/>
    <w:rsid w:val="00BF0135"/>
    <w:rsid w:val="00BF02B1"/>
    <w:rsid w:val="00BF0609"/>
    <w:rsid w:val="00BF0A04"/>
    <w:rsid w:val="00BF0BCA"/>
    <w:rsid w:val="00BF0F48"/>
    <w:rsid w:val="00BF0F94"/>
    <w:rsid w:val="00BF1964"/>
    <w:rsid w:val="00BF1974"/>
    <w:rsid w:val="00BF19E0"/>
    <w:rsid w:val="00BF1ACB"/>
    <w:rsid w:val="00BF21BB"/>
    <w:rsid w:val="00BF26B3"/>
    <w:rsid w:val="00BF2E37"/>
    <w:rsid w:val="00BF30BC"/>
    <w:rsid w:val="00BF359E"/>
    <w:rsid w:val="00BF35CB"/>
    <w:rsid w:val="00BF37A3"/>
    <w:rsid w:val="00BF39AE"/>
    <w:rsid w:val="00BF437F"/>
    <w:rsid w:val="00BF445C"/>
    <w:rsid w:val="00BF4A4C"/>
    <w:rsid w:val="00BF4C4C"/>
    <w:rsid w:val="00BF4D41"/>
    <w:rsid w:val="00BF4DC8"/>
    <w:rsid w:val="00BF4E84"/>
    <w:rsid w:val="00BF4EED"/>
    <w:rsid w:val="00BF500C"/>
    <w:rsid w:val="00BF50E0"/>
    <w:rsid w:val="00BF53E1"/>
    <w:rsid w:val="00BF5496"/>
    <w:rsid w:val="00BF5532"/>
    <w:rsid w:val="00BF556F"/>
    <w:rsid w:val="00BF55CF"/>
    <w:rsid w:val="00BF5703"/>
    <w:rsid w:val="00BF58AB"/>
    <w:rsid w:val="00BF6481"/>
    <w:rsid w:val="00BF6667"/>
    <w:rsid w:val="00BF676B"/>
    <w:rsid w:val="00BF67D4"/>
    <w:rsid w:val="00BF6C05"/>
    <w:rsid w:val="00BF6F22"/>
    <w:rsid w:val="00BF6F99"/>
    <w:rsid w:val="00BF7563"/>
    <w:rsid w:val="00BF7C22"/>
    <w:rsid w:val="00C0016B"/>
    <w:rsid w:val="00C001CD"/>
    <w:rsid w:val="00C00206"/>
    <w:rsid w:val="00C003A9"/>
    <w:rsid w:val="00C004EF"/>
    <w:rsid w:val="00C00D38"/>
    <w:rsid w:val="00C01243"/>
    <w:rsid w:val="00C01264"/>
    <w:rsid w:val="00C012F3"/>
    <w:rsid w:val="00C015E0"/>
    <w:rsid w:val="00C01FB8"/>
    <w:rsid w:val="00C020B2"/>
    <w:rsid w:val="00C02434"/>
    <w:rsid w:val="00C024D1"/>
    <w:rsid w:val="00C0261F"/>
    <w:rsid w:val="00C026CC"/>
    <w:rsid w:val="00C02C9B"/>
    <w:rsid w:val="00C02D12"/>
    <w:rsid w:val="00C02FF1"/>
    <w:rsid w:val="00C0314B"/>
    <w:rsid w:val="00C034E7"/>
    <w:rsid w:val="00C035A9"/>
    <w:rsid w:val="00C036DD"/>
    <w:rsid w:val="00C03722"/>
    <w:rsid w:val="00C0389D"/>
    <w:rsid w:val="00C03998"/>
    <w:rsid w:val="00C043DE"/>
    <w:rsid w:val="00C04454"/>
    <w:rsid w:val="00C04590"/>
    <w:rsid w:val="00C04735"/>
    <w:rsid w:val="00C0484D"/>
    <w:rsid w:val="00C050CD"/>
    <w:rsid w:val="00C05243"/>
    <w:rsid w:val="00C056F6"/>
    <w:rsid w:val="00C05BA0"/>
    <w:rsid w:val="00C05C09"/>
    <w:rsid w:val="00C05DDA"/>
    <w:rsid w:val="00C05FCC"/>
    <w:rsid w:val="00C0643B"/>
    <w:rsid w:val="00C064F5"/>
    <w:rsid w:val="00C065DB"/>
    <w:rsid w:val="00C0660D"/>
    <w:rsid w:val="00C066B9"/>
    <w:rsid w:val="00C06CA2"/>
    <w:rsid w:val="00C06ECB"/>
    <w:rsid w:val="00C07519"/>
    <w:rsid w:val="00C0769B"/>
    <w:rsid w:val="00C07790"/>
    <w:rsid w:val="00C07835"/>
    <w:rsid w:val="00C078B9"/>
    <w:rsid w:val="00C07B94"/>
    <w:rsid w:val="00C07F98"/>
    <w:rsid w:val="00C105A6"/>
    <w:rsid w:val="00C1081C"/>
    <w:rsid w:val="00C109F2"/>
    <w:rsid w:val="00C10EB6"/>
    <w:rsid w:val="00C10F7B"/>
    <w:rsid w:val="00C11533"/>
    <w:rsid w:val="00C117DD"/>
    <w:rsid w:val="00C1183A"/>
    <w:rsid w:val="00C11AD6"/>
    <w:rsid w:val="00C11B6A"/>
    <w:rsid w:val="00C12A01"/>
    <w:rsid w:val="00C12A05"/>
    <w:rsid w:val="00C12B66"/>
    <w:rsid w:val="00C12D74"/>
    <w:rsid w:val="00C12E19"/>
    <w:rsid w:val="00C12F25"/>
    <w:rsid w:val="00C12FFC"/>
    <w:rsid w:val="00C13036"/>
    <w:rsid w:val="00C131DA"/>
    <w:rsid w:val="00C136F3"/>
    <w:rsid w:val="00C13B39"/>
    <w:rsid w:val="00C13C06"/>
    <w:rsid w:val="00C140BF"/>
    <w:rsid w:val="00C14573"/>
    <w:rsid w:val="00C14682"/>
    <w:rsid w:val="00C15305"/>
    <w:rsid w:val="00C155E6"/>
    <w:rsid w:val="00C158F2"/>
    <w:rsid w:val="00C1595C"/>
    <w:rsid w:val="00C15A62"/>
    <w:rsid w:val="00C15B05"/>
    <w:rsid w:val="00C15BA9"/>
    <w:rsid w:val="00C15E12"/>
    <w:rsid w:val="00C15EC5"/>
    <w:rsid w:val="00C163E5"/>
    <w:rsid w:val="00C16585"/>
    <w:rsid w:val="00C16668"/>
    <w:rsid w:val="00C1683F"/>
    <w:rsid w:val="00C1697C"/>
    <w:rsid w:val="00C169DD"/>
    <w:rsid w:val="00C16A9D"/>
    <w:rsid w:val="00C16E55"/>
    <w:rsid w:val="00C17259"/>
    <w:rsid w:val="00C178A4"/>
    <w:rsid w:val="00C17975"/>
    <w:rsid w:val="00C179A6"/>
    <w:rsid w:val="00C17A45"/>
    <w:rsid w:val="00C17BB0"/>
    <w:rsid w:val="00C17D9E"/>
    <w:rsid w:val="00C20040"/>
    <w:rsid w:val="00C2049D"/>
    <w:rsid w:val="00C2074B"/>
    <w:rsid w:val="00C20876"/>
    <w:rsid w:val="00C20CA9"/>
    <w:rsid w:val="00C20EAA"/>
    <w:rsid w:val="00C21891"/>
    <w:rsid w:val="00C21F4D"/>
    <w:rsid w:val="00C22656"/>
    <w:rsid w:val="00C22936"/>
    <w:rsid w:val="00C22DB4"/>
    <w:rsid w:val="00C23060"/>
    <w:rsid w:val="00C23404"/>
    <w:rsid w:val="00C23905"/>
    <w:rsid w:val="00C242B1"/>
    <w:rsid w:val="00C24608"/>
    <w:rsid w:val="00C24710"/>
    <w:rsid w:val="00C24770"/>
    <w:rsid w:val="00C24A01"/>
    <w:rsid w:val="00C24DB1"/>
    <w:rsid w:val="00C24F09"/>
    <w:rsid w:val="00C2518B"/>
    <w:rsid w:val="00C252EA"/>
    <w:rsid w:val="00C2558D"/>
    <w:rsid w:val="00C25E3B"/>
    <w:rsid w:val="00C25E55"/>
    <w:rsid w:val="00C25E88"/>
    <w:rsid w:val="00C26840"/>
    <w:rsid w:val="00C269A8"/>
    <w:rsid w:val="00C26CB4"/>
    <w:rsid w:val="00C27113"/>
    <w:rsid w:val="00C27389"/>
    <w:rsid w:val="00C27CFB"/>
    <w:rsid w:val="00C30543"/>
    <w:rsid w:val="00C3099B"/>
    <w:rsid w:val="00C309EB"/>
    <w:rsid w:val="00C30A3D"/>
    <w:rsid w:val="00C30EC6"/>
    <w:rsid w:val="00C3149B"/>
    <w:rsid w:val="00C31767"/>
    <w:rsid w:val="00C3184F"/>
    <w:rsid w:val="00C3195A"/>
    <w:rsid w:val="00C31A32"/>
    <w:rsid w:val="00C31AA5"/>
    <w:rsid w:val="00C31FA1"/>
    <w:rsid w:val="00C32020"/>
    <w:rsid w:val="00C32655"/>
    <w:rsid w:val="00C33053"/>
    <w:rsid w:val="00C330F0"/>
    <w:rsid w:val="00C3313B"/>
    <w:rsid w:val="00C33441"/>
    <w:rsid w:val="00C33A22"/>
    <w:rsid w:val="00C33BE7"/>
    <w:rsid w:val="00C33E9C"/>
    <w:rsid w:val="00C34215"/>
    <w:rsid w:val="00C343A8"/>
    <w:rsid w:val="00C346D2"/>
    <w:rsid w:val="00C348A9"/>
    <w:rsid w:val="00C34B5E"/>
    <w:rsid w:val="00C3508B"/>
    <w:rsid w:val="00C35885"/>
    <w:rsid w:val="00C35DCD"/>
    <w:rsid w:val="00C35EAA"/>
    <w:rsid w:val="00C3636A"/>
    <w:rsid w:val="00C36AAE"/>
    <w:rsid w:val="00C36B8D"/>
    <w:rsid w:val="00C36B8E"/>
    <w:rsid w:val="00C36C12"/>
    <w:rsid w:val="00C36C91"/>
    <w:rsid w:val="00C36D67"/>
    <w:rsid w:val="00C37007"/>
    <w:rsid w:val="00C37378"/>
    <w:rsid w:val="00C37B45"/>
    <w:rsid w:val="00C37B52"/>
    <w:rsid w:val="00C37E0B"/>
    <w:rsid w:val="00C40119"/>
    <w:rsid w:val="00C40323"/>
    <w:rsid w:val="00C40753"/>
    <w:rsid w:val="00C407C2"/>
    <w:rsid w:val="00C4098F"/>
    <w:rsid w:val="00C41032"/>
    <w:rsid w:val="00C41A67"/>
    <w:rsid w:val="00C41C72"/>
    <w:rsid w:val="00C41D1A"/>
    <w:rsid w:val="00C41FFA"/>
    <w:rsid w:val="00C4207F"/>
    <w:rsid w:val="00C42319"/>
    <w:rsid w:val="00C42E0E"/>
    <w:rsid w:val="00C42E45"/>
    <w:rsid w:val="00C42E84"/>
    <w:rsid w:val="00C4328F"/>
    <w:rsid w:val="00C43851"/>
    <w:rsid w:val="00C43AD0"/>
    <w:rsid w:val="00C43C4F"/>
    <w:rsid w:val="00C43CA5"/>
    <w:rsid w:val="00C43EAA"/>
    <w:rsid w:val="00C4403F"/>
    <w:rsid w:val="00C44159"/>
    <w:rsid w:val="00C44258"/>
    <w:rsid w:val="00C4433B"/>
    <w:rsid w:val="00C44753"/>
    <w:rsid w:val="00C44905"/>
    <w:rsid w:val="00C44978"/>
    <w:rsid w:val="00C44B0F"/>
    <w:rsid w:val="00C44F9B"/>
    <w:rsid w:val="00C44FEF"/>
    <w:rsid w:val="00C45051"/>
    <w:rsid w:val="00C451A8"/>
    <w:rsid w:val="00C45202"/>
    <w:rsid w:val="00C45AA2"/>
    <w:rsid w:val="00C45AB5"/>
    <w:rsid w:val="00C46048"/>
    <w:rsid w:val="00C46080"/>
    <w:rsid w:val="00C4640F"/>
    <w:rsid w:val="00C46DB5"/>
    <w:rsid w:val="00C47224"/>
    <w:rsid w:val="00C47BB6"/>
    <w:rsid w:val="00C47EE4"/>
    <w:rsid w:val="00C50004"/>
    <w:rsid w:val="00C50163"/>
    <w:rsid w:val="00C50177"/>
    <w:rsid w:val="00C501F1"/>
    <w:rsid w:val="00C5082F"/>
    <w:rsid w:val="00C50C53"/>
    <w:rsid w:val="00C51655"/>
    <w:rsid w:val="00C518A3"/>
    <w:rsid w:val="00C51AD9"/>
    <w:rsid w:val="00C5256E"/>
    <w:rsid w:val="00C52875"/>
    <w:rsid w:val="00C52B56"/>
    <w:rsid w:val="00C52CF6"/>
    <w:rsid w:val="00C53A22"/>
    <w:rsid w:val="00C53EA9"/>
    <w:rsid w:val="00C54790"/>
    <w:rsid w:val="00C54807"/>
    <w:rsid w:val="00C54E27"/>
    <w:rsid w:val="00C55142"/>
    <w:rsid w:val="00C554FB"/>
    <w:rsid w:val="00C55500"/>
    <w:rsid w:val="00C558F0"/>
    <w:rsid w:val="00C55D68"/>
    <w:rsid w:val="00C56063"/>
    <w:rsid w:val="00C564C0"/>
    <w:rsid w:val="00C5666F"/>
    <w:rsid w:val="00C567CF"/>
    <w:rsid w:val="00C5696C"/>
    <w:rsid w:val="00C56A0A"/>
    <w:rsid w:val="00C56C24"/>
    <w:rsid w:val="00C56C4B"/>
    <w:rsid w:val="00C56CA4"/>
    <w:rsid w:val="00C5703D"/>
    <w:rsid w:val="00C57153"/>
    <w:rsid w:val="00C57838"/>
    <w:rsid w:val="00C57E50"/>
    <w:rsid w:val="00C600D9"/>
    <w:rsid w:val="00C60266"/>
    <w:rsid w:val="00C602BC"/>
    <w:rsid w:val="00C603D3"/>
    <w:rsid w:val="00C60483"/>
    <w:rsid w:val="00C60A03"/>
    <w:rsid w:val="00C60A61"/>
    <w:rsid w:val="00C60B6C"/>
    <w:rsid w:val="00C60DD4"/>
    <w:rsid w:val="00C61015"/>
    <w:rsid w:val="00C612C3"/>
    <w:rsid w:val="00C61365"/>
    <w:rsid w:val="00C618B8"/>
    <w:rsid w:val="00C61C59"/>
    <w:rsid w:val="00C62467"/>
    <w:rsid w:val="00C6253E"/>
    <w:rsid w:val="00C62848"/>
    <w:rsid w:val="00C633F9"/>
    <w:rsid w:val="00C636CB"/>
    <w:rsid w:val="00C636CF"/>
    <w:rsid w:val="00C63807"/>
    <w:rsid w:val="00C63907"/>
    <w:rsid w:val="00C63CA9"/>
    <w:rsid w:val="00C63F0B"/>
    <w:rsid w:val="00C63FC3"/>
    <w:rsid w:val="00C64269"/>
    <w:rsid w:val="00C643F1"/>
    <w:rsid w:val="00C644C5"/>
    <w:rsid w:val="00C64509"/>
    <w:rsid w:val="00C64C2D"/>
    <w:rsid w:val="00C64E24"/>
    <w:rsid w:val="00C64FEC"/>
    <w:rsid w:val="00C6566A"/>
    <w:rsid w:val="00C65B2C"/>
    <w:rsid w:val="00C66417"/>
    <w:rsid w:val="00C664D5"/>
    <w:rsid w:val="00C66CEF"/>
    <w:rsid w:val="00C678FC"/>
    <w:rsid w:val="00C7044E"/>
    <w:rsid w:val="00C70505"/>
    <w:rsid w:val="00C70516"/>
    <w:rsid w:val="00C7073B"/>
    <w:rsid w:val="00C70D4A"/>
    <w:rsid w:val="00C70F54"/>
    <w:rsid w:val="00C7106E"/>
    <w:rsid w:val="00C710BE"/>
    <w:rsid w:val="00C71410"/>
    <w:rsid w:val="00C71433"/>
    <w:rsid w:val="00C714EC"/>
    <w:rsid w:val="00C71731"/>
    <w:rsid w:val="00C719D9"/>
    <w:rsid w:val="00C71C0C"/>
    <w:rsid w:val="00C72112"/>
    <w:rsid w:val="00C726A2"/>
    <w:rsid w:val="00C72F37"/>
    <w:rsid w:val="00C72FBF"/>
    <w:rsid w:val="00C7314D"/>
    <w:rsid w:val="00C73366"/>
    <w:rsid w:val="00C734FF"/>
    <w:rsid w:val="00C7350B"/>
    <w:rsid w:val="00C73CEA"/>
    <w:rsid w:val="00C73CFB"/>
    <w:rsid w:val="00C73D29"/>
    <w:rsid w:val="00C73DA8"/>
    <w:rsid w:val="00C73E35"/>
    <w:rsid w:val="00C73E8A"/>
    <w:rsid w:val="00C74485"/>
    <w:rsid w:val="00C744DD"/>
    <w:rsid w:val="00C74D52"/>
    <w:rsid w:val="00C74F80"/>
    <w:rsid w:val="00C756FA"/>
    <w:rsid w:val="00C75D9B"/>
    <w:rsid w:val="00C763A5"/>
    <w:rsid w:val="00C764AA"/>
    <w:rsid w:val="00C76B90"/>
    <w:rsid w:val="00C76C09"/>
    <w:rsid w:val="00C76E6B"/>
    <w:rsid w:val="00C76FAB"/>
    <w:rsid w:val="00C77053"/>
    <w:rsid w:val="00C77234"/>
    <w:rsid w:val="00C77434"/>
    <w:rsid w:val="00C77449"/>
    <w:rsid w:val="00C7747B"/>
    <w:rsid w:val="00C77DDB"/>
    <w:rsid w:val="00C77E83"/>
    <w:rsid w:val="00C8006E"/>
    <w:rsid w:val="00C802DD"/>
    <w:rsid w:val="00C802E5"/>
    <w:rsid w:val="00C80AA9"/>
    <w:rsid w:val="00C80B91"/>
    <w:rsid w:val="00C8107F"/>
    <w:rsid w:val="00C812D6"/>
    <w:rsid w:val="00C8158A"/>
    <w:rsid w:val="00C81B64"/>
    <w:rsid w:val="00C8253F"/>
    <w:rsid w:val="00C8262F"/>
    <w:rsid w:val="00C83072"/>
    <w:rsid w:val="00C831C6"/>
    <w:rsid w:val="00C83415"/>
    <w:rsid w:val="00C83A2E"/>
    <w:rsid w:val="00C83A8B"/>
    <w:rsid w:val="00C84016"/>
    <w:rsid w:val="00C84204"/>
    <w:rsid w:val="00C8437E"/>
    <w:rsid w:val="00C84470"/>
    <w:rsid w:val="00C851EB"/>
    <w:rsid w:val="00C85757"/>
    <w:rsid w:val="00C8582C"/>
    <w:rsid w:val="00C85BE9"/>
    <w:rsid w:val="00C85D89"/>
    <w:rsid w:val="00C85FC6"/>
    <w:rsid w:val="00C865DD"/>
    <w:rsid w:val="00C86958"/>
    <w:rsid w:val="00C86A63"/>
    <w:rsid w:val="00C86B70"/>
    <w:rsid w:val="00C86BE5"/>
    <w:rsid w:val="00C86D3A"/>
    <w:rsid w:val="00C876D6"/>
    <w:rsid w:val="00C877CE"/>
    <w:rsid w:val="00C87865"/>
    <w:rsid w:val="00C879A6"/>
    <w:rsid w:val="00C9013D"/>
    <w:rsid w:val="00C904AB"/>
    <w:rsid w:val="00C9056E"/>
    <w:rsid w:val="00C90635"/>
    <w:rsid w:val="00C906AA"/>
    <w:rsid w:val="00C90ACA"/>
    <w:rsid w:val="00C90DD9"/>
    <w:rsid w:val="00C91520"/>
    <w:rsid w:val="00C91B96"/>
    <w:rsid w:val="00C91EA6"/>
    <w:rsid w:val="00C91F08"/>
    <w:rsid w:val="00C91FFA"/>
    <w:rsid w:val="00C92288"/>
    <w:rsid w:val="00C92559"/>
    <w:rsid w:val="00C92FC0"/>
    <w:rsid w:val="00C93220"/>
    <w:rsid w:val="00C93250"/>
    <w:rsid w:val="00C9343B"/>
    <w:rsid w:val="00C9366F"/>
    <w:rsid w:val="00C939D8"/>
    <w:rsid w:val="00C93A3C"/>
    <w:rsid w:val="00C93B86"/>
    <w:rsid w:val="00C93F3F"/>
    <w:rsid w:val="00C940F7"/>
    <w:rsid w:val="00C941BC"/>
    <w:rsid w:val="00C94646"/>
    <w:rsid w:val="00C94909"/>
    <w:rsid w:val="00C94C00"/>
    <w:rsid w:val="00C94CC6"/>
    <w:rsid w:val="00C94EF9"/>
    <w:rsid w:val="00C9505F"/>
    <w:rsid w:val="00C9554D"/>
    <w:rsid w:val="00C957D1"/>
    <w:rsid w:val="00C958E1"/>
    <w:rsid w:val="00C95952"/>
    <w:rsid w:val="00C9609B"/>
    <w:rsid w:val="00C9611C"/>
    <w:rsid w:val="00C964FE"/>
    <w:rsid w:val="00C970F0"/>
    <w:rsid w:val="00C9723B"/>
    <w:rsid w:val="00C972AE"/>
    <w:rsid w:val="00C979DB"/>
    <w:rsid w:val="00C97AFB"/>
    <w:rsid w:val="00C97CAB"/>
    <w:rsid w:val="00C97E2E"/>
    <w:rsid w:val="00C97F23"/>
    <w:rsid w:val="00CA04A1"/>
    <w:rsid w:val="00CA05A0"/>
    <w:rsid w:val="00CA08B0"/>
    <w:rsid w:val="00CA0A0C"/>
    <w:rsid w:val="00CA0AD7"/>
    <w:rsid w:val="00CA0CFF"/>
    <w:rsid w:val="00CA10B4"/>
    <w:rsid w:val="00CA10EF"/>
    <w:rsid w:val="00CA15F8"/>
    <w:rsid w:val="00CA1679"/>
    <w:rsid w:val="00CA16E8"/>
    <w:rsid w:val="00CA1775"/>
    <w:rsid w:val="00CA19F5"/>
    <w:rsid w:val="00CA1CEC"/>
    <w:rsid w:val="00CA1D50"/>
    <w:rsid w:val="00CA1FAB"/>
    <w:rsid w:val="00CA236E"/>
    <w:rsid w:val="00CA23A2"/>
    <w:rsid w:val="00CA23CA"/>
    <w:rsid w:val="00CA2A4A"/>
    <w:rsid w:val="00CA2A6A"/>
    <w:rsid w:val="00CA2E5C"/>
    <w:rsid w:val="00CA311F"/>
    <w:rsid w:val="00CA3156"/>
    <w:rsid w:val="00CA3474"/>
    <w:rsid w:val="00CA3917"/>
    <w:rsid w:val="00CA3BC6"/>
    <w:rsid w:val="00CA3D2B"/>
    <w:rsid w:val="00CA3E1D"/>
    <w:rsid w:val="00CA47D9"/>
    <w:rsid w:val="00CA48BE"/>
    <w:rsid w:val="00CA4921"/>
    <w:rsid w:val="00CA4961"/>
    <w:rsid w:val="00CA4DA2"/>
    <w:rsid w:val="00CA5792"/>
    <w:rsid w:val="00CA5B26"/>
    <w:rsid w:val="00CA5CDE"/>
    <w:rsid w:val="00CA6793"/>
    <w:rsid w:val="00CA69F4"/>
    <w:rsid w:val="00CA6DCC"/>
    <w:rsid w:val="00CA7335"/>
    <w:rsid w:val="00CA7774"/>
    <w:rsid w:val="00CA7855"/>
    <w:rsid w:val="00CB03A8"/>
    <w:rsid w:val="00CB0A83"/>
    <w:rsid w:val="00CB0D34"/>
    <w:rsid w:val="00CB0D3C"/>
    <w:rsid w:val="00CB0E69"/>
    <w:rsid w:val="00CB1150"/>
    <w:rsid w:val="00CB11AA"/>
    <w:rsid w:val="00CB14F0"/>
    <w:rsid w:val="00CB151B"/>
    <w:rsid w:val="00CB15F3"/>
    <w:rsid w:val="00CB19B3"/>
    <w:rsid w:val="00CB1C42"/>
    <w:rsid w:val="00CB1D93"/>
    <w:rsid w:val="00CB2538"/>
    <w:rsid w:val="00CB25AA"/>
    <w:rsid w:val="00CB25F0"/>
    <w:rsid w:val="00CB29F4"/>
    <w:rsid w:val="00CB2F1B"/>
    <w:rsid w:val="00CB36A5"/>
    <w:rsid w:val="00CB3985"/>
    <w:rsid w:val="00CB3E4A"/>
    <w:rsid w:val="00CB4215"/>
    <w:rsid w:val="00CB430B"/>
    <w:rsid w:val="00CB4967"/>
    <w:rsid w:val="00CB4C6A"/>
    <w:rsid w:val="00CB4E7C"/>
    <w:rsid w:val="00CB5288"/>
    <w:rsid w:val="00CB5388"/>
    <w:rsid w:val="00CB54A4"/>
    <w:rsid w:val="00CB54E0"/>
    <w:rsid w:val="00CB558E"/>
    <w:rsid w:val="00CB567E"/>
    <w:rsid w:val="00CB5B2A"/>
    <w:rsid w:val="00CB5B97"/>
    <w:rsid w:val="00CB5BB7"/>
    <w:rsid w:val="00CB5BF1"/>
    <w:rsid w:val="00CB5C5E"/>
    <w:rsid w:val="00CB5CF1"/>
    <w:rsid w:val="00CB5FCA"/>
    <w:rsid w:val="00CB6293"/>
    <w:rsid w:val="00CB6862"/>
    <w:rsid w:val="00CB686F"/>
    <w:rsid w:val="00CB6A50"/>
    <w:rsid w:val="00CB6CA3"/>
    <w:rsid w:val="00CB6E8D"/>
    <w:rsid w:val="00CB792E"/>
    <w:rsid w:val="00CB793E"/>
    <w:rsid w:val="00CB7CAF"/>
    <w:rsid w:val="00CB7F16"/>
    <w:rsid w:val="00CB7F4F"/>
    <w:rsid w:val="00CB7F66"/>
    <w:rsid w:val="00CC0331"/>
    <w:rsid w:val="00CC03A6"/>
    <w:rsid w:val="00CC082F"/>
    <w:rsid w:val="00CC104C"/>
    <w:rsid w:val="00CC18AC"/>
    <w:rsid w:val="00CC1D81"/>
    <w:rsid w:val="00CC1F85"/>
    <w:rsid w:val="00CC1FBA"/>
    <w:rsid w:val="00CC1FEF"/>
    <w:rsid w:val="00CC2242"/>
    <w:rsid w:val="00CC23F6"/>
    <w:rsid w:val="00CC260A"/>
    <w:rsid w:val="00CC282F"/>
    <w:rsid w:val="00CC2A68"/>
    <w:rsid w:val="00CC2A91"/>
    <w:rsid w:val="00CC2D74"/>
    <w:rsid w:val="00CC2E3A"/>
    <w:rsid w:val="00CC2FEA"/>
    <w:rsid w:val="00CC31D1"/>
    <w:rsid w:val="00CC3324"/>
    <w:rsid w:val="00CC3682"/>
    <w:rsid w:val="00CC3B46"/>
    <w:rsid w:val="00CC3BCB"/>
    <w:rsid w:val="00CC3F81"/>
    <w:rsid w:val="00CC458E"/>
    <w:rsid w:val="00CC4FF7"/>
    <w:rsid w:val="00CC5067"/>
    <w:rsid w:val="00CC533A"/>
    <w:rsid w:val="00CC5A36"/>
    <w:rsid w:val="00CC5FBB"/>
    <w:rsid w:val="00CC5FBF"/>
    <w:rsid w:val="00CC6025"/>
    <w:rsid w:val="00CC64E9"/>
    <w:rsid w:val="00CC68ED"/>
    <w:rsid w:val="00CC6C74"/>
    <w:rsid w:val="00CC6CE2"/>
    <w:rsid w:val="00CC6CF2"/>
    <w:rsid w:val="00CC6D08"/>
    <w:rsid w:val="00CC6F43"/>
    <w:rsid w:val="00CC6F9B"/>
    <w:rsid w:val="00CC745B"/>
    <w:rsid w:val="00CC75C4"/>
    <w:rsid w:val="00CC75D9"/>
    <w:rsid w:val="00CC78A5"/>
    <w:rsid w:val="00CC79E7"/>
    <w:rsid w:val="00CC7A82"/>
    <w:rsid w:val="00CC7CEE"/>
    <w:rsid w:val="00CC7D6C"/>
    <w:rsid w:val="00CC7D81"/>
    <w:rsid w:val="00CD01C9"/>
    <w:rsid w:val="00CD0661"/>
    <w:rsid w:val="00CD081D"/>
    <w:rsid w:val="00CD0838"/>
    <w:rsid w:val="00CD146E"/>
    <w:rsid w:val="00CD185C"/>
    <w:rsid w:val="00CD18EE"/>
    <w:rsid w:val="00CD1AC4"/>
    <w:rsid w:val="00CD1B51"/>
    <w:rsid w:val="00CD1DAF"/>
    <w:rsid w:val="00CD2201"/>
    <w:rsid w:val="00CD22B0"/>
    <w:rsid w:val="00CD24DD"/>
    <w:rsid w:val="00CD269A"/>
    <w:rsid w:val="00CD2AD3"/>
    <w:rsid w:val="00CD2B3C"/>
    <w:rsid w:val="00CD2C87"/>
    <w:rsid w:val="00CD2FA4"/>
    <w:rsid w:val="00CD30E9"/>
    <w:rsid w:val="00CD36BB"/>
    <w:rsid w:val="00CD3AB1"/>
    <w:rsid w:val="00CD3B04"/>
    <w:rsid w:val="00CD3B7B"/>
    <w:rsid w:val="00CD456E"/>
    <w:rsid w:val="00CD494A"/>
    <w:rsid w:val="00CD4998"/>
    <w:rsid w:val="00CD4D2C"/>
    <w:rsid w:val="00CD504E"/>
    <w:rsid w:val="00CD50BD"/>
    <w:rsid w:val="00CD511A"/>
    <w:rsid w:val="00CD5C0C"/>
    <w:rsid w:val="00CD5C63"/>
    <w:rsid w:val="00CD5C7C"/>
    <w:rsid w:val="00CD5D1E"/>
    <w:rsid w:val="00CD5F61"/>
    <w:rsid w:val="00CD6049"/>
    <w:rsid w:val="00CD6581"/>
    <w:rsid w:val="00CD68B3"/>
    <w:rsid w:val="00CD68FC"/>
    <w:rsid w:val="00CD6E7A"/>
    <w:rsid w:val="00CD72C2"/>
    <w:rsid w:val="00CD74A3"/>
    <w:rsid w:val="00CD7E00"/>
    <w:rsid w:val="00CE0111"/>
    <w:rsid w:val="00CE0214"/>
    <w:rsid w:val="00CE0331"/>
    <w:rsid w:val="00CE18DF"/>
    <w:rsid w:val="00CE1B25"/>
    <w:rsid w:val="00CE1B9B"/>
    <w:rsid w:val="00CE1EE4"/>
    <w:rsid w:val="00CE204A"/>
    <w:rsid w:val="00CE2604"/>
    <w:rsid w:val="00CE2926"/>
    <w:rsid w:val="00CE2A4F"/>
    <w:rsid w:val="00CE2F2C"/>
    <w:rsid w:val="00CE3018"/>
    <w:rsid w:val="00CE31BC"/>
    <w:rsid w:val="00CE3946"/>
    <w:rsid w:val="00CE3B32"/>
    <w:rsid w:val="00CE3DBE"/>
    <w:rsid w:val="00CE3F0F"/>
    <w:rsid w:val="00CE418E"/>
    <w:rsid w:val="00CE4200"/>
    <w:rsid w:val="00CE4316"/>
    <w:rsid w:val="00CE48BE"/>
    <w:rsid w:val="00CE48FC"/>
    <w:rsid w:val="00CE4BA6"/>
    <w:rsid w:val="00CE4D7E"/>
    <w:rsid w:val="00CE4F04"/>
    <w:rsid w:val="00CE4F52"/>
    <w:rsid w:val="00CE501C"/>
    <w:rsid w:val="00CE5456"/>
    <w:rsid w:val="00CE6172"/>
    <w:rsid w:val="00CE6486"/>
    <w:rsid w:val="00CE649E"/>
    <w:rsid w:val="00CE6B6D"/>
    <w:rsid w:val="00CE6CD7"/>
    <w:rsid w:val="00CE6D5A"/>
    <w:rsid w:val="00CE706A"/>
    <w:rsid w:val="00CE741C"/>
    <w:rsid w:val="00CE770B"/>
    <w:rsid w:val="00CE7EAA"/>
    <w:rsid w:val="00CE7ED0"/>
    <w:rsid w:val="00CE7FC9"/>
    <w:rsid w:val="00CF010C"/>
    <w:rsid w:val="00CF0233"/>
    <w:rsid w:val="00CF038B"/>
    <w:rsid w:val="00CF04E2"/>
    <w:rsid w:val="00CF0562"/>
    <w:rsid w:val="00CF10D5"/>
    <w:rsid w:val="00CF19B4"/>
    <w:rsid w:val="00CF1AC3"/>
    <w:rsid w:val="00CF1D9F"/>
    <w:rsid w:val="00CF1EE8"/>
    <w:rsid w:val="00CF1F6C"/>
    <w:rsid w:val="00CF2261"/>
    <w:rsid w:val="00CF22C6"/>
    <w:rsid w:val="00CF27AE"/>
    <w:rsid w:val="00CF29B3"/>
    <w:rsid w:val="00CF2ADA"/>
    <w:rsid w:val="00CF2B54"/>
    <w:rsid w:val="00CF2B75"/>
    <w:rsid w:val="00CF2F47"/>
    <w:rsid w:val="00CF300C"/>
    <w:rsid w:val="00CF3215"/>
    <w:rsid w:val="00CF35B9"/>
    <w:rsid w:val="00CF36AA"/>
    <w:rsid w:val="00CF36E0"/>
    <w:rsid w:val="00CF3C7D"/>
    <w:rsid w:val="00CF4333"/>
    <w:rsid w:val="00CF4590"/>
    <w:rsid w:val="00CF4843"/>
    <w:rsid w:val="00CF4A2B"/>
    <w:rsid w:val="00CF4B8D"/>
    <w:rsid w:val="00CF4FC4"/>
    <w:rsid w:val="00CF51A0"/>
    <w:rsid w:val="00CF5355"/>
    <w:rsid w:val="00CF5631"/>
    <w:rsid w:val="00CF5708"/>
    <w:rsid w:val="00CF5AC5"/>
    <w:rsid w:val="00CF5B1F"/>
    <w:rsid w:val="00CF6043"/>
    <w:rsid w:val="00CF6095"/>
    <w:rsid w:val="00CF6284"/>
    <w:rsid w:val="00CF67BF"/>
    <w:rsid w:val="00CF688B"/>
    <w:rsid w:val="00CF6CBD"/>
    <w:rsid w:val="00CF6F58"/>
    <w:rsid w:val="00CF6FFA"/>
    <w:rsid w:val="00CF702D"/>
    <w:rsid w:val="00CF76EC"/>
    <w:rsid w:val="00CF7899"/>
    <w:rsid w:val="00D00048"/>
    <w:rsid w:val="00D0077B"/>
    <w:rsid w:val="00D00E5B"/>
    <w:rsid w:val="00D019B4"/>
    <w:rsid w:val="00D01B0F"/>
    <w:rsid w:val="00D01D24"/>
    <w:rsid w:val="00D02254"/>
    <w:rsid w:val="00D02CBF"/>
    <w:rsid w:val="00D0364A"/>
    <w:rsid w:val="00D03CA4"/>
    <w:rsid w:val="00D04442"/>
    <w:rsid w:val="00D04670"/>
    <w:rsid w:val="00D0476D"/>
    <w:rsid w:val="00D04894"/>
    <w:rsid w:val="00D04919"/>
    <w:rsid w:val="00D04BB5"/>
    <w:rsid w:val="00D04FEC"/>
    <w:rsid w:val="00D0525E"/>
    <w:rsid w:val="00D052E0"/>
    <w:rsid w:val="00D053C5"/>
    <w:rsid w:val="00D05416"/>
    <w:rsid w:val="00D05A16"/>
    <w:rsid w:val="00D05B17"/>
    <w:rsid w:val="00D0607C"/>
    <w:rsid w:val="00D06239"/>
    <w:rsid w:val="00D064F7"/>
    <w:rsid w:val="00D066B1"/>
    <w:rsid w:val="00D066D0"/>
    <w:rsid w:val="00D067C2"/>
    <w:rsid w:val="00D06826"/>
    <w:rsid w:val="00D0698F"/>
    <w:rsid w:val="00D06B96"/>
    <w:rsid w:val="00D06ED0"/>
    <w:rsid w:val="00D07124"/>
    <w:rsid w:val="00D071D8"/>
    <w:rsid w:val="00D071F4"/>
    <w:rsid w:val="00D07284"/>
    <w:rsid w:val="00D073A1"/>
    <w:rsid w:val="00D0740C"/>
    <w:rsid w:val="00D07435"/>
    <w:rsid w:val="00D087C7"/>
    <w:rsid w:val="00D10019"/>
    <w:rsid w:val="00D101A1"/>
    <w:rsid w:val="00D1024F"/>
    <w:rsid w:val="00D1048B"/>
    <w:rsid w:val="00D10930"/>
    <w:rsid w:val="00D11004"/>
    <w:rsid w:val="00D1102F"/>
    <w:rsid w:val="00D1110D"/>
    <w:rsid w:val="00D1140B"/>
    <w:rsid w:val="00D1150C"/>
    <w:rsid w:val="00D11597"/>
    <w:rsid w:val="00D1178E"/>
    <w:rsid w:val="00D11AFB"/>
    <w:rsid w:val="00D11E09"/>
    <w:rsid w:val="00D11FB6"/>
    <w:rsid w:val="00D12820"/>
    <w:rsid w:val="00D12892"/>
    <w:rsid w:val="00D12A9B"/>
    <w:rsid w:val="00D12BB2"/>
    <w:rsid w:val="00D12BBD"/>
    <w:rsid w:val="00D12BC0"/>
    <w:rsid w:val="00D13055"/>
    <w:rsid w:val="00D13669"/>
    <w:rsid w:val="00D13766"/>
    <w:rsid w:val="00D13B19"/>
    <w:rsid w:val="00D13DF3"/>
    <w:rsid w:val="00D13F44"/>
    <w:rsid w:val="00D13FEE"/>
    <w:rsid w:val="00D146FD"/>
    <w:rsid w:val="00D1489C"/>
    <w:rsid w:val="00D148AE"/>
    <w:rsid w:val="00D1533F"/>
    <w:rsid w:val="00D15B1C"/>
    <w:rsid w:val="00D15BF6"/>
    <w:rsid w:val="00D1643E"/>
    <w:rsid w:val="00D16793"/>
    <w:rsid w:val="00D16AF1"/>
    <w:rsid w:val="00D16C93"/>
    <w:rsid w:val="00D16D65"/>
    <w:rsid w:val="00D16FFA"/>
    <w:rsid w:val="00D1700C"/>
    <w:rsid w:val="00D17DDB"/>
    <w:rsid w:val="00D201D1"/>
    <w:rsid w:val="00D20325"/>
    <w:rsid w:val="00D205F3"/>
    <w:rsid w:val="00D20B8E"/>
    <w:rsid w:val="00D2125E"/>
    <w:rsid w:val="00D2128A"/>
    <w:rsid w:val="00D21341"/>
    <w:rsid w:val="00D2187D"/>
    <w:rsid w:val="00D21904"/>
    <w:rsid w:val="00D219A7"/>
    <w:rsid w:val="00D21A8E"/>
    <w:rsid w:val="00D21D1B"/>
    <w:rsid w:val="00D21ECC"/>
    <w:rsid w:val="00D220A2"/>
    <w:rsid w:val="00D224F9"/>
    <w:rsid w:val="00D2289C"/>
    <w:rsid w:val="00D22902"/>
    <w:rsid w:val="00D22979"/>
    <w:rsid w:val="00D229AA"/>
    <w:rsid w:val="00D22BF4"/>
    <w:rsid w:val="00D22D57"/>
    <w:rsid w:val="00D22DB2"/>
    <w:rsid w:val="00D232F6"/>
    <w:rsid w:val="00D235A0"/>
    <w:rsid w:val="00D23699"/>
    <w:rsid w:val="00D236F1"/>
    <w:rsid w:val="00D237FC"/>
    <w:rsid w:val="00D2387D"/>
    <w:rsid w:val="00D23CF1"/>
    <w:rsid w:val="00D23E19"/>
    <w:rsid w:val="00D243CD"/>
    <w:rsid w:val="00D24BAE"/>
    <w:rsid w:val="00D24E88"/>
    <w:rsid w:val="00D25159"/>
    <w:rsid w:val="00D253F9"/>
    <w:rsid w:val="00D256DE"/>
    <w:rsid w:val="00D25795"/>
    <w:rsid w:val="00D258D4"/>
    <w:rsid w:val="00D25B69"/>
    <w:rsid w:val="00D260C3"/>
    <w:rsid w:val="00D262B0"/>
    <w:rsid w:val="00D263DA"/>
    <w:rsid w:val="00D2658B"/>
    <w:rsid w:val="00D267EF"/>
    <w:rsid w:val="00D26A67"/>
    <w:rsid w:val="00D26B93"/>
    <w:rsid w:val="00D2747E"/>
    <w:rsid w:val="00D2780D"/>
    <w:rsid w:val="00D27848"/>
    <w:rsid w:val="00D278E4"/>
    <w:rsid w:val="00D279D9"/>
    <w:rsid w:val="00D27E86"/>
    <w:rsid w:val="00D3004A"/>
    <w:rsid w:val="00D3047B"/>
    <w:rsid w:val="00D30FBB"/>
    <w:rsid w:val="00D314D1"/>
    <w:rsid w:val="00D3156B"/>
    <w:rsid w:val="00D31C9E"/>
    <w:rsid w:val="00D321E6"/>
    <w:rsid w:val="00D324AA"/>
    <w:rsid w:val="00D32AF2"/>
    <w:rsid w:val="00D32E4C"/>
    <w:rsid w:val="00D337E1"/>
    <w:rsid w:val="00D33BCD"/>
    <w:rsid w:val="00D344E5"/>
    <w:rsid w:val="00D34D49"/>
    <w:rsid w:val="00D351FF"/>
    <w:rsid w:val="00D35272"/>
    <w:rsid w:val="00D35549"/>
    <w:rsid w:val="00D3564E"/>
    <w:rsid w:val="00D357B8"/>
    <w:rsid w:val="00D359F5"/>
    <w:rsid w:val="00D35D0C"/>
    <w:rsid w:val="00D35FC1"/>
    <w:rsid w:val="00D3611A"/>
    <w:rsid w:val="00D3612A"/>
    <w:rsid w:val="00D36276"/>
    <w:rsid w:val="00D36802"/>
    <w:rsid w:val="00D36D9C"/>
    <w:rsid w:val="00D37024"/>
    <w:rsid w:val="00D37708"/>
    <w:rsid w:val="00D37959"/>
    <w:rsid w:val="00D379B6"/>
    <w:rsid w:val="00D37C30"/>
    <w:rsid w:val="00D37DC9"/>
    <w:rsid w:val="00D37E46"/>
    <w:rsid w:val="00D40267"/>
    <w:rsid w:val="00D40547"/>
    <w:rsid w:val="00D40762"/>
    <w:rsid w:val="00D408FB"/>
    <w:rsid w:val="00D40B68"/>
    <w:rsid w:val="00D40CFD"/>
    <w:rsid w:val="00D4112F"/>
    <w:rsid w:val="00D412EF"/>
    <w:rsid w:val="00D4143D"/>
    <w:rsid w:val="00D41679"/>
    <w:rsid w:val="00D41747"/>
    <w:rsid w:val="00D41773"/>
    <w:rsid w:val="00D41935"/>
    <w:rsid w:val="00D42998"/>
    <w:rsid w:val="00D42C7E"/>
    <w:rsid w:val="00D42D89"/>
    <w:rsid w:val="00D42F12"/>
    <w:rsid w:val="00D4328A"/>
    <w:rsid w:val="00D43384"/>
    <w:rsid w:val="00D4344F"/>
    <w:rsid w:val="00D43944"/>
    <w:rsid w:val="00D43B6F"/>
    <w:rsid w:val="00D43FC4"/>
    <w:rsid w:val="00D43FD0"/>
    <w:rsid w:val="00D443AB"/>
    <w:rsid w:val="00D44AB6"/>
    <w:rsid w:val="00D44C51"/>
    <w:rsid w:val="00D45226"/>
    <w:rsid w:val="00D4589B"/>
    <w:rsid w:val="00D45A74"/>
    <w:rsid w:val="00D45E10"/>
    <w:rsid w:val="00D45ECE"/>
    <w:rsid w:val="00D46016"/>
    <w:rsid w:val="00D46379"/>
    <w:rsid w:val="00D46423"/>
    <w:rsid w:val="00D465D4"/>
    <w:rsid w:val="00D466B4"/>
    <w:rsid w:val="00D468FA"/>
    <w:rsid w:val="00D46A2E"/>
    <w:rsid w:val="00D46FB7"/>
    <w:rsid w:val="00D47064"/>
    <w:rsid w:val="00D470E3"/>
    <w:rsid w:val="00D473F9"/>
    <w:rsid w:val="00D475B7"/>
    <w:rsid w:val="00D4778D"/>
    <w:rsid w:val="00D47A2B"/>
    <w:rsid w:val="00D47D8C"/>
    <w:rsid w:val="00D47DFF"/>
    <w:rsid w:val="00D47E29"/>
    <w:rsid w:val="00D50569"/>
    <w:rsid w:val="00D50B14"/>
    <w:rsid w:val="00D517AD"/>
    <w:rsid w:val="00D5191D"/>
    <w:rsid w:val="00D51C50"/>
    <w:rsid w:val="00D51DD0"/>
    <w:rsid w:val="00D523AE"/>
    <w:rsid w:val="00D5255A"/>
    <w:rsid w:val="00D52A64"/>
    <w:rsid w:val="00D52D92"/>
    <w:rsid w:val="00D53046"/>
    <w:rsid w:val="00D5304D"/>
    <w:rsid w:val="00D531B9"/>
    <w:rsid w:val="00D53397"/>
    <w:rsid w:val="00D5346C"/>
    <w:rsid w:val="00D5388B"/>
    <w:rsid w:val="00D53EB3"/>
    <w:rsid w:val="00D541F7"/>
    <w:rsid w:val="00D54257"/>
    <w:rsid w:val="00D544B1"/>
    <w:rsid w:val="00D545E4"/>
    <w:rsid w:val="00D54AE8"/>
    <w:rsid w:val="00D54BAC"/>
    <w:rsid w:val="00D54D74"/>
    <w:rsid w:val="00D551C8"/>
    <w:rsid w:val="00D552B2"/>
    <w:rsid w:val="00D5537C"/>
    <w:rsid w:val="00D55B65"/>
    <w:rsid w:val="00D55C85"/>
    <w:rsid w:val="00D55FA1"/>
    <w:rsid w:val="00D55FDE"/>
    <w:rsid w:val="00D56118"/>
    <w:rsid w:val="00D5628B"/>
    <w:rsid w:val="00D562ED"/>
    <w:rsid w:val="00D56451"/>
    <w:rsid w:val="00D56744"/>
    <w:rsid w:val="00D5674D"/>
    <w:rsid w:val="00D56BA5"/>
    <w:rsid w:val="00D56E61"/>
    <w:rsid w:val="00D56F4D"/>
    <w:rsid w:val="00D5730A"/>
    <w:rsid w:val="00D57D90"/>
    <w:rsid w:val="00D57E5D"/>
    <w:rsid w:val="00D57E90"/>
    <w:rsid w:val="00D6095D"/>
    <w:rsid w:val="00D60BBB"/>
    <w:rsid w:val="00D60BDC"/>
    <w:rsid w:val="00D60E31"/>
    <w:rsid w:val="00D60EF6"/>
    <w:rsid w:val="00D6104D"/>
    <w:rsid w:val="00D613C6"/>
    <w:rsid w:val="00D61473"/>
    <w:rsid w:val="00D6194F"/>
    <w:rsid w:val="00D61B4B"/>
    <w:rsid w:val="00D61B54"/>
    <w:rsid w:val="00D61BB4"/>
    <w:rsid w:val="00D62214"/>
    <w:rsid w:val="00D62389"/>
    <w:rsid w:val="00D6239F"/>
    <w:rsid w:val="00D62417"/>
    <w:rsid w:val="00D62441"/>
    <w:rsid w:val="00D62A5F"/>
    <w:rsid w:val="00D631E6"/>
    <w:rsid w:val="00D633B5"/>
    <w:rsid w:val="00D63549"/>
    <w:rsid w:val="00D6379A"/>
    <w:rsid w:val="00D6379D"/>
    <w:rsid w:val="00D63A43"/>
    <w:rsid w:val="00D63F95"/>
    <w:rsid w:val="00D643D7"/>
    <w:rsid w:val="00D644C8"/>
    <w:rsid w:val="00D644E5"/>
    <w:rsid w:val="00D645DB"/>
    <w:rsid w:val="00D64658"/>
    <w:rsid w:val="00D6486F"/>
    <w:rsid w:val="00D64C6F"/>
    <w:rsid w:val="00D64E77"/>
    <w:rsid w:val="00D64E80"/>
    <w:rsid w:val="00D651AF"/>
    <w:rsid w:val="00D658C5"/>
    <w:rsid w:val="00D65A2D"/>
    <w:rsid w:val="00D65E73"/>
    <w:rsid w:val="00D66009"/>
    <w:rsid w:val="00D664A1"/>
    <w:rsid w:val="00D665F7"/>
    <w:rsid w:val="00D66A5A"/>
    <w:rsid w:val="00D670CE"/>
    <w:rsid w:val="00D67AA2"/>
    <w:rsid w:val="00D67BA5"/>
    <w:rsid w:val="00D67C3A"/>
    <w:rsid w:val="00D67D02"/>
    <w:rsid w:val="00D67D28"/>
    <w:rsid w:val="00D67D31"/>
    <w:rsid w:val="00D70255"/>
    <w:rsid w:val="00D70385"/>
    <w:rsid w:val="00D705B6"/>
    <w:rsid w:val="00D70A21"/>
    <w:rsid w:val="00D70BDE"/>
    <w:rsid w:val="00D70EB9"/>
    <w:rsid w:val="00D7106F"/>
    <w:rsid w:val="00D71689"/>
    <w:rsid w:val="00D71693"/>
    <w:rsid w:val="00D71945"/>
    <w:rsid w:val="00D71958"/>
    <w:rsid w:val="00D71B32"/>
    <w:rsid w:val="00D71E65"/>
    <w:rsid w:val="00D71E83"/>
    <w:rsid w:val="00D71F56"/>
    <w:rsid w:val="00D721B9"/>
    <w:rsid w:val="00D721D9"/>
    <w:rsid w:val="00D7228B"/>
    <w:rsid w:val="00D7236F"/>
    <w:rsid w:val="00D72768"/>
    <w:rsid w:val="00D727BB"/>
    <w:rsid w:val="00D72AE7"/>
    <w:rsid w:val="00D72C2B"/>
    <w:rsid w:val="00D72D1F"/>
    <w:rsid w:val="00D72DBB"/>
    <w:rsid w:val="00D72EAF"/>
    <w:rsid w:val="00D72F4D"/>
    <w:rsid w:val="00D73373"/>
    <w:rsid w:val="00D73A73"/>
    <w:rsid w:val="00D73BCB"/>
    <w:rsid w:val="00D73F22"/>
    <w:rsid w:val="00D740BA"/>
    <w:rsid w:val="00D7411C"/>
    <w:rsid w:val="00D748F5"/>
    <w:rsid w:val="00D74A4D"/>
    <w:rsid w:val="00D74A53"/>
    <w:rsid w:val="00D74FAF"/>
    <w:rsid w:val="00D75142"/>
    <w:rsid w:val="00D75362"/>
    <w:rsid w:val="00D75500"/>
    <w:rsid w:val="00D75890"/>
    <w:rsid w:val="00D75922"/>
    <w:rsid w:val="00D759AC"/>
    <w:rsid w:val="00D76339"/>
    <w:rsid w:val="00D76528"/>
    <w:rsid w:val="00D765C3"/>
    <w:rsid w:val="00D76699"/>
    <w:rsid w:val="00D7692D"/>
    <w:rsid w:val="00D7699E"/>
    <w:rsid w:val="00D76B6B"/>
    <w:rsid w:val="00D76C04"/>
    <w:rsid w:val="00D76D3F"/>
    <w:rsid w:val="00D76DB4"/>
    <w:rsid w:val="00D76E4B"/>
    <w:rsid w:val="00D76FFC"/>
    <w:rsid w:val="00D771C7"/>
    <w:rsid w:val="00D77388"/>
    <w:rsid w:val="00D77555"/>
    <w:rsid w:val="00D778AD"/>
    <w:rsid w:val="00D77B1C"/>
    <w:rsid w:val="00D77EFA"/>
    <w:rsid w:val="00D801C6"/>
    <w:rsid w:val="00D802BD"/>
    <w:rsid w:val="00D80E58"/>
    <w:rsid w:val="00D80F3E"/>
    <w:rsid w:val="00D8101B"/>
    <w:rsid w:val="00D8161F"/>
    <w:rsid w:val="00D82033"/>
    <w:rsid w:val="00D8217A"/>
    <w:rsid w:val="00D821E7"/>
    <w:rsid w:val="00D8269C"/>
    <w:rsid w:val="00D826C5"/>
    <w:rsid w:val="00D831CD"/>
    <w:rsid w:val="00D8357D"/>
    <w:rsid w:val="00D83AEF"/>
    <w:rsid w:val="00D83BC7"/>
    <w:rsid w:val="00D83CF6"/>
    <w:rsid w:val="00D83D87"/>
    <w:rsid w:val="00D83DEF"/>
    <w:rsid w:val="00D84178"/>
    <w:rsid w:val="00D84447"/>
    <w:rsid w:val="00D84609"/>
    <w:rsid w:val="00D8533B"/>
    <w:rsid w:val="00D85FE2"/>
    <w:rsid w:val="00D8613A"/>
    <w:rsid w:val="00D86350"/>
    <w:rsid w:val="00D86370"/>
    <w:rsid w:val="00D8677D"/>
    <w:rsid w:val="00D8680B"/>
    <w:rsid w:val="00D86D39"/>
    <w:rsid w:val="00D86F30"/>
    <w:rsid w:val="00D86F4D"/>
    <w:rsid w:val="00D871C0"/>
    <w:rsid w:val="00D871CB"/>
    <w:rsid w:val="00D87430"/>
    <w:rsid w:val="00D8751E"/>
    <w:rsid w:val="00D87542"/>
    <w:rsid w:val="00D87B85"/>
    <w:rsid w:val="00D87B9D"/>
    <w:rsid w:val="00D87BF7"/>
    <w:rsid w:val="00D87DC3"/>
    <w:rsid w:val="00D90503"/>
    <w:rsid w:val="00D905DA"/>
    <w:rsid w:val="00D90712"/>
    <w:rsid w:val="00D90AF8"/>
    <w:rsid w:val="00D90BAF"/>
    <w:rsid w:val="00D90BBE"/>
    <w:rsid w:val="00D90BE8"/>
    <w:rsid w:val="00D91039"/>
    <w:rsid w:val="00D91173"/>
    <w:rsid w:val="00D915E8"/>
    <w:rsid w:val="00D918F5"/>
    <w:rsid w:val="00D91AB6"/>
    <w:rsid w:val="00D91B52"/>
    <w:rsid w:val="00D91D65"/>
    <w:rsid w:val="00D91E7A"/>
    <w:rsid w:val="00D91FBA"/>
    <w:rsid w:val="00D9211A"/>
    <w:rsid w:val="00D923C7"/>
    <w:rsid w:val="00D9281F"/>
    <w:rsid w:val="00D92BED"/>
    <w:rsid w:val="00D92EAF"/>
    <w:rsid w:val="00D930BE"/>
    <w:rsid w:val="00D93184"/>
    <w:rsid w:val="00D93512"/>
    <w:rsid w:val="00D935BB"/>
    <w:rsid w:val="00D93DC9"/>
    <w:rsid w:val="00D93E67"/>
    <w:rsid w:val="00D93F74"/>
    <w:rsid w:val="00D940E9"/>
    <w:rsid w:val="00D9417F"/>
    <w:rsid w:val="00D941C3"/>
    <w:rsid w:val="00D94417"/>
    <w:rsid w:val="00D948B9"/>
    <w:rsid w:val="00D949CB"/>
    <w:rsid w:val="00D94C04"/>
    <w:rsid w:val="00D94CEF"/>
    <w:rsid w:val="00D94E52"/>
    <w:rsid w:val="00D95147"/>
    <w:rsid w:val="00D9584D"/>
    <w:rsid w:val="00D95A68"/>
    <w:rsid w:val="00D95A80"/>
    <w:rsid w:val="00D95C76"/>
    <w:rsid w:val="00D963D9"/>
    <w:rsid w:val="00D96564"/>
    <w:rsid w:val="00D96C3D"/>
    <w:rsid w:val="00D96FA3"/>
    <w:rsid w:val="00D9734D"/>
    <w:rsid w:val="00D97590"/>
    <w:rsid w:val="00D97818"/>
    <w:rsid w:val="00D97AFA"/>
    <w:rsid w:val="00DA0147"/>
    <w:rsid w:val="00DA0266"/>
    <w:rsid w:val="00DA072E"/>
    <w:rsid w:val="00DA0C77"/>
    <w:rsid w:val="00DA101A"/>
    <w:rsid w:val="00DA10B3"/>
    <w:rsid w:val="00DA1257"/>
    <w:rsid w:val="00DA159E"/>
    <w:rsid w:val="00DA15F0"/>
    <w:rsid w:val="00DA1DAC"/>
    <w:rsid w:val="00DA1DE3"/>
    <w:rsid w:val="00DA2208"/>
    <w:rsid w:val="00DA2862"/>
    <w:rsid w:val="00DA2A0C"/>
    <w:rsid w:val="00DA2C07"/>
    <w:rsid w:val="00DA2D38"/>
    <w:rsid w:val="00DA2F79"/>
    <w:rsid w:val="00DA3257"/>
    <w:rsid w:val="00DA33BF"/>
    <w:rsid w:val="00DA3457"/>
    <w:rsid w:val="00DA36BE"/>
    <w:rsid w:val="00DA39BE"/>
    <w:rsid w:val="00DA422F"/>
    <w:rsid w:val="00DA43C4"/>
    <w:rsid w:val="00DA4648"/>
    <w:rsid w:val="00DA4918"/>
    <w:rsid w:val="00DA4920"/>
    <w:rsid w:val="00DA4B76"/>
    <w:rsid w:val="00DA4F96"/>
    <w:rsid w:val="00DA5095"/>
    <w:rsid w:val="00DA51A6"/>
    <w:rsid w:val="00DA51D2"/>
    <w:rsid w:val="00DA5454"/>
    <w:rsid w:val="00DA5541"/>
    <w:rsid w:val="00DA59EE"/>
    <w:rsid w:val="00DA5CB9"/>
    <w:rsid w:val="00DA5F39"/>
    <w:rsid w:val="00DA5FF9"/>
    <w:rsid w:val="00DA6006"/>
    <w:rsid w:val="00DA61B5"/>
    <w:rsid w:val="00DA6417"/>
    <w:rsid w:val="00DA65A2"/>
    <w:rsid w:val="00DA6CC7"/>
    <w:rsid w:val="00DA6CDD"/>
    <w:rsid w:val="00DA6E5E"/>
    <w:rsid w:val="00DA7231"/>
    <w:rsid w:val="00DA74DA"/>
    <w:rsid w:val="00DA7558"/>
    <w:rsid w:val="00DA7942"/>
    <w:rsid w:val="00DA7DFD"/>
    <w:rsid w:val="00DA7F7E"/>
    <w:rsid w:val="00DB05ED"/>
    <w:rsid w:val="00DB0998"/>
    <w:rsid w:val="00DB09BE"/>
    <w:rsid w:val="00DB0A16"/>
    <w:rsid w:val="00DB0B01"/>
    <w:rsid w:val="00DB0F47"/>
    <w:rsid w:val="00DB1071"/>
    <w:rsid w:val="00DB12AC"/>
    <w:rsid w:val="00DB196A"/>
    <w:rsid w:val="00DB20F3"/>
    <w:rsid w:val="00DB23D9"/>
    <w:rsid w:val="00DB24BC"/>
    <w:rsid w:val="00DB26CE"/>
    <w:rsid w:val="00DB2A08"/>
    <w:rsid w:val="00DB2A5A"/>
    <w:rsid w:val="00DB2E46"/>
    <w:rsid w:val="00DB30EA"/>
    <w:rsid w:val="00DB3113"/>
    <w:rsid w:val="00DB34D5"/>
    <w:rsid w:val="00DB36D6"/>
    <w:rsid w:val="00DB3890"/>
    <w:rsid w:val="00DB38B6"/>
    <w:rsid w:val="00DB40AB"/>
    <w:rsid w:val="00DB451C"/>
    <w:rsid w:val="00DB45C2"/>
    <w:rsid w:val="00DB45C5"/>
    <w:rsid w:val="00DB4626"/>
    <w:rsid w:val="00DB493C"/>
    <w:rsid w:val="00DB4ADC"/>
    <w:rsid w:val="00DB4E06"/>
    <w:rsid w:val="00DB518D"/>
    <w:rsid w:val="00DB5972"/>
    <w:rsid w:val="00DB5C07"/>
    <w:rsid w:val="00DB5C2C"/>
    <w:rsid w:val="00DB5D47"/>
    <w:rsid w:val="00DB5D5F"/>
    <w:rsid w:val="00DB5D7F"/>
    <w:rsid w:val="00DB5E48"/>
    <w:rsid w:val="00DB6591"/>
    <w:rsid w:val="00DB6642"/>
    <w:rsid w:val="00DB671A"/>
    <w:rsid w:val="00DB6A28"/>
    <w:rsid w:val="00DB6DFA"/>
    <w:rsid w:val="00DB7021"/>
    <w:rsid w:val="00DB7067"/>
    <w:rsid w:val="00DB70CD"/>
    <w:rsid w:val="00DB780F"/>
    <w:rsid w:val="00DB7919"/>
    <w:rsid w:val="00DB7B81"/>
    <w:rsid w:val="00DB7FFE"/>
    <w:rsid w:val="00DC005A"/>
    <w:rsid w:val="00DC00DC"/>
    <w:rsid w:val="00DC022F"/>
    <w:rsid w:val="00DC0312"/>
    <w:rsid w:val="00DC034B"/>
    <w:rsid w:val="00DC08FC"/>
    <w:rsid w:val="00DC0A76"/>
    <w:rsid w:val="00DC0D58"/>
    <w:rsid w:val="00DC1021"/>
    <w:rsid w:val="00DC1389"/>
    <w:rsid w:val="00DC15D8"/>
    <w:rsid w:val="00DC1637"/>
    <w:rsid w:val="00DC1749"/>
    <w:rsid w:val="00DC184B"/>
    <w:rsid w:val="00DC19A3"/>
    <w:rsid w:val="00DC1CAF"/>
    <w:rsid w:val="00DC2075"/>
    <w:rsid w:val="00DC2611"/>
    <w:rsid w:val="00DC2B16"/>
    <w:rsid w:val="00DC2C29"/>
    <w:rsid w:val="00DC2C99"/>
    <w:rsid w:val="00DC2EDD"/>
    <w:rsid w:val="00DC2F89"/>
    <w:rsid w:val="00DC2FD0"/>
    <w:rsid w:val="00DC3400"/>
    <w:rsid w:val="00DC3401"/>
    <w:rsid w:val="00DC387D"/>
    <w:rsid w:val="00DC3ACD"/>
    <w:rsid w:val="00DC3BB9"/>
    <w:rsid w:val="00DC4052"/>
    <w:rsid w:val="00DC41FB"/>
    <w:rsid w:val="00DC44A3"/>
    <w:rsid w:val="00DC4606"/>
    <w:rsid w:val="00DC474E"/>
    <w:rsid w:val="00DC4909"/>
    <w:rsid w:val="00DC4BF4"/>
    <w:rsid w:val="00DC4D37"/>
    <w:rsid w:val="00DC4D95"/>
    <w:rsid w:val="00DC4F47"/>
    <w:rsid w:val="00DC5072"/>
    <w:rsid w:val="00DC51FF"/>
    <w:rsid w:val="00DC55BE"/>
    <w:rsid w:val="00DC5AFC"/>
    <w:rsid w:val="00DC5C6C"/>
    <w:rsid w:val="00DC64BA"/>
    <w:rsid w:val="00DC6AE5"/>
    <w:rsid w:val="00DC6DF5"/>
    <w:rsid w:val="00DC705C"/>
    <w:rsid w:val="00DC73A2"/>
    <w:rsid w:val="00DC75A2"/>
    <w:rsid w:val="00DC763B"/>
    <w:rsid w:val="00DC7A65"/>
    <w:rsid w:val="00DC7DDB"/>
    <w:rsid w:val="00DC7F60"/>
    <w:rsid w:val="00DC7F80"/>
    <w:rsid w:val="00DD0443"/>
    <w:rsid w:val="00DD074E"/>
    <w:rsid w:val="00DD07FF"/>
    <w:rsid w:val="00DD0908"/>
    <w:rsid w:val="00DD0AFC"/>
    <w:rsid w:val="00DD17C5"/>
    <w:rsid w:val="00DD1AC7"/>
    <w:rsid w:val="00DD1C49"/>
    <w:rsid w:val="00DD1E94"/>
    <w:rsid w:val="00DD2105"/>
    <w:rsid w:val="00DD232B"/>
    <w:rsid w:val="00DD240A"/>
    <w:rsid w:val="00DD2542"/>
    <w:rsid w:val="00DD25F5"/>
    <w:rsid w:val="00DD2AB6"/>
    <w:rsid w:val="00DD2C9C"/>
    <w:rsid w:val="00DD3487"/>
    <w:rsid w:val="00DD387B"/>
    <w:rsid w:val="00DD393B"/>
    <w:rsid w:val="00DD39CC"/>
    <w:rsid w:val="00DD3E93"/>
    <w:rsid w:val="00DD3E99"/>
    <w:rsid w:val="00DD3EA6"/>
    <w:rsid w:val="00DD49E0"/>
    <w:rsid w:val="00DD4AF0"/>
    <w:rsid w:val="00DD4EE8"/>
    <w:rsid w:val="00DD5069"/>
    <w:rsid w:val="00DD50D8"/>
    <w:rsid w:val="00DD5112"/>
    <w:rsid w:val="00DD57F4"/>
    <w:rsid w:val="00DD58DE"/>
    <w:rsid w:val="00DD627C"/>
    <w:rsid w:val="00DD62BA"/>
    <w:rsid w:val="00DD6495"/>
    <w:rsid w:val="00DD66F4"/>
    <w:rsid w:val="00DD6D3E"/>
    <w:rsid w:val="00DD7150"/>
    <w:rsid w:val="00DD772C"/>
    <w:rsid w:val="00DD773E"/>
    <w:rsid w:val="00DD7773"/>
    <w:rsid w:val="00DD7819"/>
    <w:rsid w:val="00DD787B"/>
    <w:rsid w:val="00DE006B"/>
    <w:rsid w:val="00DE01B1"/>
    <w:rsid w:val="00DE028A"/>
    <w:rsid w:val="00DE0522"/>
    <w:rsid w:val="00DE08EA"/>
    <w:rsid w:val="00DE0913"/>
    <w:rsid w:val="00DE1009"/>
    <w:rsid w:val="00DE12D7"/>
    <w:rsid w:val="00DE1450"/>
    <w:rsid w:val="00DE1726"/>
    <w:rsid w:val="00DE2E4A"/>
    <w:rsid w:val="00DE2F83"/>
    <w:rsid w:val="00DE32E5"/>
    <w:rsid w:val="00DE334D"/>
    <w:rsid w:val="00DE3819"/>
    <w:rsid w:val="00DE398F"/>
    <w:rsid w:val="00DE3B87"/>
    <w:rsid w:val="00DE3F71"/>
    <w:rsid w:val="00DE426C"/>
    <w:rsid w:val="00DE4647"/>
    <w:rsid w:val="00DE473B"/>
    <w:rsid w:val="00DE4996"/>
    <w:rsid w:val="00DE49D9"/>
    <w:rsid w:val="00DE4C6A"/>
    <w:rsid w:val="00DE5269"/>
    <w:rsid w:val="00DE54CB"/>
    <w:rsid w:val="00DE5807"/>
    <w:rsid w:val="00DE5BCA"/>
    <w:rsid w:val="00DE61C4"/>
    <w:rsid w:val="00DE61D2"/>
    <w:rsid w:val="00DE61F5"/>
    <w:rsid w:val="00DE6255"/>
    <w:rsid w:val="00DE69BD"/>
    <w:rsid w:val="00DE6DEF"/>
    <w:rsid w:val="00DE6E5C"/>
    <w:rsid w:val="00DE6FEE"/>
    <w:rsid w:val="00DE759A"/>
    <w:rsid w:val="00DE75C4"/>
    <w:rsid w:val="00DE782E"/>
    <w:rsid w:val="00DE7869"/>
    <w:rsid w:val="00DE791B"/>
    <w:rsid w:val="00DF0B17"/>
    <w:rsid w:val="00DF0CE2"/>
    <w:rsid w:val="00DF119E"/>
    <w:rsid w:val="00DF169E"/>
    <w:rsid w:val="00DF17B5"/>
    <w:rsid w:val="00DF18B9"/>
    <w:rsid w:val="00DF1E1B"/>
    <w:rsid w:val="00DF2094"/>
    <w:rsid w:val="00DF2399"/>
    <w:rsid w:val="00DF2444"/>
    <w:rsid w:val="00DF2A33"/>
    <w:rsid w:val="00DF2B8E"/>
    <w:rsid w:val="00DF2CD9"/>
    <w:rsid w:val="00DF2E50"/>
    <w:rsid w:val="00DF2E79"/>
    <w:rsid w:val="00DF2E7E"/>
    <w:rsid w:val="00DF2EFA"/>
    <w:rsid w:val="00DF3187"/>
    <w:rsid w:val="00DF3558"/>
    <w:rsid w:val="00DF35BA"/>
    <w:rsid w:val="00DF378B"/>
    <w:rsid w:val="00DF388B"/>
    <w:rsid w:val="00DF3ACA"/>
    <w:rsid w:val="00DF3BB2"/>
    <w:rsid w:val="00DF4635"/>
    <w:rsid w:val="00DF4AF3"/>
    <w:rsid w:val="00DF4B4D"/>
    <w:rsid w:val="00DF4BCC"/>
    <w:rsid w:val="00DF4C04"/>
    <w:rsid w:val="00DF4C73"/>
    <w:rsid w:val="00DF4CBA"/>
    <w:rsid w:val="00DF4CF8"/>
    <w:rsid w:val="00DF50CB"/>
    <w:rsid w:val="00DF5482"/>
    <w:rsid w:val="00DF555D"/>
    <w:rsid w:val="00DF5AD5"/>
    <w:rsid w:val="00DF5D9C"/>
    <w:rsid w:val="00DF5EDD"/>
    <w:rsid w:val="00DF5F76"/>
    <w:rsid w:val="00DF60FD"/>
    <w:rsid w:val="00DF6139"/>
    <w:rsid w:val="00DF724E"/>
    <w:rsid w:val="00DF7EF8"/>
    <w:rsid w:val="00E00136"/>
    <w:rsid w:val="00E003D3"/>
    <w:rsid w:val="00E00B73"/>
    <w:rsid w:val="00E00D73"/>
    <w:rsid w:val="00E00FF0"/>
    <w:rsid w:val="00E012C7"/>
    <w:rsid w:val="00E013EF"/>
    <w:rsid w:val="00E0147E"/>
    <w:rsid w:val="00E01F2A"/>
    <w:rsid w:val="00E02610"/>
    <w:rsid w:val="00E026B2"/>
    <w:rsid w:val="00E02C03"/>
    <w:rsid w:val="00E02CBD"/>
    <w:rsid w:val="00E02EF6"/>
    <w:rsid w:val="00E02F7D"/>
    <w:rsid w:val="00E02F95"/>
    <w:rsid w:val="00E03047"/>
    <w:rsid w:val="00E0334D"/>
    <w:rsid w:val="00E03531"/>
    <w:rsid w:val="00E03B23"/>
    <w:rsid w:val="00E03D35"/>
    <w:rsid w:val="00E03F1B"/>
    <w:rsid w:val="00E0408B"/>
    <w:rsid w:val="00E04177"/>
    <w:rsid w:val="00E044ED"/>
    <w:rsid w:val="00E04805"/>
    <w:rsid w:val="00E04A17"/>
    <w:rsid w:val="00E04D70"/>
    <w:rsid w:val="00E05018"/>
    <w:rsid w:val="00E05A4D"/>
    <w:rsid w:val="00E05D96"/>
    <w:rsid w:val="00E05F79"/>
    <w:rsid w:val="00E061A1"/>
    <w:rsid w:val="00E061DE"/>
    <w:rsid w:val="00E064FB"/>
    <w:rsid w:val="00E066C3"/>
    <w:rsid w:val="00E06A35"/>
    <w:rsid w:val="00E06AD3"/>
    <w:rsid w:val="00E06B51"/>
    <w:rsid w:val="00E06D5B"/>
    <w:rsid w:val="00E06DA4"/>
    <w:rsid w:val="00E06FB4"/>
    <w:rsid w:val="00E07262"/>
    <w:rsid w:val="00E0740F"/>
    <w:rsid w:val="00E07586"/>
    <w:rsid w:val="00E076C4"/>
    <w:rsid w:val="00E07C0E"/>
    <w:rsid w:val="00E07C8B"/>
    <w:rsid w:val="00E101F6"/>
    <w:rsid w:val="00E1077E"/>
    <w:rsid w:val="00E11038"/>
    <w:rsid w:val="00E11773"/>
    <w:rsid w:val="00E117C3"/>
    <w:rsid w:val="00E11994"/>
    <w:rsid w:val="00E11D1E"/>
    <w:rsid w:val="00E11E01"/>
    <w:rsid w:val="00E11ED5"/>
    <w:rsid w:val="00E122C2"/>
    <w:rsid w:val="00E1298C"/>
    <w:rsid w:val="00E12F12"/>
    <w:rsid w:val="00E134D0"/>
    <w:rsid w:val="00E139EE"/>
    <w:rsid w:val="00E13E1E"/>
    <w:rsid w:val="00E14907"/>
    <w:rsid w:val="00E1490E"/>
    <w:rsid w:val="00E1588C"/>
    <w:rsid w:val="00E15909"/>
    <w:rsid w:val="00E15BAA"/>
    <w:rsid w:val="00E15FA4"/>
    <w:rsid w:val="00E1600E"/>
    <w:rsid w:val="00E16024"/>
    <w:rsid w:val="00E161FC"/>
    <w:rsid w:val="00E16572"/>
    <w:rsid w:val="00E171AC"/>
    <w:rsid w:val="00E17530"/>
    <w:rsid w:val="00E17BB3"/>
    <w:rsid w:val="00E183CC"/>
    <w:rsid w:val="00E206BE"/>
    <w:rsid w:val="00E20795"/>
    <w:rsid w:val="00E209E3"/>
    <w:rsid w:val="00E20C22"/>
    <w:rsid w:val="00E216FC"/>
    <w:rsid w:val="00E218C1"/>
    <w:rsid w:val="00E22186"/>
    <w:rsid w:val="00E22ACF"/>
    <w:rsid w:val="00E22B25"/>
    <w:rsid w:val="00E231A5"/>
    <w:rsid w:val="00E23227"/>
    <w:rsid w:val="00E24259"/>
    <w:rsid w:val="00E244DC"/>
    <w:rsid w:val="00E245D3"/>
    <w:rsid w:val="00E248FE"/>
    <w:rsid w:val="00E24A9B"/>
    <w:rsid w:val="00E24BCE"/>
    <w:rsid w:val="00E24C29"/>
    <w:rsid w:val="00E25026"/>
    <w:rsid w:val="00E251F6"/>
    <w:rsid w:val="00E252C2"/>
    <w:rsid w:val="00E25560"/>
    <w:rsid w:val="00E25733"/>
    <w:rsid w:val="00E257A1"/>
    <w:rsid w:val="00E257F4"/>
    <w:rsid w:val="00E25833"/>
    <w:rsid w:val="00E258E3"/>
    <w:rsid w:val="00E25A4C"/>
    <w:rsid w:val="00E25E16"/>
    <w:rsid w:val="00E26398"/>
    <w:rsid w:val="00E2663A"/>
    <w:rsid w:val="00E26728"/>
    <w:rsid w:val="00E268AA"/>
    <w:rsid w:val="00E2695B"/>
    <w:rsid w:val="00E26C3F"/>
    <w:rsid w:val="00E26D46"/>
    <w:rsid w:val="00E26D59"/>
    <w:rsid w:val="00E272CD"/>
    <w:rsid w:val="00E277BE"/>
    <w:rsid w:val="00E27A3F"/>
    <w:rsid w:val="00E27FB5"/>
    <w:rsid w:val="00E3008F"/>
    <w:rsid w:val="00E30141"/>
    <w:rsid w:val="00E305B2"/>
    <w:rsid w:val="00E3066B"/>
    <w:rsid w:val="00E30708"/>
    <w:rsid w:val="00E3075E"/>
    <w:rsid w:val="00E3082A"/>
    <w:rsid w:val="00E308DB"/>
    <w:rsid w:val="00E309EC"/>
    <w:rsid w:val="00E30B23"/>
    <w:rsid w:val="00E30D4E"/>
    <w:rsid w:val="00E30E6F"/>
    <w:rsid w:val="00E30F1D"/>
    <w:rsid w:val="00E313AC"/>
    <w:rsid w:val="00E316DA"/>
    <w:rsid w:val="00E31776"/>
    <w:rsid w:val="00E31A4F"/>
    <w:rsid w:val="00E31A7F"/>
    <w:rsid w:val="00E31BFB"/>
    <w:rsid w:val="00E31E04"/>
    <w:rsid w:val="00E31F3D"/>
    <w:rsid w:val="00E3200C"/>
    <w:rsid w:val="00E3203F"/>
    <w:rsid w:val="00E3269E"/>
    <w:rsid w:val="00E328BB"/>
    <w:rsid w:val="00E329E4"/>
    <w:rsid w:val="00E32A99"/>
    <w:rsid w:val="00E32B01"/>
    <w:rsid w:val="00E32B91"/>
    <w:rsid w:val="00E32C83"/>
    <w:rsid w:val="00E32FEB"/>
    <w:rsid w:val="00E33203"/>
    <w:rsid w:val="00E33814"/>
    <w:rsid w:val="00E3398D"/>
    <w:rsid w:val="00E340F1"/>
    <w:rsid w:val="00E34536"/>
    <w:rsid w:val="00E34725"/>
    <w:rsid w:val="00E347DC"/>
    <w:rsid w:val="00E34A43"/>
    <w:rsid w:val="00E34B76"/>
    <w:rsid w:val="00E3509D"/>
    <w:rsid w:val="00E358C9"/>
    <w:rsid w:val="00E35A4D"/>
    <w:rsid w:val="00E362B8"/>
    <w:rsid w:val="00E36655"/>
    <w:rsid w:val="00E367CD"/>
    <w:rsid w:val="00E36904"/>
    <w:rsid w:val="00E36B05"/>
    <w:rsid w:val="00E36CA7"/>
    <w:rsid w:val="00E36D15"/>
    <w:rsid w:val="00E36ED6"/>
    <w:rsid w:val="00E3754C"/>
    <w:rsid w:val="00E37837"/>
    <w:rsid w:val="00E37A7D"/>
    <w:rsid w:val="00E37B53"/>
    <w:rsid w:val="00E37C0B"/>
    <w:rsid w:val="00E4001A"/>
    <w:rsid w:val="00E40FB3"/>
    <w:rsid w:val="00E417B3"/>
    <w:rsid w:val="00E41847"/>
    <w:rsid w:val="00E419D5"/>
    <w:rsid w:val="00E41D6B"/>
    <w:rsid w:val="00E41D7E"/>
    <w:rsid w:val="00E42005"/>
    <w:rsid w:val="00E4212F"/>
    <w:rsid w:val="00E431DE"/>
    <w:rsid w:val="00E4346D"/>
    <w:rsid w:val="00E4359C"/>
    <w:rsid w:val="00E43622"/>
    <w:rsid w:val="00E43968"/>
    <w:rsid w:val="00E43A59"/>
    <w:rsid w:val="00E43E9D"/>
    <w:rsid w:val="00E4418F"/>
    <w:rsid w:val="00E44270"/>
    <w:rsid w:val="00E44CD2"/>
    <w:rsid w:val="00E44EEC"/>
    <w:rsid w:val="00E45106"/>
    <w:rsid w:val="00E4550B"/>
    <w:rsid w:val="00E45531"/>
    <w:rsid w:val="00E45678"/>
    <w:rsid w:val="00E45FB7"/>
    <w:rsid w:val="00E4617D"/>
    <w:rsid w:val="00E46191"/>
    <w:rsid w:val="00E4699A"/>
    <w:rsid w:val="00E46C3A"/>
    <w:rsid w:val="00E46DFA"/>
    <w:rsid w:val="00E46FE2"/>
    <w:rsid w:val="00E50032"/>
    <w:rsid w:val="00E5034B"/>
    <w:rsid w:val="00E50905"/>
    <w:rsid w:val="00E50C29"/>
    <w:rsid w:val="00E51084"/>
    <w:rsid w:val="00E510A6"/>
    <w:rsid w:val="00E51459"/>
    <w:rsid w:val="00E51478"/>
    <w:rsid w:val="00E517FA"/>
    <w:rsid w:val="00E51826"/>
    <w:rsid w:val="00E51A01"/>
    <w:rsid w:val="00E51CC6"/>
    <w:rsid w:val="00E51CC9"/>
    <w:rsid w:val="00E51D12"/>
    <w:rsid w:val="00E52024"/>
    <w:rsid w:val="00E52350"/>
    <w:rsid w:val="00E5239E"/>
    <w:rsid w:val="00E52437"/>
    <w:rsid w:val="00E5261D"/>
    <w:rsid w:val="00E528FE"/>
    <w:rsid w:val="00E52BD6"/>
    <w:rsid w:val="00E53279"/>
    <w:rsid w:val="00E53B27"/>
    <w:rsid w:val="00E53C36"/>
    <w:rsid w:val="00E53CD2"/>
    <w:rsid w:val="00E53D5D"/>
    <w:rsid w:val="00E53E9D"/>
    <w:rsid w:val="00E53FF1"/>
    <w:rsid w:val="00E54125"/>
    <w:rsid w:val="00E542C7"/>
    <w:rsid w:val="00E54746"/>
    <w:rsid w:val="00E5482D"/>
    <w:rsid w:val="00E54C00"/>
    <w:rsid w:val="00E54F0D"/>
    <w:rsid w:val="00E550CB"/>
    <w:rsid w:val="00E55442"/>
    <w:rsid w:val="00E554AA"/>
    <w:rsid w:val="00E55EC7"/>
    <w:rsid w:val="00E55F4C"/>
    <w:rsid w:val="00E56182"/>
    <w:rsid w:val="00E564A8"/>
    <w:rsid w:val="00E5672A"/>
    <w:rsid w:val="00E567B6"/>
    <w:rsid w:val="00E569C3"/>
    <w:rsid w:val="00E570C5"/>
    <w:rsid w:val="00E578D4"/>
    <w:rsid w:val="00E6009D"/>
    <w:rsid w:val="00E603CB"/>
    <w:rsid w:val="00E604DD"/>
    <w:rsid w:val="00E608A6"/>
    <w:rsid w:val="00E60CC6"/>
    <w:rsid w:val="00E60F65"/>
    <w:rsid w:val="00E610BA"/>
    <w:rsid w:val="00E610C4"/>
    <w:rsid w:val="00E61727"/>
    <w:rsid w:val="00E617E1"/>
    <w:rsid w:val="00E6180D"/>
    <w:rsid w:val="00E61A00"/>
    <w:rsid w:val="00E61EB3"/>
    <w:rsid w:val="00E622AB"/>
    <w:rsid w:val="00E6253C"/>
    <w:rsid w:val="00E6267C"/>
    <w:rsid w:val="00E62F1C"/>
    <w:rsid w:val="00E6325F"/>
    <w:rsid w:val="00E635C8"/>
    <w:rsid w:val="00E63AA6"/>
    <w:rsid w:val="00E64355"/>
    <w:rsid w:val="00E64524"/>
    <w:rsid w:val="00E645D0"/>
    <w:rsid w:val="00E64680"/>
    <w:rsid w:val="00E64A99"/>
    <w:rsid w:val="00E64C5A"/>
    <w:rsid w:val="00E64DAE"/>
    <w:rsid w:val="00E64EFD"/>
    <w:rsid w:val="00E64FFB"/>
    <w:rsid w:val="00E6525C"/>
    <w:rsid w:val="00E655F1"/>
    <w:rsid w:val="00E6568B"/>
    <w:rsid w:val="00E65732"/>
    <w:rsid w:val="00E659C8"/>
    <w:rsid w:val="00E659EA"/>
    <w:rsid w:val="00E65D0B"/>
    <w:rsid w:val="00E66377"/>
    <w:rsid w:val="00E664F6"/>
    <w:rsid w:val="00E668AD"/>
    <w:rsid w:val="00E66D40"/>
    <w:rsid w:val="00E66E10"/>
    <w:rsid w:val="00E66E79"/>
    <w:rsid w:val="00E66FA9"/>
    <w:rsid w:val="00E67001"/>
    <w:rsid w:val="00E674A3"/>
    <w:rsid w:val="00E67861"/>
    <w:rsid w:val="00E67873"/>
    <w:rsid w:val="00E67FE9"/>
    <w:rsid w:val="00E7072B"/>
    <w:rsid w:val="00E70C66"/>
    <w:rsid w:val="00E70CAC"/>
    <w:rsid w:val="00E70DB2"/>
    <w:rsid w:val="00E7122E"/>
    <w:rsid w:val="00E71297"/>
    <w:rsid w:val="00E7165F"/>
    <w:rsid w:val="00E717CF"/>
    <w:rsid w:val="00E71CBB"/>
    <w:rsid w:val="00E71F5C"/>
    <w:rsid w:val="00E7237D"/>
    <w:rsid w:val="00E723CD"/>
    <w:rsid w:val="00E724CB"/>
    <w:rsid w:val="00E72526"/>
    <w:rsid w:val="00E72FE3"/>
    <w:rsid w:val="00E73045"/>
    <w:rsid w:val="00E7384D"/>
    <w:rsid w:val="00E73A7F"/>
    <w:rsid w:val="00E73B67"/>
    <w:rsid w:val="00E73D10"/>
    <w:rsid w:val="00E742EB"/>
    <w:rsid w:val="00E7493A"/>
    <w:rsid w:val="00E74A53"/>
    <w:rsid w:val="00E74A83"/>
    <w:rsid w:val="00E74BBA"/>
    <w:rsid w:val="00E74E29"/>
    <w:rsid w:val="00E74E7A"/>
    <w:rsid w:val="00E75318"/>
    <w:rsid w:val="00E762F1"/>
    <w:rsid w:val="00E7640C"/>
    <w:rsid w:val="00E7660C"/>
    <w:rsid w:val="00E7676B"/>
    <w:rsid w:val="00E76C78"/>
    <w:rsid w:val="00E76D06"/>
    <w:rsid w:val="00E76EC9"/>
    <w:rsid w:val="00E77452"/>
    <w:rsid w:val="00E7747B"/>
    <w:rsid w:val="00E77575"/>
    <w:rsid w:val="00E77605"/>
    <w:rsid w:val="00E7768D"/>
    <w:rsid w:val="00E779D3"/>
    <w:rsid w:val="00E77B7C"/>
    <w:rsid w:val="00E80208"/>
    <w:rsid w:val="00E8038E"/>
    <w:rsid w:val="00E80417"/>
    <w:rsid w:val="00E80729"/>
    <w:rsid w:val="00E80732"/>
    <w:rsid w:val="00E81020"/>
    <w:rsid w:val="00E81148"/>
    <w:rsid w:val="00E812C6"/>
    <w:rsid w:val="00E81464"/>
    <w:rsid w:val="00E81556"/>
    <w:rsid w:val="00E819A4"/>
    <w:rsid w:val="00E82E86"/>
    <w:rsid w:val="00E82FFC"/>
    <w:rsid w:val="00E83102"/>
    <w:rsid w:val="00E83375"/>
    <w:rsid w:val="00E8347A"/>
    <w:rsid w:val="00E839ED"/>
    <w:rsid w:val="00E83B01"/>
    <w:rsid w:val="00E83DCB"/>
    <w:rsid w:val="00E83FF1"/>
    <w:rsid w:val="00E84021"/>
    <w:rsid w:val="00E8404C"/>
    <w:rsid w:val="00E8419B"/>
    <w:rsid w:val="00E842E8"/>
    <w:rsid w:val="00E84A08"/>
    <w:rsid w:val="00E84C03"/>
    <w:rsid w:val="00E84EA0"/>
    <w:rsid w:val="00E85268"/>
    <w:rsid w:val="00E853E5"/>
    <w:rsid w:val="00E85590"/>
    <w:rsid w:val="00E85E30"/>
    <w:rsid w:val="00E85E5F"/>
    <w:rsid w:val="00E85EB9"/>
    <w:rsid w:val="00E8618F"/>
    <w:rsid w:val="00E86236"/>
    <w:rsid w:val="00E86303"/>
    <w:rsid w:val="00E86699"/>
    <w:rsid w:val="00E86A22"/>
    <w:rsid w:val="00E86D5E"/>
    <w:rsid w:val="00E86DA1"/>
    <w:rsid w:val="00E8783C"/>
    <w:rsid w:val="00E87894"/>
    <w:rsid w:val="00E879D5"/>
    <w:rsid w:val="00E87BDF"/>
    <w:rsid w:val="00E87D3E"/>
    <w:rsid w:val="00E87E2B"/>
    <w:rsid w:val="00E90424"/>
    <w:rsid w:val="00E905FA"/>
    <w:rsid w:val="00E90A1E"/>
    <w:rsid w:val="00E90D38"/>
    <w:rsid w:val="00E90E80"/>
    <w:rsid w:val="00E90EA5"/>
    <w:rsid w:val="00E9110B"/>
    <w:rsid w:val="00E9133B"/>
    <w:rsid w:val="00E91441"/>
    <w:rsid w:val="00E914CA"/>
    <w:rsid w:val="00E91A02"/>
    <w:rsid w:val="00E91C18"/>
    <w:rsid w:val="00E91C36"/>
    <w:rsid w:val="00E91CDF"/>
    <w:rsid w:val="00E91E30"/>
    <w:rsid w:val="00E920DF"/>
    <w:rsid w:val="00E926B3"/>
    <w:rsid w:val="00E92775"/>
    <w:rsid w:val="00E92A80"/>
    <w:rsid w:val="00E92D93"/>
    <w:rsid w:val="00E93350"/>
    <w:rsid w:val="00E933B4"/>
    <w:rsid w:val="00E936A7"/>
    <w:rsid w:val="00E936C3"/>
    <w:rsid w:val="00E9389B"/>
    <w:rsid w:val="00E93DC7"/>
    <w:rsid w:val="00E93FFC"/>
    <w:rsid w:val="00E940D6"/>
    <w:rsid w:val="00E9423C"/>
    <w:rsid w:val="00E9426D"/>
    <w:rsid w:val="00E94417"/>
    <w:rsid w:val="00E946F5"/>
    <w:rsid w:val="00E948B6"/>
    <w:rsid w:val="00E949E3"/>
    <w:rsid w:val="00E94A08"/>
    <w:rsid w:val="00E94A90"/>
    <w:rsid w:val="00E94AC7"/>
    <w:rsid w:val="00E94BDE"/>
    <w:rsid w:val="00E94EDA"/>
    <w:rsid w:val="00E94F30"/>
    <w:rsid w:val="00E958C3"/>
    <w:rsid w:val="00E95AA8"/>
    <w:rsid w:val="00E95BDC"/>
    <w:rsid w:val="00E95E11"/>
    <w:rsid w:val="00E96715"/>
    <w:rsid w:val="00E96B6B"/>
    <w:rsid w:val="00E96FB7"/>
    <w:rsid w:val="00E9710A"/>
    <w:rsid w:val="00E97118"/>
    <w:rsid w:val="00E97340"/>
    <w:rsid w:val="00E9736C"/>
    <w:rsid w:val="00E97ACF"/>
    <w:rsid w:val="00E97C99"/>
    <w:rsid w:val="00E97D4C"/>
    <w:rsid w:val="00E97E37"/>
    <w:rsid w:val="00EA005C"/>
    <w:rsid w:val="00EA0679"/>
    <w:rsid w:val="00EA089A"/>
    <w:rsid w:val="00EA0A65"/>
    <w:rsid w:val="00EA0B5B"/>
    <w:rsid w:val="00EA0C40"/>
    <w:rsid w:val="00EA0F0E"/>
    <w:rsid w:val="00EA0F89"/>
    <w:rsid w:val="00EA1225"/>
    <w:rsid w:val="00EA12A7"/>
    <w:rsid w:val="00EA198D"/>
    <w:rsid w:val="00EA1A8A"/>
    <w:rsid w:val="00EA1BD5"/>
    <w:rsid w:val="00EA1CDF"/>
    <w:rsid w:val="00EA2008"/>
    <w:rsid w:val="00EA203E"/>
    <w:rsid w:val="00EA2218"/>
    <w:rsid w:val="00EA2C17"/>
    <w:rsid w:val="00EA2EAB"/>
    <w:rsid w:val="00EA3156"/>
    <w:rsid w:val="00EA38B1"/>
    <w:rsid w:val="00EA3BDF"/>
    <w:rsid w:val="00EA3E4F"/>
    <w:rsid w:val="00EA3E78"/>
    <w:rsid w:val="00EA42DF"/>
    <w:rsid w:val="00EA4574"/>
    <w:rsid w:val="00EA4B24"/>
    <w:rsid w:val="00EA4E21"/>
    <w:rsid w:val="00EA4E39"/>
    <w:rsid w:val="00EA50C7"/>
    <w:rsid w:val="00EA52CB"/>
    <w:rsid w:val="00EA5BA2"/>
    <w:rsid w:val="00EA5DFC"/>
    <w:rsid w:val="00EA6476"/>
    <w:rsid w:val="00EA651A"/>
    <w:rsid w:val="00EA69F3"/>
    <w:rsid w:val="00EA6A57"/>
    <w:rsid w:val="00EA6BEE"/>
    <w:rsid w:val="00EA6E4A"/>
    <w:rsid w:val="00EA6FD0"/>
    <w:rsid w:val="00EA705F"/>
    <w:rsid w:val="00EA76FF"/>
    <w:rsid w:val="00EA7865"/>
    <w:rsid w:val="00EA78F3"/>
    <w:rsid w:val="00EA7E40"/>
    <w:rsid w:val="00EB0144"/>
    <w:rsid w:val="00EB04DA"/>
    <w:rsid w:val="00EB05C7"/>
    <w:rsid w:val="00EB0624"/>
    <w:rsid w:val="00EB08CB"/>
    <w:rsid w:val="00EB0BAD"/>
    <w:rsid w:val="00EB0E99"/>
    <w:rsid w:val="00EB0FA2"/>
    <w:rsid w:val="00EB1096"/>
    <w:rsid w:val="00EB12B1"/>
    <w:rsid w:val="00EB1676"/>
    <w:rsid w:val="00EB264F"/>
    <w:rsid w:val="00EB2661"/>
    <w:rsid w:val="00EB266E"/>
    <w:rsid w:val="00EB2731"/>
    <w:rsid w:val="00EB29E2"/>
    <w:rsid w:val="00EB2D04"/>
    <w:rsid w:val="00EB2D7B"/>
    <w:rsid w:val="00EB394F"/>
    <w:rsid w:val="00EB3A24"/>
    <w:rsid w:val="00EB3FFE"/>
    <w:rsid w:val="00EB4096"/>
    <w:rsid w:val="00EB44A7"/>
    <w:rsid w:val="00EB49A3"/>
    <w:rsid w:val="00EB4C82"/>
    <w:rsid w:val="00EB4D62"/>
    <w:rsid w:val="00EB4FE5"/>
    <w:rsid w:val="00EB5066"/>
    <w:rsid w:val="00EB5125"/>
    <w:rsid w:val="00EB5223"/>
    <w:rsid w:val="00EB5300"/>
    <w:rsid w:val="00EB5458"/>
    <w:rsid w:val="00EB56FE"/>
    <w:rsid w:val="00EB6119"/>
    <w:rsid w:val="00EB671A"/>
    <w:rsid w:val="00EB67DA"/>
    <w:rsid w:val="00EB6AB4"/>
    <w:rsid w:val="00EB6D07"/>
    <w:rsid w:val="00EB7A19"/>
    <w:rsid w:val="00EC01E1"/>
    <w:rsid w:val="00EC0807"/>
    <w:rsid w:val="00EC0877"/>
    <w:rsid w:val="00EC0918"/>
    <w:rsid w:val="00EC0E13"/>
    <w:rsid w:val="00EC1195"/>
    <w:rsid w:val="00EC144F"/>
    <w:rsid w:val="00EC1829"/>
    <w:rsid w:val="00EC19B7"/>
    <w:rsid w:val="00EC1A3D"/>
    <w:rsid w:val="00EC1EA7"/>
    <w:rsid w:val="00EC28D0"/>
    <w:rsid w:val="00EC2B91"/>
    <w:rsid w:val="00EC3158"/>
    <w:rsid w:val="00EC35B1"/>
    <w:rsid w:val="00EC38E9"/>
    <w:rsid w:val="00EC3DC3"/>
    <w:rsid w:val="00EC3F2C"/>
    <w:rsid w:val="00EC3F3A"/>
    <w:rsid w:val="00EC4E72"/>
    <w:rsid w:val="00EC4FB9"/>
    <w:rsid w:val="00EC54B7"/>
    <w:rsid w:val="00EC5DCF"/>
    <w:rsid w:val="00EC5E51"/>
    <w:rsid w:val="00EC6269"/>
    <w:rsid w:val="00EC63BF"/>
    <w:rsid w:val="00EC6743"/>
    <w:rsid w:val="00EC6B98"/>
    <w:rsid w:val="00EC71FF"/>
    <w:rsid w:val="00EC767F"/>
    <w:rsid w:val="00EC7757"/>
    <w:rsid w:val="00EC787B"/>
    <w:rsid w:val="00EC7A49"/>
    <w:rsid w:val="00ED0042"/>
    <w:rsid w:val="00ED0124"/>
    <w:rsid w:val="00ED06FA"/>
    <w:rsid w:val="00ED0E96"/>
    <w:rsid w:val="00ED1048"/>
    <w:rsid w:val="00ED18A9"/>
    <w:rsid w:val="00ED194B"/>
    <w:rsid w:val="00ED1CFE"/>
    <w:rsid w:val="00ED1D76"/>
    <w:rsid w:val="00ED1FBA"/>
    <w:rsid w:val="00ED20E8"/>
    <w:rsid w:val="00ED24C1"/>
    <w:rsid w:val="00ED25C0"/>
    <w:rsid w:val="00ED2694"/>
    <w:rsid w:val="00ED27C3"/>
    <w:rsid w:val="00ED2C61"/>
    <w:rsid w:val="00ED2CE7"/>
    <w:rsid w:val="00ED3088"/>
    <w:rsid w:val="00ED317C"/>
    <w:rsid w:val="00ED3238"/>
    <w:rsid w:val="00ED3613"/>
    <w:rsid w:val="00ED3763"/>
    <w:rsid w:val="00ED3778"/>
    <w:rsid w:val="00ED391F"/>
    <w:rsid w:val="00ED3972"/>
    <w:rsid w:val="00ED3A4E"/>
    <w:rsid w:val="00ED4317"/>
    <w:rsid w:val="00ED471D"/>
    <w:rsid w:val="00ED48D0"/>
    <w:rsid w:val="00ED4A23"/>
    <w:rsid w:val="00ED53A7"/>
    <w:rsid w:val="00ED53FD"/>
    <w:rsid w:val="00ED56EE"/>
    <w:rsid w:val="00ED5740"/>
    <w:rsid w:val="00ED58BB"/>
    <w:rsid w:val="00ED5941"/>
    <w:rsid w:val="00ED62D6"/>
    <w:rsid w:val="00ED6521"/>
    <w:rsid w:val="00ED6701"/>
    <w:rsid w:val="00ED67C1"/>
    <w:rsid w:val="00ED680E"/>
    <w:rsid w:val="00ED690C"/>
    <w:rsid w:val="00ED6A0D"/>
    <w:rsid w:val="00ED6BD2"/>
    <w:rsid w:val="00ED6C16"/>
    <w:rsid w:val="00ED706F"/>
    <w:rsid w:val="00ED709A"/>
    <w:rsid w:val="00ED7400"/>
    <w:rsid w:val="00ED79F2"/>
    <w:rsid w:val="00ED7A35"/>
    <w:rsid w:val="00ED7C26"/>
    <w:rsid w:val="00ED7D89"/>
    <w:rsid w:val="00ED7EC4"/>
    <w:rsid w:val="00ED7F62"/>
    <w:rsid w:val="00EE0473"/>
    <w:rsid w:val="00EE07ED"/>
    <w:rsid w:val="00EE093F"/>
    <w:rsid w:val="00EE0BCE"/>
    <w:rsid w:val="00EE0C5D"/>
    <w:rsid w:val="00EE0C99"/>
    <w:rsid w:val="00EE0D9F"/>
    <w:rsid w:val="00EE0F50"/>
    <w:rsid w:val="00EE13A8"/>
    <w:rsid w:val="00EE14E1"/>
    <w:rsid w:val="00EE188F"/>
    <w:rsid w:val="00EE1E06"/>
    <w:rsid w:val="00EE2070"/>
    <w:rsid w:val="00EE20EA"/>
    <w:rsid w:val="00EE260F"/>
    <w:rsid w:val="00EE2B8B"/>
    <w:rsid w:val="00EE2E0C"/>
    <w:rsid w:val="00EE2F7F"/>
    <w:rsid w:val="00EE302C"/>
    <w:rsid w:val="00EE34FA"/>
    <w:rsid w:val="00EE3B8F"/>
    <w:rsid w:val="00EE3E63"/>
    <w:rsid w:val="00EE45DC"/>
    <w:rsid w:val="00EE472C"/>
    <w:rsid w:val="00EE4803"/>
    <w:rsid w:val="00EE496A"/>
    <w:rsid w:val="00EE49C1"/>
    <w:rsid w:val="00EE504E"/>
    <w:rsid w:val="00EE5246"/>
    <w:rsid w:val="00EE525F"/>
    <w:rsid w:val="00EE529F"/>
    <w:rsid w:val="00EE539D"/>
    <w:rsid w:val="00EE5915"/>
    <w:rsid w:val="00EE5EF6"/>
    <w:rsid w:val="00EE6694"/>
    <w:rsid w:val="00EE6761"/>
    <w:rsid w:val="00EE6BAF"/>
    <w:rsid w:val="00EE6FAD"/>
    <w:rsid w:val="00EE7254"/>
    <w:rsid w:val="00EE728A"/>
    <w:rsid w:val="00EE7A0F"/>
    <w:rsid w:val="00EE7D18"/>
    <w:rsid w:val="00EE7E51"/>
    <w:rsid w:val="00EF017F"/>
    <w:rsid w:val="00EF028E"/>
    <w:rsid w:val="00EF0373"/>
    <w:rsid w:val="00EF0700"/>
    <w:rsid w:val="00EF083E"/>
    <w:rsid w:val="00EF0DBC"/>
    <w:rsid w:val="00EF0E84"/>
    <w:rsid w:val="00EF1220"/>
    <w:rsid w:val="00EF122F"/>
    <w:rsid w:val="00EF1523"/>
    <w:rsid w:val="00EF1ACC"/>
    <w:rsid w:val="00EF1C5C"/>
    <w:rsid w:val="00EF2444"/>
    <w:rsid w:val="00EF269F"/>
    <w:rsid w:val="00EF29CB"/>
    <w:rsid w:val="00EF2C4F"/>
    <w:rsid w:val="00EF2CE3"/>
    <w:rsid w:val="00EF313D"/>
    <w:rsid w:val="00EF3369"/>
    <w:rsid w:val="00EF379D"/>
    <w:rsid w:val="00EF4638"/>
    <w:rsid w:val="00EF4D24"/>
    <w:rsid w:val="00EF55B1"/>
    <w:rsid w:val="00EF5982"/>
    <w:rsid w:val="00EF5991"/>
    <w:rsid w:val="00EF5EE6"/>
    <w:rsid w:val="00EF5F94"/>
    <w:rsid w:val="00EF6560"/>
    <w:rsid w:val="00EF7484"/>
    <w:rsid w:val="00EF7606"/>
    <w:rsid w:val="00F00D7E"/>
    <w:rsid w:val="00F021C0"/>
    <w:rsid w:val="00F02B63"/>
    <w:rsid w:val="00F02C31"/>
    <w:rsid w:val="00F02D8A"/>
    <w:rsid w:val="00F03210"/>
    <w:rsid w:val="00F034AB"/>
    <w:rsid w:val="00F03650"/>
    <w:rsid w:val="00F0379C"/>
    <w:rsid w:val="00F0379E"/>
    <w:rsid w:val="00F03B2E"/>
    <w:rsid w:val="00F03C23"/>
    <w:rsid w:val="00F03C54"/>
    <w:rsid w:val="00F03E6D"/>
    <w:rsid w:val="00F041F3"/>
    <w:rsid w:val="00F04286"/>
    <w:rsid w:val="00F043BB"/>
    <w:rsid w:val="00F047EF"/>
    <w:rsid w:val="00F04D1A"/>
    <w:rsid w:val="00F04FCF"/>
    <w:rsid w:val="00F052A9"/>
    <w:rsid w:val="00F0568D"/>
    <w:rsid w:val="00F056ED"/>
    <w:rsid w:val="00F058DB"/>
    <w:rsid w:val="00F05DBC"/>
    <w:rsid w:val="00F06430"/>
    <w:rsid w:val="00F0679A"/>
    <w:rsid w:val="00F06867"/>
    <w:rsid w:val="00F06B45"/>
    <w:rsid w:val="00F06CAB"/>
    <w:rsid w:val="00F071DE"/>
    <w:rsid w:val="00F076E8"/>
    <w:rsid w:val="00F079AE"/>
    <w:rsid w:val="00F07B9A"/>
    <w:rsid w:val="00F07C48"/>
    <w:rsid w:val="00F07CDB"/>
    <w:rsid w:val="00F07DDF"/>
    <w:rsid w:val="00F07F41"/>
    <w:rsid w:val="00F10225"/>
    <w:rsid w:val="00F1027A"/>
    <w:rsid w:val="00F104FC"/>
    <w:rsid w:val="00F105A4"/>
    <w:rsid w:val="00F1062A"/>
    <w:rsid w:val="00F10CF0"/>
    <w:rsid w:val="00F11584"/>
    <w:rsid w:val="00F118E4"/>
    <w:rsid w:val="00F118EA"/>
    <w:rsid w:val="00F11A81"/>
    <w:rsid w:val="00F11AB2"/>
    <w:rsid w:val="00F11EF2"/>
    <w:rsid w:val="00F11F2D"/>
    <w:rsid w:val="00F1206C"/>
    <w:rsid w:val="00F1287F"/>
    <w:rsid w:val="00F128A7"/>
    <w:rsid w:val="00F12E63"/>
    <w:rsid w:val="00F1366F"/>
    <w:rsid w:val="00F138C4"/>
    <w:rsid w:val="00F13921"/>
    <w:rsid w:val="00F13FF4"/>
    <w:rsid w:val="00F1403F"/>
    <w:rsid w:val="00F140D5"/>
    <w:rsid w:val="00F1420C"/>
    <w:rsid w:val="00F14446"/>
    <w:rsid w:val="00F14449"/>
    <w:rsid w:val="00F14A60"/>
    <w:rsid w:val="00F151A7"/>
    <w:rsid w:val="00F152DA"/>
    <w:rsid w:val="00F15530"/>
    <w:rsid w:val="00F15577"/>
    <w:rsid w:val="00F15587"/>
    <w:rsid w:val="00F155F7"/>
    <w:rsid w:val="00F156EC"/>
    <w:rsid w:val="00F157AF"/>
    <w:rsid w:val="00F159A2"/>
    <w:rsid w:val="00F159EF"/>
    <w:rsid w:val="00F15DEE"/>
    <w:rsid w:val="00F1618D"/>
    <w:rsid w:val="00F16449"/>
    <w:rsid w:val="00F164C4"/>
    <w:rsid w:val="00F167C5"/>
    <w:rsid w:val="00F168D8"/>
    <w:rsid w:val="00F16A25"/>
    <w:rsid w:val="00F16DC5"/>
    <w:rsid w:val="00F16DD0"/>
    <w:rsid w:val="00F170D3"/>
    <w:rsid w:val="00F172A1"/>
    <w:rsid w:val="00F178C5"/>
    <w:rsid w:val="00F17DF3"/>
    <w:rsid w:val="00F20105"/>
    <w:rsid w:val="00F20288"/>
    <w:rsid w:val="00F2078F"/>
    <w:rsid w:val="00F208D8"/>
    <w:rsid w:val="00F20B9B"/>
    <w:rsid w:val="00F20CD8"/>
    <w:rsid w:val="00F20DCF"/>
    <w:rsid w:val="00F21030"/>
    <w:rsid w:val="00F21097"/>
    <w:rsid w:val="00F21A3E"/>
    <w:rsid w:val="00F220F0"/>
    <w:rsid w:val="00F22A26"/>
    <w:rsid w:val="00F22D8B"/>
    <w:rsid w:val="00F2356C"/>
    <w:rsid w:val="00F237FA"/>
    <w:rsid w:val="00F23D92"/>
    <w:rsid w:val="00F23E4F"/>
    <w:rsid w:val="00F23EA5"/>
    <w:rsid w:val="00F24150"/>
    <w:rsid w:val="00F242DE"/>
    <w:rsid w:val="00F244A6"/>
    <w:rsid w:val="00F245F5"/>
    <w:rsid w:val="00F246C4"/>
    <w:rsid w:val="00F24AA0"/>
    <w:rsid w:val="00F24AB4"/>
    <w:rsid w:val="00F24BE6"/>
    <w:rsid w:val="00F24C72"/>
    <w:rsid w:val="00F24E53"/>
    <w:rsid w:val="00F25968"/>
    <w:rsid w:val="00F25C83"/>
    <w:rsid w:val="00F25EEA"/>
    <w:rsid w:val="00F26176"/>
    <w:rsid w:val="00F2618E"/>
    <w:rsid w:val="00F264BE"/>
    <w:rsid w:val="00F26807"/>
    <w:rsid w:val="00F26E03"/>
    <w:rsid w:val="00F26ECB"/>
    <w:rsid w:val="00F274F6"/>
    <w:rsid w:val="00F2752B"/>
    <w:rsid w:val="00F27637"/>
    <w:rsid w:val="00F27767"/>
    <w:rsid w:val="00F30CA7"/>
    <w:rsid w:val="00F30FA4"/>
    <w:rsid w:val="00F310F0"/>
    <w:rsid w:val="00F311D8"/>
    <w:rsid w:val="00F313D6"/>
    <w:rsid w:val="00F3175B"/>
    <w:rsid w:val="00F31A57"/>
    <w:rsid w:val="00F32243"/>
    <w:rsid w:val="00F3241B"/>
    <w:rsid w:val="00F32569"/>
    <w:rsid w:val="00F32580"/>
    <w:rsid w:val="00F327D7"/>
    <w:rsid w:val="00F32845"/>
    <w:rsid w:val="00F3293C"/>
    <w:rsid w:val="00F32D00"/>
    <w:rsid w:val="00F32D56"/>
    <w:rsid w:val="00F330D9"/>
    <w:rsid w:val="00F33454"/>
    <w:rsid w:val="00F334B5"/>
    <w:rsid w:val="00F334C9"/>
    <w:rsid w:val="00F33889"/>
    <w:rsid w:val="00F33B2D"/>
    <w:rsid w:val="00F33B79"/>
    <w:rsid w:val="00F33C3D"/>
    <w:rsid w:val="00F33C80"/>
    <w:rsid w:val="00F33DC9"/>
    <w:rsid w:val="00F33F56"/>
    <w:rsid w:val="00F33FD8"/>
    <w:rsid w:val="00F34210"/>
    <w:rsid w:val="00F34641"/>
    <w:rsid w:val="00F34853"/>
    <w:rsid w:val="00F34AE9"/>
    <w:rsid w:val="00F34D38"/>
    <w:rsid w:val="00F34FF8"/>
    <w:rsid w:val="00F35051"/>
    <w:rsid w:val="00F35089"/>
    <w:rsid w:val="00F3516F"/>
    <w:rsid w:val="00F35823"/>
    <w:rsid w:val="00F358D5"/>
    <w:rsid w:val="00F358DF"/>
    <w:rsid w:val="00F3597F"/>
    <w:rsid w:val="00F35FA1"/>
    <w:rsid w:val="00F36422"/>
    <w:rsid w:val="00F3665B"/>
    <w:rsid w:val="00F369CB"/>
    <w:rsid w:val="00F36CBA"/>
    <w:rsid w:val="00F36E59"/>
    <w:rsid w:val="00F37272"/>
    <w:rsid w:val="00F37326"/>
    <w:rsid w:val="00F37773"/>
    <w:rsid w:val="00F3797E"/>
    <w:rsid w:val="00F37AC7"/>
    <w:rsid w:val="00F37B37"/>
    <w:rsid w:val="00F37CBC"/>
    <w:rsid w:val="00F37EB7"/>
    <w:rsid w:val="00F4003A"/>
    <w:rsid w:val="00F4040E"/>
    <w:rsid w:val="00F40A47"/>
    <w:rsid w:val="00F40CE7"/>
    <w:rsid w:val="00F41586"/>
    <w:rsid w:val="00F41759"/>
    <w:rsid w:val="00F41962"/>
    <w:rsid w:val="00F41B22"/>
    <w:rsid w:val="00F4217F"/>
    <w:rsid w:val="00F4236B"/>
    <w:rsid w:val="00F42701"/>
    <w:rsid w:val="00F42813"/>
    <w:rsid w:val="00F4283F"/>
    <w:rsid w:val="00F429A7"/>
    <w:rsid w:val="00F42AE6"/>
    <w:rsid w:val="00F4384A"/>
    <w:rsid w:val="00F43B1B"/>
    <w:rsid w:val="00F43B2E"/>
    <w:rsid w:val="00F43BC2"/>
    <w:rsid w:val="00F43D22"/>
    <w:rsid w:val="00F444BA"/>
    <w:rsid w:val="00F44AEF"/>
    <w:rsid w:val="00F451EC"/>
    <w:rsid w:val="00F455AD"/>
    <w:rsid w:val="00F45DCE"/>
    <w:rsid w:val="00F4649A"/>
    <w:rsid w:val="00F46782"/>
    <w:rsid w:val="00F4693F"/>
    <w:rsid w:val="00F470EE"/>
    <w:rsid w:val="00F4716D"/>
    <w:rsid w:val="00F47822"/>
    <w:rsid w:val="00F47C61"/>
    <w:rsid w:val="00F47E3B"/>
    <w:rsid w:val="00F47E47"/>
    <w:rsid w:val="00F5069B"/>
    <w:rsid w:val="00F506D3"/>
    <w:rsid w:val="00F50B4A"/>
    <w:rsid w:val="00F511BA"/>
    <w:rsid w:val="00F514A8"/>
    <w:rsid w:val="00F51875"/>
    <w:rsid w:val="00F51A53"/>
    <w:rsid w:val="00F51A5C"/>
    <w:rsid w:val="00F51DC0"/>
    <w:rsid w:val="00F5273C"/>
    <w:rsid w:val="00F52855"/>
    <w:rsid w:val="00F52877"/>
    <w:rsid w:val="00F529FD"/>
    <w:rsid w:val="00F52B76"/>
    <w:rsid w:val="00F52BF7"/>
    <w:rsid w:val="00F52CBE"/>
    <w:rsid w:val="00F52ED1"/>
    <w:rsid w:val="00F53184"/>
    <w:rsid w:val="00F53A26"/>
    <w:rsid w:val="00F53C50"/>
    <w:rsid w:val="00F53F76"/>
    <w:rsid w:val="00F54174"/>
    <w:rsid w:val="00F5476C"/>
    <w:rsid w:val="00F5493E"/>
    <w:rsid w:val="00F549D3"/>
    <w:rsid w:val="00F54BB9"/>
    <w:rsid w:val="00F54BFB"/>
    <w:rsid w:val="00F54C76"/>
    <w:rsid w:val="00F54C7B"/>
    <w:rsid w:val="00F54E24"/>
    <w:rsid w:val="00F5520B"/>
    <w:rsid w:val="00F552D1"/>
    <w:rsid w:val="00F55545"/>
    <w:rsid w:val="00F55B43"/>
    <w:rsid w:val="00F564B1"/>
    <w:rsid w:val="00F564F5"/>
    <w:rsid w:val="00F565C1"/>
    <w:rsid w:val="00F56720"/>
    <w:rsid w:val="00F56817"/>
    <w:rsid w:val="00F56A6C"/>
    <w:rsid w:val="00F56EC1"/>
    <w:rsid w:val="00F5713F"/>
    <w:rsid w:val="00F571D5"/>
    <w:rsid w:val="00F5730A"/>
    <w:rsid w:val="00F57383"/>
    <w:rsid w:val="00F57688"/>
    <w:rsid w:val="00F578EA"/>
    <w:rsid w:val="00F57AC2"/>
    <w:rsid w:val="00F57B96"/>
    <w:rsid w:val="00F57DCD"/>
    <w:rsid w:val="00F6065D"/>
    <w:rsid w:val="00F606A2"/>
    <w:rsid w:val="00F60757"/>
    <w:rsid w:val="00F60816"/>
    <w:rsid w:val="00F60F55"/>
    <w:rsid w:val="00F6127A"/>
    <w:rsid w:val="00F612FE"/>
    <w:rsid w:val="00F61649"/>
    <w:rsid w:val="00F618E3"/>
    <w:rsid w:val="00F61B1D"/>
    <w:rsid w:val="00F61E22"/>
    <w:rsid w:val="00F6203E"/>
    <w:rsid w:val="00F620F4"/>
    <w:rsid w:val="00F621DC"/>
    <w:rsid w:val="00F6247C"/>
    <w:rsid w:val="00F624DB"/>
    <w:rsid w:val="00F6275B"/>
    <w:rsid w:val="00F6288B"/>
    <w:rsid w:val="00F6296B"/>
    <w:rsid w:val="00F62BDC"/>
    <w:rsid w:val="00F6313A"/>
    <w:rsid w:val="00F63449"/>
    <w:rsid w:val="00F637CB"/>
    <w:rsid w:val="00F64098"/>
    <w:rsid w:val="00F64799"/>
    <w:rsid w:val="00F649EE"/>
    <w:rsid w:val="00F64A43"/>
    <w:rsid w:val="00F64A81"/>
    <w:rsid w:val="00F64C24"/>
    <w:rsid w:val="00F65047"/>
    <w:rsid w:val="00F651B5"/>
    <w:rsid w:val="00F652D3"/>
    <w:rsid w:val="00F65488"/>
    <w:rsid w:val="00F65720"/>
    <w:rsid w:val="00F66422"/>
    <w:rsid w:val="00F66448"/>
    <w:rsid w:val="00F666C1"/>
    <w:rsid w:val="00F666EC"/>
    <w:rsid w:val="00F66E1B"/>
    <w:rsid w:val="00F66E8D"/>
    <w:rsid w:val="00F66EFB"/>
    <w:rsid w:val="00F66F91"/>
    <w:rsid w:val="00F67253"/>
    <w:rsid w:val="00F6736C"/>
    <w:rsid w:val="00F6750A"/>
    <w:rsid w:val="00F675AA"/>
    <w:rsid w:val="00F675ED"/>
    <w:rsid w:val="00F6791C"/>
    <w:rsid w:val="00F67C9B"/>
    <w:rsid w:val="00F67D10"/>
    <w:rsid w:val="00F67DD4"/>
    <w:rsid w:val="00F70420"/>
    <w:rsid w:val="00F7047B"/>
    <w:rsid w:val="00F704BE"/>
    <w:rsid w:val="00F7068A"/>
    <w:rsid w:val="00F709CA"/>
    <w:rsid w:val="00F70A5C"/>
    <w:rsid w:val="00F70E07"/>
    <w:rsid w:val="00F70E11"/>
    <w:rsid w:val="00F70FCA"/>
    <w:rsid w:val="00F7107E"/>
    <w:rsid w:val="00F716DB"/>
    <w:rsid w:val="00F7170D"/>
    <w:rsid w:val="00F718DA"/>
    <w:rsid w:val="00F71A88"/>
    <w:rsid w:val="00F71BA5"/>
    <w:rsid w:val="00F721C8"/>
    <w:rsid w:val="00F722F2"/>
    <w:rsid w:val="00F72831"/>
    <w:rsid w:val="00F72D64"/>
    <w:rsid w:val="00F72E41"/>
    <w:rsid w:val="00F72F90"/>
    <w:rsid w:val="00F739AE"/>
    <w:rsid w:val="00F74197"/>
    <w:rsid w:val="00F74281"/>
    <w:rsid w:val="00F744AF"/>
    <w:rsid w:val="00F745C9"/>
    <w:rsid w:val="00F74731"/>
    <w:rsid w:val="00F74B17"/>
    <w:rsid w:val="00F74B5A"/>
    <w:rsid w:val="00F753B5"/>
    <w:rsid w:val="00F7573D"/>
    <w:rsid w:val="00F75CDF"/>
    <w:rsid w:val="00F76770"/>
    <w:rsid w:val="00F76A99"/>
    <w:rsid w:val="00F76F45"/>
    <w:rsid w:val="00F772A6"/>
    <w:rsid w:val="00F77365"/>
    <w:rsid w:val="00F77952"/>
    <w:rsid w:val="00F77E9C"/>
    <w:rsid w:val="00F77F23"/>
    <w:rsid w:val="00F80193"/>
    <w:rsid w:val="00F80D1D"/>
    <w:rsid w:val="00F80DCE"/>
    <w:rsid w:val="00F8120F"/>
    <w:rsid w:val="00F8127C"/>
    <w:rsid w:val="00F81CC9"/>
    <w:rsid w:val="00F81E55"/>
    <w:rsid w:val="00F8214E"/>
    <w:rsid w:val="00F824D9"/>
    <w:rsid w:val="00F824EC"/>
    <w:rsid w:val="00F82A31"/>
    <w:rsid w:val="00F82DC1"/>
    <w:rsid w:val="00F82E91"/>
    <w:rsid w:val="00F82ED9"/>
    <w:rsid w:val="00F831FE"/>
    <w:rsid w:val="00F83438"/>
    <w:rsid w:val="00F83554"/>
    <w:rsid w:val="00F83573"/>
    <w:rsid w:val="00F835F1"/>
    <w:rsid w:val="00F83C62"/>
    <w:rsid w:val="00F8438C"/>
    <w:rsid w:val="00F84702"/>
    <w:rsid w:val="00F8483D"/>
    <w:rsid w:val="00F84E18"/>
    <w:rsid w:val="00F84E2F"/>
    <w:rsid w:val="00F84E9A"/>
    <w:rsid w:val="00F85213"/>
    <w:rsid w:val="00F85599"/>
    <w:rsid w:val="00F856D5"/>
    <w:rsid w:val="00F858E4"/>
    <w:rsid w:val="00F85D8C"/>
    <w:rsid w:val="00F85FED"/>
    <w:rsid w:val="00F8625A"/>
    <w:rsid w:val="00F8631C"/>
    <w:rsid w:val="00F86537"/>
    <w:rsid w:val="00F86592"/>
    <w:rsid w:val="00F865DD"/>
    <w:rsid w:val="00F86894"/>
    <w:rsid w:val="00F86912"/>
    <w:rsid w:val="00F86FF0"/>
    <w:rsid w:val="00F8711D"/>
    <w:rsid w:val="00F87416"/>
    <w:rsid w:val="00F87DCA"/>
    <w:rsid w:val="00F903D5"/>
    <w:rsid w:val="00F905BE"/>
    <w:rsid w:val="00F9080D"/>
    <w:rsid w:val="00F90EC7"/>
    <w:rsid w:val="00F9113F"/>
    <w:rsid w:val="00F912E2"/>
    <w:rsid w:val="00F915DB"/>
    <w:rsid w:val="00F91785"/>
    <w:rsid w:val="00F9193E"/>
    <w:rsid w:val="00F92219"/>
    <w:rsid w:val="00F9236E"/>
    <w:rsid w:val="00F92AD3"/>
    <w:rsid w:val="00F92CC4"/>
    <w:rsid w:val="00F92D47"/>
    <w:rsid w:val="00F93137"/>
    <w:rsid w:val="00F934AF"/>
    <w:rsid w:val="00F9350F"/>
    <w:rsid w:val="00F9379B"/>
    <w:rsid w:val="00F937E4"/>
    <w:rsid w:val="00F93C17"/>
    <w:rsid w:val="00F93E3D"/>
    <w:rsid w:val="00F93EA7"/>
    <w:rsid w:val="00F94034"/>
    <w:rsid w:val="00F943BB"/>
    <w:rsid w:val="00F944CC"/>
    <w:rsid w:val="00F9461F"/>
    <w:rsid w:val="00F948C9"/>
    <w:rsid w:val="00F94C2D"/>
    <w:rsid w:val="00F94D87"/>
    <w:rsid w:val="00F94FC4"/>
    <w:rsid w:val="00F9505B"/>
    <w:rsid w:val="00F953E1"/>
    <w:rsid w:val="00F9573B"/>
    <w:rsid w:val="00F968F4"/>
    <w:rsid w:val="00F96D7C"/>
    <w:rsid w:val="00F96DC2"/>
    <w:rsid w:val="00F97572"/>
    <w:rsid w:val="00F976C6"/>
    <w:rsid w:val="00F97848"/>
    <w:rsid w:val="00F97A49"/>
    <w:rsid w:val="00F97AE5"/>
    <w:rsid w:val="00F97B48"/>
    <w:rsid w:val="00F97C6A"/>
    <w:rsid w:val="00F97CE9"/>
    <w:rsid w:val="00FA0758"/>
    <w:rsid w:val="00FA08E6"/>
    <w:rsid w:val="00FA1167"/>
    <w:rsid w:val="00FA116F"/>
    <w:rsid w:val="00FA127D"/>
    <w:rsid w:val="00FA1DA5"/>
    <w:rsid w:val="00FA1E28"/>
    <w:rsid w:val="00FA1E85"/>
    <w:rsid w:val="00FA2AA4"/>
    <w:rsid w:val="00FA2FDB"/>
    <w:rsid w:val="00FA31C3"/>
    <w:rsid w:val="00FA36BE"/>
    <w:rsid w:val="00FA37CA"/>
    <w:rsid w:val="00FA3879"/>
    <w:rsid w:val="00FA3E30"/>
    <w:rsid w:val="00FA3F60"/>
    <w:rsid w:val="00FA3FBB"/>
    <w:rsid w:val="00FA436F"/>
    <w:rsid w:val="00FA4439"/>
    <w:rsid w:val="00FA45E4"/>
    <w:rsid w:val="00FA472F"/>
    <w:rsid w:val="00FA4B26"/>
    <w:rsid w:val="00FA4CEB"/>
    <w:rsid w:val="00FA4F28"/>
    <w:rsid w:val="00FA5320"/>
    <w:rsid w:val="00FA533E"/>
    <w:rsid w:val="00FA5813"/>
    <w:rsid w:val="00FA5AE2"/>
    <w:rsid w:val="00FA5C37"/>
    <w:rsid w:val="00FA5D44"/>
    <w:rsid w:val="00FA5E85"/>
    <w:rsid w:val="00FA5FD3"/>
    <w:rsid w:val="00FA628B"/>
    <w:rsid w:val="00FA62A4"/>
    <w:rsid w:val="00FA64B0"/>
    <w:rsid w:val="00FA64C9"/>
    <w:rsid w:val="00FA64E6"/>
    <w:rsid w:val="00FA663D"/>
    <w:rsid w:val="00FA6662"/>
    <w:rsid w:val="00FA7252"/>
    <w:rsid w:val="00FA7CB4"/>
    <w:rsid w:val="00FA7E7B"/>
    <w:rsid w:val="00FA7ECA"/>
    <w:rsid w:val="00FB01E5"/>
    <w:rsid w:val="00FB0407"/>
    <w:rsid w:val="00FB068C"/>
    <w:rsid w:val="00FB0BCD"/>
    <w:rsid w:val="00FB0F9E"/>
    <w:rsid w:val="00FB1453"/>
    <w:rsid w:val="00FB1799"/>
    <w:rsid w:val="00FB1898"/>
    <w:rsid w:val="00FB1B63"/>
    <w:rsid w:val="00FB1C8F"/>
    <w:rsid w:val="00FB1D18"/>
    <w:rsid w:val="00FB1D38"/>
    <w:rsid w:val="00FB1E2A"/>
    <w:rsid w:val="00FB1FE5"/>
    <w:rsid w:val="00FB204B"/>
    <w:rsid w:val="00FB2085"/>
    <w:rsid w:val="00FB213E"/>
    <w:rsid w:val="00FB2516"/>
    <w:rsid w:val="00FB26C0"/>
    <w:rsid w:val="00FB26C3"/>
    <w:rsid w:val="00FB279C"/>
    <w:rsid w:val="00FB2943"/>
    <w:rsid w:val="00FB380E"/>
    <w:rsid w:val="00FB3973"/>
    <w:rsid w:val="00FB3CA2"/>
    <w:rsid w:val="00FB3CC1"/>
    <w:rsid w:val="00FB43EC"/>
    <w:rsid w:val="00FB464A"/>
    <w:rsid w:val="00FB468E"/>
    <w:rsid w:val="00FB46FB"/>
    <w:rsid w:val="00FB4E31"/>
    <w:rsid w:val="00FB515E"/>
    <w:rsid w:val="00FB52B7"/>
    <w:rsid w:val="00FB539F"/>
    <w:rsid w:val="00FB547B"/>
    <w:rsid w:val="00FB5732"/>
    <w:rsid w:val="00FB59B4"/>
    <w:rsid w:val="00FB5CB2"/>
    <w:rsid w:val="00FB5E2C"/>
    <w:rsid w:val="00FB63C8"/>
    <w:rsid w:val="00FB6AE0"/>
    <w:rsid w:val="00FB6C4C"/>
    <w:rsid w:val="00FB6FA6"/>
    <w:rsid w:val="00FB711A"/>
    <w:rsid w:val="00FB7153"/>
    <w:rsid w:val="00FB7266"/>
    <w:rsid w:val="00FB730E"/>
    <w:rsid w:val="00FB7473"/>
    <w:rsid w:val="00FB782D"/>
    <w:rsid w:val="00FB7952"/>
    <w:rsid w:val="00FB7957"/>
    <w:rsid w:val="00FB7C1A"/>
    <w:rsid w:val="00FB7F45"/>
    <w:rsid w:val="00FB7F4B"/>
    <w:rsid w:val="00FC008A"/>
    <w:rsid w:val="00FC014B"/>
    <w:rsid w:val="00FC0319"/>
    <w:rsid w:val="00FC0DBC"/>
    <w:rsid w:val="00FC0E1D"/>
    <w:rsid w:val="00FC1038"/>
    <w:rsid w:val="00FC1292"/>
    <w:rsid w:val="00FC13CC"/>
    <w:rsid w:val="00FC1EAC"/>
    <w:rsid w:val="00FC2345"/>
    <w:rsid w:val="00FC246B"/>
    <w:rsid w:val="00FC2573"/>
    <w:rsid w:val="00FC266D"/>
    <w:rsid w:val="00FC2670"/>
    <w:rsid w:val="00FC26F8"/>
    <w:rsid w:val="00FC2A22"/>
    <w:rsid w:val="00FC2A4D"/>
    <w:rsid w:val="00FC2C34"/>
    <w:rsid w:val="00FC2DFF"/>
    <w:rsid w:val="00FC2F62"/>
    <w:rsid w:val="00FC3947"/>
    <w:rsid w:val="00FC408C"/>
    <w:rsid w:val="00FC4103"/>
    <w:rsid w:val="00FC41ED"/>
    <w:rsid w:val="00FC4541"/>
    <w:rsid w:val="00FC457A"/>
    <w:rsid w:val="00FC4FBE"/>
    <w:rsid w:val="00FC52BD"/>
    <w:rsid w:val="00FC5443"/>
    <w:rsid w:val="00FC568A"/>
    <w:rsid w:val="00FC5910"/>
    <w:rsid w:val="00FC599B"/>
    <w:rsid w:val="00FC5AB4"/>
    <w:rsid w:val="00FC5AF0"/>
    <w:rsid w:val="00FC5B38"/>
    <w:rsid w:val="00FC5E84"/>
    <w:rsid w:val="00FC62BD"/>
    <w:rsid w:val="00FC6445"/>
    <w:rsid w:val="00FC67DB"/>
    <w:rsid w:val="00FC68F9"/>
    <w:rsid w:val="00FC700A"/>
    <w:rsid w:val="00FC729D"/>
    <w:rsid w:val="00FC76B5"/>
    <w:rsid w:val="00FC780E"/>
    <w:rsid w:val="00FC7B30"/>
    <w:rsid w:val="00FC7DA9"/>
    <w:rsid w:val="00FC7DB2"/>
    <w:rsid w:val="00FC7FA6"/>
    <w:rsid w:val="00FCAAEB"/>
    <w:rsid w:val="00FD0380"/>
    <w:rsid w:val="00FD04CA"/>
    <w:rsid w:val="00FD0930"/>
    <w:rsid w:val="00FD0BA0"/>
    <w:rsid w:val="00FD0E2D"/>
    <w:rsid w:val="00FD0F0D"/>
    <w:rsid w:val="00FD134B"/>
    <w:rsid w:val="00FD1516"/>
    <w:rsid w:val="00FD1724"/>
    <w:rsid w:val="00FD1941"/>
    <w:rsid w:val="00FD2144"/>
    <w:rsid w:val="00FD2567"/>
    <w:rsid w:val="00FD263D"/>
    <w:rsid w:val="00FD2AAD"/>
    <w:rsid w:val="00FD2B9E"/>
    <w:rsid w:val="00FD2C06"/>
    <w:rsid w:val="00FD32A8"/>
    <w:rsid w:val="00FD32C2"/>
    <w:rsid w:val="00FD3364"/>
    <w:rsid w:val="00FD3542"/>
    <w:rsid w:val="00FD3549"/>
    <w:rsid w:val="00FD3749"/>
    <w:rsid w:val="00FD3EC3"/>
    <w:rsid w:val="00FD41DB"/>
    <w:rsid w:val="00FD42E7"/>
    <w:rsid w:val="00FD48C9"/>
    <w:rsid w:val="00FD4930"/>
    <w:rsid w:val="00FD4952"/>
    <w:rsid w:val="00FD4C20"/>
    <w:rsid w:val="00FD4E20"/>
    <w:rsid w:val="00FD517F"/>
    <w:rsid w:val="00FD51A2"/>
    <w:rsid w:val="00FD58C3"/>
    <w:rsid w:val="00FD5ECF"/>
    <w:rsid w:val="00FD5EE7"/>
    <w:rsid w:val="00FD6097"/>
    <w:rsid w:val="00FD648C"/>
    <w:rsid w:val="00FD6F12"/>
    <w:rsid w:val="00FD71FD"/>
    <w:rsid w:val="00FD72CB"/>
    <w:rsid w:val="00FD7614"/>
    <w:rsid w:val="00FD7AF0"/>
    <w:rsid w:val="00FD7B25"/>
    <w:rsid w:val="00FD7C63"/>
    <w:rsid w:val="00FD7EB6"/>
    <w:rsid w:val="00FD7EED"/>
    <w:rsid w:val="00FE0081"/>
    <w:rsid w:val="00FE0A2A"/>
    <w:rsid w:val="00FE109D"/>
    <w:rsid w:val="00FE11A3"/>
    <w:rsid w:val="00FE1317"/>
    <w:rsid w:val="00FE1D45"/>
    <w:rsid w:val="00FE218E"/>
    <w:rsid w:val="00FE289E"/>
    <w:rsid w:val="00FE2933"/>
    <w:rsid w:val="00FE2984"/>
    <w:rsid w:val="00FE2990"/>
    <w:rsid w:val="00FE29F8"/>
    <w:rsid w:val="00FE2AFF"/>
    <w:rsid w:val="00FE3594"/>
    <w:rsid w:val="00FE35AC"/>
    <w:rsid w:val="00FE3653"/>
    <w:rsid w:val="00FE3C46"/>
    <w:rsid w:val="00FE4279"/>
    <w:rsid w:val="00FE43E6"/>
    <w:rsid w:val="00FE46C7"/>
    <w:rsid w:val="00FE49FB"/>
    <w:rsid w:val="00FE4E18"/>
    <w:rsid w:val="00FE4EA8"/>
    <w:rsid w:val="00FE5141"/>
    <w:rsid w:val="00FE51C6"/>
    <w:rsid w:val="00FE58C2"/>
    <w:rsid w:val="00FE5D57"/>
    <w:rsid w:val="00FE61D3"/>
    <w:rsid w:val="00FE67E5"/>
    <w:rsid w:val="00FE6962"/>
    <w:rsid w:val="00FE6E44"/>
    <w:rsid w:val="00FE74C9"/>
    <w:rsid w:val="00FE75E3"/>
    <w:rsid w:val="00FE783E"/>
    <w:rsid w:val="00FE789B"/>
    <w:rsid w:val="00FE7C11"/>
    <w:rsid w:val="00FE7CD7"/>
    <w:rsid w:val="00FE7E1A"/>
    <w:rsid w:val="00FF0434"/>
    <w:rsid w:val="00FF0596"/>
    <w:rsid w:val="00FF093D"/>
    <w:rsid w:val="00FF0959"/>
    <w:rsid w:val="00FF09F5"/>
    <w:rsid w:val="00FF0C77"/>
    <w:rsid w:val="00FF0E9C"/>
    <w:rsid w:val="00FF1408"/>
    <w:rsid w:val="00FF143F"/>
    <w:rsid w:val="00FF1542"/>
    <w:rsid w:val="00FF1682"/>
    <w:rsid w:val="00FF17E5"/>
    <w:rsid w:val="00FF18A4"/>
    <w:rsid w:val="00FF1BA0"/>
    <w:rsid w:val="00FF2212"/>
    <w:rsid w:val="00FF2650"/>
    <w:rsid w:val="00FF268E"/>
    <w:rsid w:val="00FF2B1F"/>
    <w:rsid w:val="00FF2C2A"/>
    <w:rsid w:val="00FF2D10"/>
    <w:rsid w:val="00FF2DCF"/>
    <w:rsid w:val="00FF3499"/>
    <w:rsid w:val="00FF35E6"/>
    <w:rsid w:val="00FF38D2"/>
    <w:rsid w:val="00FF39AC"/>
    <w:rsid w:val="00FF3E83"/>
    <w:rsid w:val="00FF3F6E"/>
    <w:rsid w:val="00FF400B"/>
    <w:rsid w:val="00FF4084"/>
    <w:rsid w:val="00FF4107"/>
    <w:rsid w:val="00FF435E"/>
    <w:rsid w:val="00FF44C6"/>
    <w:rsid w:val="00FF44F7"/>
    <w:rsid w:val="00FF468B"/>
    <w:rsid w:val="00FF46F7"/>
    <w:rsid w:val="00FF47BB"/>
    <w:rsid w:val="00FF5422"/>
    <w:rsid w:val="00FF553E"/>
    <w:rsid w:val="00FF555C"/>
    <w:rsid w:val="00FF583F"/>
    <w:rsid w:val="00FF5A56"/>
    <w:rsid w:val="00FF5ADB"/>
    <w:rsid w:val="00FF5F52"/>
    <w:rsid w:val="00FF62EA"/>
    <w:rsid w:val="00FF6A07"/>
    <w:rsid w:val="00FF6A83"/>
    <w:rsid w:val="00FF762F"/>
    <w:rsid w:val="00FF784D"/>
    <w:rsid w:val="00FF7867"/>
    <w:rsid w:val="00FF7BF1"/>
    <w:rsid w:val="01172A67"/>
    <w:rsid w:val="011BB475"/>
    <w:rsid w:val="011FCDDF"/>
    <w:rsid w:val="01223FD9"/>
    <w:rsid w:val="0136D17A"/>
    <w:rsid w:val="014504AA"/>
    <w:rsid w:val="014CDDD3"/>
    <w:rsid w:val="014E21AF"/>
    <w:rsid w:val="014F94E2"/>
    <w:rsid w:val="01584F68"/>
    <w:rsid w:val="01681E9A"/>
    <w:rsid w:val="016AEE9C"/>
    <w:rsid w:val="0173D82A"/>
    <w:rsid w:val="01746793"/>
    <w:rsid w:val="017CA8DF"/>
    <w:rsid w:val="017D6834"/>
    <w:rsid w:val="01889508"/>
    <w:rsid w:val="018BC097"/>
    <w:rsid w:val="018FE152"/>
    <w:rsid w:val="0194226C"/>
    <w:rsid w:val="01995E4E"/>
    <w:rsid w:val="019FB44F"/>
    <w:rsid w:val="01B2B506"/>
    <w:rsid w:val="01B31B47"/>
    <w:rsid w:val="01B532A2"/>
    <w:rsid w:val="01BB72AA"/>
    <w:rsid w:val="01BCD5C8"/>
    <w:rsid w:val="01CA604F"/>
    <w:rsid w:val="01E186FE"/>
    <w:rsid w:val="01E19E98"/>
    <w:rsid w:val="01E74647"/>
    <w:rsid w:val="02001360"/>
    <w:rsid w:val="0202CA6A"/>
    <w:rsid w:val="02071EC9"/>
    <w:rsid w:val="020F0BA3"/>
    <w:rsid w:val="02195735"/>
    <w:rsid w:val="022948FF"/>
    <w:rsid w:val="022CEC52"/>
    <w:rsid w:val="022CEF6C"/>
    <w:rsid w:val="023EBE43"/>
    <w:rsid w:val="02615292"/>
    <w:rsid w:val="026D5232"/>
    <w:rsid w:val="0276B891"/>
    <w:rsid w:val="0281F1F7"/>
    <w:rsid w:val="028A05D5"/>
    <w:rsid w:val="029B89D5"/>
    <w:rsid w:val="02AB90B6"/>
    <w:rsid w:val="02AC28EA"/>
    <w:rsid w:val="02BA99B6"/>
    <w:rsid w:val="02BB797D"/>
    <w:rsid w:val="02BCF267"/>
    <w:rsid w:val="02CC06B0"/>
    <w:rsid w:val="02D0DD31"/>
    <w:rsid w:val="02D61741"/>
    <w:rsid w:val="02E04D28"/>
    <w:rsid w:val="02F0D11E"/>
    <w:rsid w:val="02F56DF8"/>
    <w:rsid w:val="03065D8C"/>
    <w:rsid w:val="0307AD12"/>
    <w:rsid w:val="030B3340"/>
    <w:rsid w:val="031E9764"/>
    <w:rsid w:val="031EDC41"/>
    <w:rsid w:val="031F07E1"/>
    <w:rsid w:val="03213A37"/>
    <w:rsid w:val="03301D7B"/>
    <w:rsid w:val="0343357B"/>
    <w:rsid w:val="0344CB36"/>
    <w:rsid w:val="03464A22"/>
    <w:rsid w:val="0347AF45"/>
    <w:rsid w:val="034DC35F"/>
    <w:rsid w:val="03505ED8"/>
    <w:rsid w:val="03613073"/>
    <w:rsid w:val="036399B4"/>
    <w:rsid w:val="036EE48F"/>
    <w:rsid w:val="03957E0E"/>
    <w:rsid w:val="0397B1FF"/>
    <w:rsid w:val="0399A0D3"/>
    <w:rsid w:val="03A30CF9"/>
    <w:rsid w:val="03A53FC9"/>
    <w:rsid w:val="03A7321E"/>
    <w:rsid w:val="03B1F328"/>
    <w:rsid w:val="03B25E3A"/>
    <w:rsid w:val="03BEF1BD"/>
    <w:rsid w:val="03BF91F5"/>
    <w:rsid w:val="03DBC468"/>
    <w:rsid w:val="03DD6A64"/>
    <w:rsid w:val="03E53565"/>
    <w:rsid w:val="03F4CB0C"/>
    <w:rsid w:val="03FA7229"/>
    <w:rsid w:val="03FC9E99"/>
    <w:rsid w:val="03FDE7F6"/>
    <w:rsid w:val="04017A85"/>
    <w:rsid w:val="040E5A04"/>
    <w:rsid w:val="04167EC2"/>
    <w:rsid w:val="0416A5DB"/>
    <w:rsid w:val="041800BA"/>
    <w:rsid w:val="041B035B"/>
    <w:rsid w:val="0423B84C"/>
    <w:rsid w:val="042E229F"/>
    <w:rsid w:val="042FE1CF"/>
    <w:rsid w:val="043BDBF1"/>
    <w:rsid w:val="044A1374"/>
    <w:rsid w:val="045B6D79"/>
    <w:rsid w:val="045C1F88"/>
    <w:rsid w:val="0490E477"/>
    <w:rsid w:val="04963F4D"/>
    <w:rsid w:val="0499F1D5"/>
    <w:rsid w:val="04AF6A89"/>
    <w:rsid w:val="04B27747"/>
    <w:rsid w:val="04B7B103"/>
    <w:rsid w:val="04B97255"/>
    <w:rsid w:val="04BB6561"/>
    <w:rsid w:val="04C3C89A"/>
    <w:rsid w:val="04CA13B7"/>
    <w:rsid w:val="04CC13B4"/>
    <w:rsid w:val="04D36436"/>
    <w:rsid w:val="04D7FA2F"/>
    <w:rsid w:val="04EF162F"/>
    <w:rsid w:val="04FA58B1"/>
    <w:rsid w:val="04FAB853"/>
    <w:rsid w:val="050142BB"/>
    <w:rsid w:val="05015B41"/>
    <w:rsid w:val="0501C57E"/>
    <w:rsid w:val="05067EB4"/>
    <w:rsid w:val="0511504A"/>
    <w:rsid w:val="05148455"/>
    <w:rsid w:val="0515C8B9"/>
    <w:rsid w:val="051DD3BC"/>
    <w:rsid w:val="0530F63B"/>
    <w:rsid w:val="0537AF8F"/>
    <w:rsid w:val="0537D3B9"/>
    <w:rsid w:val="054D8B90"/>
    <w:rsid w:val="0553F555"/>
    <w:rsid w:val="055FA4F0"/>
    <w:rsid w:val="0560256E"/>
    <w:rsid w:val="0563DB3B"/>
    <w:rsid w:val="0583F6A5"/>
    <w:rsid w:val="0584867D"/>
    <w:rsid w:val="0586CD3C"/>
    <w:rsid w:val="0587E102"/>
    <w:rsid w:val="05A7DC8E"/>
    <w:rsid w:val="05A8E594"/>
    <w:rsid w:val="05AE46A3"/>
    <w:rsid w:val="05B681F7"/>
    <w:rsid w:val="05CC1900"/>
    <w:rsid w:val="05D39A8B"/>
    <w:rsid w:val="05D634F2"/>
    <w:rsid w:val="05DAE390"/>
    <w:rsid w:val="05DE0B7C"/>
    <w:rsid w:val="05E2DC42"/>
    <w:rsid w:val="05F37BE0"/>
    <w:rsid w:val="05FE74AA"/>
    <w:rsid w:val="060C7A02"/>
    <w:rsid w:val="060EEB15"/>
    <w:rsid w:val="0612B86B"/>
    <w:rsid w:val="0613B1E9"/>
    <w:rsid w:val="061E78D1"/>
    <w:rsid w:val="062BA830"/>
    <w:rsid w:val="0634EA91"/>
    <w:rsid w:val="0639799F"/>
    <w:rsid w:val="0646371A"/>
    <w:rsid w:val="06497473"/>
    <w:rsid w:val="065251F2"/>
    <w:rsid w:val="067BAC5C"/>
    <w:rsid w:val="069089E1"/>
    <w:rsid w:val="06A90B20"/>
    <w:rsid w:val="06BB2B72"/>
    <w:rsid w:val="06C1BB04"/>
    <w:rsid w:val="06C1DD86"/>
    <w:rsid w:val="06C8E2BA"/>
    <w:rsid w:val="06D9526F"/>
    <w:rsid w:val="06DB39A2"/>
    <w:rsid w:val="06DDEDEC"/>
    <w:rsid w:val="06E1A752"/>
    <w:rsid w:val="06EBAA64"/>
    <w:rsid w:val="06EDE619"/>
    <w:rsid w:val="07058AA3"/>
    <w:rsid w:val="0710598E"/>
    <w:rsid w:val="0711C863"/>
    <w:rsid w:val="07134138"/>
    <w:rsid w:val="0719C21B"/>
    <w:rsid w:val="071BEAB1"/>
    <w:rsid w:val="0720C34D"/>
    <w:rsid w:val="07274FA3"/>
    <w:rsid w:val="072A4803"/>
    <w:rsid w:val="072E69DB"/>
    <w:rsid w:val="0739EF86"/>
    <w:rsid w:val="073F5DE3"/>
    <w:rsid w:val="0741A6AA"/>
    <w:rsid w:val="074750AC"/>
    <w:rsid w:val="074ED536"/>
    <w:rsid w:val="07530B87"/>
    <w:rsid w:val="07554B32"/>
    <w:rsid w:val="0767BDD6"/>
    <w:rsid w:val="076F824F"/>
    <w:rsid w:val="07731172"/>
    <w:rsid w:val="078C25DF"/>
    <w:rsid w:val="078DCA80"/>
    <w:rsid w:val="078EBDFE"/>
    <w:rsid w:val="07AA0459"/>
    <w:rsid w:val="07B809E9"/>
    <w:rsid w:val="07BB6319"/>
    <w:rsid w:val="07C3AF25"/>
    <w:rsid w:val="07D2D5F8"/>
    <w:rsid w:val="07D80C87"/>
    <w:rsid w:val="07E6425B"/>
    <w:rsid w:val="07E82D4E"/>
    <w:rsid w:val="07EA0092"/>
    <w:rsid w:val="07F9A9C0"/>
    <w:rsid w:val="07FA06E0"/>
    <w:rsid w:val="08019D91"/>
    <w:rsid w:val="080236C6"/>
    <w:rsid w:val="08139841"/>
    <w:rsid w:val="081CA075"/>
    <w:rsid w:val="082A44DF"/>
    <w:rsid w:val="082DE89E"/>
    <w:rsid w:val="08448333"/>
    <w:rsid w:val="08455949"/>
    <w:rsid w:val="0852976E"/>
    <w:rsid w:val="08557C6C"/>
    <w:rsid w:val="085EEA69"/>
    <w:rsid w:val="08624C41"/>
    <w:rsid w:val="08637524"/>
    <w:rsid w:val="08651A96"/>
    <w:rsid w:val="0869654B"/>
    <w:rsid w:val="086BC30E"/>
    <w:rsid w:val="0877189C"/>
    <w:rsid w:val="087A2275"/>
    <w:rsid w:val="087F14D3"/>
    <w:rsid w:val="0881B070"/>
    <w:rsid w:val="08835077"/>
    <w:rsid w:val="0890A551"/>
    <w:rsid w:val="08A30F1B"/>
    <w:rsid w:val="08AC0FC5"/>
    <w:rsid w:val="08AD6F6B"/>
    <w:rsid w:val="08AF87A6"/>
    <w:rsid w:val="08B1A547"/>
    <w:rsid w:val="08BBC842"/>
    <w:rsid w:val="08C2A4A9"/>
    <w:rsid w:val="08C943CE"/>
    <w:rsid w:val="08D21A56"/>
    <w:rsid w:val="08E538BB"/>
    <w:rsid w:val="08F6B34F"/>
    <w:rsid w:val="0900D320"/>
    <w:rsid w:val="091268EA"/>
    <w:rsid w:val="09181E73"/>
    <w:rsid w:val="091AA4B7"/>
    <w:rsid w:val="091C2111"/>
    <w:rsid w:val="091FA360"/>
    <w:rsid w:val="092133BA"/>
    <w:rsid w:val="092D5F58"/>
    <w:rsid w:val="092E73E7"/>
    <w:rsid w:val="093393AC"/>
    <w:rsid w:val="0933C6C3"/>
    <w:rsid w:val="0934109C"/>
    <w:rsid w:val="0942D21D"/>
    <w:rsid w:val="094AF0A5"/>
    <w:rsid w:val="0953479B"/>
    <w:rsid w:val="09552387"/>
    <w:rsid w:val="095F3E2D"/>
    <w:rsid w:val="096250C5"/>
    <w:rsid w:val="097391FD"/>
    <w:rsid w:val="0975E6A0"/>
    <w:rsid w:val="0979C85E"/>
    <w:rsid w:val="0993A6ED"/>
    <w:rsid w:val="0996ECD9"/>
    <w:rsid w:val="0997AE3A"/>
    <w:rsid w:val="09A19920"/>
    <w:rsid w:val="09A1D59F"/>
    <w:rsid w:val="09BDE72D"/>
    <w:rsid w:val="09CA34E3"/>
    <w:rsid w:val="09D32461"/>
    <w:rsid w:val="09E396DD"/>
    <w:rsid w:val="09EBF3E5"/>
    <w:rsid w:val="09ED96A6"/>
    <w:rsid w:val="0A0C0AA7"/>
    <w:rsid w:val="0A1038D0"/>
    <w:rsid w:val="0A1C2417"/>
    <w:rsid w:val="0A1C894C"/>
    <w:rsid w:val="0A221E6A"/>
    <w:rsid w:val="0A362BB0"/>
    <w:rsid w:val="0A385685"/>
    <w:rsid w:val="0A3C3EF4"/>
    <w:rsid w:val="0A3E78C3"/>
    <w:rsid w:val="0A48D47B"/>
    <w:rsid w:val="0A4A311F"/>
    <w:rsid w:val="0A4B86E6"/>
    <w:rsid w:val="0A55F519"/>
    <w:rsid w:val="0A709BF6"/>
    <w:rsid w:val="0A845C1E"/>
    <w:rsid w:val="0A88702A"/>
    <w:rsid w:val="0A9505E6"/>
    <w:rsid w:val="0A9A9151"/>
    <w:rsid w:val="0AA0D79D"/>
    <w:rsid w:val="0AB5BD90"/>
    <w:rsid w:val="0AB824D5"/>
    <w:rsid w:val="0ABB25B1"/>
    <w:rsid w:val="0ABEE2F0"/>
    <w:rsid w:val="0AC24307"/>
    <w:rsid w:val="0AC80B66"/>
    <w:rsid w:val="0ACCA73E"/>
    <w:rsid w:val="0ADE4F70"/>
    <w:rsid w:val="0AEBB821"/>
    <w:rsid w:val="0AF5737D"/>
    <w:rsid w:val="0AFCA847"/>
    <w:rsid w:val="0AFEB4D3"/>
    <w:rsid w:val="0B0ECC52"/>
    <w:rsid w:val="0B102819"/>
    <w:rsid w:val="0B135FD9"/>
    <w:rsid w:val="0B14BFFE"/>
    <w:rsid w:val="0B151815"/>
    <w:rsid w:val="0B17F9B9"/>
    <w:rsid w:val="0B195079"/>
    <w:rsid w:val="0B19C285"/>
    <w:rsid w:val="0B1FFFC6"/>
    <w:rsid w:val="0B2926DA"/>
    <w:rsid w:val="0B35A0DB"/>
    <w:rsid w:val="0B4E3FB1"/>
    <w:rsid w:val="0B69F658"/>
    <w:rsid w:val="0B701E9B"/>
    <w:rsid w:val="0B7A61D7"/>
    <w:rsid w:val="0B89F428"/>
    <w:rsid w:val="0B92F4BE"/>
    <w:rsid w:val="0B974C18"/>
    <w:rsid w:val="0BB8262D"/>
    <w:rsid w:val="0BB9D58E"/>
    <w:rsid w:val="0BBCC715"/>
    <w:rsid w:val="0BBDE635"/>
    <w:rsid w:val="0BC06583"/>
    <w:rsid w:val="0BC10B6C"/>
    <w:rsid w:val="0BCC0E80"/>
    <w:rsid w:val="0BCC7EDF"/>
    <w:rsid w:val="0BCF5381"/>
    <w:rsid w:val="0BD3062D"/>
    <w:rsid w:val="0BE7264D"/>
    <w:rsid w:val="0BE876DF"/>
    <w:rsid w:val="0BECEDC0"/>
    <w:rsid w:val="0BEFB530"/>
    <w:rsid w:val="0C009F57"/>
    <w:rsid w:val="0C0CF44B"/>
    <w:rsid w:val="0C0F8BD4"/>
    <w:rsid w:val="0C133E05"/>
    <w:rsid w:val="0C46ABCB"/>
    <w:rsid w:val="0C4D09C1"/>
    <w:rsid w:val="0C578647"/>
    <w:rsid w:val="0C59A540"/>
    <w:rsid w:val="0C62784D"/>
    <w:rsid w:val="0C6465C5"/>
    <w:rsid w:val="0C727772"/>
    <w:rsid w:val="0C7E735C"/>
    <w:rsid w:val="0C80AD20"/>
    <w:rsid w:val="0C828254"/>
    <w:rsid w:val="0C87FC70"/>
    <w:rsid w:val="0C8EA4DF"/>
    <w:rsid w:val="0C8F0B3E"/>
    <w:rsid w:val="0C94863B"/>
    <w:rsid w:val="0CA247B6"/>
    <w:rsid w:val="0CA8BDD1"/>
    <w:rsid w:val="0CA9D49E"/>
    <w:rsid w:val="0CAD29B1"/>
    <w:rsid w:val="0CAF6366"/>
    <w:rsid w:val="0CB782B8"/>
    <w:rsid w:val="0CB81A41"/>
    <w:rsid w:val="0CB918DF"/>
    <w:rsid w:val="0CB9A7EB"/>
    <w:rsid w:val="0CBB552B"/>
    <w:rsid w:val="0CCA3ACC"/>
    <w:rsid w:val="0CE146C7"/>
    <w:rsid w:val="0CE49D16"/>
    <w:rsid w:val="0CE74CE9"/>
    <w:rsid w:val="0CE95143"/>
    <w:rsid w:val="0D09EFE9"/>
    <w:rsid w:val="0D0BEB64"/>
    <w:rsid w:val="0D290AD4"/>
    <w:rsid w:val="0D2FA5AF"/>
    <w:rsid w:val="0D3D479B"/>
    <w:rsid w:val="0D42F304"/>
    <w:rsid w:val="0D47BB35"/>
    <w:rsid w:val="0D529B67"/>
    <w:rsid w:val="0D607E2F"/>
    <w:rsid w:val="0D692554"/>
    <w:rsid w:val="0D721074"/>
    <w:rsid w:val="0D839BFB"/>
    <w:rsid w:val="0D8936E9"/>
    <w:rsid w:val="0D8A95AD"/>
    <w:rsid w:val="0D8B6FEF"/>
    <w:rsid w:val="0D8E507C"/>
    <w:rsid w:val="0D96EE70"/>
    <w:rsid w:val="0DA0E7A5"/>
    <w:rsid w:val="0DA8139E"/>
    <w:rsid w:val="0DAA6EF8"/>
    <w:rsid w:val="0DB17EAB"/>
    <w:rsid w:val="0DB62C6C"/>
    <w:rsid w:val="0DCD2466"/>
    <w:rsid w:val="0DFDD3FD"/>
    <w:rsid w:val="0E00855A"/>
    <w:rsid w:val="0E02AF3A"/>
    <w:rsid w:val="0E083AB0"/>
    <w:rsid w:val="0E0FFB2A"/>
    <w:rsid w:val="0E1FD311"/>
    <w:rsid w:val="0E2BC989"/>
    <w:rsid w:val="0E343A94"/>
    <w:rsid w:val="0E34861A"/>
    <w:rsid w:val="0E3597ED"/>
    <w:rsid w:val="0E38F070"/>
    <w:rsid w:val="0E39369C"/>
    <w:rsid w:val="0E3EA059"/>
    <w:rsid w:val="0E4466C5"/>
    <w:rsid w:val="0E44DDF8"/>
    <w:rsid w:val="0E50208A"/>
    <w:rsid w:val="0E53C005"/>
    <w:rsid w:val="0E57FA93"/>
    <w:rsid w:val="0E63610A"/>
    <w:rsid w:val="0E639620"/>
    <w:rsid w:val="0E6E53BF"/>
    <w:rsid w:val="0E7BDA59"/>
    <w:rsid w:val="0E807190"/>
    <w:rsid w:val="0E88685F"/>
    <w:rsid w:val="0EA53406"/>
    <w:rsid w:val="0EB25E56"/>
    <w:rsid w:val="0EB43840"/>
    <w:rsid w:val="0EBA440D"/>
    <w:rsid w:val="0EC6E71D"/>
    <w:rsid w:val="0EED2CF3"/>
    <w:rsid w:val="0EEEF4FA"/>
    <w:rsid w:val="0EF01AA8"/>
    <w:rsid w:val="0F08E346"/>
    <w:rsid w:val="0F0F0008"/>
    <w:rsid w:val="0F0FF0EF"/>
    <w:rsid w:val="0F1CAD97"/>
    <w:rsid w:val="0F2017A1"/>
    <w:rsid w:val="0F3ECF60"/>
    <w:rsid w:val="0F42DAFF"/>
    <w:rsid w:val="0F479E49"/>
    <w:rsid w:val="0F4E4C3A"/>
    <w:rsid w:val="0F5658CF"/>
    <w:rsid w:val="0F57F231"/>
    <w:rsid w:val="0F5AB5C9"/>
    <w:rsid w:val="0F5B9374"/>
    <w:rsid w:val="0F5F893F"/>
    <w:rsid w:val="0F5FC72E"/>
    <w:rsid w:val="0F724303"/>
    <w:rsid w:val="0F83EBD8"/>
    <w:rsid w:val="0F878ED6"/>
    <w:rsid w:val="0F8A203A"/>
    <w:rsid w:val="0F8BF012"/>
    <w:rsid w:val="0FB41E55"/>
    <w:rsid w:val="0FB5B0B0"/>
    <w:rsid w:val="0FBDE044"/>
    <w:rsid w:val="0FC46B0C"/>
    <w:rsid w:val="0FCDCAE0"/>
    <w:rsid w:val="0FD6B036"/>
    <w:rsid w:val="0FDD69B4"/>
    <w:rsid w:val="0FEA0C7D"/>
    <w:rsid w:val="0FF4A369"/>
    <w:rsid w:val="101BBCF4"/>
    <w:rsid w:val="101D76B7"/>
    <w:rsid w:val="101E2E70"/>
    <w:rsid w:val="10237B16"/>
    <w:rsid w:val="102AC146"/>
    <w:rsid w:val="1030EBF7"/>
    <w:rsid w:val="103439CF"/>
    <w:rsid w:val="10458CE6"/>
    <w:rsid w:val="104DC129"/>
    <w:rsid w:val="1055FA34"/>
    <w:rsid w:val="105AA354"/>
    <w:rsid w:val="105D8DEE"/>
    <w:rsid w:val="105E69A6"/>
    <w:rsid w:val="105F850C"/>
    <w:rsid w:val="1066FA33"/>
    <w:rsid w:val="1067A098"/>
    <w:rsid w:val="106E3A3F"/>
    <w:rsid w:val="108247EC"/>
    <w:rsid w:val="1085966F"/>
    <w:rsid w:val="1089C01C"/>
    <w:rsid w:val="108A045E"/>
    <w:rsid w:val="10953261"/>
    <w:rsid w:val="10A28C8E"/>
    <w:rsid w:val="10B087B6"/>
    <w:rsid w:val="10B2F0A5"/>
    <w:rsid w:val="10B93BA6"/>
    <w:rsid w:val="10BA391F"/>
    <w:rsid w:val="10CDA66B"/>
    <w:rsid w:val="10D0F116"/>
    <w:rsid w:val="10D1AEE3"/>
    <w:rsid w:val="10D5037F"/>
    <w:rsid w:val="10DC1C02"/>
    <w:rsid w:val="10DF47B7"/>
    <w:rsid w:val="10E05B60"/>
    <w:rsid w:val="10ECEFB2"/>
    <w:rsid w:val="10EFA229"/>
    <w:rsid w:val="10FFA986"/>
    <w:rsid w:val="110124AB"/>
    <w:rsid w:val="1103469D"/>
    <w:rsid w:val="11035029"/>
    <w:rsid w:val="11114343"/>
    <w:rsid w:val="11143727"/>
    <w:rsid w:val="111925D1"/>
    <w:rsid w:val="111B8200"/>
    <w:rsid w:val="11273913"/>
    <w:rsid w:val="112E76B2"/>
    <w:rsid w:val="1140C39D"/>
    <w:rsid w:val="11498278"/>
    <w:rsid w:val="114F731F"/>
    <w:rsid w:val="115277BA"/>
    <w:rsid w:val="11566E4F"/>
    <w:rsid w:val="115A0470"/>
    <w:rsid w:val="11644EE0"/>
    <w:rsid w:val="11655969"/>
    <w:rsid w:val="116B86CC"/>
    <w:rsid w:val="116EE72D"/>
    <w:rsid w:val="11746641"/>
    <w:rsid w:val="1175DA6A"/>
    <w:rsid w:val="117CEF5C"/>
    <w:rsid w:val="117F2251"/>
    <w:rsid w:val="118C973B"/>
    <w:rsid w:val="11907C3D"/>
    <w:rsid w:val="119519D5"/>
    <w:rsid w:val="119E356D"/>
    <w:rsid w:val="119E9633"/>
    <w:rsid w:val="11A1D8B2"/>
    <w:rsid w:val="11AF5EED"/>
    <w:rsid w:val="11B3AE1C"/>
    <w:rsid w:val="11B8A729"/>
    <w:rsid w:val="11BF45AD"/>
    <w:rsid w:val="11C0376E"/>
    <w:rsid w:val="11C66E82"/>
    <w:rsid w:val="11DF12F1"/>
    <w:rsid w:val="11F27AF3"/>
    <w:rsid w:val="1201A2FE"/>
    <w:rsid w:val="1201EF64"/>
    <w:rsid w:val="120AA1B1"/>
    <w:rsid w:val="120CEDB4"/>
    <w:rsid w:val="12114A00"/>
    <w:rsid w:val="12125652"/>
    <w:rsid w:val="1219A0CD"/>
    <w:rsid w:val="12215112"/>
    <w:rsid w:val="123DD150"/>
    <w:rsid w:val="124119AB"/>
    <w:rsid w:val="124A6310"/>
    <w:rsid w:val="124DAF3B"/>
    <w:rsid w:val="124F16FF"/>
    <w:rsid w:val="124F3243"/>
    <w:rsid w:val="1250F352"/>
    <w:rsid w:val="1251D8A7"/>
    <w:rsid w:val="12534645"/>
    <w:rsid w:val="125EF032"/>
    <w:rsid w:val="12811710"/>
    <w:rsid w:val="1282C833"/>
    <w:rsid w:val="1287665E"/>
    <w:rsid w:val="128DED9F"/>
    <w:rsid w:val="1293A907"/>
    <w:rsid w:val="12A4B208"/>
    <w:rsid w:val="12A6780B"/>
    <w:rsid w:val="12A8F8C4"/>
    <w:rsid w:val="12C1BD1D"/>
    <w:rsid w:val="12C2C4CF"/>
    <w:rsid w:val="12CEAA87"/>
    <w:rsid w:val="12D60F55"/>
    <w:rsid w:val="12D6ADB0"/>
    <w:rsid w:val="12D85E14"/>
    <w:rsid w:val="12D8CE4E"/>
    <w:rsid w:val="12DBC198"/>
    <w:rsid w:val="12DC95D6"/>
    <w:rsid w:val="12DF4749"/>
    <w:rsid w:val="12E0B527"/>
    <w:rsid w:val="12E30740"/>
    <w:rsid w:val="12F40892"/>
    <w:rsid w:val="12F8FFD2"/>
    <w:rsid w:val="12FE7743"/>
    <w:rsid w:val="12FF6472"/>
    <w:rsid w:val="13096E2C"/>
    <w:rsid w:val="130A0280"/>
    <w:rsid w:val="1311F22F"/>
    <w:rsid w:val="13195B52"/>
    <w:rsid w:val="1319D83F"/>
    <w:rsid w:val="132121E7"/>
    <w:rsid w:val="132B0A7A"/>
    <w:rsid w:val="132C2560"/>
    <w:rsid w:val="132C34EE"/>
    <w:rsid w:val="133D198D"/>
    <w:rsid w:val="1340EB40"/>
    <w:rsid w:val="1349A619"/>
    <w:rsid w:val="135C347D"/>
    <w:rsid w:val="135FD43F"/>
    <w:rsid w:val="13611DA8"/>
    <w:rsid w:val="136E8B31"/>
    <w:rsid w:val="1371AB74"/>
    <w:rsid w:val="138088B3"/>
    <w:rsid w:val="13977D65"/>
    <w:rsid w:val="1397DE36"/>
    <w:rsid w:val="1398B44D"/>
    <w:rsid w:val="139E5201"/>
    <w:rsid w:val="13A376A6"/>
    <w:rsid w:val="13A67279"/>
    <w:rsid w:val="13A9E5D0"/>
    <w:rsid w:val="13AD5807"/>
    <w:rsid w:val="13BD3CF6"/>
    <w:rsid w:val="13CAD4C4"/>
    <w:rsid w:val="13E0DF55"/>
    <w:rsid w:val="13EB130C"/>
    <w:rsid w:val="13F43A8B"/>
    <w:rsid w:val="13F8071B"/>
    <w:rsid w:val="14002847"/>
    <w:rsid w:val="1400908C"/>
    <w:rsid w:val="14181C75"/>
    <w:rsid w:val="1418D5F3"/>
    <w:rsid w:val="142B91C5"/>
    <w:rsid w:val="1436A6BA"/>
    <w:rsid w:val="14374775"/>
    <w:rsid w:val="14425734"/>
    <w:rsid w:val="14434170"/>
    <w:rsid w:val="14436BAB"/>
    <w:rsid w:val="14456C4F"/>
    <w:rsid w:val="14629D45"/>
    <w:rsid w:val="14670DF3"/>
    <w:rsid w:val="147E73B0"/>
    <w:rsid w:val="1481299A"/>
    <w:rsid w:val="1493E8AF"/>
    <w:rsid w:val="14993AD3"/>
    <w:rsid w:val="14A255EB"/>
    <w:rsid w:val="14A73618"/>
    <w:rsid w:val="14B2976F"/>
    <w:rsid w:val="14B51D71"/>
    <w:rsid w:val="14B58E65"/>
    <w:rsid w:val="14B65643"/>
    <w:rsid w:val="14C91841"/>
    <w:rsid w:val="14CC44C7"/>
    <w:rsid w:val="14D05BDF"/>
    <w:rsid w:val="14D157C1"/>
    <w:rsid w:val="14E01018"/>
    <w:rsid w:val="14EE5EC9"/>
    <w:rsid w:val="14F0996D"/>
    <w:rsid w:val="14F155D9"/>
    <w:rsid w:val="14F46ABC"/>
    <w:rsid w:val="14FA7D26"/>
    <w:rsid w:val="14FB2661"/>
    <w:rsid w:val="14FD4B85"/>
    <w:rsid w:val="14FD8B18"/>
    <w:rsid w:val="1511D82B"/>
    <w:rsid w:val="151E28DC"/>
    <w:rsid w:val="151FF077"/>
    <w:rsid w:val="1521C6CD"/>
    <w:rsid w:val="15279113"/>
    <w:rsid w:val="153B477A"/>
    <w:rsid w:val="15432DE6"/>
    <w:rsid w:val="1547E288"/>
    <w:rsid w:val="1569A403"/>
    <w:rsid w:val="1588C4A3"/>
    <w:rsid w:val="1590BC4D"/>
    <w:rsid w:val="159D3BAB"/>
    <w:rsid w:val="159DAD99"/>
    <w:rsid w:val="15B1DB19"/>
    <w:rsid w:val="15B4261F"/>
    <w:rsid w:val="15D18F78"/>
    <w:rsid w:val="15D1B0DB"/>
    <w:rsid w:val="15D9BBFA"/>
    <w:rsid w:val="15E4CCE8"/>
    <w:rsid w:val="15EB1A00"/>
    <w:rsid w:val="15EB4473"/>
    <w:rsid w:val="16033006"/>
    <w:rsid w:val="16053A94"/>
    <w:rsid w:val="160F7CFB"/>
    <w:rsid w:val="161A414A"/>
    <w:rsid w:val="161BDB26"/>
    <w:rsid w:val="16313F8F"/>
    <w:rsid w:val="16391178"/>
    <w:rsid w:val="163D006E"/>
    <w:rsid w:val="16465DEF"/>
    <w:rsid w:val="1647FCA2"/>
    <w:rsid w:val="164940CB"/>
    <w:rsid w:val="16583D52"/>
    <w:rsid w:val="165D67B6"/>
    <w:rsid w:val="165FDD27"/>
    <w:rsid w:val="166B6AAC"/>
    <w:rsid w:val="166BC8AA"/>
    <w:rsid w:val="166ED644"/>
    <w:rsid w:val="16A12715"/>
    <w:rsid w:val="16AD6A84"/>
    <w:rsid w:val="16B0689F"/>
    <w:rsid w:val="16B39427"/>
    <w:rsid w:val="16C26DF9"/>
    <w:rsid w:val="16E9E28F"/>
    <w:rsid w:val="16F76A53"/>
    <w:rsid w:val="1713B956"/>
    <w:rsid w:val="1718C706"/>
    <w:rsid w:val="171D8D2F"/>
    <w:rsid w:val="17226100"/>
    <w:rsid w:val="1741406B"/>
    <w:rsid w:val="17441834"/>
    <w:rsid w:val="174C0740"/>
    <w:rsid w:val="174F3557"/>
    <w:rsid w:val="1753E154"/>
    <w:rsid w:val="175B2E94"/>
    <w:rsid w:val="17667BCD"/>
    <w:rsid w:val="176A4FA0"/>
    <w:rsid w:val="17707371"/>
    <w:rsid w:val="177A1F17"/>
    <w:rsid w:val="1780AB68"/>
    <w:rsid w:val="178906C5"/>
    <w:rsid w:val="178F1CF9"/>
    <w:rsid w:val="1791BD0B"/>
    <w:rsid w:val="17A01DE7"/>
    <w:rsid w:val="17B3439A"/>
    <w:rsid w:val="17C2EDA4"/>
    <w:rsid w:val="17C6D8FA"/>
    <w:rsid w:val="17C79FD8"/>
    <w:rsid w:val="17CF4E56"/>
    <w:rsid w:val="17D9F0B5"/>
    <w:rsid w:val="17DD101C"/>
    <w:rsid w:val="17DDA2D5"/>
    <w:rsid w:val="17DF4987"/>
    <w:rsid w:val="17E194F4"/>
    <w:rsid w:val="17E8C224"/>
    <w:rsid w:val="17E995B1"/>
    <w:rsid w:val="17EBDE71"/>
    <w:rsid w:val="17EE6E6D"/>
    <w:rsid w:val="17FD91A1"/>
    <w:rsid w:val="17FE5310"/>
    <w:rsid w:val="180660EB"/>
    <w:rsid w:val="180F1F4A"/>
    <w:rsid w:val="1813E124"/>
    <w:rsid w:val="181BA3D0"/>
    <w:rsid w:val="181F19D6"/>
    <w:rsid w:val="1827767B"/>
    <w:rsid w:val="182C9F76"/>
    <w:rsid w:val="182CDBB1"/>
    <w:rsid w:val="18370833"/>
    <w:rsid w:val="183F30A1"/>
    <w:rsid w:val="184632C3"/>
    <w:rsid w:val="185052C4"/>
    <w:rsid w:val="18607CE3"/>
    <w:rsid w:val="1861F565"/>
    <w:rsid w:val="18743CC2"/>
    <w:rsid w:val="1877C0EE"/>
    <w:rsid w:val="1879EA9D"/>
    <w:rsid w:val="18813FBD"/>
    <w:rsid w:val="18887996"/>
    <w:rsid w:val="189050B8"/>
    <w:rsid w:val="18961079"/>
    <w:rsid w:val="189CBEFB"/>
    <w:rsid w:val="18A8B545"/>
    <w:rsid w:val="18B0E653"/>
    <w:rsid w:val="18B172C6"/>
    <w:rsid w:val="18BA51F0"/>
    <w:rsid w:val="18BD22CE"/>
    <w:rsid w:val="18C9BEB7"/>
    <w:rsid w:val="18CE519B"/>
    <w:rsid w:val="18DBB8F7"/>
    <w:rsid w:val="18DF1DA0"/>
    <w:rsid w:val="18F48714"/>
    <w:rsid w:val="18F68448"/>
    <w:rsid w:val="18F78360"/>
    <w:rsid w:val="18F9C35F"/>
    <w:rsid w:val="18FA3AA2"/>
    <w:rsid w:val="18FB3892"/>
    <w:rsid w:val="1903373B"/>
    <w:rsid w:val="19033923"/>
    <w:rsid w:val="190832B6"/>
    <w:rsid w:val="190C889A"/>
    <w:rsid w:val="192218CE"/>
    <w:rsid w:val="192EA1D7"/>
    <w:rsid w:val="1935155E"/>
    <w:rsid w:val="19352CB1"/>
    <w:rsid w:val="193BA78A"/>
    <w:rsid w:val="193CE419"/>
    <w:rsid w:val="194273BA"/>
    <w:rsid w:val="19518E4A"/>
    <w:rsid w:val="1957DD52"/>
    <w:rsid w:val="19656447"/>
    <w:rsid w:val="1969C485"/>
    <w:rsid w:val="196CABE8"/>
    <w:rsid w:val="196E65A6"/>
    <w:rsid w:val="1975C149"/>
    <w:rsid w:val="1982B22E"/>
    <w:rsid w:val="198BEFF6"/>
    <w:rsid w:val="198F0378"/>
    <w:rsid w:val="1990F967"/>
    <w:rsid w:val="19999C5F"/>
    <w:rsid w:val="19A24CCD"/>
    <w:rsid w:val="19A94D17"/>
    <w:rsid w:val="19ACA836"/>
    <w:rsid w:val="19AFA261"/>
    <w:rsid w:val="19AFBFA5"/>
    <w:rsid w:val="19B4BBDA"/>
    <w:rsid w:val="19B67ABD"/>
    <w:rsid w:val="19BC98C0"/>
    <w:rsid w:val="19C6B15D"/>
    <w:rsid w:val="19D1FDD4"/>
    <w:rsid w:val="19D5FE65"/>
    <w:rsid w:val="19D699B4"/>
    <w:rsid w:val="19E2CD79"/>
    <w:rsid w:val="19E7FBEF"/>
    <w:rsid w:val="1A0B7E9D"/>
    <w:rsid w:val="1A11E9BA"/>
    <w:rsid w:val="1A140902"/>
    <w:rsid w:val="1A1F3083"/>
    <w:rsid w:val="1A278368"/>
    <w:rsid w:val="1A297F28"/>
    <w:rsid w:val="1A4D5408"/>
    <w:rsid w:val="1A66ED95"/>
    <w:rsid w:val="1A68DF58"/>
    <w:rsid w:val="1A7BB9B3"/>
    <w:rsid w:val="1A7C30C1"/>
    <w:rsid w:val="1A7E2809"/>
    <w:rsid w:val="1A82777A"/>
    <w:rsid w:val="1A8E719C"/>
    <w:rsid w:val="1A8F8294"/>
    <w:rsid w:val="1AA35559"/>
    <w:rsid w:val="1AA7F56B"/>
    <w:rsid w:val="1AB4FA3B"/>
    <w:rsid w:val="1AB7D7B6"/>
    <w:rsid w:val="1ABF8570"/>
    <w:rsid w:val="1AC6F0F6"/>
    <w:rsid w:val="1AD02418"/>
    <w:rsid w:val="1AE0E277"/>
    <w:rsid w:val="1AEC036E"/>
    <w:rsid w:val="1AEED267"/>
    <w:rsid w:val="1AFEC338"/>
    <w:rsid w:val="1B109254"/>
    <w:rsid w:val="1B14F60E"/>
    <w:rsid w:val="1B187104"/>
    <w:rsid w:val="1B19A39F"/>
    <w:rsid w:val="1B2642C3"/>
    <w:rsid w:val="1B294B60"/>
    <w:rsid w:val="1B36D5B2"/>
    <w:rsid w:val="1B37BE17"/>
    <w:rsid w:val="1B3D1662"/>
    <w:rsid w:val="1B54E331"/>
    <w:rsid w:val="1B5685C5"/>
    <w:rsid w:val="1B570919"/>
    <w:rsid w:val="1B5B0B04"/>
    <w:rsid w:val="1B67EDAF"/>
    <w:rsid w:val="1B6BA8F1"/>
    <w:rsid w:val="1B71D931"/>
    <w:rsid w:val="1B72D25E"/>
    <w:rsid w:val="1B7D1874"/>
    <w:rsid w:val="1B84CAE7"/>
    <w:rsid w:val="1B90A247"/>
    <w:rsid w:val="1B9661A8"/>
    <w:rsid w:val="1B9C9DFB"/>
    <w:rsid w:val="1BA9CA3F"/>
    <w:rsid w:val="1BB508A3"/>
    <w:rsid w:val="1BB8D171"/>
    <w:rsid w:val="1BC07806"/>
    <w:rsid w:val="1BC13D1A"/>
    <w:rsid w:val="1BC2D801"/>
    <w:rsid w:val="1BC95DF4"/>
    <w:rsid w:val="1BCC2E7F"/>
    <w:rsid w:val="1BDB9A79"/>
    <w:rsid w:val="1BDC7F69"/>
    <w:rsid w:val="1BE3D179"/>
    <w:rsid w:val="1BE6B772"/>
    <w:rsid w:val="1BE8FD2B"/>
    <w:rsid w:val="1C01CD0E"/>
    <w:rsid w:val="1C038624"/>
    <w:rsid w:val="1C0BF12B"/>
    <w:rsid w:val="1C1C621E"/>
    <w:rsid w:val="1C1FFCCC"/>
    <w:rsid w:val="1C2162CC"/>
    <w:rsid w:val="1C2339E6"/>
    <w:rsid w:val="1C3AA162"/>
    <w:rsid w:val="1C4375A8"/>
    <w:rsid w:val="1C46FD4B"/>
    <w:rsid w:val="1C4E9C7B"/>
    <w:rsid w:val="1C51773E"/>
    <w:rsid w:val="1C565FAA"/>
    <w:rsid w:val="1C6DEEE6"/>
    <w:rsid w:val="1CAC9114"/>
    <w:rsid w:val="1CAD56C0"/>
    <w:rsid w:val="1CAF115C"/>
    <w:rsid w:val="1CB23C7E"/>
    <w:rsid w:val="1CB40AC9"/>
    <w:rsid w:val="1CB5DD6A"/>
    <w:rsid w:val="1CB5E0CB"/>
    <w:rsid w:val="1CC49AD0"/>
    <w:rsid w:val="1CDCCD2D"/>
    <w:rsid w:val="1CDDC28E"/>
    <w:rsid w:val="1CE1FEA1"/>
    <w:rsid w:val="1CF4AD72"/>
    <w:rsid w:val="1CF4E89F"/>
    <w:rsid w:val="1D072865"/>
    <w:rsid w:val="1D084722"/>
    <w:rsid w:val="1D185094"/>
    <w:rsid w:val="1D2CA326"/>
    <w:rsid w:val="1D2F2C90"/>
    <w:rsid w:val="1D30E1B8"/>
    <w:rsid w:val="1D33ED8D"/>
    <w:rsid w:val="1D4D8317"/>
    <w:rsid w:val="1D533430"/>
    <w:rsid w:val="1D554FF6"/>
    <w:rsid w:val="1D56E39B"/>
    <w:rsid w:val="1D59AB1C"/>
    <w:rsid w:val="1D60F4C9"/>
    <w:rsid w:val="1D633948"/>
    <w:rsid w:val="1D649D95"/>
    <w:rsid w:val="1D6E8432"/>
    <w:rsid w:val="1D6FDCA5"/>
    <w:rsid w:val="1D71EE38"/>
    <w:rsid w:val="1D80434C"/>
    <w:rsid w:val="1D82641A"/>
    <w:rsid w:val="1D837634"/>
    <w:rsid w:val="1D855897"/>
    <w:rsid w:val="1D8A5159"/>
    <w:rsid w:val="1D8E3D91"/>
    <w:rsid w:val="1D95DE9B"/>
    <w:rsid w:val="1D9C279E"/>
    <w:rsid w:val="1DB1ED94"/>
    <w:rsid w:val="1DB34A00"/>
    <w:rsid w:val="1DBA8ED8"/>
    <w:rsid w:val="1DBF4851"/>
    <w:rsid w:val="1DC71958"/>
    <w:rsid w:val="1DC9497F"/>
    <w:rsid w:val="1DCC6A75"/>
    <w:rsid w:val="1DDC0CEB"/>
    <w:rsid w:val="1DDFF3E1"/>
    <w:rsid w:val="1DF40CB1"/>
    <w:rsid w:val="1DF5117F"/>
    <w:rsid w:val="1DF71835"/>
    <w:rsid w:val="1E00ED3A"/>
    <w:rsid w:val="1E0109E2"/>
    <w:rsid w:val="1E02A38C"/>
    <w:rsid w:val="1E09D725"/>
    <w:rsid w:val="1E0B1900"/>
    <w:rsid w:val="1E0B3C48"/>
    <w:rsid w:val="1E0B9F73"/>
    <w:rsid w:val="1E173E3A"/>
    <w:rsid w:val="1E1F1E37"/>
    <w:rsid w:val="1E28DEAB"/>
    <w:rsid w:val="1E2E01D9"/>
    <w:rsid w:val="1E2EBCA0"/>
    <w:rsid w:val="1E37BD90"/>
    <w:rsid w:val="1E3DF34F"/>
    <w:rsid w:val="1E42F7C0"/>
    <w:rsid w:val="1E4F0DDB"/>
    <w:rsid w:val="1E512A96"/>
    <w:rsid w:val="1E55A3C0"/>
    <w:rsid w:val="1E576195"/>
    <w:rsid w:val="1E5C906B"/>
    <w:rsid w:val="1E643018"/>
    <w:rsid w:val="1E68AAE2"/>
    <w:rsid w:val="1E7859DA"/>
    <w:rsid w:val="1E7BBA97"/>
    <w:rsid w:val="1E7DB6C2"/>
    <w:rsid w:val="1E7ECAE4"/>
    <w:rsid w:val="1E84C986"/>
    <w:rsid w:val="1E8576E9"/>
    <w:rsid w:val="1E8BB2D9"/>
    <w:rsid w:val="1E931EB5"/>
    <w:rsid w:val="1EA20EF9"/>
    <w:rsid w:val="1EB309A0"/>
    <w:rsid w:val="1EC211E1"/>
    <w:rsid w:val="1EC56F91"/>
    <w:rsid w:val="1EEAA652"/>
    <w:rsid w:val="1EF83F2C"/>
    <w:rsid w:val="1EFD7980"/>
    <w:rsid w:val="1EFF5295"/>
    <w:rsid w:val="1F01204F"/>
    <w:rsid w:val="1F071B9A"/>
    <w:rsid w:val="1F095C2F"/>
    <w:rsid w:val="1F2484A0"/>
    <w:rsid w:val="1F254B60"/>
    <w:rsid w:val="1F2A40EF"/>
    <w:rsid w:val="1F2F4A34"/>
    <w:rsid w:val="1F30E8D2"/>
    <w:rsid w:val="1F391C3E"/>
    <w:rsid w:val="1F4CABD9"/>
    <w:rsid w:val="1F4F3CB4"/>
    <w:rsid w:val="1F57D77F"/>
    <w:rsid w:val="1F60ADDA"/>
    <w:rsid w:val="1F634385"/>
    <w:rsid w:val="1F6D6FFB"/>
    <w:rsid w:val="1F6FC6EE"/>
    <w:rsid w:val="1F707F12"/>
    <w:rsid w:val="1F78FC95"/>
    <w:rsid w:val="1F7E84B2"/>
    <w:rsid w:val="1F814442"/>
    <w:rsid w:val="1F9425E2"/>
    <w:rsid w:val="1F966825"/>
    <w:rsid w:val="1F9AF194"/>
    <w:rsid w:val="1FA2DB84"/>
    <w:rsid w:val="1FC60F52"/>
    <w:rsid w:val="1FD3DE67"/>
    <w:rsid w:val="1FE0C346"/>
    <w:rsid w:val="1FE1AD79"/>
    <w:rsid w:val="1FE8E378"/>
    <w:rsid w:val="1FF1A427"/>
    <w:rsid w:val="1FF8B79F"/>
    <w:rsid w:val="1FFF9AD1"/>
    <w:rsid w:val="1FFFCD36"/>
    <w:rsid w:val="2001AFDA"/>
    <w:rsid w:val="200558CC"/>
    <w:rsid w:val="2008D947"/>
    <w:rsid w:val="200B75AC"/>
    <w:rsid w:val="20190B88"/>
    <w:rsid w:val="20496309"/>
    <w:rsid w:val="205034F1"/>
    <w:rsid w:val="2052FAFC"/>
    <w:rsid w:val="206EB1C6"/>
    <w:rsid w:val="20731956"/>
    <w:rsid w:val="209B7ABF"/>
    <w:rsid w:val="20A88734"/>
    <w:rsid w:val="20A93767"/>
    <w:rsid w:val="20AB2937"/>
    <w:rsid w:val="20AF0360"/>
    <w:rsid w:val="20B44550"/>
    <w:rsid w:val="20F0ABA0"/>
    <w:rsid w:val="20FF5F11"/>
    <w:rsid w:val="210EB51C"/>
    <w:rsid w:val="2116A814"/>
    <w:rsid w:val="211A7129"/>
    <w:rsid w:val="211E3CD6"/>
    <w:rsid w:val="212E0063"/>
    <w:rsid w:val="2130C5B9"/>
    <w:rsid w:val="2139FB0A"/>
    <w:rsid w:val="2146082B"/>
    <w:rsid w:val="214C384C"/>
    <w:rsid w:val="2155F1D7"/>
    <w:rsid w:val="215BA04E"/>
    <w:rsid w:val="215E7837"/>
    <w:rsid w:val="21654E11"/>
    <w:rsid w:val="216B5F91"/>
    <w:rsid w:val="2170219A"/>
    <w:rsid w:val="217305F0"/>
    <w:rsid w:val="21933CC2"/>
    <w:rsid w:val="219C7E88"/>
    <w:rsid w:val="21A3CE0D"/>
    <w:rsid w:val="21A45732"/>
    <w:rsid w:val="21A61DA6"/>
    <w:rsid w:val="21C70D69"/>
    <w:rsid w:val="21C8B198"/>
    <w:rsid w:val="21C94AEA"/>
    <w:rsid w:val="21D04C2B"/>
    <w:rsid w:val="21D4D759"/>
    <w:rsid w:val="21D54B41"/>
    <w:rsid w:val="21DA14E7"/>
    <w:rsid w:val="21DE2D58"/>
    <w:rsid w:val="21E693C3"/>
    <w:rsid w:val="21F21C70"/>
    <w:rsid w:val="21FA947F"/>
    <w:rsid w:val="2204F7B0"/>
    <w:rsid w:val="220DAE78"/>
    <w:rsid w:val="2214FFAB"/>
    <w:rsid w:val="221D3243"/>
    <w:rsid w:val="2220775F"/>
    <w:rsid w:val="22243328"/>
    <w:rsid w:val="222789B1"/>
    <w:rsid w:val="222A22EF"/>
    <w:rsid w:val="222B63E1"/>
    <w:rsid w:val="223D3A72"/>
    <w:rsid w:val="22402A8D"/>
    <w:rsid w:val="2247FD6F"/>
    <w:rsid w:val="2249012A"/>
    <w:rsid w:val="2253D0A7"/>
    <w:rsid w:val="225D1C28"/>
    <w:rsid w:val="226DEDDF"/>
    <w:rsid w:val="2270A2D1"/>
    <w:rsid w:val="22736DF9"/>
    <w:rsid w:val="22737E7E"/>
    <w:rsid w:val="22740C1C"/>
    <w:rsid w:val="22772917"/>
    <w:rsid w:val="2277523C"/>
    <w:rsid w:val="228F4AF1"/>
    <w:rsid w:val="2292BA53"/>
    <w:rsid w:val="2298007A"/>
    <w:rsid w:val="229A994C"/>
    <w:rsid w:val="229C04D9"/>
    <w:rsid w:val="22A042DA"/>
    <w:rsid w:val="22A715B6"/>
    <w:rsid w:val="22CBDDD8"/>
    <w:rsid w:val="22CF3B9D"/>
    <w:rsid w:val="22D108D7"/>
    <w:rsid w:val="22D25C84"/>
    <w:rsid w:val="22D57F54"/>
    <w:rsid w:val="22D5D9C7"/>
    <w:rsid w:val="22ED612D"/>
    <w:rsid w:val="22FB7679"/>
    <w:rsid w:val="22FE78E4"/>
    <w:rsid w:val="22FF08B0"/>
    <w:rsid w:val="230299E0"/>
    <w:rsid w:val="23042D04"/>
    <w:rsid w:val="230BC0D5"/>
    <w:rsid w:val="230CCE20"/>
    <w:rsid w:val="23197AD9"/>
    <w:rsid w:val="231ACB84"/>
    <w:rsid w:val="231E3E96"/>
    <w:rsid w:val="231E7064"/>
    <w:rsid w:val="232A23C3"/>
    <w:rsid w:val="232F3C8D"/>
    <w:rsid w:val="233002A0"/>
    <w:rsid w:val="23364B7F"/>
    <w:rsid w:val="233714D1"/>
    <w:rsid w:val="234BA058"/>
    <w:rsid w:val="23585380"/>
    <w:rsid w:val="235D93B2"/>
    <w:rsid w:val="23622DEB"/>
    <w:rsid w:val="23632A5B"/>
    <w:rsid w:val="2363F460"/>
    <w:rsid w:val="23672E27"/>
    <w:rsid w:val="23693DE2"/>
    <w:rsid w:val="23723748"/>
    <w:rsid w:val="237C0259"/>
    <w:rsid w:val="2386E72F"/>
    <w:rsid w:val="2397D31B"/>
    <w:rsid w:val="239DEF9E"/>
    <w:rsid w:val="23A805A1"/>
    <w:rsid w:val="23AEC463"/>
    <w:rsid w:val="23AFC6BA"/>
    <w:rsid w:val="23B1C926"/>
    <w:rsid w:val="23B5DB3C"/>
    <w:rsid w:val="23B8A3CA"/>
    <w:rsid w:val="23EA49F7"/>
    <w:rsid w:val="23EF700C"/>
    <w:rsid w:val="23FDEBA2"/>
    <w:rsid w:val="23FF748B"/>
    <w:rsid w:val="24003162"/>
    <w:rsid w:val="2404F78B"/>
    <w:rsid w:val="24056CF7"/>
    <w:rsid w:val="24089A8E"/>
    <w:rsid w:val="2408CA5B"/>
    <w:rsid w:val="24154FF2"/>
    <w:rsid w:val="2437041F"/>
    <w:rsid w:val="2438FBCB"/>
    <w:rsid w:val="24496D8B"/>
    <w:rsid w:val="245F39E0"/>
    <w:rsid w:val="2461C03D"/>
    <w:rsid w:val="24633FC3"/>
    <w:rsid w:val="2463BD0E"/>
    <w:rsid w:val="2467F7EB"/>
    <w:rsid w:val="246B56B7"/>
    <w:rsid w:val="246C8FBA"/>
    <w:rsid w:val="246CB1FA"/>
    <w:rsid w:val="246DC5D9"/>
    <w:rsid w:val="247B0379"/>
    <w:rsid w:val="24813F9D"/>
    <w:rsid w:val="248521AD"/>
    <w:rsid w:val="24A47128"/>
    <w:rsid w:val="24BE6F67"/>
    <w:rsid w:val="24C85229"/>
    <w:rsid w:val="24CF45B0"/>
    <w:rsid w:val="24DD3E85"/>
    <w:rsid w:val="24E93A49"/>
    <w:rsid w:val="24EB1178"/>
    <w:rsid w:val="24FD6699"/>
    <w:rsid w:val="25038BB5"/>
    <w:rsid w:val="25092B6A"/>
    <w:rsid w:val="250A1F7C"/>
    <w:rsid w:val="25260BF1"/>
    <w:rsid w:val="252DBA4A"/>
    <w:rsid w:val="254357B0"/>
    <w:rsid w:val="255F980A"/>
    <w:rsid w:val="25656D45"/>
    <w:rsid w:val="256F147B"/>
    <w:rsid w:val="256F3D51"/>
    <w:rsid w:val="257760E7"/>
    <w:rsid w:val="257DED3A"/>
    <w:rsid w:val="257EF1A8"/>
    <w:rsid w:val="2584BE66"/>
    <w:rsid w:val="25895DC0"/>
    <w:rsid w:val="258CE390"/>
    <w:rsid w:val="25926E1E"/>
    <w:rsid w:val="25A2631A"/>
    <w:rsid w:val="25B1AFD0"/>
    <w:rsid w:val="25B1B0CA"/>
    <w:rsid w:val="25B52BFB"/>
    <w:rsid w:val="25C32B98"/>
    <w:rsid w:val="25C82D08"/>
    <w:rsid w:val="25D6442E"/>
    <w:rsid w:val="25D85474"/>
    <w:rsid w:val="25E2B2C9"/>
    <w:rsid w:val="25E4D8F0"/>
    <w:rsid w:val="25E7819A"/>
    <w:rsid w:val="25FA87D8"/>
    <w:rsid w:val="25FCDB71"/>
    <w:rsid w:val="261123B7"/>
    <w:rsid w:val="2617B961"/>
    <w:rsid w:val="261D2F0D"/>
    <w:rsid w:val="2622D792"/>
    <w:rsid w:val="26247F08"/>
    <w:rsid w:val="2624B445"/>
    <w:rsid w:val="2639BD06"/>
    <w:rsid w:val="263B52C8"/>
    <w:rsid w:val="264196B6"/>
    <w:rsid w:val="2644B748"/>
    <w:rsid w:val="264A3D1A"/>
    <w:rsid w:val="264AF9DE"/>
    <w:rsid w:val="264C2FF9"/>
    <w:rsid w:val="2657E111"/>
    <w:rsid w:val="26621667"/>
    <w:rsid w:val="2662F3F7"/>
    <w:rsid w:val="26722B1A"/>
    <w:rsid w:val="2678A235"/>
    <w:rsid w:val="267D2328"/>
    <w:rsid w:val="267EED94"/>
    <w:rsid w:val="2680E8C3"/>
    <w:rsid w:val="269AE624"/>
    <w:rsid w:val="26AAFA69"/>
    <w:rsid w:val="26AB08AC"/>
    <w:rsid w:val="26B8D663"/>
    <w:rsid w:val="26C1A66A"/>
    <w:rsid w:val="26C2A074"/>
    <w:rsid w:val="26C3FFAF"/>
    <w:rsid w:val="26CFFA88"/>
    <w:rsid w:val="26DD2C0A"/>
    <w:rsid w:val="26E5D2D7"/>
    <w:rsid w:val="26F7A7D2"/>
    <w:rsid w:val="27069D07"/>
    <w:rsid w:val="2706C5FB"/>
    <w:rsid w:val="2716B0D0"/>
    <w:rsid w:val="271ABBB4"/>
    <w:rsid w:val="2721B637"/>
    <w:rsid w:val="272D681F"/>
    <w:rsid w:val="274E7C3E"/>
    <w:rsid w:val="275C7FE0"/>
    <w:rsid w:val="27631242"/>
    <w:rsid w:val="27668BBD"/>
    <w:rsid w:val="277F6B25"/>
    <w:rsid w:val="27859432"/>
    <w:rsid w:val="278B4B92"/>
    <w:rsid w:val="278C3EAB"/>
    <w:rsid w:val="278D9058"/>
    <w:rsid w:val="2793282F"/>
    <w:rsid w:val="27950ED1"/>
    <w:rsid w:val="279A177D"/>
    <w:rsid w:val="27AB0178"/>
    <w:rsid w:val="27B2BC8B"/>
    <w:rsid w:val="27B6449A"/>
    <w:rsid w:val="27B6DE27"/>
    <w:rsid w:val="27B71C6E"/>
    <w:rsid w:val="27B7D5CE"/>
    <w:rsid w:val="27BABDF2"/>
    <w:rsid w:val="27BEF60B"/>
    <w:rsid w:val="27C90DAB"/>
    <w:rsid w:val="27CB5495"/>
    <w:rsid w:val="27D08C7B"/>
    <w:rsid w:val="27DA29D7"/>
    <w:rsid w:val="27F06357"/>
    <w:rsid w:val="27FBD6F8"/>
    <w:rsid w:val="27FF9593"/>
    <w:rsid w:val="280E8D00"/>
    <w:rsid w:val="28120265"/>
    <w:rsid w:val="2818401F"/>
    <w:rsid w:val="28253964"/>
    <w:rsid w:val="282C954B"/>
    <w:rsid w:val="28358BE8"/>
    <w:rsid w:val="28396FA7"/>
    <w:rsid w:val="2840BB5B"/>
    <w:rsid w:val="2842867C"/>
    <w:rsid w:val="28475E17"/>
    <w:rsid w:val="285466D6"/>
    <w:rsid w:val="285C26DE"/>
    <w:rsid w:val="28621C14"/>
    <w:rsid w:val="286AC000"/>
    <w:rsid w:val="286D00A2"/>
    <w:rsid w:val="286E4205"/>
    <w:rsid w:val="28766FCA"/>
    <w:rsid w:val="288768C1"/>
    <w:rsid w:val="288E6181"/>
    <w:rsid w:val="288F8C15"/>
    <w:rsid w:val="289103E1"/>
    <w:rsid w:val="28910C02"/>
    <w:rsid w:val="289C34BA"/>
    <w:rsid w:val="28AA4426"/>
    <w:rsid w:val="28ABE03C"/>
    <w:rsid w:val="28B094E0"/>
    <w:rsid w:val="28C39BC3"/>
    <w:rsid w:val="28C93B89"/>
    <w:rsid w:val="28CBBB27"/>
    <w:rsid w:val="28CF69D2"/>
    <w:rsid w:val="28DB66EA"/>
    <w:rsid w:val="28ECFEAA"/>
    <w:rsid w:val="28F811E3"/>
    <w:rsid w:val="28F8D34A"/>
    <w:rsid w:val="290757B0"/>
    <w:rsid w:val="290A6D9E"/>
    <w:rsid w:val="290FA9E8"/>
    <w:rsid w:val="2918E4FE"/>
    <w:rsid w:val="29214A39"/>
    <w:rsid w:val="2936184A"/>
    <w:rsid w:val="293F9A82"/>
    <w:rsid w:val="2949221C"/>
    <w:rsid w:val="29494FAB"/>
    <w:rsid w:val="29532F06"/>
    <w:rsid w:val="295915AF"/>
    <w:rsid w:val="29670435"/>
    <w:rsid w:val="29694F8F"/>
    <w:rsid w:val="296A6E82"/>
    <w:rsid w:val="296C620E"/>
    <w:rsid w:val="29704CCC"/>
    <w:rsid w:val="297898FF"/>
    <w:rsid w:val="29889C3D"/>
    <w:rsid w:val="2995FBA8"/>
    <w:rsid w:val="29970645"/>
    <w:rsid w:val="29996E77"/>
    <w:rsid w:val="299C52D2"/>
    <w:rsid w:val="29A3B46E"/>
    <w:rsid w:val="29A53B53"/>
    <w:rsid w:val="29AC68FD"/>
    <w:rsid w:val="29B6057F"/>
    <w:rsid w:val="29D42FB4"/>
    <w:rsid w:val="29D63009"/>
    <w:rsid w:val="29D782EA"/>
    <w:rsid w:val="29DA0D3A"/>
    <w:rsid w:val="29DEC547"/>
    <w:rsid w:val="29E0A180"/>
    <w:rsid w:val="29F044FB"/>
    <w:rsid w:val="29F9A128"/>
    <w:rsid w:val="29FB81F4"/>
    <w:rsid w:val="29FCBE9A"/>
    <w:rsid w:val="29FD98F0"/>
    <w:rsid w:val="2A1EAF69"/>
    <w:rsid w:val="2A3BF268"/>
    <w:rsid w:val="2A40FB96"/>
    <w:rsid w:val="2A42FF0B"/>
    <w:rsid w:val="2A52EB94"/>
    <w:rsid w:val="2A5785F5"/>
    <w:rsid w:val="2A5AD06B"/>
    <w:rsid w:val="2A60D40C"/>
    <w:rsid w:val="2A659C7E"/>
    <w:rsid w:val="2A6BD632"/>
    <w:rsid w:val="2A6E8090"/>
    <w:rsid w:val="2A831D92"/>
    <w:rsid w:val="2AAAF08B"/>
    <w:rsid w:val="2AABEC24"/>
    <w:rsid w:val="2AB30B9B"/>
    <w:rsid w:val="2AB3F23C"/>
    <w:rsid w:val="2ACAE929"/>
    <w:rsid w:val="2ACB753D"/>
    <w:rsid w:val="2ACC8BEC"/>
    <w:rsid w:val="2ADC7978"/>
    <w:rsid w:val="2AE4FC5E"/>
    <w:rsid w:val="2AE77DEC"/>
    <w:rsid w:val="2AE93547"/>
    <w:rsid w:val="2AEF7209"/>
    <w:rsid w:val="2AF1F9EA"/>
    <w:rsid w:val="2AF365D3"/>
    <w:rsid w:val="2AF6BE08"/>
    <w:rsid w:val="2AF85863"/>
    <w:rsid w:val="2AFBED6D"/>
    <w:rsid w:val="2B00943B"/>
    <w:rsid w:val="2B01A5A9"/>
    <w:rsid w:val="2B030E7B"/>
    <w:rsid w:val="2B05F814"/>
    <w:rsid w:val="2B0F1A90"/>
    <w:rsid w:val="2B215AE2"/>
    <w:rsid w:val="2B2CF652"/>
    <w:rsid w:val="2B347332"/>
    <w:rsid w:val="2B6C781A"/>
    <w:rsid w:val="2B7E9708"/>
    <w:rsid w:val="2B8D161F"/>
    <w:rsid w:val="2B96EA69"/>
    <w:rsid w:val="2BA32372"/>
    <w:rsid w:val="2BAD4F86"/>
    <w:rsid w:val="2BAE4E7F"/>
    <w:rsid w:val="2BAF4270"/>
    <w:rsid w:val="2BB4D79F"/>
    <w:rsid w:val="2BB961AE"/>
    <w:rsid w:val="2BD39148"/>
    <w:rsid w:val="2BDAC839"/>
    <w:rsid w:val="2BE664CE"/>
    <w:rsid w:val="2BE83048"/>
    <w:rsid w:val="2BFEC77E"/>
    <w:rsid w:val="2C0BA79B"/>
    <w:rsid w:val="2C140BD4"/>
    <w:rsid w:val="2C197303"/>
    <w:rsid w:val="2C1C9FBF"/>
    <w:rsid w:val="2C1D59AE"/>
    <w:rsid w:val="2C21B0CD"/>
    <w:rsid w:val="2C284FD0"/>
    <w:rsid w:val="2C37C2CB"/>
    <w:rsid w:val="2C4C3C66"/>
    <w:rsid w:val="2C4EE94A"/>
    <w:rsid w:val="2C5DE23E"/>
    <w:rsid w:val="2C5F32FA"/>
    <w:rsid w:val="2C69F94E"/>
    <w:rsid w:val="2C7273E7"/>
    <w:rsid w:val="2C756C7A"/>
    <w:rsid w:val="2C859AA5"/>
    <w:rsid w:val="2C89635D"/>
    <w:rsid w:val="2C9FA6C9"/>
    <w:rsid w:val="2CECF5D3"/>
    <w:rsid w:val="2D069F3A"/>
    <w:rsid w:val="2D0FADA7"/>
    <w:rsid w:val="2D112092"/>
    <w:rsid w:val="2D1555A9"/>
    <w:rsid w:val="2D171514"/>
    <w:rsid w:val="2D24E4DD"/>
    <w:rsid w:val="2D387266"/>
    <w:rsid w:val="2D3A7C98"/>
    <w:rsid w:val="2D4514B9"/>
    <w:rsid w:val="2D5C3948"/>
    <w:rsid w:val="2D6386C5"/>
    <w:rsid w:val="2D7ABCF9"/>
    <w:rsid w:val="2D8388D7"/>
    <w:rsid w:val="2D96AD99"/>
    <w:rsid w:val="2D9E7621"/>
    <w:rsid w:val="2DABD330"/>
    <w:rsid w:val="2DB54F0B"/>
    <w:rsid w:val="2DC1BDC4"/>
    <w:rsid w:val="2DF0BC73"/>
    <w:rsid w:val="2DF3725E"/>
    <w:rsid w:val="2DFC503F"/>
    <w:rsid w:val="2E0075BE"/>
    <w:rsid w:val="2E058FC5"/>
    <w:rsid w:val="2E072FD6"/>
    <w:rsid w:val="2E0C2FBE"/>
    <w:rsid w:val="2E0E2EB3"/>
    <w:rsid w:val="2E10971B"/>
    <w:rsid w:val="2E161FD9"/>
    <w:rsid w:val="2E293250"/>
    <w:rsid w:val="2E2AFB9B"/>
    <w:rsid w:val="2E33E3FE"/>
    <w:rsid w:val="2E340F3D"/>
    <w:rsid w:val="2E484CFD"/>
    <w:rsid w:val="2E522BA0"/>
    <w:rsid w:val="2E57CF74"/>
    <w:rsid w:val="2E5A2151"/>
    <w:rsid w:val="2E5DE89F"/>
    <w:rsid w:val="2E5FE197"/>
    <w:rsid w:val="2E6DBB2B"/>
    <w:rsid w:val="2E71EB8A"/>
    <w:rsid w:val="2E752570"/>
    <w:rsid w:val="2E7BF63E"/>
    <w:rsid w:val="2E94E07A"/>
    <w:rsid w:val="2E98D0A9"/>
    <w:rsid w:val="2E9D7741"/>
    <w:rsid w:val="2EB53431"/>
    <w:rsid w:val="2EBD793C"/>
    <w:rsid w:val="2EBECB96"/>
    <w:rsid w:val="2EC34C01"/>
    <w:rsid w:val="2ED5CB8A"/>
    <w:rsid w:val="2EDA3AB1"/>
    <w:rsid w:val="2EEB938D"/>
    <w:rsid w:val="2EF0536F"/>
    <w:rsid w:val="2EF5A58E"/>
    <w:rsid w:val="2EFE0EDF"/>
    <w:rsid w:val="2F044771"/>
    <w:rsid w:val="2F0540C8"/>
    <w:rsid w:val="2F13CEAF"/>
    <w:rsid w:val="2F201535"/>
    <w:rsid w:val="2F2147A8"/>
    <w:rsid w:val="2F240A6A"/>
    <w:rsid w:val="2F2769DB"/>
    <w:rsid w:val="2F29AC1E"/>
    <w:rsid w:val="2F372FB2"/>
    <w:rsid w:val="2F37F9AA"/>
    <w:rsid w:val="2F48C0CF"/>
    <w:rsid w:val="2F55615F"/>
    <w:rsid w:val="2F5A1FD0"/>
    <w:rsid w:val="2F635A57"/>
    <w:rsid w:val="2F6848A7"/>
    <w:rsid w:val="2F69A10E"/>
    <w:rsid w:val="2F70E34C"/>
    <w:rsid w:val="2F849099"/>
    <w:rsid w:val="2F84EF08"/>
    <w:rsid w:val="2F8E0FA3"/>
    <w:rsid w:val="2F98A0C3"/>
    <w:rsid w:val="2FA03C9E"/>
    <w:rsid w:val="2FA7CA64"/>
    <w:rsid w:val="2FB654CC"/>
    <w:rsid w:val="2FB9777C"/>
    <w:rsid w:val="2FBC1ED1"/>
    <w:rsid w:val="2FC05A42"/>
    <w:rsid w:val="2FC3F208"/>
    <w:rsid w:val="2FDFFAE8"/>
    <w:rsid w:val="2FE3B736"/>
    <w:rsid w:val="2FE654D9"/>
    <w:rsid w:val="2FF5D9F5"/>
    <w:rsid w:val="2FF6B585"/>
    <w:rsid w:val="300BC3B9"/>
    <w:rsid w:val="30197A1A"/>
    <w:rsid w:val="301F8F86"/>
    <w:rsid w:val="302002E4"/>
    <w:rsid w:val="30299132"/>
    <w:rsid w:val="30357A45"/>
    <w:rsid w:val="303D4C9D"/>
    <w:rsid w:val="30514B81"/>
    <w:rsid w:val="3052D619"/>
    <w:rsid w:val="306621E4"/>
    <w:rsid w:val="3069B6FD"/>
    <w:rsid w:val="306A8C73"/>
    <w:rsid w:val="306C1C15"/>
    <w:rsid w:val="3072D8EC"/>
    <w:rsid w:val="30785956"/>
    <w:rsid w:val="307EDAE7"/>
    <w:rsid w:val="30809B6A"/>
    <w:rsid w:val="30850B82"/>
    <w:rsid w:val="308CB092"/>
    <w:rsid w:val="3096EA11"/>
    <w:rsid w:val="30A66964"/>
    <w:rsid w:val="30AAF2BD"/>
    <w:rsid w:val="30B4C7D9"/>
    <w:rsid w:val="30BC4772"/>
    <w:rsid w:val="30D00C4C"/>
    <w:rsid w:val="30D955C1"/>
    <w:rsid w:val="30D9ED39"/>
    <w:rsid w:val="30DBC0DA"/>
    <w:rsid w:val="30DD412A"/>
    <w:rsid w:val="30E0F049"/>
    <w:rsid w:val="30E624C7"/>
    <w:rsid w:val="30EEA9AC"/>
    <w:rsid w:val="30F1C292"/>
    <w:rsid w:val="30F404E6"/>
    <w:rsid w:val="3101F924"/>
    <w:rsid w:val="31022141"/>
    <w:rsid w:val="3106869D"/>
    <w:rsid w:val="3112FF16"/>
    <w:rsid w:val="311B764B"/>
    <w:rsid w:val="31233778"/>
    <w:rsid w:val="3126D1F1"/>
    <w:rsid w:val="312A8D14"/>
    <w:rsid w:val="312AF579"/>
    <w:rsid w:val="312CFE4C"/>
    <w:rsid w:val="31387F47"/>
    <w:rsid w:val="313EEE66"/>
    <w:rsid w:val="314293BA"/>
    <w:rsid w:val="3142F08B"/>
    <w:rsid w:val="314315A6"/>
    <w:rsid w:val="314638C4"/>
    <w:rsid w:val="315C4F16"/>
    <w:rsid w:val="316617E2"/>
    <w:rsid w:val="316CF8D3"/>
    <w:rsid w:val="31710DD5"/>
    <w:rsid w:val="31968339"/>
    <w:rsid w:val="3197F2CE"/>
    <w:rsid w:val="31999814"/>
    <w:rsid w:val="319C2AF9"/>
    <w:rsid w:val="31A9DEE4"/>
    <w:rsid w:val="31ABB53A"/>
    <w:rsid w:val="31C5B60F"/>
    <w:rsid w:val="31CB82AF"/>
    <w:rsid w:val="31CBF759"/>
    <w:rsid w:val="31D5E6B0"/>
    <w:rsid w:val="31D5FD41"/>
    <w:rsid w:val="31EBA1DC"/>
    <w:rsid w:val="31EDE81A"/>
    <w:rsid w:val="320DCD9A"/>
    <w:rsid w:val="32132ECC"/>
    <w:rsid w:val="322997D9"/>
    <w:rsid w:val="3229CA68"/>
    <w:rsid w:val="3232D0F7"/>
    <w:rsid w:val="32403C15"/>
    <w:rsid w:val="3249D16C"/>
    <w:rsid w:val="325BDC25"/>
    <w:rsid w:val="325FFCDB"/>
    <w:rsid w:val="32743834"/>
    <w:rsid w:val="32763651"/>
    <w:rsid w:val="327C99E8"/>
    <w:rsid w:val="3282FF5C"/>
    <w:rsid w:val="3286E5AC"/>
    <w:rsid w:val="328B5285"/>
    <w:rsid w:val="328EAB14"/>
    <w:rsid w:val="32AB4C07"/>
    <w:rsid w:val="32AC1012"/>
    <w:rsid w:val="32D4D905"/>
    <w:rsid w:val="32DCD00D"/>
    <w:rsid w:val="32EF33E9"/>
    <w:rsid w:val="330107F4"/>
    <w:rsid w:val="33038D26"/>
    <w:rsid w:val="3308BB15"/>
    <w:rsid w:val="3308EB50"/>
    <w:rsid w:val="331114EA"/>
    <w:rsid w:val="3312F894"/>
    <w:rsid w:val="33161151"/>
    <w:rsid w:val="333526C5"/>
    <w:rsid w:val="33590152"/>
    <w:rsid w:val="33596A22"/>
    <w:rsid w:val="336DA67B"/>
    <w:rsid w:val="33701489"/>
    <w:rsid w:val="33718E73"/>
    <w:rsid w:val="33738CC6"/>
    <w:rsid w:val="33788EF2"/>
    <w:rsid w:val="33857D3D"/>
    <w:rsid w:val="338CC084"/>
    <w:rsid w:val="33908C73"/>
    <w:rsid w:val="33995D3C"/>
    <w:rsid w:val="339F4554"/>
    <w:rsid w:val="33A04123"/>
    <w:rsid w:val="33A19DA1"/>
    <w:rsid w:val="33B0FBD4"/>
    <w:rsid w:val="33B92168"/>
    <w:rsid w:val="33BC45B9"/>
    <w:rsid w:val="33C2419B"/>
    <w:rsid w:val="33CB9B1E"/>
    <w:rsid w:val="33CEC91B"/>
    <w:rsid w:val="33D0D084"/>
    <w:rsid w:val="33D1BCEF"/>
    <w:rsid w:val="33E561C3"/>
    <w:rsid w:val="33E928A6"/>
    <w:rsid w:val="33EF3EED"/>
    <w:rsid w:val="33F496F4"/>
    <w:rsid w:val="33FB0887"/>
    <w:rsid w:val="34016773"/>
    <w:rsid w:val="3404CC63"/>
    <w:rsid w:val="3405B76F"/>
    <w:rsid w:val="3408A1EB"/>
    <w:rsid w:val="340D7AA1"/>
    <w:rsid w:val="341458CE"/>
    <w:rsid w:val="34193F08"/>
    <w:rsid w:val="34292135"/>
    <w:rsid w:val="342949DB"/>
    <w:rsid w:val="342954A1"/>
    <w:rsid w:val="3444753D"/>
    <w:rsid w:val="345901C6"/>
    <w:rsid w:val="3460F719"/>
    <w:rsid w:val="3468E8F6"/>
    <w:rsid w:val="347854C1"/>
    <w:rsid w:val="3479F4C3"/>
    <w:rsid w:val="347CCCE7"/>
    <w:rsid w:val="34813B99"/>
    <w:rsid w:val="34831829"/>
    <w:rsid w:val="3484DDF5"/>
    <w:rsid w:val="34881AB4"/>
    <w:rsid w:val="3490B962"/>
    <w:rsid w:val="3491D72E"/>
    <w:rsid w:val="349C748C"/>
    <w:rsid w:val="34A613FA"/>
    <w:rsid w:val="34A9B6DC"/>
    <w:rsid w:val="34AAF520"/>
    <w:rsid w:val="34AE4BF5"/>
    <w:rsid w:val="34B91A00"/>
    <w:rsid w:val="34BD00AA"/>
    <w:rsid w:val="34D5BD61"/>
    <w:rsid w:val="34DE4BD6"/>
    <w:rsid w:val="34DECCF6"/>
    <w:rsid w:val="34E0D851"/>
    <w:rsid w:val="34E2E74B"/>
    <w:rsid w:val="34EB17F5"/>
    <w:rsid w:val="34EBFE5B"/>
    <w:rsid w:val="34EFF502"/>
    <w:rsid w:val="34F62063"/>
    <w:rsid w:val="35047AD4"/>
    <w:rsid w:val="3505DA21"/>
    <w:rsid w:val="35100086"/>
    <w:rsid w:val="35167F43"/>
    <w:rsid w:val="35196B78"/>
    <w:rsid w:val="351FF12F"/>
    <w:rsid w:val="3525A95E"/>
    <w:rsid w:val="353CF14F"/>
    <w:rsid w:val="35524C6A"/>
    <w:rsid w:val="3559F598"/>
    <w:rsid w:val="355E4E37"/>
    <w:rsid w:val="356F0190"/>
    <w:rsid w:val="3584F811"/>
    <w:rsid w:val="359B015F"/>
    <w:rsid w:val="35A62C8C"/>
    <w:rsid w:val="35AA0558"/>
    <w:rsid w:val="35AB99C5"/>
    <w:rsid w:val="35B27A31"/>
    <w:rsid w:val="35B49A21"/>
    <w:rsid w:val="35BDCBC8"/>
    <w:rsid w:val="35C94481"/>
    <w:rsid w:val="35C96577"/>
    <w:rsid w:val="35D44A7B"/>
    <w:rsid w:val="35D76759"/>
    <w:rsid w:val="35DEEAB5"/>
    <w:rsid w:val="35E099B0"/>
    <w:rsid w:val="35E4C96A"/>
    <w:rsid w:val="35F29A84"/>
    <w:rsid w:val="35F3BE0D"/>
    <w:rsid w:val="3609B2E5"/>
    <w:rsid w:val="360EDB74"/>
    <w:rsid w:val="36108221"/>
    <w:rsid w:val="3610A42E"/>
    <w:rsid w:val="361A129E"/>
    <w:rsid w:val="36277B46"/>
    <w:rsid w:val="362E4380"/>
    <w:rsid w:val="362F012A"/>
    <w:rsid w:val="362F0343"/>
    <w:rsid w:val="3633ED7C"/>
    <w:rsid w:val="3634CE38"/>
    <w:rsid w:val="363B64EF"/>
    <w:rsid w:val="364157D8"/>
    <w:rsid w:val="36423301"/>
    <w:rsid w:val="36423D12"/>
    <w:rsid w:val="3642F34E"/>
    <w:rsid w:val="3643139A"/>
    <w:rsid w:val="365082CB"/>
    <w:rsid w:val="365A28C6"/>
    <w:rsid w:val="36709A3F"/>
    <w:rsid w:val="367253F9"/>
    <w:rsid w:val="3677508C"/>
    <w:rsid w:val="367BE87F"/>
    <w:rsid w:val="36800212"/>
    <w:rsid w:val="3698BA5F"/>
    <w:rsid w:val="36B2F480"/>
    <w:rsid w:val="36B8579E"/>
    <w:rsid w:val="36BC8A90"/>
    <w:rsid w:val="36BE3F9B"/>
    <w:rsid w:val="36C1E01E"/>
    <w:rsid w:val="36C7E374"/>
    <w:rsid w:val="36CFC28D"/>
    <w:rsid w:val="36EBC59C"/>
    <w:rsid w:val="36EEF4FE"/>
    <w:rsid w:val="36FAB174"/>
    <w:rsid w:val="371534A5"/>
    <w:rsid w:val="371907EC"/>
    <w:rsid w:val="372682EA"/>
    <w:rsid w:val="372A7CB4"/>
    <w:rsid w:val="372EFB8C"/>
    <w:rsid w:val="372F0A05"/>
    <w:rsid w:val="3730A71D"/>
    <w:rsid w:val="3734ED00"/>
    <w:rsid w:val="3735E957"/>
    <w:rsid w:val="3736ED2F"/>
    <w:rsid w:val="373866C1"/>
    <w:rsid w:val="373D3503"/>
    <w:rsid w:val="373F9788"/>
    <w:rsid w:val="3754EF8B"/>
    <w:rsid w:val="375AC1B6"/>
    <w:rsid w:val="37628BF1"/>
    <w:rsid w:val="376DBFD1"/>
    <w:rsid w:val="377385F4"/>
    <w:rsid w:val="378DAF56"/>
    <w:rsid w:val="37903C1C"/>
    <w:rsid w:val="37997CD3"/>
    <w:rsid w:val="379C2AC6"/>
    <w:rsid w:val="37A1DB9A"/>
    <w:rsid w:val="37AD4065"/>
    <w:rsid w:val="37AF02C8"/>
    <w:rsid w:val="37B126E8"/>
    <w:rsid w:val="37B4CEDD"/>
    <w:rsid w:val="37B92AF0"/>
    <w:rsid w:val="37D669A7"/>
    <w:rsid w:val="37D67908"/>
    <w:rsid w:val="37E17A7C"/>
    <w:rsid w:val="37E64078"/>
    <w:rsid w:val="37F09EF0"/>
    <w:rsid w:val="37F2C52A"/>
    <w:rsid w:val="37F7C40B"/>
    <w:rsid w:val="37FD25C0"/>
    <w:rsid w:val="38007408"/>
    <w:rsid w:val="3806283E"/>
    <w:rsid w:val="3810170C"/>
    <w:rsid w:val="38114209"/>
    <w:rsid w:val="381CFAE7"/>
    <w:rsid w:val="38312D8C"/>
    <w:rsid w:val="3831E459"/>
    <w:rsid w:val="3836EDB6"/>
    <w:rsid w:val="38403233"/>
    <w:rsid w:val="3858B373"/>
    <w:rsid w:val="385C27AA"/>
    <w:rsid w:val="385EDB79"/>
    <w:rsid w:val="38610170"/>
    <w:rsid w:val="38745F59"/>
    <w:rsid w:val="3875CD34"/>
    <w:rsid w:val="38784721"/>
    <w:rsid w:val="388479C9"/>
    <w:rsid w:val="388FA920"/>
    <w:rsid w:val="389703B1"/>
    <w:rsid w:val="3898D9F3"/>
    <w:rsid w:val="389A8812"/>
    <w:rsid w:val="38BB8011"/>
    <w:rsid w:val="38CCDF71"/>
    <w:rsid w:val="38D2D643"/>
    <w:rsid w:val="38E83930"/>
    <w:rsid w:val="38F59DC6"/>
    <w:rsid w:val="39084C6A"/>
    <w:rsid w:val="3909EBD2"/>
    <w:rsid w:val="390E0420"/>
    <w:rsid w:val="39132C72"/>
    <w:rsid w:val="391EBC90"/>
    <w:rsid w:val="391EE020"/>
    <w:rsid w:val="39241612"/>
    <w:rsid w:val="392B8919"/>
    <w:rsid w:val="393264E0"/>
    <w:rsid w:val="39373B78"/>
    <w:rsid w:val="393A14CB"/>
    <w:rsid w:val="393BA822"/>
    <w:rsid w:val="39407889"/>
    <w:rsid w:val="394972A4"/>
    <w:rsid w:val="394AA64E"/>
    <w:rsid w:val="39664BB7"/>
    <w:rsid w:val="396B9C24"/>
    <w:rsid w:val="396C67D6"/>
    <w:rsid w:val="396E2EA1"/>
    <w:rsid w:val="39745C90"/>
    <w:rsid w:val="397AE7CE"/>
    <w:rsid w:val="39812C8B"/>
    <w:rsid w:val="3985DE78"/>
    <w:rsid w:val="39993F47"/>
    <w:rsid w:val="39A39B51"/>
    <w:rsid w:val="39A9CB72"/>
    <w:rsid w:val="39ABB9F7"/>
    <w:rsid w:val="39B1A77B"/>
    <w:rsid w:val="39BFA6E4"/>
    <w:rsid w:val="39C27CA8"/>
    <w:rsid w:val="39C49E3A"/>
    <w:rsid w:val="39C8378F"/>
    <w:rsid w:val="39CCEBB4"/>
    <w:rsid w:val="39CEF3CD"/>
    <w:rsid w:val="39EA2CBC"/>
    <w:rsid w:val="39EB7A54"/>
    <w:rsid w:val="39FB9D61"/>
    <w:rsid w:val="39FCE74C"/>
    <w:rsid w:val="39FD902C"/>
    <w:rsid w:val="39FDD5BA"/>
    <w:rsid w:val="39FF8CF7"/>
    <w:rsid w:val="3A000ACD"/>
    <w:rsid w:val="3A04B575"/>
    <w:rsid w:val="3A0C8FF3"/>
    <w:rsid w:val="3A0E930D"/>
    <w:rsid w:val="3A0ED82D"/>
    <w:rsid w:val="3A17C31E"/>
    <w:rsid w:val="3A1B5912"/>
    <w:rsid w:val="3A1F388C"/>
    <w:rsid w:val="3A45D6C4"/>
    <w:rsid w:val="3A512251"/>
    <w:rsid w:val="3A63D629"/>
    <w:rsid w:val="3A6D2629"/>
    <w:rsid w:val="3A73F90E"/>
    <w:rsid w:val="3A776B58"/>
    <w:rsid w:val="3A889D84"/>
    <w:rsid w:val="3A967484"/>
    <w:rsid w:val="3A9B239D"/>
    <w:rsid w:val="3AA8BA04"/>
    <w:rsid w:val="3AACC64A"/>
    <w:rsid w:val="3AB6A8BA"/>
    <w:rsid w:val="3ABC0103"/>
    <w:rsid w:val="3ABCBEB1"/>
    <w:rsid w:val="3AC001BC"/>
    <w:rsid w:val="3AC14FB1"/>
    <w:rsid w:val="3AC31A12"/>
    <w:rsid w:val="3AC8DB37"/>
    <w:rsid w:val="3AE69EE6"/>
    <w:rsid w:val="3AEDE088"/>
    <w:rsid w:val="3AF45971"/>
    <w:rsid w:val="3AF5A1AA"/>
    <w:rsid w:val="3B0000F4"/>
    <w:rsid w:val="3B02041C"/>
    <w:rsid w:val="3B023705"/>
    <w:rsid w:val="3B03D90D"/>
    <w:rsid w:val="3B0CD7A3"/>
    <w:rsid w:val="3B1F39ED"/>
    <w:rsid w:val="3B2393BE"/>
    <w:rsid w:val="3B2B46BA"/>
    <w:rsid w:val="3B41B3AC"/>
    <w:rsid w:val="3B4F1AB0"/>
    <w:rsid w:val="3B50CFDC"/>
    <w:rsid w:val="3B524A99"/>
    <w:rsid w:val="3B54A057"/>
    <w:rsid w:val="3B6F23B7"/>
    <w:rsid w:val="3B7F2D02"/>
    <w:rsid w:val="3B81A219"/>
    <w:rsid w:val="3B876909"/>
    <w:rsid w:val="3B8D88B1"/>
    <w:rsid w:val="3B9B36E7"/>
    <w:rsid w:val="3B9B7650"/>
    <w:rsid w:val="3B9C15B3"/>
    <w:rsid w:val="3BA5BCDC"/>
    <w:rsid w:val="3BA77585"/>
    <w:rsid w:val="3BA8C39D"/>
    <w:rsid w:val="3BAB2621"/>
    <w:rsid w:val="3BBCB819"/>
    <w:rsid w:val="3BC1A4CD"/>
    <w:rsid w:val="3BC7D43B"/>
    <w:rsid w:val="3BD4E35C"/>
    <w:rsid w:val="3BD73F8E"/>
    <w:rsid w:val="3BDBAC1D"/>
    <w:rsid w:val="3BE00AB5"/>
    <w:rsid w:val="3BECE3F3"/>
    <w:rsid w:val="3BF08C18"/>
    <w:rsid w:val="3BF20ECC"/>
    <w:rsid w:val="3BFBF02F"/>
    <w:rsid w:val="3C004AF8"/>
    <w:rsid w:val="3C136FE8"/>
    <w:rsid w:val="3C15DE0F"/>
    <w:rsid w:val="3C1CDB56"/>
    <w:rsid w:val="3C1E64E3"/>
    <w:rsid w:val="3C2044E5"/>
    <w:rsid w:val="3C22C149"/>
    <w:rsid w:val="3C2EC09A"/>
    <w:rsid w:val="3C311E77"/>
    <w:rsid w:val="3C39279F"/>
    <w:rsid w:val="3C41B752"/>
    <w:rsid w:val="3C428EF6"/>
    <w:rsid w:val="3C4769C0"/>
    <w:rsid w:val="3C5D5C05"/>
    <w:rsid w:val="3C624AED"/>
    <w:rsid w:val="3C71C9BA"/>
    <w:rsid w:val="3C791068"/>
    <w:rsid w:val="3C903077"/>
    <w:rsid w:val="3C9C1596"/>
    <w:rsid w:val="3CABD89E"/>
    <w:rsid w:val="3CAED097"/>
    <w:rsid w:val="3CC65F18"/>
    <w:rsid w:val="3CCB5E0C"/>
    <w:rsid w:val="3CD11F31"/>
    <w:rsid w:val="3CD51ABA"/>
    <w:rsid w:val="3CDF06B0"/>
    <w:rsid w:val="3CDFDCE4"/>
    <w:rsid w:val="3CE5836A"/>
    <w:rsid w:val="3CF9779D"/>
    <w:rsid w:val="3CFB1ED7"/>
    <w:rsid w:val="3CFEA8B1"/>
    <w:rsid w:val="3D0699C5"/>
    <w:rsid w:val="3D08D636"/>
    <w:rsid w:val="3D1B3156"/>
    <w:rsid w:val="3D26B98B"/>
    <w:rsid w:val="3D276FFC"/>
    <w:rsid w:val="3D32F70D"/>
    <w:rsid w:val="3D38BA69"/>
    <w:rsid w:val="3D392FA5"/>
    <w:rsid w:val="3D3F6886"/>
    <w:rsid w:val="3D43EDDC"/>
    <w:rsid w:val="3D46A406"/>
    <w:rsid w:val="3D489E1F"/>
    <w:rsid w:val="3D49640B"/>
    <w:rsid w:val="3D52D087"/>
    <w:rsid w:val="3D538AA7"/>
    <w:rsid w:val="3D643BE4"/>
    <w:rsid w:val="3D685688"/>
    <w:rsid w:val="3D6A318F"/>
    <w:rsid w:val="3D71816D"/>
    <w:rsid w:val="3D73A17B"/>
    <w:rsid w:val="3D7C2895"/>
    <w:rsid w:val="3D89E779"/>
    <w:rsid w:val="3D8E1F1B"/>
    <w:rsid w:val="3D910A5B"/>
    <w:rsid w:val="3DA20B66"/>
    <w:rsid w:val="3DABF1CC"/>
    <w:rsid w:val="3DC410DA"/>
    <w:rsid w:val="3DCF49AF"/>
    <w:rsid w:val="3DDD08C4"/>
    <w:rsid w:val="3DEC72CC"/>
    <w:rsid w:val="3DFA60C5"/>
    <w:rsid w:val="3E091497"/>
    <w:rsid w:val="3E0B1255"/>
    <w:rsid w:val="3E20F539"/>
    <w:rsid w:val="3E2AFD0C"/>
    <w:rsid w:val="3E3576CD"/>
    <w:rsid w:val="3E3BF601"/>
    <w:rsid w:val="3E3E5626"/>
    <w:rsid w:val="3E404995"/>
    <w:rsid w:val="3E4C7F35"/>
    <w:rsid w:val="3E4FAB5E"/>
    <w:rsid w:val="3E503ADA"/>
    <w:rsid w:val="3E5085CA"/>
    <w:rsid w:val="3E5B5A59"/>
    <w:rsid w:val="3E5EBEBD"/>
    <w:rsid w:val="3E60C9A0"/>
    <w:rsid w:val="3E6326B8"/>
    <w:rsid w:val="3E657D31"/>
    <w:rsid w:val="3E659649"/>
    <w:rsid w:val="3E6D0709"/>
    <w:rsid w:val="3E74BFEC"/>
    <w:rsid w:val="3E793AC9"/>
    <w:rsid w:val="3E7C235D"/>
    <w:rsid w:val="3E86413A"/>
    <w:rsid w:val="3E87B717"/>
    <w:rsid w:val="3E8B1CE9"/>
    <w:rsid w:val="3E918DA5"/>
    <w:rsid w:val="3E9190D5"/>
    <w:rsid w:val="3E9830F3"/>
    <w:rsid w:val="3E9D3CAB"/>
    <w:rsid w:val="3EA0964B"/>
    <w:rsid w:val="3EA206A6"/>
    <w:rsid w:val="3EA60DC4"/>
    <w:rsid w:val="3EA8DAE0"/>
    <w:rsid w:val="3EB084F1"/>
    <w:rsid w:val="3EB944B0"/>
    <w:rsid w:val="3ECAA3FA"/>
    <w:rsid w:val="3ECF40EE"/>
    <w:rsid w:val="3ECFE12F"/>
    <w:rsid w:val="3ED0E305"/>
    <w:rsid w:val="3ED398C4"/>
    <w:rsid w:val="3ED44A96"/>
    <w:rsid w:val="3EDF1F1F"/>
    <w:rsid w:val="3EF18E80"/>
    <w:rsid w:val="3EFA46A2"/>
    <w:rsid w:val="3F014DCD"/>
    <w:rsid w:val="3F01B75C"/>
    <w:rsid w:val="3F0D71EF"/>
    <w:rsid w:val="3F121A12"/>
    <w:rsid w:val="3F210BD1"/>
    <w:rsid w:val="3F2AC6F1"/>
    <w:rsid w:val="3F3A0BE3"/>
    <w:rsid w:val="3F3DAD72"/>
    <w:rsid w:val="3F433447"/>
    <w:rsid w:val="3F4E6FB9"/>
    <w:rsid w:val="3F5D46ED"/>
    <w:rsid w:val="3F60253B"/>
    <w:rsid w:val="3F6FBE53"/>
    <w:rsid w:val="3F741CFB"/>
    <w:rsid w:val="3F773DC3"/>
    <w:rsid w:val="3F7919A2"/>
    <w:rsid w:val="3F7E5B52"/>
    <w:rsid w:val="3F84397F"/>
    <w:rsid w:val="3F883864"/>
    <w:rsid w:val="3F898CC9"/>
    <w:rsid w:val="3F8D8764"/>
    <w:rsid w:val="3F9ABC73"/>
    <w:rsid w:val="3F9FE198"/>
    <w:rsid w:val="3FA0E4E6"/>
    <w:rsid w:val="3FA81583"/>
    <w:rsid w:val="3FAC7F12"/>
    <w:rsid w:val="3FADE90D"/>
    <w:rsid w:val="3FBE6173"/>
    <w:rsid w:val="3FC5A9E1"/>
    <w:rsid w:val="3FCF1777"/>
    <w:rsid w:val="3FD113BD"/>
    <w:rsid w:val="3FDB0057"/>
    <w:rsid w:val="3FEDEF7E"/>
    <w:rsid w:val="3FF889D1"/>
    <w:rsid w:val="400B2A24"/>
    <w:rsid w:val="4011AD2F"/>
    <w:rsid w:val="4016D5FA"/>
    <w:rsid w:val="401F60BB"/>
    <w:rsid w:val="40336BF7"/>
    <w:rsid w:val="404327B4"/>
    <w:rsid w:val="40469C7F"/>
    <w:rsid w:val="4048083B"/>
    <w:rsid w:val="4068B30D"/>
    <w:rsid w:val="406A476D"/>
    <w:rsid w:val="4071C6BB"/>
    <w:rsid w:val="40795B93"/>
    <w:rsid w:val="40840AE9"/>
    <w:rsid w:val="40850733"/>
    <w:rsid w:val="4085A684"/>
    <w:rsid w:val="408AB0A2"/>
    <w:rsid w:val="408DE078"/>
    <w:rsid w:val="40AA09CC"/>
    <w:rsid w:val="40B7E79B"/>
    <w:rsid w:val="40BA868C"/>
    <w:rsid w:val="40C08EBF"/>
    <w:rsid w:val="40C090DE"/>
    <w:rsid w:val="40C83EC3"/>
    <w:rsid w:val="40DB43EE"/>
    <w:rsid w:val="40DFFB0A"/>
    <w:rsid w:val="40FDD4B4"/>
    <w:rsid w:val="41021127"/>
    <w:rsid w:val="410923D3"/>
    <w:rsid w:val="41097BAD"/>
    <w:rsid w:val="410C43F2"/>
    <w:rsid w:val="410FDADC"/>
    <w:rsid w:val="4118EC4B"/>
    <w:rsid w:val="41262801"/>
    <w:rsid w:val="412E6602"/>
    <w:rsid w:val="41371868"/>
    <w:rsid w:val="4137A497"/>
    <w:rsid w:val="413E4E5B"/>
    <w:rsid w:val="41439F46"/>
    <w:rsid w:val="415EBF81"/>
    <w:rsid w:val="4160474B"/>
    <w:rsid w:val="416283D6"/>
    <w:rsid w:val="4166426D"/>
    <w:rsid w:val="416F15B4"/>
    <w:rsid w:val="416FAE81"/>
    <w:rsid w:val="41748B88"/>
    <w:rsid w:val="417D783B"/>
    <w:rsid w:val="41808163"/>
    <w:rsid w:val="418154C5"/>
    <w:rsid w:val="4183CEB1"/>
    <w:rsid w:val="4191FB62"/>
    <w:rsid w:val="4197AF32"/>
    <w:rsid w:val="419CC258"/>
    <w:rsid w:val="41A7AA6D"/>
    <w:rsid w:val="41AAD0DD"/>
    <w:rsid w:val="41AFC878"/>
    <w:rsid w:val="41B3BFA9"/>
    <w:rsid w:val="41CB498F"/>
    <w:rsid w:val="41CC0B22"/>
    <w:rsid w:val="41CC2819"/>
    <w:rsid w:val="41D6B84C"/>
    <w:rsid w:val="41EB7B36"/>
    <w:rsid w:val="41EE6D09"/>
    <w:rsid w:val="41F2B48A"/>
    <w:rsid w:val="41FA29A8"/>
    <w:rsid w:val="42178507"/>
    <w:rsid w:val="4222D301"/>
    <w:rsid w:val="422B5B7A"/>
    <w:rsid w:val="42306E90"/>
    <w:rsid w:val="42347D6D"/>
    <w:rsid w:val="423DFA01"/>
    <w:rsid w:val="42420C61"/>
    <w:rsid w:val="4243D68D"/>
    <w:rsid w:val="42463CDE"/>
    <w:rsid w:val="424E19BD"/>
    <w:rsid w:val="42578B68"/>
    <w:rsid w:val="425F62DF"/>
    <w:rsid w:val="4260ECD9"/>
    <w:rsid w:val="426B1ED2"/>
    <w:rsid w:val="426D88CB"/>
    <w:rsid w:val="4272C573"/>
    <w:rsid w:val="42745DDF"/>
    <w:rsid w:val="42831724"/>
    <w:rsid w:val="4289E576"/>
    <w:rsid w:val="428C26BA"/>
    <w:rsid w:val="428F37FC"/>
    <w:rsid w:val="42942BA9"/>
    <w:rsid w:val="42970B05"/>
    <w:rsid w:val="42977BC5"/>
    <w:rsid w:val="42A31AC9"/>
    <w:rsid w:val="42B516BA"/>
    <w:rsid w:val="42C6DB2C"/>
    <w:rsid w:val="42CCF002"/>
    <w:rsid w:val="42D06FD2"/>
    <w:rsid w:val="42D26EA3"/>
    <w:rsid w:val="42DE712A"/>
    <w:rsid w:val="42E3167B"/>
    <w:rsid w:val="42FD6EC2"/>
    <w:rsid w:val="430203A6"/>
    <w:rsid w:val="431AA6B0"/>
    <w:rsid w:val="431E4F0A"/>
    <w:rsid w:val="431E75E6"/>
    <w:rsid w:val="432DF4CD"/>
    <w:rsid w:val="432EDB56"/>
    <w:rsid w:val="432FC8A2"/>
    <w:rsid w:val="4335C0B1"/>
    <w:rsid w:val="4345CA4C"/>
    <w:rsid w:val="435C5DE7"/>
    <w:rsid w:val="436069A7"/>
    <w:rsid w:val="4369BABB"/>
    <w:rsid w:val="436F30F3"/>
    <w:rsid w:val="437CA467"/>
    <w:rsid w:val="4389574A"/>
    <w:rsid w:val="438BCA68"/>
    <w:rsid w:val="438EC726"/>
    <w:rsid w:val="438FE2B7"/>
    <w:rsid w:val="439305D2"/>
    <w:rsid w:val="43ABF400"/>
    <w:rsid w:val="43AD6115"/>
    <w:rsid w:val="43B517DD"/>
    <w:rsid w:val="43B5F025"/>
    <w:rsid w:val="43BD3E2E"/>
    <w:rsid w:val="43BF63E5"/>
    <w:rsid w:val="43C45DEB"/>
    <w:rsid w:val="43C65587"/>
    <w:rsid w:val="43D97972"/>
    <w:rsid w:val="43F053ED"/>
    <w:rsid w:val="44089BAA"/>
    <w:rsid w:val="4410B6B0"/>
    <w:rsid w:val="44125B2B"/>
    <w:rsid w:val="4415D3FF"/>
    <w:rsid w:val="4417B777"/>
    <w:rsid w:val="441D34C7"/>
    <w:rsid w:val="44252FE7"/>
    <w:rsid w:val="4426748D"/>
    <w:rsid w:val="442A649C"/>
    <w:rsid w:val="4433E68B"/>
    <w:rsid w:val="443F9A0A"/>
    <w:rsid w:val="444697AA"/>
    <w:rsid w:val="4449CD3C"/>
    <w:rsid w:val="4456EB46"/>
    <w:rsid w:val="446A0E66"/>
    <w:rsid w:val="446BAAAD"/>
    <w:rsid w:val="447126E8"/>
    <w:rsid w:val="44719E83"/>
    <w:rsid w:val="447857AE"/>
    <w:rsid w:val="4484408E"/>
    <w:rsid w:val="44844ED0"/>
    <w:rsid w:val="4493E4DC"/>
    <w:rsid w:val="44A1DE5C"/>
    <w:rsid w:val="44AD8439"/>
    <w:rsid w:val="44B0334A"/>
    <w:rsid w:val="44B3C35B"/>
    <w:rsid w:val="44B8A2D0"/>
    <w:rsid w:val="44BAEF6E"/>
    <w:rsid w:val="44C43032"/>
    <w:rsid w:val="44C5008C"/>
    <w:rsid w:val="44DBC0F5"/>
    <w:rsid w:val="44DC8EBC"/>
    <w:rsid w:val="44E65FA5"/>
    <w:rsid w:val="44F9CED3"/>
    <w:rsid w:val="44F9FD2B"/>
    <w:rsid w:val="44FAD8CA"/>
    <w:rsid w:val="450AEC6A"/>
    <w:rsid w:val="4512240F"/>
    <w:rsid w:val="4516831D"/>
    <w:rsid w:val="4519207C"/>
    <w:rsid w:val="451A6D65"/>
    <w:rsid w:val="45226918"/>
    <w:rsid w:val="452A95B6"/>
    <w:rsid w:val="452D32A9"/>
    <w:rsid w:val="45415C22"/>
    <w:rsid w:val="454CB02E"/>
    <w:rsid w:val="454D8D61"/>
    <w:rsid w:val="454E22A3"/>
    <w:rsid w:val="4556171B"/>
    <w:rsid w:val="455A3456"/>
    <w:rsid w:val="455A5F48"/>
    <w:rsid w:val="455A6BC7"/>
    <w:rsid w:val="455E7A27"/>
    <w:rsid w:val="456832B8"/>
    <w:rsid w:val="4575AB3A"/>
    <w:rsid w:val="45839626"/>
    <w:rsid w:val="4584A1DB"/>
    <w:rsid w:val="4598B3E7"/>
    <w:rsid w:val="45AA6CFC"/>
    <w:rsid w:val="45BBC638"/>
    <w:rsid w:val="45C454F3"/>
    <w:rsid w:val="45C908ED"/>
    <w:rsid w:val="45C9AE6D"/>
    <w:rsid w:val="45CA261F"/>
    <w:rsid w:val="45CDE373"/>
    <w:rsid w:val="45D277A9"/>
    <w:rsid w:val="45D5E5AD"/>
    <w:rsid w:val="45E92DFF"/>
    <w:rsid w:val="45FEA456"/>
    <w:rsid w:val="4606933F"/>
    <w:rsid w:val="46292678"/>
    <w:rsid w:val="4640BE03"/>
    <w:rsid w:val="464660AA"/>
    <w:rsid w:val="46492C91"/>
    <w:rsid w:val="4656F79C"/>
    <w:rsid w:val="4657CF48"/>
    <w:rsid w:val="465A5683"/>
    <w:rsid w:val="4660FD44"/>
    <w:rsid w:val="46740B7A"/>
    <w:rsid w:val="467E34D6"/>
    <w:rsid w:val="46861281"/>
    <w:rsid w:val="468C5B85"/>
    <w:rsid w:val="468DC1B4"/>
    <w:rsid w:val="468E6519"/>
    <w:rsid w:val="468EC801"/>
    <w:rsid w:val="469FF67F"/>
    <w:rsid w:val="46AFADF3"/>
    <w:rsid w:val="46B37EEF"/>
    <w:rsid w:val="46C2EF54"/>
    <w:rsid w:val="46C3E8E4"/>
    <w:rsid w:val="46C514EC"/>
    <w:rsid w:val="46C7368E"/>
    <w:rsid w:val="46C846F2"/>
    <w:rsid w:val="46C8CFED"/>
    <w:rsid w:val="46D46D5B"/>
    <w:rsid w:val="46E47C93"/>
    <w:rsid w:val="46E48159"/>
    <w:rsid w:val="46E73244"/>
    <w:rsid w:val="46EE7A0D"/>
    <w:rsid w:val="470A7B7B"/>
    <w:rsid w:val="470FE6B4"/>
    <w:rsid w:val="47192C81"/>
    <w:rsid w:val="472A5412"/>
    <w:rsid w:val="472DAC4E"/>
    <w:rsid w:val="4737ACA7"/>
    <w:rsid w:val="473AC4B2"/>
    <w:rsid w:val="473E7F43"/>
    <w:rsid w:val="474318D0"/>
    <w:rsid w:val="47513446"/>
    <w:rsid w:val="4768C2A2"/>
    <w:rsid w:val="476FB202"/>
    <w:rsid w:val="47770F37"/>
    <w:rsid w:val="477871CD"/>
    <w:rsid w:val="478994F8"/>
    <w:rsid w:val="478C2A4A"/>
    <w:rsid w:val="479A4522"/>
    <w:rsid w:val="479AAC60"/>
    <w:rsid w:val="479B9979"/>
    <w:rsid w:val="47B06DBA"/>
    <w:rsid w:val="47B2BE74"/>
    <w:rsid w:val="47B882E4"/>
    <w:rsid w:val="47EC0442"/>
    <w:rsid w:val="47F9D4C7"/>
    <w:rsid w:val="47FE56D3"/>
    <w:rsid w:val="480290DE"/>
    <w:rsid w:val="48087C80"/>
    <w:rsid w:val="48093492"/>
    <w:rsid w:val="4821E019"/>
    <w:rsid w:val="482388F5"/>
    <w:rsid w:val="482504CF"/>
    <w:rsid w:val="4837EE65"/>
    <w:rsid w:val="4838891F"/>
    <w:rsid w:val="483CD083"/>
    <w:rsid w:val="48465BCF"/>
    <w:rsid w:val="48484B84"/>
    <w:rsid w:val="4859CFDC"/>
    <w:rsid w:val="486ED98D"/>
    <w:rsid w:val="487949CE"/>
    <w:rsid w:val="487C293E"/>
    <w:rsid w:val="48806273"/>
    <w:rsid w:val="48878BA8"/>
    <w:rsid w:val="489469B7"/>
    <w:rsid w:val="48971054"/>
    <w:rsid w:val="48A75BFB"/>
    <w:rsid w:val="48AC88F9"/>
    <w:rsid w:val="48AD4F3C"/>
    <w:rsid w:val="48B60D2C"/>
    <w:rsid w:val="48C13A32"/>
    <w:rsid w:val="48C3CBDD"/>
    <w:rsid w:val="48D583C9"/>
    <w:rsid w:val="48D85EA3"/>
    <w:rsid w:val="48DD4C5E"/>
    <w:rsid w:val="48E0A33D"/>
    <w:rsid w:val="48E77501"/>
    <w:rsid w:val="48E94A19"/>
    <w:rsid w:val="48F0AA57"/>
    <w:rsid w:val="48F6CF1D"/>
    <w:rsid w:val="49043FB8"/>
    <w:rsid w:val="491788F8"/>
    <w:rsid w:val="4921DCF0"/>
    <w:rsid w:val="493833C7"/>
    <w:rsid w:val="49400A1B"/>
    <w:rsid w:val="49497AE4"/>
    <w:rsid w:val="494EFC6F"/>
    <w:rsid w:val="4950EDA3"/>
    <w:rsid w:val="49561029"/>
    <w:rsid w:val="4956B119"/>
    <w:rsid w:val="49581E7B"/>
    <w:rsid w:val="495E93BC"/>
    <w:rsid w:val="49639B9C"/>
    <w:rsid w:val="4969C53D"/>
    <w:rsid w:val="4977BC33"/>
    <w:rsid w:val="4979B541"/>
    <w:rsid w:val="497D0629"/>
    <w:rsid w:val="49858AFA"/>
    <w:rsid w:val="498665A2"/>
    <w:rsid w:val="498A50A1"/>
    <w:rsid w:val="498AFA4F"/>
    <w:rsid w:val="498D897E"/>
    <w:rsid w:val="498F87F4"/>
    <w:rsid w:val="499055ED"/>
    <w:rsid w:val="499584E4"/>
    <w:rsid w:val="49A556FC"/>
    <w:rsid w:val="49ABD875"/>
    <w:rsid w:val="49B02F21"/>
    <w:rsid w:val="49B66049"/>
    <w:rsid w:val="49C90779"/>
    <w:rsid w:val="49CCB673"/>
    <w:rsid w:val="49CF143C"/>
    <w:rsid w:val="49D27A5A"/>
    <w:rsid w:val="49D2F128"/>
    <w:rsid w:val="49E093C9"/>
    <w:rsid w:val="49E307D9"/>
    <w:rsid w:val="49E8E611"/>
    <w:rsid w:val="49EB992D"/>
    <w:rsid w:val="49F15CDE"/>
    <w:rsid w:val="49F57165"/>
    <w:rsid w:val="49FFE349"/>
    <w:rsid w:val="4A03156B"/>
    <w:rsid w:val="4A07F2C8"/>
    <w:rsid w:val="4A148297"/>
    <w:rsid w:val="4A1500E8"/>
    <w:rsid w:val="4A15EE16"/>
    <w:rsid w:val="4A1670FB"/>
    <w:rsid w:val="4A1C1830"/>
    <w:rsid w:val="4A1D419E"/>
    <w:rsid w:val="4A1E95B1"/>
    <w:rsid w:val="4A229243"/>
    <w:rsid w:val="4A2E402E"/>
    <w:rsid w:val="4A31CF7B"/>
    <w:rsid w:val="4A3D3C6C"/>
    <w:rsid w:val="4A456084"/>
    <w:rsid w:val="4A4ECC26"/>
    <w:rsid w:val="4A4FBD70"/>
    <w:rsid w:val="4A60F192"/>
    <w:rsid w:val="4A74ACEC"/>
    <w:rsid w:val="4A79F537"/>
    <w:rsid w:val="4A80E808"/>
    <w:rsid w:val="4A81D5A1"/>
    <w:rsid w:val="4A836CBC"/>
    <w:rsid w:val="4A89BD92"/>
    <w:rsid w:val="4A9727B2"/>
    <w:rsid w:val="4A9F93F2"/>
    <w:rsid w:val="4AA1C411"/>
    <w:rsid w:val="4AA8F9BA"/>
    <w:rsid w:val="4AB630B6"/>
    <w:rsid w:val="4ABECC39"/>
    <w:rsid w:val="4AE012B1"/>
    <w:rsid w:val="4AE3D0DD"/>
    <w:rsid w:val="4AEF8D87"/>
    <w:rsid w:val="4AF5B3D8"/>
    <w:rsid w:val="4AFDEA14"/>
    <w:rsid w:val="4B00D188"/>
    <w:rsid w:val="4B01B1C9"/>
    <w:rsid w:val="4B03AB04"/>
    <w:rsid w:val="4B062F6C"/>
    <w:rsid w:val="4B144F16"/>
    <w:rsid w:val="4B1E9097"/>
    <w:rsid w:val="4B289999"/>
    <w:rsid w:val="4B2CBA2D"/>
    <w:rsid w:val="4B31E0C8"/>
    <w:rsid w:val="4B3C5AA8"/>
    <w:rsid w:val="4B443231"/>
    <w:rsid w:val="4B4A31F8"/>
    <w:rsid w:val="4B4F42B2"/>
    <w:rsid w:val="4B653C81"/>
    <w:rsid w:val="4B6898A0"/>
    <w:rsid w:val="4B6F0628"/>
    <w:rsid w:val="4B89D776"/>
    <w:rsid w:val="4B9936FB"/>
    <w:rsid w:val="4B9BE288"/>
    <w:rsid w:val="4BADAE9F"/>
    <w:rsid w:val="4BB0B4CA"/>
    <w:rsid w:val="4BB0F06F"/>
    <w:rsid w:val="4BB2883A"/>
    <w:rsid w:val="4BB91B9D"/>
    <w:rsid w:val="4BBB4667"/>
    <w:rsid w:val="4BC7812C"/>
    <w:rsid w:val="4BCB3A9A"/>
    <w:rsid w:val="4BCE4C65"/>
    <w:rsid w:val="4BD55F20"/>
    <w:rsid w:val="4BE7B19D"/>
    <w:rsid w:val="4BE90B79"/>
    <w:rsid w:val="4BECC886"/>
    <w:rsid w:val="4BF5A95C"/>
    <w:rsid w:val="4BFA7380"/>
    <w:rsid w:val="4C085DC1"/>
    <w:rsid w:val="4C10757B"/>
    <w:rsid w:val="4C1445EE"/>
    <w:rsid w:val="4C19A576"/>
    <w:rsid w:val="4C1D772E"/>
    <w:rsid w:val="4C1DBC87"/>
    <w:rsid w:val="4C298DBD"/>
    <w:rsid w:val="4C2A8F1E"/>
    <w:rsid w:val="4C2D180F"/>
    <w:rsid w:val="4C31178C"/>
    <w:rsid w:val="4C36D343"/>
    <w:rsid w:val="4C3B99EF"/>
    <w:rsid w:val="4C413CCF"/>
    <w:rsid w:val="4C522447"/>
    <w:rsid w:val="4C551DC4"/>
    <w:rsid w:val="4C5D38C3"/>
    <w:rsid w:val="4C6283D0"/>
    <w:rsid w:val="4C65F9D5"/>
    <w:rsid w:val="4C6E99D8"/>
    <w:rsid w:val="4C747982"/>
    <w:rsid w:val="4C845751"/>
    <w:rsid w:val="4C968504"/>
    <w:rsid w:val="4CA9A0F8"/>
    <w:rsid w:val="4CB3F2C6"/>
    <w:rsid w:val="4CB4012F"/>
    <w:rsid w:val="4CBB008F"/>
    <w:rsid w:val="4CBF786F"/>
    <w:rsid w:val="4CC7E198"/>
    <w:rsid w:val="4CCAAE9C"/>
    <w:rsid w:val="4CD73E38"/>
    <w:rsid w:val="4CD8F580"/>
    <w:rsid w:val="4CDBF570"/>
    <w:rsid w:val="4CF0F16A"/>
    <w:rsid w:val="4CFA573E"/>
    <w:rsid w:val="4D06B256"/>
    <w:rsid w:val="4D0936AF"/>
    <w:rsid w:val="4D1CDF97"/>
    <w:rsid w:val="4D1E1F40"/>
    <w:rsid w:val="4D1E4E05"/>
    <w:rsid w:val="4D34255F"/>
    <w:rsid w:val="4D40F6D3"/>
    <w:rsid w:val="4D4860CE"/>
    <w:rsid w:val="4D4A943B"/>
    <w:rsid w:val="4D55419B"/>
    <w:rsid w:val="4D5DE9ED"/>
    <w:rsid w:val="4D5F0AA8"/>
    <w:rsid w:val="4D6DBF33"/>
    <w:rsid w:val="4D769862"/>
    <w:rsid w:val="4D77391F"/>
    <w:rsid w:val="4D86B3B3"/>
    <w:rsid w:val="4D8702B5"/>
    <w:rsid w:val="4D87A877"/>
    <w:rsid w:val="4D8F438C"/>
    <w:rsid w:val="4D9039AA"/>
    <w:rsid w:val="4D94757A"/>
    <w:rsid w:val="4D9A1C74"/>
    <w:rsid w:val="4DA3C35A"/>
    <w:rsid w:val="4DDBE67F"/>
    <w:rsid w:val="4DE9D113"/>
    <w:rsid w:val="4DF1A864"/>
    <w:rsid w:val="4DF4E505"/>
    <w:rsid w:val="4DF94928"/>
    <w:rsid w:val="4DFFF194"/>
    <w:rsid w:val="4E03DBA0"/>
    <w:rsid w:val="4E0DB94B"/>
    <w:rsid w:val="4E168052"/>
    <w:rsid w:val="4E25CC81"/>
    <w:rsid w:val="4E27545D"/>
    <w:rsid w:val="4E38E2C3"/>
    <w:rsid w:val="4E3D1EDD"/>
    <w:rsid w:val="4E3E32C8"/>
    <w:rsid w:val="4E3F8C5D"/>
    <w:rsid w:val="4E420129"/>
    <w:rsid w:val="4E44188B"/>
    <w:rsid w:val="4E464444"/>
    <w:rsid w:val="4E488DB9"/>
    <w:rsid w:val="4E5021A3"/>
    <w:rsid w:val="4E5FEBAD"/>
    <w:rsid w:val="4E622AF7"/>
    <w:rsid w:val="4E62DAE1"/>
    <w:rsid w:val="4E63E6DD"/>
    <w:rsid w:val="4E746D80"/>
    <w:rsid w:val="4E77D657"/>
    <w:rsid w:val="4E8029DC"/>
    <w:rsid w:val="4E81A6EC"/>
    <w:rsid w:val="4E8630E0"/>
    <w:rsid w:val="4E865878"/>
    <w:rsid w:val="4E91003E"/>
    <w:rsid w:val="4E951DD3"/>
    <w:rsid w:val="4EA18AF9"/>
    <w:rsid w:val="4EA1FE6E"/>
    <w:rsid w:val="4EA49F10"/>
    <w:rsid w:val="4EA9D275"/>
    <w:rsid w:val="4EAB5CD5"/>
    <w:rsid w:val="4EB0CE3E"/>
    <w:rsid w:val="4EB4042A"/>
    <w:rsid w:val="4EB4CC19"/>
    <w:rsid w:val="4ED5F299"/>
    <w:rsid w:val="4EDEFF9D"/>
    <w:rsid w:val="4EE4F393"/>
    <w:rsid w:val="4EE8ECF2"/>
    <w:rsid w:val="4EF891E3"/>
    <w:rsid w:val="4F0D3703"/>
    <w:rsid w:val="4F1CEF9C"/>
    <w:rsid w:val="4F21C965"/>
    <w:rsid w:val="4F238B0E"/>
    <w:rsid w:val="4F253E48"/>
    <w:rsid w:val="4F264B7A"/>
    <w:rsid w:val="4F2864E3"/>
    <w:rsid w:val="4F3185A5"/>
    <w:rsid w:val="4F35853A"/>
    <w:rsid w:val="4F4DAA2E"/>
    <w:rsid w:val="4F4FDAAF"/>
    <w:rsid w:val="4F5048E5"/>
    <w:rsid w:val="4F50B2E7"/>
    <w:rsid w:val="4F5DF589"/>
    <w:rsid w:val="4F6BB260"/>
    <w:rsid w:val="4F73DB44"/>
    <w:rsid w:val="4F76AB44"/>
    <w:rsid w:val="4F77649A"/>
    <w:rsid w:val="4F8512D3"/>
    <w:rsid w:val="4F88DFDC"/>
    <w:rsid w:val="4F8B2E82"/>
    <w:rsid w:val="4F99AA31"/>
    <w:rsid w:val="4FA312A1"/>
    <w:rsid w:val="4FB44FF2"/>
    <w:rsid w:val="4FC3C5F9"/>
    <w:rsid w:val="4FC862F5"/>
    <w:rsid w:val="4FD2F144"/>
    <w:rsid w:val="4FD6B44A"/>
    <w:rsid w:val="4FDE3BEB"/>
    <w:rsid w:val="4FF1CF97"/>
    <w:rsid w:val="4FF8A6FB"/>
    <w:rsid w:val="4FFCCBB5"/>
    <w:rsid w:val="5000AE33"/>
    <w:rsid w:val="50128294"/>
    <w:rsid w:val="5013B1DC"/>
    <w:rsid w:val="50144684"/>
    <w:rsid w:val="50287EC6"/>
    <w:rsid w:val="502DD5A9"/>
    <w:rsid w:val="502DD659"/>
    <w:rsid w:val="502E3EAF"/>
    <w:rsid w:val="503F2EDA"/>
    <w:rsid w:val="504125C0"/>
    <w:rsid w:val="504274A7"/>
    <w:rsid w:val="50438A08"/>
    <w:rsid w:val="5046220B"/>
    <w:rsid w:val="505E5FA2"/>
    <w:rsid w:val="50662F58"/>
    <w:rsid w:val="506E4657"/>
    <w:rsid w:val="50744C65"/>
    <w:rsid w:val="50772B4C"/>
    <w:rsid w:val="5079A6E4"/>
    <w:rsid w:val="507C1519"/>
    <w:rsid w:val="507E6946"/>
    <w:rsid w:val="50852E39"/>
    <w:rsid w:val="50853755"/>
    <w:rsid w:val="50AD9893"/>
    <w:rsid w:val="50AF72D2"/>
    <w:rsid w:val="50C39E46"/>
    <w:rsid w:val="50C50884"/>
    <w:rsid w:val="50C52E3E"/>
    <w:rsid w:val="50C762FD"/>
    <w:rsid w:val="50DBF0D9"/>
    <w:rsid w:val="50E58C8E"/>
    <w:rsid w:val="50E930CD"/>
    <w:rsid w:val="50EBF40A"/>
    <w:rsid w:val="50ECC5E1"/>
    <w:rsid w:val="50F4A14D"/>
    <w:rsid w:val="50FFBF1B"/>
    <w:rsid w:val="510959AC"/>
    <w:rsid w:val="511D04A8"/>
    <w:rsid w:val="512A43B3"/>
    <w:rsid w:val="512CE8E6"/>
    <w:rsid w:val="5132685E"/>
    <w:rsid w:val="513E1587"/>
    <w:rsid w:val="5142A099"/>
    <w:rsid w:val="5144ADCF"/>
    <w:rsid w:val="5157E51A"/>
    <w:rsid w:val="515892BD"/>
    <w:rsid w:val="5165A062"/>
    <w:rsid w:val="516A6B69"/>
    <w:rsid w:val="5172289A"/>
    <w:rsid w:val="5180341D"/>
    <w:rsid w:val="51827783"/>
    <w:rsid w:val="51B86C3F"/>
    <w:rsid w:val="51CFC307"/>
    <w:rsid w:val="51D640BD"/>
    <w:rsid w:val="51EB108B"/>
    <w:rsid w:val="51EDB0FA"/>
    <w:rsid w:val="51FEE44D"/>
    <w:rsid w:val="51FF7E86"/>
    <w:rsid w:val="52011B00"/>
    <w:rsid w:val="52091E93"/>
    <w:rsid w:val="520C4B8D"/>
    <w:rsid w:val="52109C54"/>
    <w:rsid w:val="52183463"/>
    <w:rsid w:val="5225CB6A"/>
    <w:rsid w:val="522758B0"/>
    <w:rsid w:val="522E5401"/>
    <w:rsid w:val="5231D8D2"/>
    <w:rsid w:val="5232254A"/>
    <w:rsid w:val="5233D2E6"/>
    <w:rsid w:val="5237B547"/>
    <w:rsid w:val="523FA105"/>
    <w:rsid w:val="52415C88"/>
    <w:rsid w:val="5249ABF4"/>
    <w:rsid w:val="5251249C"/>
    <w:rsid w:val="52540F6A"/>
    <w:rsid w:val="5258F70B"/>
    <w:rsid w:val="525C23CE"/>
    <w:rsid w:val="526DC9F5"/>
    <w:rsid w:val="527803C4"/>
    <w:rsid w:val="527CD69B"/>
    <w:rsid w:val="52862D53"/>
    <w:rsid w:val="52932837"/>
    <w:rsid w:val="529A1804"/>
    <w:rsid w:val="529AFA50"/>
    <w:rsid w:val="529B804A"/>
    <w:rsid w:val="529C1541"/>
    <w:rsid w:val="52A4630E"/>
    <w:rsid w:val="52B53D42"/>
    <w:rsid w:val="52BB01C4"/>
    <w:rsid w:val="52C83816"/>
    <w:rsid w:val="52D29E0C"/>
    <w:rsid w:val="52E40E3B"/>
    <w:rsid w:val="52F0918D"/>
    <w:rsid w:val="52FCCA7B"/>
    <w:rsid w:val="52FF5C13"/>
    <w:rsid w:val="53117AF1"/>
    <w:rsid w:val="531E62F5"/>
    <w:rsid w:val="53225FA3"/>
    <w:rsid w:val="53261B65"/>
    <w:rsid w:val="532DAF2E"/>
    <w:rsid w:val="534F47EB"/>
    <w:rsid w:val="535324A7"/>
    <w:rsid w:val="5355254E"/>
    <w:rsid w:val="53600398"/>
    <w:rsid w:val="5375DDF3"/>
    <w:rsid w:val="5380F660"/>
    <w:rsid w:val="5384F492"/>
    <w:rsid w:val="538596FE"/>
    <w:rsid w:val="5388CC63"/>
    <w:rsid w:val="538B6F01"/>
    <w:rsid w:val="5393DA77"/>
    <w:rsid w:val="53A50079"/>
    <w:rsid w:val="53AEAC2A"/>
    <w:rsid w:val="53B320CC"/>
    <w:rsid w:val="53D37F2D"/>
    <w:rsid w:val="53D46104"/>
    <w:rsid w:val="53DC3C7C"/>
    <w:rsid w:val="53EC6003"/>
    <w:rsid w:val="53EF5C4F"/>
    <w:rsid w:val="53F1EA84"/>
    <w:rsid w:val="53FBBFCF"/>
    <w:rsid w:val="5403F668"/>
    <w:rsid w:val="54078C53"/>
    <w:rsid w:val="5420F899"/>
    <w:rsid w:val="542634CE"/>
    <w:rsid w:val="542D1DB0"/>
    <w:rsid w:val="5434894A"/>
    <w:rsid w:val="54354DFB"/>
    <w:rsid w:val="54383690"/>
    <w:rsid w:val="543F6926"/>
    <w:rsid w:val="544750B5"/>
    <w:rsid w:val="544F0006"/>
    <w:rsid w:val="5459830A"/>
    <w:rsid w:val="545BBD4C"/>
    <w:rsid w:val="546C948A"/>
    <w:rsid w:val="54761F98"/>
    <w:rsid w:val="547DB108"/>
    <w:rsid w:val="547FEE4C"/>
    <w:rsid w:val="548A8909"/>
    <w:rsid w:val="548D74CE"/>
    <w:rsid w:val="5497EA18"/>
    <w:rsid w:val="54A20611"/>
    <w:rsid w:val="54AE6E90"/>
    <w:rsid w:val="54CFF79D"/>
    <w:rsid w:val="54DBD160"/>
    <w:rsid w:val="54DC0C0C"/>
    <w:rsid w:val="54DFC9AB"/>
    <w:rsid w:val="54E4402E"/>
    <w:rsid w:val="54F56B28"/>
    <w:rsid w:val="550E0C6D"/>
    <w:rsid w:val="550F41CC"/>
    <w:rsid w:val="551ACCCC"/>
    <w:rsid w:val="5523B2A4"/>
    <w:rsid w:val="553816F5"/>
    <w:rsid w:val="554779B2"/>
    <w:rsid w:val="554DF9A6"/>
    <w:rsid w:val="555627C8"/>
    <w:rsid w:val="555638C8"/>
    <w:rsid w:val="555B43DB"/>
    <w:rsid w:val="556228F3"/>
    <w:rsid w:val="556CD7DD"/>
    <w:rsid w:val="5574BD60"/>
    <w:rsid w:val="5575BA50"/>
    <w:rsid w:val="557E0B6B"/>
    <w:rsid w:val="5584C51A"/>
    <w:rsid w:val="5588CA17"/>
    <w:rsid w:val="55A158AF"/>
    <w:rsid w:val="55AD354E"/>
    <w:rsid w:val="55AF46E0"/>
    <w:rsid w:val="55BCC0FE"/>
    <w:rsid w:val="55BED138"/>
    <w:rsid w:val="55C0DED5"/>
    <w:rsid w:val="55DE5D57"/>
    <w:rsid w:val="55E60C19"/>
    <w:rsid w:val="55FDA7E5"/>
    <w:rsid w:val="5609D216"/>
    <w:rsid w:val="560A51AB"/>
    <w:rsid w:val="560D6AE8"/>
    <w:rsid w:val="561E7184"/>
    <w:rsid w:val="561EB31B"/>
    <w:rsid w:val="56213E49"/>
    <w:rsid w:val="56257C1F"/>
    <w:rsid w:val="5628898B"/>
    <w:rsid w:val="562CB4C1"/>
    <w:rsid w:val="562D3E31"/>
    <w:rsid w:val="563318C6"/>
    <w:rsid w:val="563F1FFB"/>
    <w:rsid w:val="5649D5B5"/>
    <w:rsid w:val="565A5801"/>
    <w:rsid w:val="565A5DD4"/>
    <w:rsid w:val="565BFF7E"/>
    <w:rsid w:val="565E20CE"/>
    <w:rsid w:val="565F8D27"/>
    <w:rsid w:val="566452FC"/>
    <w:rsid w:val="566630A4"/>
    <w:rsid w:val="5679BD41"/>
    <w:rsid w:val="5680FCA7"/>
    <w:rsid w:val="56817CB4"/>
    <w:rsid w:val="5687546D"/>
    <w:rsid w:val="5687AFA7"/>
    <w:rsid w:val="56A6D6C3"/>
    <w:rsid w:val="56A90159"/>
    <w:rsid w:val="56B697A2"/>
    <w:rsid w:val="56C6934F"/>
    <w:rsid w:val="56D1074C"/>
    <w:rsid w:val="56D88514"/>
    <w:rsid w:val="56EC6E10"/>
    <w:rsid w:val="56F76D95"/>
    <w:rsid w:val="56FA503A"/>
    <w:rsid w:val="56FC93FD"/>
    <w:rsid w:val="57056A8F"/>
    <w:rsid w:val="5718D396"/>
    <w:rsid w:val="572608CD"/>
    <w:rsid w:val="572F0FE4"/>
    <w:rsid w:val="573CD837"/>
    <w:rsid w:val="57536F8C"/>
    <w:rsid w:val="575AB282"/>
    <w:rsid w:val="5762C6A4"/>
    <w:rsid w:val="57648AF1"/>
    <w:rsid w:val="576A8151"/>
    <w:rsid w:val="577CBAA3"/>
    <w:rsid w:val="5788CD35"/>
    <w:rsid w:val="578A73C7"/>
    <w:rsid w:val="5791A43A"/>
    <w:rsid w:val="5791CDD6"/>
    <w:rsid w:val="579AFA7D"/>
    <w:rsid w:val="57A2D9B8"/>
    <w:rsid w:val="57A5CA8E"/>
    <w:rsid w:val="57AE0A6A"/>
    <w:rsid w:val="57B109C4"/>
    <w:rsid w:val="57B2B9E8"/>
    <w:rsid w:val="57B8179D"/>
    <w:rsid w:val="57BF966C"/>
    <w:rsid w:val="57E01482"/>
    <w:rsid w:val="57F5BD73"/>
    <w:rsid w:val="580278E2"/>
    <w:rsid w:val="5804C81E"/>
    <w:rsid w:val="58096F53"/>
    <w:rsid w:val="580DD5C5"/>
    <w:rsid w:val="58156FE4"/>
    <w:rsid w:val="581BD722"/>
    <w:rsid w:val="583C2241"/>
    <w:rsid w:val="584B3DB7"/>
    <w:rsid w:val="585499D6"/>
    <w:rsid w:val="585F7BB9"/>
    <w:rsid w:val="58690A69"/>
    <w:rsid w:val="5870B52D"/>
    <w:rsid w:val="587250CC"/>
    <w:rsid w:val="58725B56"/>
    <w:rsid w:val="5876F850"/>
    <w:rsid w:val="587847D4"/>
    <w:rsid w:val="58786B2F"/>
    <w:rsid w:val="58828B2C"/>
    <w:rsid w:val="58AE8A9B"/>
    <w:rsid w:val="58C5950D"/>
    <w:rsid w:val="58C647A9"/>
    <w:rsid w:val="58FC1FDF"/>
    <w:rsid w:val="590BE1CD"/>
    <w:rsid w:val="590E79AF"/>
    <w:rsid w:val="59192082"/>
    <w:rsid w:val="59193F56"/>
    <w:rsid w:val="591ABB2D"/>
    <w:rsid w:val="591DC6C4"/>
    <w:rsid w:val="591FF083"/>
    <w:rsid w:val="59267F59"/>
    <w:rsid w:val="5958131B"/>
    <w:rsid w:val="596223CC"/>
    <w:rsid w:val="596F3A74"/>
    <w:rsid w:val="5970AE14"/>
    <w:rsid w:val="597CAD9F"/>
    <w:rsid w:val="5981054E"/>
    <w:rsid w:val="598149E6"/>
    <w:rsid w:val="59819C74"/>
    <w:rsid w:val="5985226F"/>
    <w:rsid w:val="59873954"/>
    <w:rsid w:val="5988E095"/>
    <w:rsid w:val="59914F10"/>
    <w:rsid w:val="599B038E"/>
    <w:rsid w:val="599EC6E0"/>
    <w:rsid w:val="59B0D3A0"/>
    <w:rsid w:val="59B1823F"/>
    <w:rsid w:val="59B52D3C"/>
    <w:rsid w:val="59CAD49F"/>
    <w:rsid w:val="59CD95F9"/>
    <w:rsid w:val="59CEE6B0"/>
    <w:rsid w:val="59F9BD10"/>
    <w:rsid w:val="5A05C1D4"/>
    <w:rsid w:val="5A06CB04"/>
    <w:rsid w:val="5A0A11DD"/>
    <w:rsid w:val="5A162DB7"/>
    <w:rsid w:val="5A1D6D2B"/>
    <w:rsid w:val="5A22E509"/>
    <w:rsid w:val="5A278B93"/>
    <w:rsid w:val="5A27D548"/>
    <w:rsid w:val="5A4291D0"/>
    <w:rsid w:val="5A481A56"/>
    <w:rsid w:val="5A4C93FA"/>
    <w:rsid w:val="5A4D5C0D"/>
    <w:rsid w:val="5A53323A"/>
    <w:rsid w:val="5A54162C"/>
    <w:rsid w:val="5A567CA1"/>
    <w:rsid w:val="5A5A4002"/>
    <w:rsid w:val="5A662E8B"/>
    <w:rsid w:val="5A73A351"/>
    <w:rsid w:val="5A83C0BE"/>
    <w:rsid w:val="5A840F4F"/>
    <w:rsid w:val="5A84B20F"/>
    <w:rsid w:val="5A8624B2"/>
    <w:rsid w:val="5A862AA1"/>
    <w:rsid w:val="5A87AA38"/>
    <w:rsid w:val="5A8BA799"/>
    <w:rsid w:val="5A8FF3A2"/>
    <w:rsid w:val="5A9075F8"/>
    <w:rsid w:val="5A991595"/>
    <w:rsid w:val="5AA2CEF7"/>
    <w:rsid w:val="5AA5472E"/>
    <w:rsid w:val="5AB09FCD"/>
    <w:rsid w:val="5AB81972"/>
    <w:rsid w:val="5ABB9569"/>
    <w:rsid w:val="5ABF4B11"/>
    <w:rsid w:val="5AC3570C"/>
    <w:rsid w:val="5AC9F6F9"/>
    <w:rsid w:val="5ACB7913"/>
    <w:rsid w:val="5ADAAEEF"/>
    <w:rsid w:val="5ADFC1CC"/>
    <w:rsid w:val="5AEEAB88"/>
    <w:rsid w:val="5AEEB7EE"/>
    <w:rsid w:val="5AF33770"/>
    <w:rsid w:val="5AF3F5F6"/>
    <w:rsid w:val="5AFCAA0D"/>
    <w:rsid w:val="5B01B128"/>
    <w:rsid w:val="5B0EE8DE"/>
    <w:rsid w:val="5B25CE2D"/>
    <w:rsid w:val="5B27B66E"/>
    <w:rsid w:val="5B29F4EC"/>
    <w:rsid w:val="5B34BED4"/>
    <w:rsid w:val="5B3CFB5C"/>
    <w:rsid w:val="5B44D099"/>
    <w:rsid w:val="5B5136D5"/>
    <w:rsid w:val="5B56A147"/>
    <w:rsid w:val="5B69273A"/>
    <w:rsid w:val="5B75A616"/>
    <w:rsid w:val="5B7C43B0"/>
    <w:rsid w:val="5B9FB681"/>
    <w:rsid w:val="5BAAB437"/>
    <w:rsid w:val="5BAB8B01"/>
    <w:rsid w:val="5BB4B727"/>
    <w:rsid w:val="5BB5E3E5"/>
    <w:rsid w:val="5BC02A6B"/>
    <w:rsid w:val="5BC6A864"/>
    <w:rsid w:val="5BE64638"/>
    <w:rsid w:val="5BF801BC"/>
    <w:rsid w:val="5BF8A4CC"/>
    <w:rsid w:val="5BF9591D"/>
    <w:rsid w:val="5BFD5678"/>
    <w:rsid w:val="5BFED942"/>
    <w:rsid w:val="5C038822"/>
    <w:rsid w:val="5C22B252"/>
    <w:rsid w:val="5C25671C"/>
    <w:rsid w:val="5C29E399"/>
    <w:rsid w:val="5C2B09AD"/>
    <w:rsid w:val="5C2C4CAD"/>
    <w:rsid w:val="5C2EBD03"/>
    <w:rsid w:val="5C415A2B"/>
    <w:rsid w:val="5C434D2B"/>
    <w:rsid w:val="5C55DDA5"/>
    <w:rsid w:val="5C5A0B5D"/>
    <w:rsid w:val="5C644142"/>
    <w:rsid w:val="5C6831D7"/>
    <w:rsid w:val="5C707B21"/>
    <w:rsid w:val="5C7C880B"/>
    <w:rsid w:val="5C85A872"/>
    <w:rsid w:val="5C889275"/>
    <w:rsid w:val="5C90FFF8"/>
    <w:rsid w:val="5C9280CB"/>
    <w:rsid w:val="5C961640"/>
    <w:rsid w:val="5C979A5B"/>
    <w:rsid w:val="5CA0ED58"/>
    <w:rsid w:val="5CA9BCED"/>
    <w:rsid w:val="5CB3AF35"/>
    <w:rsid w:val="5CB45538"/>
    <w:rsid w:val="5CB820D4"/>
    <w:rsid w:val="5CC91F1E"/>
    <w:rsid w:val="5CCD246F"/>
    <w:rsid w:val="5CD07BBE"/>
    <w:rsid w:val="5CD41E99"/>
    <w:rsid w:val="5CEF82D5"/>
    <w:rsid w:val="5CEFCD68"/>
    <w:rsid w:val="5CF7C157"/>
    <w:rsid w:val="5CFBC7C7"/>
    <w:rsid w:val="5D1F1411"/>
    <w:rsid w:val="5D21BEF0"/>
    <w:rsid w:val="5D275344"/>
    <w:rsid w:val="5D2C05F6"/>
    <w:rsid w:val="5D38EBC9"/>
    <w:rsid w:val="5D409C91"/>
    <w:rsid w:val="5D5397F8"/>
    <w:rsid w:val="5D5F9928"/>
    <w:rsid w:val="5D62DA1B"/>
    <w:rsid w:val="5D6493B4"/>
    <w:rsid w:val="5D6C19D9"/>
    <w:rsid w:val="5D77A381"/>
    <w:rsid w:val="5D803850"/>
    <w:rsid w:val="5D865C1B"/>
    <w:rsid w:val="5D984B66"/>
    <w:rsid w:val="5D9F60F9"/>
    <w:rsid w:val="5D9FF3B7"/>
    <w:rsid w:val="5DA454E2"/>
    <w:rsid w:val="5DAA00F2"/>
    <w:rsid w:val="5DBEEC1E"/>
    <w:rsid w:val="5DD61414"/>
    <w:rsid w:val="5DDBAB84"/>
    <w:rsid w:val="5DEA3E9C"/>
    <w:rsid w:val="5DEBC940"/>
    <w:rsid w:val="5DEF2617"/>
    <w:rsid w:val="5DF0AC88"/>
    <w:rsid w:val="5DF29968"/>
    <w:rsid w:val="5E00A75A"/>
    <w:rsid w:val="5E07F01D"/>
    <w:rsid w:val="5E0DE42E"/>
    <w:rsid w:val="5E133678"/>
    <w:rsid w:val="5E14C7DB"/>
    <w:rsid w:val="5E1C4445"/>
    <w:rsid w:val="5E2034C1"/>
    <w:rsid w:val="5E234B92"/>
    <w:rsid w:val="5E2664B8"/>
    <w:rsid w:val="5E2C4E6D"/>
    <w:rsid w:val="5E38C5AF"/>
    <w:rsid w:val="5E3C29A4"/>
    <w:rsid w:val="5E3DBEE3"/>
    <w:rsid w:val="5E3DD19C"/>
    <w:rsid w:val="5E472C44"/>
    <w:rsid w:val="5E5D796A"/>
    <w:rsid w:val="5E6085B1"/>
    <w:rsid w:val="5E60D005"/>
    <w:rsid w:val="5E62B348"/>
    <w:rsid w:val="5E6B703D"/>
    <w:rsid w:val="5E82A278"/>
    <w:rsid w:val="5EA8E12D"/>
    <w:rsid w:val="5EAE0323"/>
    <w:rsid w:val="5EB230CF"/>
    <w:rsid w:val="5EB2F998"/>
    <w:rsid w:val="5EC00690"/>
    <w:rsid w:val="5EC1A4A5"/>
    <w:rsid w:val="5EDE97A5"/>
    <w:rsid w:val="5EE2A470"/>
    <w:rsid w:val="5EE5E8E6"/>
    <w:rsid w:val="5EFB674B"/>
    <w:rsid w:val="5EFD481E"/>
    <w:rsid w:val="5F01B664"/>
    <w:rsid w:val="5F043931"/>
    <w:rsid w:val="5F0A2588"/>
    <w:rsid w:val="5F0AB818"/>
    <w:rsid w:val="5F0D8187"/>
    <w:rsid w:val="5F1143A4"/>
    <w:rsid w:val="5F164E7A"/>
    <w:rsid w:val="5F198364"/>
    <w:rsid w:val="5F1F7E4B"/>
    <w:rsid w:val="5F23024B"/>
    <w:rsid w:val="5F29C66E"/>
    <w:rsid w:val="5F4EED89"/>
    <w:rsid w:val="5F4F4482"/>
    <w:rsid w:val="5F528C7A"/>
    <w:rsid w:val="5F764326"/>
    <w:rsid w:val="5F7A7B38"/>
    <w:rsid w:val="5F7D5C24"/>
    <w:rsid w:val="5F82AB24"/>
    <w:rsid w:val="5F82D514"/>
    <w:rsid w:val="5F9ED04C"/>
    <w:rsid w:val="5FB838A1"/>
    <w:rsid w:val="5FBCC851"/>
    <w:rsid w:val="5FBF1FFE"/>
    <w:rsid w:val="5FC07EEF"/>
    <w:rsid w:val="5FCF7D8D"/>
    <w:rsid w:val="5FCFA874"/>
    <w:rsid w:val="5FD2F46A"/>
    <w:rsid w:val="5FD9DAB2"/>
    <w:rsid w:val="5FDC2B3D"/>
    <w:rsid w:val="5FE5AB02"/>
    <w:rsid w:val="5FEFF074"/>
    <w:rsid w:val="5FF411AF"/>
    <w:rsid w:val="5FFCF3AB"/>
    <w:rsid w:val="5FFCF3EE"/>
    <w:rsid w:val="60018150"/>
    <w:rsid w:val="6004B7AC"/>
    <w:rsid w:val="60055340"/>
    <w:rsid w:val="600C74C8"/>
    <w:rsid w:val="6012D144"/>
    <w:rsid w:val="6018B157"/>
    <w:rsid w:val="60263399"/>
    <w:rsid w:val="602BC8AC"/>
    <w:rsid w:val="60325014"/>
    <w:rsid w:val="6037E69C"/>
    <w:rsid w:val="6039EF91"/>
    <w:rsid w:val="603EFC7D"/>
    <w:rsid w:val="6045D99D"/>
    <w:rsid w:val="6055B529"/>
    <w:rsid w:val="6078A875"/>
    <w:rsid w:val="607A871D"/>
    <w:rsid w:val="607D2720"/>
    <w:rsid w:val="607DC72E"/>
    <w:rsid w:val="607ECB62"/>
    <w:rsid w:val="608A682B"/>
    <w:rsid w:val="60911110"/>
    <w:rsid w:val="609A2F7C"/>
    <w:rsid w:val="609F44C9"/>
    <w:rsid w:val="60AC2B57"/>
    <w:rsid w:val="60CB009A"/>
    <w:rsid w:val="60CF2E33"/>
    <w:rsid w:val="60D735BE"/>
    <w:rsid w:val="60D7CDA5"/>
    <w:rsid w:val="60DEBFE4"/>
    <w:rsid w:val="60E2F9DC"/>
    <w:rsid w:val="60E4533B"/>
    <w:rsid w:val="60F3F725"/>
    <w:rsid w:val="60FCB206"/>
    <w:rsid w:val="6100BD03"/>
    <w:rsid w:val="611F5090"/>
    <w:rsid w:val="612758E5"/>
    <w:rsid w:val="61275B3D"/>
    <w:rsid w:val="613587FE"/>
    <w:rsid w:val="61413EEA"/>
    <w:rsid w:val="6149419C"/>
    <w:rsid w:val="614F24D4"/>
    <w:rsid w:val="615EABCB"/>
    <w:rsid w:val="61631175"/>
    <w:rsid w:val="6165AEF1"/>
    <w:rsid w:val="61670300"/>
    <w:rsid w:val="61764AEF"/>
    <w:rsid w:val="6177B55C"/>
    <w:rsid w:val="617CA3C2"/>
    <w:rsid w:val="6183D6D9"/>
    <w:rsid w:val="619062D0"/>
    <w:rsid w:val="6194530C"/>
    <w:rsid w:val="61A898C2"/>
    <w:rsid w:val="61B71B00"/>
    <w:rsid w:val="61B9560D"/>
    <w:rsid w:val="61BAAC86"/>
    <w:rsid w:val="61BC1B4E"/>
    <w:rsid w:val="61BFDD56"/>
    <w:rsid w:val="61D786F7"/>
    <w:rsid w:val="61E08B22"/>
    <w:rsid w:val="61EC6D4D"/>
    <w:rsid w:val="61F05E4F"/>
    <w:rsid w:val="61F19E08"/>
    <w:rsid w:val="61F6305A"/>
    <w:rsid w:val="61FB9331"/>
    <w:rsid w:val="62065F65"/>
    <w:rsid w:val="6207274D"/>
    <w:rsid w:val="6214D26B"/>
    <w:rsid w:val="621AEEF9"/>
    <w:rsid w:val="621F89A2"/>
    <w:rsid w:val="6220ED5D"/>
    <w:rsid w:val="62307696"/>
    <w:rsid w:val="62320CEF"/>
    <w:rsid w:val="62487A7D"/>
    <w:rsid w:val="625B010E"/>
    <w:rsid w:val="6267E370"/>
    <w:rsid w:val="62701144"/>
    <w:rsid w:val="6271C94C"/>
    <w:rsid w:val="62893EB2"/>
    <w:rsid w:val="62AC82D7"/>
    <w:rsid w:val="62BAC4AE"/>
    <w:rsid w:val="62BDA8AE"/>
    <w:rsid w:val="62C93094"/>
    <w:rsid w:val="62CB236D"/>
    <w:rsid w:val="62D23E4A"/>
    <w:rsid w:val="62D5D853"/>
    <w:rsid w:val="62D70D77"/>
    <w:rsid w:val="62E30BDF"/>
    <w:rsid w:val="62E63037"/>
    <w:rsid w:val="62EC5047"/>
    <w:rsid w:val="62F07535"/>
    <w:rsid w:val="62F7F0FD"/>
    <w:rsid w:val="62F828DB"/>
    <w:rsid w:val="62FA6B38"/>
    <w:rsid w:val="62FB7163"/>
    <w:rsid w:val="63134907"/>
    <w:rsid w:val="631E9FF1"/>
    <w:rsid w:val="63212762"/>
    <w:rsid w:val="6321B8D7"/>
    <w:rsid w:val="632E89E1"/>
    <w:rsid w:val="632F7B20"/>
    <w:rsid w:val="63396E3A"/>
    <w:rsid w:val="633A1962"/>
    <w:rsid w:val="633A98EC"/>
    <w:rsid w:val="6342F4DC"/>
    <w:rsid w:val="6343272B"/>
    <w:rsid w:val="6347536E"/>
    <w:rsid w:val="6351B0F5"/>
    <w:rsid w:val="635FFFC3"/>
    <w:rsid w:val="6374227E"/>
    <w:rsid w:val="6384E36C"/>
    <w:rsid w:val="639D2C4D"/>
    <w:rsid w:val="63A5913B"/>
    <w:rsid w:val="63A791B3"/>
    <w:rsid w:val="63C700F3"/>
    <w:rsid w:val="63D80143"/>
    <w:rsid w:val="63DC1151"/>
    <w:rsid w:val="63F3D62E"/>
    <w:rsid w:val="64112436"/>
    <w:rsid w:val="642588A5"/>
    <w:rsid w:val="642FB7E3"/>
    <w:rsid w:val="643F6BF9"/>
    <w:rsid w:val="64420E0B"/>
    <w:rsid w:val="644AAB0C"/>
    <w:rsid w:val="644CCC01"/>
    <w:rsid w:val="644D82D1"/>
    <w:rsid w:val="64508A2A"/>
    <w:rsid w:val="6450F62E"/>
    <w:rsid w:val="64530C99"/>
    <w:rsid w:val="6459F2D3"/>
    <w:rsid w:val="645E8910"/>
    <w:rsid w:val="646BAD71"/>
    <w:rsid w:val="646BBD2D"/>
    <w:rsid w:val="646F813C"/>
    <w:rsid w:val="647FA2E4"/>
    <w:rsid w:val="6487BD97"/>
    <w:rsid w:val="6489894D"/>
    <w:rsid w:val="648B36AE"/>
    <w:rsid w:val="648D7FF6"/>
    <w:rsid w:val="648F37A6"/>
    <w:rsid w:val="64980C56"/>
    <w:rsid w:val="64A02840"/>
    <w:rsid w:val="64AABC65"/>
    <w:rsid w:val="64AC9637"/>
    <w:rsid w:val="64B45611"/>
    <w:rsid w:val="64CCCCB6"/>
    <w:rsid w:val="64D0B9EB"/>
    <w:rsid w:val="64D2878A"/>
    <w:rsid w:val="64D9B191"/>
    <w:rsid w:val="64DA68F7"/>
    <w:rsid w:val="64DFD332"/>
    <w:rsid w:val="64E05A47"/>
    <w:rsid w:val="64FA0C6E"/>
    <w:rsid w:val="64FD7DE2"/>
    <w:rsid w:val="6502401D"/>
    <w:rsid w:val="651A800F"/>
    <w:rsid w:val="6526841C"/>
    <w:rsid w:val="6534E281"/>
    <w:rsid w:val="653DAB2D"/>
    <w:rsid w:val="653F4F4A"/>
    <w:rsid w:val="654DF4DC"/>
    <w:rsid w:val="655C5DC4"/>
    <w:rsid w:val="6568C2AA"/>
    <w:rsid w:val="656D6584"/>
    <w:rsid w:val="656F205C"/>
    <w:rsid w:val="657F4F95"/>
    <w:rsid w:val="65847DB4"/>
    <w:rsid w:val="658EF4CF"/>
    <w:rsid w:val="6595C4E8"/>
    <w:rsid w:val="65A30882"/>
    <w:rsid w:val="65B5ECAF"/>
    <w:rsid w:val="65B69144"/>
    <w:rsid w:val="65BD02E3"/>
    <w:rsid w:val="65DF9BD8"/>
    <w:rsid w:val="65E3FC31"/>
    <w:rsid w:val="65F80024"/>
    <w:rsid w:val="65FD73D1"/>
    <w:rsid w:val="65FF1049"/>
    <w:rsid w:val="660015AC"/>
    <w:rsid w:val="660393BE"/>
    <w:rsid w:val="6604A98E"/>
    <w:rsid w:val="6604EEEE"/>
    <w:rsid w:val="660C462C"/>
    <w:rsid w:val="6611DC1E"/>
    <w:rsid w:val="661DA298"/>
    <w:rsid w:val="6629D1D4"/>
    <w:rsid w:val="662CE1F6"/>
    <w:rsid w:val="66342004"/>
    <w:rsid w:val="66399327"/>
    <w:rsid w:val="664BF8A6"/>
    <w:rsid w:val="66594F01"/>
    <w:rsid w:val="665D109A"/>
    <w:rsid w:val="66612E96"/>
    <w:rsid w:val="66640A83"/>
    <w:rsid w:val="666C2EF7"/>
    <w:rsid w:val="666CD2F2"/>
    <w:rsid w:val="667E4BD2"/>
    <w:rsid w:val="66895F35"/>
    <w:rsid w:val="66956815"/>
    <w:rsid w:val="66B192E0"/>
    <w:rsid w:val="66B4BBD0"/>
    <w:rsid w:val="66C3B85F"/>
    <w:rsid w:val="66CFFC1F"/>
    <w:rsid w:val="66D53300"/>
    <w:rsid w:val="66F06EF6"/>
    <w:rsid w:val="66F113FF"/>
    <w:rsid w:val="6701D5BF"/>
    <w:rsid w:val="6703348C"/>
    <w:rsid w:val="670E56CD"/>
    <w:rsid w:val="67160567"/>
    <w:rsid w:val="671CE8FB"/>
    <w:rsid w:val="6720D951"/>
    <w:rsid w:val="6720F3EB"/>
    <w:rsid w:val="673532C4"/>
    <w:rsid w:val="6740F3E9"/>
    <w:rsid w:val="674939B9"/>
    <w:rsid w:val="6751699B"/>
    <w:rsid w:val="675E6B1D"/>
    <w:rsid w:val="67668CA2"/>
    <w:rsid w:val="6766FE2B"/>
    <w:rsid w:val="676CB4BE"/>
    <w:rsid w:val="677F08ED"/>
    <w:rsid w:val="678418B5"/>
    <w:rsid w:val="678C39BC"/>
    <w:rsid w:val="678FEC5F"/>
    <w:rsid w:val="67937F24"/>
    <w:rsid w:val="67964A54"/>
    <w:rsid w:val="679B24C2"/>
    <w:rsid w:val="67A2763D"/>
    <w:rsid w:val="67B31465"/>
    <w:rsid w:val="67BD488A"/>
    <w:rsid w:val="67C489CB"/>
    <w:rsid w:val="67CD9F39"/>
    <w:rsid w:val="67E398C4"/>
    <w:rsid w:val="67E5197B"/>
    <w:rsid w:val="67EAA8E8"/>
    <w:rsid w:val="67EAC4B4"/>
    <w:rsid w:val="67EF5E80"/>
    <w:rsid w:val="67F43AEA"/>
    <w:rsid w:val="67F68EE3"/>
    <w:rsid w:val="68010803"/>
    <w:rsid w:val="6801B306"/>
    <w:rsid w:val="680D3D57"/>
    <w:rsid w:val="68152409"/>
    <w:rsid w:val="681B829F"/>
    <w:rsid w:val="682A317C"/>
    <w:rsid w:val="682D1948"/>
    <w:rsid w:val="684B097E"/>
    <w:rsid w:val="684F4368"/>
    <w:rsid w:val="6850BCE4"/>
    <w:rsid w:val="68522EBC"/>
    <w:rsid w:val="6852F883"/>
    <w:rsid w:val="68575E35"/>
    <w:rsid w:val="6858B0B3"/>
    <w:rsid w:val="6860E476"/>
    <w:rsid w:val="686FF7DA"/>
    <w:rsid w:val="6870DF1A"/>
    <w:rsid w:val="6874D5C3"/>
    <w:rsid w:val="687EB46A"/>
    <w:rsid w:val="6889C9A4"/>
    <w:rsid w:val="688A90C3"/>
    <w:rsid w:val="6890C3F6"/>
    <w:rsid w:val="68966DFF"/>
    <w:rsid w:val="68A7981B"/>
    <w:rsid w:val="68A7D7D0"/>
    <w:rsid w:val="68AF2835"/>
    <w:rsid w:val="68B4FBBF"/>
    <w:rsid w:val="68CEB67C"/>
    <w:rsid w:val="68D18CD0"/>
    <w:rsid w:val="68D2CF4A"/>
    <w:rsid w:val="68D579C5"/>
    <w:rsid w:val="68D7E94D"/>
    <w:rsid w:val="68DD0967"/>
    <w:rsid w:val="68DF7720"/>
    <w:rsid w:val="68E422C1"/>
    <w:rsid w:val="68EDBA86"/>
    <w:rsid w:val="68F66E35"/>
    <w:rsid w:val="68F91596"/>
    <w:rsid w:val="69082316"/>
    <w:rsid w:val="690A09C6"/>
    <w:rsid w:val="690B4404"/>
    <w:rsid w:val="69136965"/>
    <w:rsid w:val="69149E3C"/>
    <w:rsid w:val="6916CE7A"/>
    <w:rsid w:val="69251726"/>
    <w:rsid w:val="6926EB2E"/>
    <w:rsid w:val="692B414A"/>
    <w:rsid w:val="692D090C"/>
    <w:rsid w:val="692E197E"/>
    <w:rsid w:val="69324783"/>
    <w:rsid w:val="693F63E9"/>
    <w:rsid w:val="694213C3"/>
    <w:rsid w:val="694574DC"/>
    <w:rsid w:val="694BFC84"/>
    <w:rsid w:val="6964B977"/>
    <w:rsid w:val="6966E75C"/>
    <w:rsid w:val="696EB50D"/>
    <w:rsid w:val="6970F890"/>
    <w:rsid w:val="6976BD7E"/>
    <w:rsid w:val="6978CC09"/>
    <w:rsid w:val="697A1050"/>
    <w:rsid w:val="697C688F"/>
    <w:rsid w:val="697F5EF1"/>
    <w:rsid w:val="698C03D0"/>
    <w:rsid w:val="699A27D1"/>
    <w:rsid w:val="69A1A850"/>
    <w:rsid w:val="69ABFE44"/>
    <w:rsid w:val="69BDE1CB"/>
    <w:rsid w:val="69C03A4B"/>
    <w:rsid w:val="69C164B2"/>
    <w:rsid w:val="69C43CF3"/>
    <w:rsid w:val="69D404AD"/>
    <w:rsid w:val="69D9CB86"/>
    <w:rsid w:val="69E29BCB"/>
    <w:rsid w:val="69EB541C"/>
    <w:rsid w:val="69F59B8A"/>
    <w:rsid w:val="69F5AB1E"/>
    <w:rsid w:val="69F77E39"/>
    <w:rsid w:val="6A11AE57"/>
    <w:rsid w:val="6A126928"/>
    <w:rsid w:val="6A21F61A"/>
    <w:rsid w:val="6A257F37"/>
    <w:rsid w:val="6A2DEA3C"/>
    <w:rsid w:val="6A35521B"/>
    <w:rsid w:val="6A381018"/>
    <w:rsid w:val="6A4AB336"/>
    <w:rsid w:val="6A51A106"/>
    <w:rsid w:val="6A6C4E57"/>
    <w:rsid w:val="6A71FAE6"/>
    <w:rsid w:val="6A7988BD"/>
    <w:rsid w:val="6A812C23"/>
    <w:rsid w:val="6A8567C1"/>
    <w:rsid w:val="6A9A5C8B"/>
    <w:rsid w:val="6AAB8C15"/>
    <w:rsid w:val="6AB2E62F"/>
    <w:rsid w:val="6AB7DD78"/>
    <w:rsid w:val="6AC298CD"/>
    <w:rsid w:val="6AC50A35"/>
    <w:rsid w:val="6AC7EBBD"/>
    <w:rsid w:val="6ACC751B"/>
    <w:rsid w:val="6AE39A1C"/>
    <w:rsid w:val="6AEF7533"/>
    <w:rsid w:val="6AEF8A0C"/>
    <w:rsid w:val="6AF7A498"/>
    <w:rsid w:val="6B06C692"/>
    <w:rsid w:val="6B242A43"/>
    <w:rsid w:val="6B275BC8"/>
    <w:rsid w:val="6B29ABE1"/>
    <w:rsid w:val="6B2E67CE"/>
    <w:rsid w:val="6B36458E"/>
    <w:rsid w:val="6B36D854"/>
    <w:rsid w:val="6B4A577F"/>
    <w:rsid w:val="6B52E7D1"/>
    <w:rsid w:val="6B554A15"/>
    <w:rsid w:val="6B58BCE4"/>
    <w:rsid w:val="6B59B670"/>
    <w:rsid w:val="6B5F8370"/>
    <w:rsid w:val="6B6DF31E"/>
    <w:rsid w:val="6B6F1D1C"/>
    <w:rsid w:val="6B775F99"/>
    <w:rsid w:val="6B7978D8"/>
    <w:rsid w:val="6B797995"/>
    <w:rsid w:val="6B9C4952"/>
    <w:rsid w:val="6B9F9189"/>
    <w:rsid w:val="6BA59AB2"/>
    <w:rsid w:val="6BAE7A96"/>
    <w:rsid w:val="6BB2CFEB"/>
    <w:rsid w:val="6BB3DC78"/>
    <w:rsid w:val="6BCF6087"/>
    <w:rsid w:val="6BD31F48"/>
    <w:rsid w:val="6BDE632B"/>
    <w:rsid w:val="6BE167AE"/>
    <w:rsid w:val="6BEC26AE"/>
    <w:rsid w:val="6BEC2F87"/>
    <w:rsid w:val="6BF4B51F"/>
    <w:rsid w:val="6BFDBB27"/>
    <w:rsid w:val="6BFDDFC4"/>
    <w:rsid w:val="6C068532"/>
    <w:rsid w:val="6C072845"/>
    <w:rsid w:val="6C175D0D"/>
    <w:rsid w:val="6C261BA3"/>
    <w:rsid w:val="6C2C1F80"/>
    <w:rsid w:val="6C2E40BB"/>
    <w:rsid w:val="6C302465"/>
    <w:rsid w:val="6C33BD9D"/>
    <w:rsid w:val="6C366A55"/>
    <w:rsid w:val="6C38F12D"/>
    <w:rsid w:val="6C40D04B"/>
    <w:rsid w:val="6C54C927"/>
    <w:rsid w:val="6C5C06AE"/>
    <w:rsid w:val="6C7C9D9D"/>
    <w:rsid w:val="6C8BACED"/>
    <w:rsid w:val="6CACA99B"/>
    <w:rsid w:val="6CB45102"/>
    <w:rsid w:val="6CBE0E78"/>
    <w:rsid w:val="6CC399C6"/>
    <w:rsid w:val="6CC60D70"/>
    <w:rsid w:val="6CD978CB"/>
    <w:rsid w:val="6CDC0B8E"/>
    <w:rsid w:val="6CDEB9EB"/>
    <w:rsid w:val="6CDFEC2F"/>
    <w:rsid w:val="6CEF0570"/>
    <w:rsid w:val="6D0270DE"/>
    <w:rsid w:val="6D065354"/>
    <w:rsid w:val="6D113391"/>
    <w:rsid w:val="6D116415"/>
    <w:rsid w:val="6D180544"/>
    <w:rsid w:val="6D1BFDA9"/>
    <w:rsid w:val="6D27806C"/>
    <w:rsid w:val="6D314794"/>
    <w:rsid w:val="6D3562A6"/>
    <w:rsid w:val="6D3811B3"/>
    <w:rsid w:val="6D3F204A"/>
    <w:rsid w:val="6D4E86E0"/>
    <w:rsid w:val="6D69AF97"/>
    <w:rsid w:val="6D6A5B4A"/>
    <w:rsid w:val="6D6B71C3"/>
    <w:rsid w:val="6D7A10B5"/>
    <w:rsid w:val="6D7F3AB6"/>
    <w:rsid w:val="6D82A0B5"/>
    <w:rsid w:val="6D85E1D5"/>
    <w:rsid w:val="6D86DD63"/>
    <w:rsid w:val="6D91068A"/>
    <w:rsid w:val="6D9C9903"/>
    <w:rsid w:val="6D9CA723"/>
    <w:rsid w:val="6DA10FBC"/>
    <w:rsid w:val="6DA311C1"/>
    <w:rsid w:val="6DAC3718"/>
    <w:rsid w:val="6DBC65DD"/>
    <w:rsid w:val="6DC56CDB"/>
    <w:rsid w:val="6DCD0E16"/>
    <w:rsid w:val="6DDDAD96"/>
    <w:rsid w:val="6DDEA097"/>
    <w:rsid w:val="6DEF5B5C"/>
    <w:rsid w:val="6DFCB148"/>
    <w:rsid w:val="6E05ECE9"/>
    <w:rsid w:val="6E18CFF0"/>
    <w:rsid w:val="6E31C3E4"/>
    <w:rsid w:val="6E358C62"/>
    <w:rsid w:val="6E37E79D"/>
    <w:rsid w:val="6E391061"/>
    <w:rsid w:val="6E4A0B75"/>
    <w:rsid w:val="6E4CA79C"/>
    <w:rsid w:val="6E4E9DDD"/>
    <w:rsid w:val="6E5132E1"/>
    <w:rsid w:val="6E51762E"/>
    <w:rsid w:val="6E55E561"/>
    <w:rsid w:val="6E564CD8"/>
    <w:rsid w:val="6E5954C9"/>
    <w:rsid w:val="6E5CFB0B"/>
    <w:rsid w:val="6E694168"/>
    <w:rsid w:val="6E6ADD6C"/>
    <w:rsid w:val="6E6BCD84"/>
    <w:rsid w:val="6E7538EE"/>
    <w:rsid w:val="6E75F497"/>
    <w:rsid w:val="6E7F814B"/>
    <w:rsid w:val="6E8148B9"/>
    <w:rsid w:val="6E88AC8D"/>
    <w:rsid w:val="6E9414AC"/>
    <w:rsid w:val="6E974C9B"/>
    <w:rsid w:val="6E9B53CE"/>
    <w:rsid w:val="6E9B8EDE"/>
    <w:rsid w:val="6E9D5424"/>
    <w:rsid w:val="6EA712A0"/>
    <w:rsid w:val="6EAA7571"/>
    <w:rsid w:val="6EADDB77"/>
    <w:rsid w:val="6EB441B4"/>
    <w:rsid w:val="6EB49001"/>
    <w:rsid w:val="6EB4E9B4"/>
    <w:rsid w:val="6EBDE1E1"/>
    <w:rsid w:val="6EC126F4"/>
    <w:rsid w:val="6EC1FBA5"/>
    <w:rsid w:val="6ED56E43"/>
    <w:rsid w:val="6EEB6C43"/>
    <w:rsid w:val="6EED3B83"/>
    <w:rsid w:val="6EEF0F94"/>
    <w:rsid w:val="6EF14E8A"/>
    <w:rsid w:val="6EFECCD4"/>
    <w:rsid w:val="6F076A48"/>
    <w:rsid w:val="6F1C1382"/>
    <w:rsid w:val="6F1C7EBD"/>
    <w:rsid w:val="6F1E2D78"/>
    <w:rsid w:val="6F4383F4"/>
    <w:rsid w:val="6F47D0CE"/>
    <w:rsid w:val="6F56169C"/>
    <w:rsid w:val="6F5B5779"/>
    <w:rsid w:val="6F6117D0"/>
    <w:rsid w:val="6F6B918C"/>
    <w:rsid w:val="6F726A7A"/>
    <w:rsid w:val="6F90A729"/>
    <w:rsid w:val="6F928496"/>
    <w:rsid w:val="6F940B36"/>
    <w:rsid w:val="6FA6AD4F"/>
    <w:rsid w:val="6FA83A7C"/>
    <w:rsid w:val="6FAB68C3"/>
    <w:rsid w:val="6FAC3CF5"/>
    <w:rsid w:val="6FBF7D46"/>
    <w:rsid w:val="6FC923F8"/>
    <w:rsid w:val="6FE2C061"/>
    <w:rsid w:val="6FE5B83A"/>
    <w:rsid w:val="6FF0FFBC"/>
    <w:rsid w:val="6FFF71C8"/>
    <w:rsid w:val="700851B5"/>
    <w:rsid w:val="701CB4D2"/>
    <w:rsid w:val="70277812"/>
    <w:rsid w:val="7030C201"/>
    <w:rsid w:val="703A3F4A"/>
    <w:rsid w:val="703C74BC"/>
    <w:rsid w:val="704545FB"/>
    <w:rsid w:val="704A1FC5"/>
    <w:rsid w:val="70517005"/>
    <w:rsid w:val="7052E4FC"/>
    <w:rsid w:val="7057A6A7"/>
    <w:rsid w:val="7059061E"/>
    <w:rsid w:val="705DAEDA"/>
    <w:rsid w:val="70655081"/>
    <w:rsid w:val="7066B2AE"/>
    <w:rsid w:val="7066B8A9"/>
    <w:rsid w:val="706D1FCB"/>
    <w:rsid w:val="7073A4DC"/>
    <w:rsid w:val="709354A5"/>
    <w:rsid w:val="709E827C"/>
    <w:rsid w:val="70ADDF1A"/>
    <w:rsid w:val="70B086BD"/>
    <w:rsid w:val="70BF4D72"/>
    <w:rsid w:val="70C95062"/>
    <w:rsid w:val="70CA3DE7"/>
    <w:rsid w:val="70CAA0FC"/>
    <w:rsid w:val="70D366EC"/>
    <w:rsid w:val="70E2ADAA"/>
    <w:rsid w:val="70EA69D7"/>
    <w:rsid w:val="70EBC431"/>
    <w:rsid w:val="70ED19AE"/>
    <w:rsid w:val="70EF1359"/>
    <w:rsid w:val="70F88D52"/>
    <w:rsid w:val="710751E2"/>
    <w:rsid w:val="7109853E"/>
    <w:rsid w:val="71110EB8"/>
    <w:rsid w:val="711249DA"/>
    <w:rsid w:val="711374EC"/>
    <w:rsid w:val="71151149"/>
    <w:rsid w:val="711A5799"/>
    <w:rsid w:val="711E9A58"/>
    <w:rsid w:val="713DE0C0"/>
    <w:rsid w:val="71463C56"/>
    <w:rsid w:val="71465D8A"/>
    <w:rsid w:val="714DB8CF"/>
    <w:rsid w:val="714E3F0C"/>
    <w:rsid w:val="714E9BA0"/>
    <w:rsid w:val="71513249"/>
    <w:rsid w:val="7154BE72"/>
    <w:rsid w:val="71683C07"/>
    <w:rsid w:val="716D9148"/>
    <w:rsid w:val="716EDEC2"/>
    <w:rsid w:val="71777892"/>
    <w:rsid w:val="718085F8"/>
    <w:rsid w:val="71809546"/>
    <w:rsid w:val="7180DBA1"/>
    <w:rsid w:val="719FA355"/>
    <w:rsid w:val="71A716DA"/>
    <w:rsid w:val="71BA75BF"/>
    <w:rsid w:val="71BA9F37"/>
    <w:rsid w:val="71C67A55"/>
    <w:rsid w:val="71C7FCC0"/>
    <w:rsid w:val="71CA0314"/>
    <w:rsid w:val="71D9FA6C"/>
    <w:rsid w:val="71DA9D8B"/>
    <w:rsid w:val="71E79F2F"/>
    <w:rsid w:val="71FE0ADE"/>
    <w:rsid w:val="7200A560"/>
    <w:rsid w:val="720F25F4"/>
    <w:rsid w:val="72133433"/>
    <w:rsid w:val="721C5F96"/>
    <w:rsid w:val="722168A8"/>
    <w:rsid w:val="722816D4"/>
    <w:rsid w:val="72435E92"/>
    <w:rsid w:val="7244CA22"/>
    <w:rsid w:val="724D14C2"/>
    <w:rsid w:val="7265AD54"/>
    <w:rsid w:val="7275B6D6"/>
    <w:rsid w:val="727A5F9A"/>
    <w:rsid w:val="728344CE"/>
    <w:rsid w:val="72958174"/>
    <w:rsid w:val="729C8EE2"/>
    <w:rsid w:val="72A51543"/>
    <w:rsid w:val="72A5254D"/>
    <w:rsid w:val="72AD9748"/>
    <w:rsid w:val="72AE66CA"/>
    <w:rsid w:val="72B0B7ED"/>
    <w:rsid w:val="72B50F35"/>
    <w:rsid w:val="72C73B53"/>
    <w:rsid w:val="72C84588"/>
    <w:rsid w:val="72DA726E"/>
    <w:rsid w:val="72E53672"/>
    <w:rsid w:val="72F023A0"/>
    <w:rsid w:val="72FA4E25"/>
    <w:rsid w:val="73029885"/>
    <w:rsid w:val="731662AD"/>
    <w:rsid w:val="73212C7D"/>
    <w:rsid w:val="7325B896"/>
    <w:rsid w:val="7329CA64"/>
    <w:rsid w:val="73305662"/>
    <w:rsid w:val="7346EC53"/>
    <w:rsid w:val="735BFFC1"/>
    <w:rsid w:val="73621AD2"/>
    <w:rsid w:val="7365A1E4"/>
    <w:rsid w:val="7376DE59"/>
    <w:rsid w:val="737E4ED4"/>
    <w:rsid w:val="73878F6E"/>
    <w:rsid w:val="738DA27C"/>
    <w:rsid w:val="73B50878"/>
    <w:rsid w:val="73B6E034"/>
    <w:rsid w:val="73D99B49"/>
    <w:rsid w:val="73DC0160"/>
    <w:rsid w:val="73DE5896"/>
    <w:rsid w:val="73DFB620"/>
    <w:rsid w:val="73E08954"/>
    <w:rsid w:val="73E0C176"/>
    <w:rsid w:val="73E22C5E"/>
    <w:rsid w:val="73E55CAF"/>
    <w:rsid w:val="73E7F425"/>
    <w:rsid w:val="73E8610B"/>
    <w:rsid w:val="73EEB0CD"/>
    <w:rsid w:val="73F24E16"/>
    <w:rsid w:val="73FA711A"/>
    <w:rsid w:val="73FD9D07"/>
    <w:rsid w:val="740ADEF1"/>
    <w:rsid w:val="740E0163"/>
    <w:rsid w:val="740FA011"/>
    <w:rsid w:val="741127EA"/>
    <w:rsid w:val="7412ABCD"/>
    <w:rsid w:val="741446C1"/>
    <w:rsid w:val="7417837C"/>
    <w:rsid w:val="741A4E0C"/>
    <w:rsid w:val="741B41D8"/>
    <w:rsid w:val="74322AA9"/>
    <w:rsid w:val="7433C081"/>
    <w:rsid w:val="743407DE"/>
    <w:rsid w:val="74398CBD"/>
    <w:rsid w:val="743C5045"/>
    <w:rsid w:val="74408AB3"/>
    <w:rsid w:val="74464D2A"/>
    <w:rsid w:val="74491385"/>
    <w:rsid w:val="744AA872"/>
    <w:rsid w:val="744E8FD5"/>
    <w:rsid w:val="74532CBD"/>
    <w:rsid w:val="746ED4CB"/>
    <w:rsid w:val="7483A5A1"/>
    <w:rsid w:val="748EDDB0"/>
    <w:rsid w:val="74934606"/>
    <w:rsid w:val="74942648"/>
    <w:rsid w:val="74957C76"/>
    <w:rsid w:val="749CE869"/>
    <w:rsid w:val="74A70B82"/>
    <w:rsid w:val="74A8D512"/>
    <w:rsid w:val="74C1BA4C"/>
    <w:rsid w:val="74C27B1D"/>
    <w:rsid w:val="74CA8233"/>
    <w:rsid w:val="74CCCADE"/>
    <w:rsid w:val="74DB8248"/>
    <w:rsid w:val="74E0EA67"/>
    <w:rsid w:val="74E43C43"/>
    <w:rsid w:val="74E7DBA2"/>
    <w:rsid w:val="74ED25E5"/>
    <w:rsid w:val="74EF8F40"/>
    <w:rsid w:val="74F6AB73"/>
    <w:rsid w:val="74F7BEEB"/>
    <w:rsid w:val="74FA4375"/>
    <w:rsid w:val="75052975"/>
    <w:rsid w:val="7508AA6F"/>
    <w:rsid w:val="7509B3D7"/>
    <w:rsid w:val="750C21F0"/>
    <w:rsid w:val="75130C41"/>
    <w:rsid w:val="751626A0"/>
    <w:rsid w:val="7517D5A4"/>
    <w:rsid w:val="752AB48E"/>
    <w:rsid w:val="75484EC0"/>
    <w:rsid w:val="754AD508"/>
    <w:rsid w:val="7557F2E3"/>
    <w:rsid w:val="75581666"/>
    <w:rsid w:val="756068E4"/>
    <w:rsid w:val="756C1E34"/>
    <w:rsid w:val="756DDC52"/>
    <w:rsid w:val="756E51F6"/>
    <w:rsid w:val="75770176"/>
    <w:rsid w:val="757D8756"/>
    <w:rsid w:val="758BFE02"/>
    <w:rsid w:val="7590008A"/>
    <w:rsid w:val="759448AF"/>
    <w:rsid w:val="75953E83"/>
    <w:rsid w:val="759DA7E4"/>
    <w:rsid w:val="75A9B540"/>
    <w:rsid w:val="75AEBB82"/>
    <w:rsid w:val="75B2BF5E"/>
    <w:rsid w:val="75B9C8C0"/>
    <w:rsid w:val="75C6BF61"/>
    <w:rsid w:val="75C719BE"/>
    <w:rsid w:val="75D12007"/>
    <w:rsid w:val="75DB1F94"/>
    <w:rsid w:val="75DE9659"/>
    <w:rsid w:val="75ED787A"/>
    <w:rsid w:val="75F31735"/>
    <w:rsid w:val="75F40F4B"/>
    <w:rsid w:val="75FC666D"/>
    <w:rsid w:val="7604C8ED"/>
    <w:rsid w:val="7605D854"/>
    <w:rsid w:val="760C5DBC"/>
    <w:rsid w:val="7610F6A5"/>
    <w:rsid w:val="76182C72"/>
    <w:rsid w:val="7618FB6F"/>
    <w:rsid w:val="761C9C3A"/>
    <w:rsid w:val="762946A1"/>
    <w:rsid w:val="76328242"/>
    <w:rsid w:val="76351EEE"/>
    <w:rsid w:val="7640476F"/>
    <w:rsid w:val="76621853"/>
    <w:rsid w:val="7670CEAB"/>
    <w:rsid w:val="7671A5EF"/>
    <w:rsid w:val="7677A7CC"/>
    <w:rsid w:val="767B7EF9"/>
    <w:rsid w:val="767BE11D"/>
    <w:rsid w:val="767EEF07"/>
    <w:rsid w:val="76842FA7"/>
    <w:rsid w:val="76882F0B"/>
    <w:rsid w:val="768E3041"/>
    <w:rsid w:val="7691FA01"/>
    <w:rsid w:val="76942404"/>
    <w:rsid w:val="76B21289"/>
    <w:rsid w:val="76B660D9"/>
    <w:rsid w:val="76C4CA44"/>
    <w:rsid w:val="76CB78D0"/>
    <w:rsid w:val="76D0910C"/>
    <w:rsid w:val="76D1AA1A"/>
    <w:rsid w:val="76E0D0B0"/>
    <w:rsid w:val="76EA4448"/>
    <w:rsid w:val="76EC0A61"/>
    <w:rsid w:val="76F094FC"/>
    <w:rsid w:val="76F3C1E9"/>
    <w:rsid w:val="76F3E84E"/>
    <w:rsid w:val="76F7F20B"/>
    <w:rsid w:val="76F98FEB"/>
    <w:rsid w:val="76FB2AA8"/>
    <w:rsid w:val="76FCC51C"/>
    <w:rsid w:val="7701B58E"/>
    <w:rsid w:val="7703B853"/>
    <w:rsid w:val="7704DC50"/>
    <w:rsid w:val="770519C7"/>
    <w:rsid w:val="770698B6"/>
    <w:rsid w:val="7709A72E"/>
    <w:rsid w:val="7710EE4C"/>
    <w:rsid w:val="771A87E8"/>
    <w:rsid w:val="771ADE85"/>
    <w:rsid w:val="771F63DF"/>
    <w:rsid w:val="77229699"/>
    <w:rsid w:val="77303DA4"/>
    <w:rsid w:val="7730520D"/>
    <w:rsid w:val="77385135"/>
    <w:rsid w:val="773B376E"/>
    <w:rsid w:val="773B721A"/>
    <w:rsid w:val="773F35E7"/>
    <w:rsid w:val="774163D1"/>
    <w:rsid w:val="7742E3D9"/>
    <w:rsid w:val="77475295"/>
    <w:rsid w:val="7749C5E9"/>
    <w:rsid w:val="7752F24A"/>
    <w:rsid w:val="77643467"/>
    <w:rsid w:val="776B433C"/>
    <w:rsid w:val="777D439D"/>
    <w:rsid w:val="777FF769"/>
    <w:rsid w:val="7781ED79"/>
    <w:rsid w:val="7783ED32"/>
    <w:rsid w:val="77858847"/>
    <w:rsid w:val="778F94C7"/>
    <w:rsid w:val="779442C8"/>
    <w:rsid w:val="7794C684"/>
    <w:rsid w:val="77A03192"/>
    <w:rsid w:val="77A51344"/>
    <w:rsid w:val="77B0B11E"/>
    <w:rsid w:val="77CEEE38"/>
    <w:rsid w:val="77D522EB"/>
    <w:rsid w:val="77DC1614"/>
    <w:rsid w:val="77DD5750"/>
    <w:rsid w:val="77EB54AD"/>
    <w:rsid w:val="78016F83"/>
    <w:rsid w:val="7804BF1B"/>
    <w:rsid w:val="7807ABC4"/>
    <w:rsid w:val="78088872"/>
    <w:rsid w:val="780BAD62"/>
    <w:rsid w:val="780EAEB1"/>
    <w:rsid w:val="7815BCFE"/>
    <w:rsid w:val="78281BD1"/>
    <w:rsid w:val="782E1AB6"/>
    <w:rsid w:val="78314CDD"/>
    <w:rsid w:val="783BCA6B"/>
    <w:rsid w:val="784B6FFE"/>
    <w:rsid w:val="7850028E"/>
    <w:rsid w:val="7857E925"/>
    <w:rsid w:val="785F8184"/>
    <w:rsid w:val="786A62B4"/>
    <w:rsid w:val="787257FF"/>
    <w:rsid w:val="78751F2F"/>
    <w:rsid w:val="787AB463"/>
    <w:rsid w:val="78831F00"/>
    <w:rsid w:val="78867368"/>
    <w:rsid w:val="788EC110"/>
    <w:rsid w:val="78917167"/>
    <w:rsid w:val="7892F4FC"/>
    <w:rsid w:val="789604E1"/>
    <w:rsid w:val="78A5E45C"/>
    <w:rsid w:val="78BC7CFE"/>
    <w:rsid w:val="78C02873"/>
    <w:rsid w:val="78C67084"/>
    <w:rsid w:val="78CABF18"/>
    <w:rsid w:val="78DC2843"/>
    <w:rsid w:val="78E2D9C2"/>
    <w:rsid w:val="78F0567B"/>
    <w:rsid w:val="78F0A621"/>
    <w:rsid w:val="78F3F5FD"/>
    <w:rsid w:val="78FDC8ED"/>
    <w:rsid w:val="7904EA39"/>
    <w:rsid w:val="790C1E9F"/>
    <w:rsid w:val="7910C9CD"/>
    <w:rsid w:val="7921ED5B"/>
    <w:rsid w:val="7922A7A4"/>
    <w:rsid w:val="79237FB2"/>
    <w:rsid w:val="7929EAF7"/>
    <w:rsid w:val="7939C4C5"/>
    <w:rsid w:val="793BD7A0"/>
    <w:rsid w:val="794B88CF"/>
    <w:rsid w:val="795635DC"/>
    <w:rsid w:val="795AB15B"/>
    <w:rsid w:val="796837BC"/>
    <w:rsid w:val="79688276"/>
    <w:rsid w:val="79697ABC"/>
    <w:rsid w:val="797030A3"/>
    <w:rsid w:val="797CA6D3"/>
    <w:rsid w:val="798F09F8"/>
    <w:rsid w:val="7999A1F2"/>
    <w:rsid w:val="79B1DC1E"/>
    <w:rsid w:val="79B54111"/>
    <w:rsid w:val="79BD35CB"/>
    <w:rsid w:val="79C7F78D"/>
    <w:rsid w:val="79C8472C"/>
    <w:rsid w:val="79CC36E9"/>
    <w:rsid w:val="79D824C5"/>
    <w:rsid w:val="79DF91DE"/>
    <w:rsid w:val="79E0782B"/>
    <w:rsid w:val="79E5410B"/>
    <w:rsid w:val="79F818D7"/>
    <w:rsid w:val="79FA471B"/>
    <w:rsid w:val="7A059377"/>
    <w:rsid w:val="7A086CEF"/>
    <w:rsid w:val="7A0DD456"/>
    <w:rsid w:val="7A124AB6"/>
    <w:rsid w:val="7A2BB779"/>
    <w:rsid w:val="7A328051"/>
    <w:rsid w:val="7A399E4E"/>
    <w:rsid w:val="7A3E38C6"/>
    <w:rsid w:val="7A446EAE"/>
    <w:rsid w:val="7A552337"/>
    <w:rsid w:val="7A581647"/>
    <w:rsid w:val="7A611914"/>
    <w:rsid w:val="7A7DE25D"/>
    <w:rsid w:val="7A7F62AD"/>
    <w:rsid w:val="7A82433D"/>
    <w:rsid w:val="7A84750C"/>
    <w:rsid w:val="7A9C3F0C"/>
    <w:rsid w:val="7AA4425F"/>
    <w:rsid w:val="7AA4D2F0"/>
    <w:rsid w:val="7AB1B7C2"/>
    <w:rsid w:val="7ABB49FA"/>
    <w:rsid w:val="7ABBFD07"/>
    <w:rsid w:val="7AD66AD0"/>
    <w:rsid w:val="7AD8FA00"/>
    <w:rsid w:val="7AE073CC"/>
    <w:rsid w:val="7AEAD4E5"/>
    <w:rsid w:val="7AEEFD74"/>
    <w:rsid w:val="7AF44854"/>
    <w:rsid w:val="7AF6A4D3"/>
    <w:rsid w:val="7AF7431E"/>
    <w:rsid w:val="7AFCBF33"/>
    <w:rsid w:val="7B289144"/>
    <w:rsid w:val="7B299115"/>
    <w:rsid w:val="7B3552E4"/>
    <w:rsid w:val="7B36F685"/>
    <w:rsid w:val="7B3B8DCD"/>
    <w:rsid w:val="7B3DCEF3"/>
    <w:rsid w:val="7B5655C2"/>
    <w:rsid w:val="7B5A467D"/>
    <w:rsid w:val="7B5B4DEC"/>
    <w:rsid w:val="7B5D4DA0"/>
    <w:rsid w:val="7B601DF7"/>
    <w:rsid w:val="7B667C06"/>
    <w:rsid w:val="7B71C2F3"/>
    <w:rsid w:val="7B7717DA"/>
    <w:rsid w:val="7B791C75"/>
    <w:rsid w:val="7B94E9B1"/>
    <w:rsid w:val="7B9F2969"/>
    <w:rsid w:val="7BA924C8"/>
    <w:rsid w:val="7BAE9745"/>
    <w:rsid w:val="7BB2EC78"/>
    <w:rsid w:val="7BBD5F3C"/>
    <w:rsid w:val="7BBF5053"/>
    <w:rsid w:val="7BE247DD"/>
    <w:rsid w:val="7BEFF74F"/>
    <w:rsid w:val="7BF09099"/>
    <w:rsid w:val="7BF56BAB"/>
    <w:rsid w:val="7C1CBAE8"/>
    <w:rsid w:val="7C2A6AB3"/>
    <w:rsid w:val="7C2B04E0"/>
    <w:rsid w:val="7C36BC0B"/>
    <w:rsid w:val="7C3857CA"/>
    <w:rsid w:val="7C4C54C1"/>
    <w:rsid w:val="7C59428F"/>
    <w:rsid w:val="7C65EAB0"/>
    <w:rsid w:val="7C6CAA26"/>
    <w:rsid w:val="7C7050FB"/>
    <w:rsid w:val="7C7228BC"/>
    <w:rsid w:val="7C756A3C"/>
    <w:rsid w:val="7C7A0605"/>
    <w:rsid w:val="7C89B070"/>
    <w:rsid w:val="7C8B0FFD"/>
    <w:rsid w:val="7C8DA8FC"/>
    <w:rsid w:val="7C952325"/>
    <w:rsid w:val="7C9EC0B4"/>
    <w:rsid w:val="7CA3BD67"/>
    <w:rsid w:val="7CA902C4"/>
    <w:rsid w:val="7CAA315E"/>
    <w:rsid w:val="7CB1925F"/>
    <w:rsid w:val="7CB54DEC"/>
    <w:rsid w:val="7CB823D7"/>
    <w:rsid w:val="7CBEA353"/>
    <w:rsid w:val="7CCAC4A6"/>
    <w:rsid w:val="7CD09B91"/>
    <w:rsid w:val="7CD4D145"/>
    <w:rsid w:val="7CD5FF7F"/>
    <w:rsid w:val="7CD71219"/>
    <w:rsid w:val="7CE5A892"/>
    <w:rsid w:val="7CF4FEB4"/>
    <w:rsid w:val="7CF78228"/>
    <w:rsid w:val="7CFBC84E"/>
    <w:rsid w:val="7D051A80"/>
    <w:rsid w:val="7D05B008"/>
    <w:rsid w:val="7D07A10A"/>
    <w:rsid w:val="7D1A0DD7"/>
    <w:rsid w:val="7D2BD05E"/>
    <w:rsid w:val="7D2F36FE"/>
    <w:rsid w:val="7D305049"/>
    <w:rsid w:val="7D3124D1"/>
    <w:rsid w:val="7D38370F"/>
    <w:rsid w:val="7D3B0EDF"/>
    <w:rsid w:val="7D3FE86B"/>
    <w:rsid w:val="7D4B178F"/>
    <w:rsid w:val="7D5E6F26"/>
    <w:rsid w:val="7D6137CC"/>
    <w:rsid w:val="7D6971E3"/>
    <w:rsid w:val="7D6B9445"/>
    <w:rsid w:val="7D75E948"/>
    <w:rsid w:val="7D7D770F"/>
    <w:rsid w:val="7D98C745"/>
    <w:rsid w:val="7D9B9A77"/>
    <w:rsid w:val="7DA2C234"/>
    <w:rsid w:val="7DA4474D"/>
    <w:rsid w:val="7DB2122C"/>
    <w:rsid w:val="7DCD7A26"/>
    <w:rsid w:val="7DD29604"/>
    <w:rsid w:val="7DEDBB4B"/>
    <w:rsid w:val="7DFA95D2"/>
    <w:rsid w:val="7DFBA2E9"/>
    <w:rsid w:val="7E050762"/>
    <w:rsid w:val="7E172B74"/>
    <w:rsid w:val="7E1CBCB7"/>
    <w:rsid w:val="7E21E4AD"/>
    <w:rsid w:val="7E2432B3"/>
    <w:rsid w:val="7E2989BA"/>
    <w:rsid w:val="7E2D1DD1"/>
    <w:rsid w:val="7E392DEC"/>
    <w:rsid w:val="7E49C681"/>
    <w:rsid w:val="7E55B7D6"/>
    <w:rsid w:val="7E55EDDB"/>
    <w:rsid w:val="7E5D79DC"/>
    <w:rsid w:val="7E614875"/>
    <w:rsid w:val="7E63326B"/>
    <w:rsid w:val="7E6AACD3"/>
    <w:rsid w:val="7E81D9EB"/>
    <w:rsid w:val="7E828CF2"/>
    <w:rsid w:val="7E89619C"/>
    <w:rsid w:val="7E928E78"/>
    <w:rsid w:val="7EA139A1"/>
    <w:rsid w:val="7EB06BC6"/>
    <w:rsid w:val="7EB3E94E"/>
    <w:rsid w:val="7EBC1FFD"/>
    <w:rsid w:val="7EBE450B"/>
    <w:rsid w:val="7EC9053C"/>
    <w:rsid w:val="7EC9EB1A"/>
    <w:rsid w:val="7ECE30AB"/>
    <w:rsid w:val="7ECF5BFF"/>
    <w:rsid w:val="7EE972B6"/>
    <w:rsid w:val="7EEEA7AF"/>
    <w:rsid w:val="7EF9AA11"/>
    <w:rsid w:val="7EFFDDA3"/>
    <w:rsid w:val="7F005E68"/>
    <w:rsid w:val="7F05D31C"/>
    <w:rsid w:val="7F0ECE7C"/>
    <w:rsid w:val="7F1A6D99"/>
    <w:rsid w:val="7F232308"/>
    <w:rsid w:val="7F3132B9"/>
    <w:rsid w:val="7F32BDA8"/>
    <w:rsid w:val="7F3490F3"/>
    <w:rsid w:val="7F3DDE2D"/>
    <w:rsid w:val="7F410D04"/>
    <w:rsid w:val="7F4210F1"/>
    <w:rsid w:val="7F494822"/>
    <w:rsid w:val="7F49EC1C"/>
    <w:rsid w:val="7F4B3652"/>
    <w:rsid w:val="7F541C26"/>
    <w:rsid w:val="7F6963D7"/>
    <w:rsid w:val="7F7B1C6D"/>
    <w:rsid w:val="7F8426FC"/>
    <w:rsid w:val="7F8E465D"/>
    <w:rsid w:val="7F903536"/>
    <w:rsid w:val="7F956FF0"/>
    <w:rsid w:val="7FA01B8B"/>
    <w:rsid w:val="7FB4AE57"/>
    <w:rsid w:val="7FB61696"/>
    <w:rsid w:val="7FB70EBE"/>
    <w:rsid w:val="7FBD28A3"/>
    <w:rsid w:val="7FC1BF35"/>
    <w:rsid w:val="7FCFA65F"/>
    <w:rsid w:val="7FD3A8BA"/>
    <w:rsid w:val="7FD4330E"/>
    <w:rsid w:val="7FDC427A"/>
    <w:rsid w:val="7FEACBFC"/>
    <w:rsid w:val="7FF3282D"/>
    <w:rsid w:val="7FF5AFE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EBB9BC"/>
  <w15:chartTrackingRefBased/>
  <w15:docId w15:val="{46AC1ED3-CB47-4CE2-B3DE-F75D6B692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lsdException w:name="heading 1" w:uiPriority="3"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91893"/>
    <w:pPr>
      <w:spacing w:before="120" w:after="120"/>
    </w:pPr>
    <w:rPr>
      <w:sz w:val="20"/>
    </w:rPr>
  </w:style>
  <w:style w:type="paragraph" w:styleId="Heading1">
    <w:name w:val="heading 1"/>
    <w:basedOn w:val="Heading1Noshow"/>
    <w:next w:val="BodyText"/>
    <w:link w:val="Heading1Char"/>
    <w:uiPriority w:val="3"/>
    <w:qFormat/>
    <w:rsid w:val="006A0F65"/>
    <w:pPr>
      <w:outlineLvl w:val="0"/>
    </w:pPr>
  </w:style>
  <w:style w:type="paragraph" w:styleId="Heading2">
    <w:name w:val="heading 2"/>
    <w:basedOn w:val="HeadingLevel2NoNumber"/>
    <w:next w:val="Normal"/>
    <w:link w:val="Heading2Char"/>
    <w:uiPriority w:val="3"/>
    <w:unhideWhenUsed/>
    <w:qFormat/>
    <w:rsid w:val="005B2A95"/>
    <w:pPr>
      <w:spacing w:after="240" w:line="240" w:lineRule="auto"/>
      <w:outlineLvl w:val="1"/>
    </w:pPr>
  </w:style>
  <w:style w:type="paragraph" w:styleId="Heading3">
    <w:name w:val="heading 3"/>
    <w:basedOn w:val="Normal"/>
    <w:next w:val="Normal"/>
    <w:link w:val="Heading3Char"/>
    <w:uiPriority w:val="3"/>
    <w:unhideWhenUsed/>
    <w:qFormat/>
    <w:rsid w:val="00C93250"/>
    <w:pPr>
      <w:keepNext/>
      <w:keepLines/>
      <w:numPr>
        <w:ilvl w:val="2"/>
        <w:numId w:val="14"/>
      </w:numPr>
      <w:outlineLvl w:val="2"/>
    </w:pPr>
    <w:rPr>
      <w:rFonts w:ascii="Arial" w:eastAsiaTheme="majorEastAsia" w:hAnsi="Arial" w:cstheme="majorBidi"/>
      <w:color w:val="0070C0"/>
      <w:sz w:val="32"/>
      <w:szCs w:val="24"/>
    </w:rPr>
  </w:style>
  <w:style w:type="paragraph" w:styleId="Heading4">
    <w:name w:val="heading 4"/>
    <w:basedOn w:val="Bullet1stlevel"/>
    <w:next w:val="Normal"/>
    <w:link w:val="Heading4Char"/>
    <w:uiPriority w:val="3"/>
    <w:unhideWhenUsed/>
    <w:qFormat/>
    <w:rsid w:val="000B4ED2"/>
    <w:pPr>
      <w:numPr>
        <w:numId w:val="0"/>
      </w:numPr>
      <w:spacing w:before="240"/>
      <w:outlineLvl w:val="3"/>
    </w:pPr>
    <w:rPr>
      <w:b/>
      <w:bCs/>
    </w:rPr>
  </w:style>
  <w:style w:type="paragraph" w:styleId="Heading5">
    <w:name w:val="heading 5"/>
    <w:basedOn w:val="Normal"/>
    <w:next w:val="BodyText"/>
    <w:link w:val="Heading5Char"/>
    <w:uiPriority w:val="3"/>
    <w:unhideWhenUsed/>
    <w:qFormat/>
    <w:rsid w:val="00CD2B3C"/>
    <w:pPr>
      <w:keepNext/>
      <w:numPr>
        <w:ilvl w:val="4"/>
        <w:numId w:val="14"/>
      </w:numPr>
      <w:jc w:val="both"/>
      <w:outlineLvl w:val="4"/>
    </w:pPr>
    <w:rPr>
      <w:rFonts w:ascii="Arial" w:hAnsi="Arial"/>
      <w:b/>
      <w:sz w:val="22"/>
    </w:rPr>
  </w:style>
  <w:style w:type="paragraph" w:styleId="Heading6">
    <w:name w:val="heading 6"/>
    <w:basedOn w:val="Normal"/>
    <w:next w:val="Normal"/>
    <w:link w:val="Heading6Char"/>
    <w:uiPriority w:val="3"/>
    <w:unhideWhenUsed/>
    <w:qFormat/>
    <w:rsid w:val="00CD2B3C"/>
    <w:pPr>
      <w:numPr>
        <w:ilvl w:val="5"/>
        <w:numId w:val="14"/>
      </w:numPr>
      <w:jc w:val="both"/>
      <w:outlineLvl w:val="5"/>
    </w:pPr>
    <w:rPr>
      <w:rFonts w:ascii="Arial" w:hAnsi="Arial"/>
      <w:i/>
      <w:color w:val="0070C0"/>
    </w:rPr>
  </w:style>
  <w:style w:type="paragraph" w:styleId="Heading7">
    <w:name w:val="heading 7"/>
    <w:basedOn w:val="Normal"/>
    <w:next w:val="Normal"/>
    <w:link w:val="Heading7Char"/>
    <w:uiPriority w:val="3"/>
    <w:semiHidden/>
    <w:unhideWhenUsed/>
    <w:qFormat/>
    <w:rsid w:val="00DE0522"/>
    <w:pPr>
      <w:keepNext/>
      <w:keepLines/>
      <w:numPr>
        <w:ilvl w:val="6"/>
        <w:numId w:val="14"/>
      </w:numPr>
      <w:spacing w:before="40" w:after="0"/>
      <w:outlineLvl w:val="6"/>
    </w:pPr>
    <w:rPr>
      <w:rFonts w:ascii="Arial" w:eastAsiaTheme="majorEastAsia" w:hAnsi="Arial" w:cstheme="majorBidi"/>
      <w:i/>
      <w:iCs/>
      <w:color w:val="002060"/>
    </w:rPr>
  </w:style>
  <w:style w:type="paragraph" w:styleId="Heading8">
    <w:name w:val="heading 8"/>
    <w:basedOn w:val="Normal"/>
    <w:next w:val="Normal"/>
    <w:link w:val="Heading8Char"/>
    <w:uiPriority w:val="3"/>
    <w:semiHidden/>
    <w:unhideWhenUsed/>
    <w:qFormat/>
    <w:rsid w:val="00AE5C4A"/>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3"/>
    <w:semiHidden/>
    <w:unhideWhenUsed/>
    <w:qFormat/>
    <w:rsid w:val="00AE5C4A"/>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1">
    <w:name w:val="Cover title 1"/>
    <w:rsid w:val="004C2CCF"/>
    <w:pPr>
      <w:spacing w:before="120" w:line="216" w:lineRule="auto"/>
    </w:pPr>
    <w:rPr>
      <w:rFonts w:ascii="HelveticaNeueLT Std Cn" w:hAnsi="HelveticaNeueLT Std Cn" w:cs="Arial"/>
      <w:b/>
      <w:bCs/>
      <w:noProof/>
      <w:color w:val="074A43" w:themeColor="text2"/>
      <w:sz w:val="72"/>
      <w:szCs w:val="84"/>
      <w:lang w:eastAsia="en-AU"/>
    </w:rPr>
  </w:style>
  <w:style w:type="paragraph" w:customStyle="1" w:styleId="Covertitle216ptB">
    <w:name w:val="Cover title 2_16pt_B"/>
    <w:uiPriority w:val="99"/>
    <w:qFormat/>
    <w:rsid w:val="00010611"/>
    <w:pPr>
      <w:spacing w:before="960"/>
    </w:pPr>
    <w:rPr>
      <w:rFonts w:ascii="HelveticaNeueLT Std Med" w:hAnsi="HelveticaNeueLT Std Med" w:cs="Arial"/>
      <w:b/>
      <w:color w:val="FFFFFF" w:themeColor="background1"/>
      <w:sz w:val="28"/>
      <w:szCs w:val="28"/>
    </w:rPr>
  </w:style>
  <w:style w:type="paragraph" w:customStyle="1" w:styleId="Covertitle316ptNB">
    <w:name w:val="Cover title 3_16pt_NB"/>
    <w:uiPriority w:val="99"/>
    <w:qFormat/>
    <w:rsid w:val="00010611"/>
    <w:pPr>
      <w:spacing w:before="240" w:after="120"/>
    </w:pPr>
    <w:rPr>
      <w:rFonts w:cs="Arial"/>
      <w:color w:val="FFFFFF" w:themeColor="background1"/>
      <w:sz w:val="24"/>
      <w:szCs w:val="24"/>
    </w:rPr>
  </w:style>
  <w:style w:type="paragraph" w:customStyle="1" w:styleId="Covertitle412pt">
    <w:name w:val="Cover title 4_12pt"/>
    <w:uiPriority w:val="99"/>
    <w:qFormat/>
    <w:rsid w:val="00CD2B3C"/>
    <w:pPr>
      <w:spacing w:before="3000" w:after="120"/>
      <w:jc w:val="center"/>
    </w:pPr>
    <w:rPr>
      <w:rFonts w:cs="Arial"/>
      <w:color w:val="000000" w:themeColor="text1"/>
      <w:sz w:val="24"/>
    </w:rPr>
  </w:style>
  <w:style w:type="table" w:styleId="TableGrid">
    <w:name w:val="Table Grid"/>
    <w:basedOn w:val="TableNormal"/>
    <w:uiPriority w:val="59"/>
    <w:rsid w:val="00885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uiPriority w:val="4"/>
    <w:qFormat/>
    <w:rsid w:val="001E2DB6"/>
    <w:pPr>
      <w:spacing w:before="120" w:after="120"/>
    </w:pPr>
    <w:rPr>
      <w:rFonts w:asciiTheme="majorHAnsi" w:hAnsiTheme="majorHAnsi"/>
      <w:color w:val="074A43" w:themeColor="text2"/>
      <w:sz w:val="20"/>
    </w:rPr>
  </w:style>
  <w:style w:type="paragraph" w:customStyle="1" w:styleId="Tabletext">
    <w:name w:val="Table text"/>
    <w:uiPriority w:val="4"/>
    <w:qFormat/>
    <w:rsid w:val="001E2DB6"/>
    <w:pPr>
      <w:spacing w:before="120" w:after="120"/>
    </w:pPr>
    <w:rPr>
      <w:sz w:val="18"/>
    </w:rPr>
  </w:style>
  <w:style w:type="character" w:customStyle="1" w:styleId="Heading1Char">
    <w:name w:val="Heading 1 Char"/>
    <w:basedOn w:val="DefaultParagraphFont"/>
    <w:link w:val="Heading1"/>
    <w:uiPriority w:val="3"/>
    <w:rsid w:val="006A0F65"/>
    <w:rPr>
      <w:rFonts w:ascii="HelveticaNeueLT Std Cn" w:eastAsiaTheme="majorEastAsia" w:hAnsi="HelveticaNeueLT Std Cn" w:cs="Arial"/>
      <w:caps/>
      <w:color w:val="074A43" w:themeColor="text2"/>
      <w:sz w:val="72"/>
      <w:szCs w:val="28"/>
    </w:rPr>
  </w:style>
  <w:style w:type="paragraph" w:customStyle="1" w:styleId="Source">
    <w:name w:val="Source"/>
    <w:next w:val="BodyText"/>
    <w:rsid w:val="006A0F65"/>
    <w:pPr>
      <w:tabs>
        <w:tab w:val="left" w:pos="1554"/>
      </w:tabs>
      <w:spacing w:before="120" w:after="240"/>
    </w:pPr>
    <w:rPr>
      <w:rFonts w:cs="Arial"/>
      <w:iCs/>
      <w:sz w:val="18"/>
      <w:szCs w:val="18"/>
    </w:rPr>
  </w:style>
  <w:style w:type="paragraph" w:styleId="BodyText">
    <w:name w:val="Body Text"/>
    <w:link w:val="BodyTextChar"/>
    <w:uiPriority w:val="99"/>
    <w:unhideWhenUsed/>
    <w:qFormat/>
    <w:rsid w:val="00EA0F89"/>
    <w:pPr>
      <w:spacing w:before="120" w:after="120" w:line="245" w:lineRule="auto"/>
    </w:pPr>
    <w:rPr>
      <w:sz w:val="20"/>
    </w:rPr>
  </w:style>
  <w:style w:type="character" w:customStyle="1" w:styleId="BodyTextChar">
    <w:name w:val="Body Text Char"/>
    <w:basedOn w:val="DefaultParagraphFont"/>
    <w:link w:val="BodyText"/>
    <w:uiPriority w:val="99"/>
    <w:rsid w:val="00EA0F89"/>
    <w:rPr>
      <w:sz w:val="20"/>
    </w:rPr>
  </w:style>
  <w:style w:type="paragraph" w:customStyle="1" w:styleId="Heading1Noshow">
    <w:name w:val="Heading 1_No show"/>
    <w:uiPriority w:val="3"/>
    <w:qFormat/>
    <w:rsid w:val="005B2A95"/>
    <w:pPr>
      <w:spacing w:after="1080"/>
    </w:pPr>
    <w:rPr>
      <w:rFonts w:asciiTheme="majorHAnsi" w:eastAsiaTheme="majorEastAsia" w:hAnsiTheme="majorHAnsi" w:cs="Arial"/>
      <w:caps/>
      <w:color w:val="074A43" w:themeColor="text2"/>
      <w:sz w:val="72"/>
      <w:szCs w:val="28"/>
    </w:rPr>
  </w:style>
  <w:style w:type="character" w:customStyle="1" w:styleId="Heading2Char">
    <w:name w:val="Heading 2 Char"/>
    <w:basedOn w:val="DefaultParagraphFont"/>
    <w:link w:val="Heading2"/>
    <w:uiPriority w:val="3"/>
    <w:rsid w:val="005B2A95"/>
    <w:rPr>
      <w:rFonts w:asciiTheme="majorHAnsi" w:eastAsiaTheme="majorEastAsia" w:hAnsiTheme="majorHAnsi" w:cstheme="majorBidi"/>
      <w:color w:val="074A43" w:themeColor="text2"/>
      <w:sz w:val="36"/>
      <w:szCs w:val="32"/>
    </w:rPr>
  </w:style>
  <w:style w:type="paragraph" w:styleId="TOC1">
    <w:name w:val="toc 1"/>
    <w:basedOn w:val="Normal"/>
    <w:next w:val="Normal"/>
    <w:autoRedefine/>
    <w:uiPriority w:val="39"/>
    <w:unhideWhenUsed/>
    <w:rsid w:val="00987BD5"/>
    <w:pPr>
      <w:tabs>
        <w:tab w:val="right" w:leader="dot" w:pos="9638"/>
      </w:tabs>
      <w:spacing w:before="240" w:after="240"/>
      <w:ind w:left="567" w:hanging="567"/>
    </w:pPr>
    <w:rPr>
      <w:rFonts w:ascii="Arial" w:eastAsiaTheme="majorEastAsia" w:hAnsi="Arial" w:cs="Arial"/>
      <w:noProof/>
      <w:color w:val="5AB575" w:themeColor="background2"/>
      <w:sz w:val="24"/>
    </w:rPr>
  </w:style>
  <w:style w:type="character" w:customStyle="1" w:styleId="Heading3Char">
    <w:name w:val="Heading 3 Char"/>
    <w:basedOn w:val="DefaultParagraphFont"/>
    <w:link w:val="Heading3"/>
    <w:uiPriority w:val="3"/>
    <w:rsid w:val="00C93250"/>
    <w:rPr>
      <w:rFonts w:ascii="Arial" w:eastAsiaTheme="majorEastAsia" w:hAnsi="Arial" w:cstheme="majorBidi"/>
      <w:color w:val="0070C0"/>
      <w:sz w:val="32"/>
      <w:szCs w:val="24"/>
    </w:rPr>
  </w:style>
  <w:style w:type="character" w:styleId="Hyperlink">
    <w:name w:val="Hyperlink"/>
    <w:basedOn w:val="DefaultParagraphFont"/>
    <w:uiPriority w:val="99"/>
    <w:unhideWhenUsed/>
    <w:rsid w:val="008216AE"/>
    <w:rPr>
      <w:rFonts w:asciiTheme="minorHAnsi" w:hAnsiTheme="minorHAnsi"/>
      <w:color w:val="000000" w:themeColor="hyperlink"/>
      <w:sz w:val="18"/>
      <w:u w:val="single"/>
    </w:rPr>
  </w:style>
  <w:style w:type="paragraph" w:styleId="Header">
    <w:name w:val="header"/>
    <w:basedOn w:val="Normal"/>
    <w:link w:val="HeaderChar"/>
    <w:uiPriority w:val="99"/>
    <w:unhideWhenUsed/>
    <w:rsid w:val="004A3F32"/>
    <w:pPr>
      <w:tabs>
        <w:tab w:val="center" w:pos="4513"/>
        <w:tab w:val="right" w:pos="9026"/>
      </w:tabs>
      <w:spacing w:after="0"/>
    </w:pPr>
  </w:style>
  <w:style w:type="character" w:customStyle="1" w:styleId="HeaderChar">
    <w:name w:val="Header Char"/>
    <w:basedOn w:val="DefaultParagraphFont"/>
    <w:link w:val="Header"/>
    <w:uiPriority w:val="99"/>
    <w:rsid w:val="004A3F32"/>
  </w:style>
  <w:style w:type="paragraph" w:styleId="Footer">
    <w:name w:val="footer"/>
    <w:basedOn w:val="Normal"/>
    <w:link w:val="FooterChar"/>
    <w:uiPriority w:val="99"/>
    <w:unhideWhenUsed/>
    <w:rsid w:val="007E23D9"/>
    <w:pPr>
      <w:tabs>
        <w:tab w:val="center" w:pos="4513"/>
        <w:tab w:val="right" w:pos="9026"/>
      </w:tabs>
      <w:spacing w:after="0"/>
      <w:jc w:val="center"/>
    </w:pPr>
    <w:rPr>
      <w:color w:val="808080" w:themeColor="background1" w:themeShade="80"/>
      <w:sz w:val="12"/>
    </w:rPr>
  </w:style>
  <w:style w:type="character" w:customStyle="1" w:styleId="FooterChar">
    <w:name w:val="Footer Char"/>
    <w:basedOn w:val="DefaultParagraphFont"/>
    <w:link w:val="Footer"/>
    <w:uiPriority w:val="99"/>
    <w:rsid w:val="007E23D9"/>
    <w:rPr>
      <w:rFonts w:ascii="Univers 45 Light" w:hAnsi="Univers 45 Light"/>
      <w:color w:val="808080" w:themeColor="background1" w:themeShade="80"/>
      <w:sz w:val="12"/>
    </w:rPr>
  </w:style>
  <w:style w:type="paragraph" w:customStyle="1" w:styleId="CVname">
    <w:name w:val="CV name"/>
    <w:uiPriority w:val="99"/>
    <w:qFormat/>
    <w:rsid w:val="008B1B1E"/>
    <w:pPr>
      <w:spacing w:after="80"/>
    </w:pPr>
    <w:rPr>
      <w:rFonts w:ascii="Univers 45 Light" w:hAnsi="Univers 45 Light"/>
      <w:color w:val="00338D"/>
      <w:sz w:val="28"/>
    </w:rPr>
  </w:style>
  <w:style w:type="paragraph" w:customStyle="1" w:styleId="CVtitle">
    <w:name w:val="CV title"/>
    <w:uiPriority w:val="99"/>
    <w:qFormat/>
    <w:rsid w:val="0024699F"/>
    <w:rPr>
      <w:rFonts w:ascii="Univers 45 Light" w:hAnsi="Univers 45 Light"/>
      <w:color w:val="681A29" w:themeColor="accent2"/>
      <w:sz w:val="24"/>
    </w:rPr>
  </w:style>
  <w:style w:type="paragraph" w:customStyle="1" w:styleId="CVdetail">
    <w:name w:val="CV detail"/>
    <w:uiPriority w:val="99"/>
    <w:qFormat/>
    <w:rsid w:val="008B1B1E"/>
    <w:pPr>
      <w:spacing w:before="120"/>
    </w:pPr>
    <w:rPr>
      <w:rFonts w:ascii="Univers 45 Light" w:hAnsi="Univers 45 Light"/>
      <w:color w:val="00338D"/>
      <w:sz w:val="20"/>
    </w:rPr>
  </w:style>
  <w:style w:type="paragraph" w:customStyle="1" w:styleId="CVheader">
    <w:name w:val="CV header"/>
    <w:uiPriority w:val="99"/>
    <w:qFormat/>
    <w:rsid w:val="004D0067"/>
    <w:pPr>
      <w:spacing w:before="240" w:after="120"/>
    </w:pPr>
    <w:rPr>
      <w:rFonts w:ascii="Univers 45 Light" w:hAnsi="Univers 45 Light"/>
      <w:b/>
      <w:color w:val="00338D"/>
      <w:sz w:val="20"/>
    </w:rPr>
  </w:style>
  <w:style w:type="paragraph" w:customStyle="1" w:styleId="CVtext">
    <w:name w:val="CV text"/>
    <w:uiPriority w:val="99"/>
    <w:qFormat/>
    <w:rsid w:val="0024699F"/>
    <w:pPr>
      <w:spacing w:before="120" w:after="120" w:line="280" w:lineRule="exact"/>
    </w:pPr>
    <w:rPr>
      <w:rFonts w:ascii="Univers 45 Light" w:hAnsi="Univers 45 Light"/>
      <w:sz w:val="20"/>
    </w:rPr>
  </w:style>
  <w:style w:type="character" w:customStyle="1" w:styleId="Heading4Char">
    <w:name w:val="Heading 4 Char"/>
    <w:basedOn w:val="DefaultParagraphFont"/>
    <w:link w:val="Heading4"/>
    <w:uiPriority w:val="3"/>
    <w:rsid w:val="000B4ED2"/>
    <w:rPr>
      <w:b/>
      <w:bCs/>
      <w:sz w:val="20"/>
    </w:rPr>
  </w:style>
  <w:style w:type="character" w:customStyle="1" w:styleId="Heading5Char">
    <w:name w:val="Heading 5 Char"/>
    <w:basedOn w:val="DefaultParagraphFont"/>
    <w:link w:val="Heading5"/>
    <w:uiPriority w:val="3"/>
    <w:rsid w:val="00DE0522"/>
    <w:rPr>
      <w:rFonts w:ascii="Arial" w:hAnsi="Arial"/>
      <w:b/>
    </w:rPr>
  </w:style>
  <w:style w:type="character" w:customStyle="1" w:styleId="Heading6Char">
    <w:name w:val="Heading 6 Char"/>
    <w:basedOn w:val="DefaultParagraphFont"/>
    <w:link w:val="Heading6"/>
    <w:uiPriority w:val="3"/>
    <w:rsid w:val="00DE0522"/>
    <w:rPr>
      <w:rFonts w:ascii="Arial" w:hAnsi="Arial"/>
      <w:i/>
      <w:color w:val="0070C0"/>
      <w:sz w:val="20"/>
    </w:rPr>
  </w:style>
  <w:style w:type="paragraph" w:customStyle="1" w:styleId="Bullet1stlevel">
    <w:name w:val="Bullet 1st level"/>
    <w:uiPriority w:val="2"/>
    <w:qFormat/>
    <w:rsid w:val="000B4ED2"/>
    <w:pPr>
      <w:numPr>
        <w:numId w:val="1"/>
      </w:numPr>
      <w:spacing w:before="120" w:after="120"/>
    </w:pPr>
    <w:rPr>
      <w:sz w:val="20"/>
    </w:rPr>
  </w:style>
  <w:style w:type="paragraph" w:customStyle="1" w:styleId="Bullet2ndlevel">
    <w:name w:val="Bullet 2nd level"/>
    <w:basedOn w:val="Normal"/>
    <w:link w:val="Bullet2ndlevelChar"/>
    <w:uiPriority w:val="2"/>
    <w:qFormat/>
    <w:rsid w:val="00B35629"/>
    <w:pPr>
      <w:numPr>
        <w:numId w:val="2"/>
      </w:numPr>
      <w:spacing w:after="60"/>
      <w:ind w:left="624" w:hanging="284"/>
    </w:pPr>
  </w:style>
  <w:style w:type="paragraph" w:customStyle="1" w:styleId="Bullet3rdlevel">
    <w:name w:val="Bullet 3rd level"/>
    <w:basedOn w:val="Normal"/>
    <w:uiPriority w:val="2"/>
    <w:qFormat/>
    <w:rsid w:val="00CD2B3C"/>
    <w:pPr>
      <w:numPr>
        <w:numId w:val="3"/>
      </w:numPr>
      <w:spacing w:before="40"/>
      <w:jc w:val="both"/>
    </w:pPr>
    <w:rPr>
      <w:rFonts w:ascii="Arial" w:hAnsi="Arial"/>
    </w:rPr>
  </w:style>
  <w:style w:type="paragraph" w:customStyle="1" w:styleId="Numberbullet1stlevel">
    <w:name w:val="Number bullet 1st level"/>
    <w:basedOn w:val="Normal"/>
    <w:uiPriority w:val="6"/>
    <w:qFormat/>
    <w:rsid w:val="00CD2B3C"/>
    <w:pPr>
      <w:numPr>
        <w:numId w:val="4"/>
      </w:numPr>
      <w:jc w:val="both"/>
    </w:pPr>
    <w:rPr>
      <w:rFonts w:ascii="Arial" w:hAnsi="Arial"/>
    </w:rPr>
  </w:style>
  <w:style w:type="paragraph" w:customStyle="1" w:styleId="Numberbullet2ndlevel">
    <w:name w:val="Number bullet 2nd level"/>
    <w:uiPriority w:val="6"/>
    <w:qFormat/>
    <w:rsid w:val="001E2DB6"/>
    <w:pPr>
      <w:numPr>
        <w:numId w:val="5"/>
      </w:numPr>
      <w:tabs>
        <w:tab w:val="left" w:pos="714"/>
      </w:tabs>
      <w:spacing w:before="120" w:after="120"/>
      <w:ind w:left="284" w:hanging="284"/>
      <w:jc w:val="both"/>
    </w:pPr>
    <w:rPr>
      <w:sz w:val="20"/>
    </w:rPr>
  </w:style>
  <w:style w:type="paragraph" w:customStyle="1" w:styleId="CVbullet1">
    <w:name w:val="CV bullet 1"/>
    <w:basedOn w:val="Normal"/>
    <w:uiPriority w:val="99"/>
    <w:qFormat/>
    <w:rsid w:val="00CD2B3C"/>
    <w:pPr>
      <w:numPr>
        <w:numId w:val="6"/>
      </w:numPr>
      <w:jc w:val="both"/>
    </w:pPr>
    <w:rPr>
      <w:rFonts w:ascii="Arial" w:hAnsi="Arial"/>
    </w:rPr>
  </w:style>
  <w:style w:type="paragraph" w:customStyle="1" w:styleId="CVbullet2">
    <w:name w:val="CV bullet 2"/>
    <w:basedOn w:val="Normal"/>
    <w:uiPriority w:val="99"/>
    <w:qFormat/>
    <w:rsid w:val="00CD2B3C"/>
    <w:pPr>
      <w:numPr>
        <w:numId w:val="7"/>
      </w:numPr>
      <w:tabs>
        <w:tab w:val="num" w:pos="360"/>
      </w:tabs>
      <w:spacing w:before="40"/>
      <w:ind w:left="714" w:hanging="357"/>
      <w:jc w:val="both"/>
    </w:pPr>
    <w:rPr>
      <w:rFonts w:ascii="Arial" w:hAnsi="Arial"/>
    </w:rPr>
  </w:style>
  <w:style w:type="paragraph" w:customStyle="1" w:styleId="Heading2option2">
    <w:name w:val="Heading 2_option 2"/>
    <w:basedOn w:val="Heading2"/>
    <w:uiPriority w:val="99"/>
    <w:qFormat/>
    <w:rsid w:val="00DE0522"/>
    <w:pPr>
      <w:spacing w:before="0" w:after="360"/>
    </w:pPr>
  </w:style>
  <w:style w:type="paragraph" w:customStyle="1" w:styleId="Heading1Option2">
    <w:name w:val="Heading 1_Option 2"/>
    <w:basedOn w:val="Heading1"/>
    <w:uiPriority w:val="99"/>
    <w:qFormat/>
    <w:rsid w:val="00DE0522"/>
    <w:pPr>
      <w:spacing w:after="360"/>
    </w:pPr>
  </w:style>
  <w:style w:type="character" w:customStyle="1" w:styleId="White">
    <w:name w:val="White"/>
    <w:basedOn w:val="DefaultParagraphFont"/>
    <w:uiPriority w:val="22"/>
    <w:qFormat/>
    <w:rsid w:val="002D014E"/>
    <w:rPr>
      <w:color w:val="FFFFFF" w:themeColor="background1"/>
    </w:rPr>
  </w:style>
  <w:style w:type="paragraph" w:styleId="Quote">
    <w:name w:val="Quote"/>
    <w:basedOn w:val="Normal"/>
    <w:next w:val="Normal"/>
    <w:link w:val="QuoteChar"/>
    <w:uiPriority w:val="29"/>
    <w:qFormat/>
    <w:rsid w:val="00DE0522"/>
    <w:pPr>
      <w:spacing w:after="360" w:line="520" w:lineRule="exact"/>
    </w:pPr>
    <w:rPr>
      <w:rFonts w:ascii="Arial" w:hAnsi="Arial"/>
      <w:iCs/>
      <w:color w:val="0070C0"/>
      <w:sz w:val="40"/>
    </w:rPr>
  </w:style>
  <w:style w:type="character" w:customStyle="1" w:styleId="QuoteChar">
    <w:name w:val="Quote Char"/>
    <w:basedOn w:val="DefaultParagraphFont"/>
    <w:link w:val="Quote"/>
    <w:uiPriority w:val="29"/>
    <w:rsid w:val="00DE0522"/>
    <w:rPr>
      <w:rFonts w:ascii="Arial" w:hAnsi="Arial"/>
      <w:iCs/>
      <w:color w:val="0070C0"/>
      <w:sz w:val="40"/>
    </w:rPr>
  </w:style>
  <w:style w:type="paragraph" w:customStyle="1" w:styleId="Introduction">
    <w:name w:val="Introduction"/>
    <w:basedOn w:val="Quote"/>
    <w:uiPriority w:val="99"/>
    <w:qFormat/>
    <w:rsid w:val="00DE0522"/>
  </w:style>
  <w:style w:type="paragraph" w:customStyle="1" w:styleId="Letterhead">
    <w:name w:val="Letterhead"/>
    <w:uiPriority w:val="99"/>
    <w:rsid w:val="00826506"/>
    <w:pPr>
      <w:spacing w:line="160" w:lineRule="atLeast"/>
    </w:pPr>
    <w:rPr>
      <w:rFonts w:eastAsia="Batang" w:cs="Arial"/>
      <w:sz w:val="12"/>
      <w:szCs w:val="12"/>
      <w:lang w:val="en-GB" w:eastAsia="ko-KR"/>
    </w:rPr>
  </w:style>
  <w:style w:type="paragraph" w:customStyle="1" w:styleId="Letterheadaddress">
    <w:name w:val="Letterhead address"/>
    <w:basedOn w:val="Normal"/>
    <w:uiPriority w:val="99"/>
    <w:qFormat/>
    <w:rsid w:val="00CD2B3C"/>
    <w:pPr>
      <w:spacing w:before="20" w:after="20"/>
      <w:ind w:left="142"/>
      <w:jc w:val="both"/>
    </w:pPr>
    <w:rPr>
      <w:rFonts w:ascii="Arial" w:hAnsi="Arial"/>
    </w:rPr>
  </w:style>
  <w:style w:type="paragraph" w:customStyle="1" w:styleId="Contactus">
    <w:name w:val="Contact us"/>
    <w:basedOn w:val="Normal"/>
    <w:uiPriority w:val="99"/>
    <w:qFormat/>
    <w:rsid w:val="00CD2B3C"/>
    <w:pPr>
      <w:ind w:left="426"/>
      <w:jc w:val="both"/>
    </w:pPr>
    <w:rPr>
      <w:rFonts w:ascii="Arial" w:hAnsi="Arial"/>
      <w:b/>
      <w:color w:val="FFFFFF" w:themeColor="background1"/>
      <w:sz w:val="24"/>
    </w:rPr>
  </w:style>
  <w:style w:type="paragraph" w:customStyle="1" w:styleId="backcoverdetails">
    <w:name w:val="back cover details"/>
    <w:basedOn w:val="Normal"/>
    <w:uiPriority w:val="99"/>
    <w:qFormat/>
    <w:rsid w:val="00CD2B3C"/>
    <w:pPr>
      <w:spacing w:before="40" w:after="40"/>
      <w:ind w:left="425"/>
      <w:jc w:val="both"/>
    </w:pPr>
    <w:rPr>
      <w:rFonts w:ascii="Arial" w:hAnsi="Arial"/>
      <w:color w:val="FFFFFF" w:themeColor="background1"/>
    </w:rPr>
  </w:style>
  <w:style w:type="paragraph" w:styleId="IntenseQuote">
    <w:name w:val="Intense Quote"/>
    <w:basedOn w:val="Normal"/>
    <w:next w:val="Normal"/>
    <w:link w:val="IntenseQuoteChar"/>
    <w:uiPriority w:val="30"/>
    <w:qFormat/>
    <w:rsid w:val="00BA4108"/>
    <w:pPr>
      <w:pBdr>
        <w:top w:val="single" w:sz="4" w:space="10" w:color="DBEFE1" w:themeColor="accent1"/>
        <w:bottom w:val="single" w:sz="4" w:space="10" w:color="DBEFE1" w:themeColor="accent1"/>
      </w:pBdr>
      <w:spacing w:before="360" w:after="360"/>
    </w:pPr>
    <w:rPr>
      <w:i/>
      <w:iCs/>
      <w:color w:val="DBEFE1" w:themeColor="accent1"/>
    </w:rPr>
  </w:style>
  <w:style w:type="character" w:customStyle="1" w:styleId="IntenseQuoteChar">
    <w:name w:val="Intense Quote Char"/>
    <w:basedOn w:val="DefaultParagraphFont"/>
    <w:link w:val="IntenseQuote"/>
    <w:uiPriority w:val="30"/>
    <w:rsid w:val="00BA4108"/>
    <w:rPr>
      <w:rFonts w:ascii="Univers 45 Light" w:hAnsi="Univers 45 Light"/>
      <w:i/>
      <w:iCs/>
      <w:color w:val="DBEFE1" w:themeColor="accent1"/>
    </w:rPr>
  </w:style>
  <w:style w:type="character" w:styleId="SubtleReference">
    <w:name w:val="Subtle Reference"/>
    <w:basedOn w:val="DefaultParagraphFont"/>
    <w:uiPriority w:val="31"/>
    <w:qFormat/>
    <w:rsid w:val="00DE0522"/>
    <w:rPr>
      <w:rFonts w:ascii="Arial" w:hAnsi="Arial"/>
      <w:smallCaps/>
      <w:color w:val="5A5A5A" w:themeColor="text1" w:themeTint="A5"/>
      <w:sz w:val="44"/>
    </w:rPr>
  </w:style>
  <w:style w:type="character" w:styleId="IntenseReference">
    <w:name w:val="Intense Reference"/>
    <w:basedOn w:val="DefaultParagraphFont"/>
    <w:uiPriority w:val="32"/>
    <w:qFormat/>
    <w:rsid w:val="001C23E9"/>
    <w:rPr>
      <w:rFonts w:ascii="Arial" w:hAnsi="Arial"/>
      <w:b/>
      <w:bCs/>
      <w:smallCaps/>
      <w:color w:val="0070C0"/>
      <w:spacing w:val="5"/>
      <w:sz w:val="40"/>
    </w:rPr>
  </w:style>
  <w:style w:type="paragraph" w:customStyle="1" w:styleId="Default">
    <w:name w:val="Default"/>
    <w:uiPriority w:val="99"/>
    <w:rsid w:val="00413248"/>
    <w:pPr>
      <w:autoSpaceDE w:val="0"/>
      <w:autoSpaceDN w:val="0"/>
      <w:adjustRightInd w:val="0"/>
    </w:pPr>
    <w:rPr>
      <w:rFonts w:ascii="Arial" w:eastAsia="Times New Roman" w:hAnsi="Arial" w:cs="Arial"/>
      <w:color w:val="000000"/>
      <w:sz w:val="24"/>
      <w:szCs w:val="24"/>
    </w:rPr>
  </w:style>
  <w:style w:type="paragraph" w:customStyle="1" w:styleId="IntroPara">
    <w:name w:val="IntroPara"/>
    <w:basedOn w:val="Heading2"/>
    <w:uiPriority w:val="99"/>
    <w:qFormat/>
    <w:rsid w:val="00DE0522"/>
    <w:rPr>
      <w:rFonts w:eastAsiaTheme="minorHAnsi"/>
    </w:rPr>
  </w:style>
  <w:style w:type="character" w:customStyle="1" w:styleId="Heading7Char">
    <w:name w:val="Heading 7 Char"/>
    <w:basedOn w:val="DefaultParagraphFont"/>
    <w:link w:val="Heading7"/>
    <w:uiPriority w:val="3"/>
    <w:semiHidden/>
    <w:rsid w:val="00DE0522"/>
    <w:rPr>
      <w:rFonts w:ascii="Arial" w:eastAsiaTheme="majorEastAsia" w:hAnsi="Arial" w:cstheme="majorBidi"/>
      <w:i/>
      <w:iCs/>
      <w:color w:val="002060"/>
      <w:sz w:val="20"/>
    </w:rPr>
  </w:style>
  <w:style w:type="character" w:customStyle="1" w:styleId="Heading9Char">
    <w:name w:val="Heading 9 Char"/>
    <w:basedOn w:val="DefaultParagraphFont"/>
    <w:link w:val="Heading9"/>
    <w:uiPriority w:val="3"/>
    <w:semiHidden/>
    <w:rsid w:val="00AE5C4A"/>
    <w:rPr>
      <w:rFonts w:asciiTheme="majorHAnsi" w:eastAsiaTheme="majorEastAsia" w:hAnsiTheme="majorHAnsi" w:cstheme="majorBidi"/>
      <w:i/>
      <w:iCs/>
      <w:color w:val="272727" w:themeColor="text1" w:themeTint="D8"/>
      <w:sz w:val="21"/>
      <w:szCs w:val="21"/>
    </w:rPr>
  </w:style>
  <w:style w:type="character" w:customStyle="1" w:styleId="Heading8Char">
    <w:name w:val="Heading 8 Char"/>
    <w:basedOn w:val="DefaultParagraphFont"/>
    <w:link w:val="Heading8"/>
    <w:uiPriority w:val="3"/>
    <w:semiHidden/>
    <w:rsid w:val="00AE5C4A"/>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AE5C4A"/>
    <w:rPr>
      <w:sz w:val="16"/>
      <w:szCs w:val="16"/>
    </w:rPr>
  </w:style>
  <w:style w:type="paragraph" w:styleId="CommentText">
    <w:name w:val="annotation text"/>
    <w:basedOn w:val="Normal"/>
    <w:link w:val="CommentTextChar"/>
    <w:uiPriority w:val="99"/>
    <w:unhideWhenUsed/>
    <w:rsid w:val="00AE5C4A"/>
    <w:rPr>
      <w:szCs w:val="20"/>
    </w:rPr>
  </w:style>
  <w:style w:type="character" w:customStyle="1" w:styleId="CommentTextChar">
    <w:name w:val="Comment Text Char"/>
    <w:basedOn w:val="DefaultParagraphFont"/>
    <w:link w:val="CommentText"/>
    <w:uiPriority w:val="99"/>
    <w:rsid w:val="00AE5C4A"/>
    <w:rPr>
      <w:sz w:val="20"/>
      <w:szCs w:val="20"/>
    </w:rPr>
  </w:style>
  <w:style w:type="paragraph" w:styleId="CommentSubject">
    <w:name w:val="annotation subject"/>
    <w:basedOn w:val="CommentText"/>
    <w:next w:val="CommentText"/>
    <w:link w:val="CommentSubjectChar"/>
    <w:uiPriority w:val="99"/>
    <w:semiHidden/>
    <w:unhideWhenUsed/>
    <w:rsid w:val="00AE5C4A"/>
    <w:rPr>
      <w:b/>
      <w:bCs/>
    </w:rPr>
  </w:style>
  <w:style w:type="character" w:customStyle="1" w:styleId="CommentSubjectChar">
    <w:name w:val="Comment Subject Char"/>
    <w:basedOn w:val="CommentTextChar"/>
    <w:link w:val="CommentSubject"/>
    <w:uiPriority w:val="99"/>
    <w:semiHidden/>
    <w:rsid w:val="00AE5C4A"/>
    <w:rPr>
      <w:b/>
      <w:bCs/>
      <w:sz w:val="20"/>
      <w:szCs w:val="20"/>
    </w:rPr>
  </w:style>
  <w:style w:type="paragraph" w:styleId="BalloonText">
    <w:name w:val="Balloon Text"/>
    <w:basedOn w:val="Normal"/>
    <w:link w:val="BalloonTextChar"/>
    <w:uiPriority w:val="99"/>
    <w:semiHidden/>
    <w:unhideWhenUsed/>
    <w:rsid w:val="00AE5C4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5C4A"/>
    <w:rPr>
      <w:rFonts w:ascii="Segoe UI" w:hAnsi="Segoe UI" w:cs="Segoe UI"/>
      <w:sz w:val="18"/>
      <w:szCs w:val="18"/>
    </w:rPr>
  </w:style>
  <w:style w:type="paragraph" w:customStyle="1" w:styleId="HeadingLevel1NoNumber">
    <w:name w:val="HeadingLevel1NoNumber"/>
    <w:basedOn w:val="Heading1"/>
    <w:next w:val="BodyText"/>
    <w:uiPriority w:val="99"/>
    <w:qFormat/>
    <w:rsid w:val="00DE0522"/>
  </w:style>
  <w:style w:type="paragraph" w:customStyle="1" w:styleId="HeadingLevel2NoNumber">
    <w:name w:val="HeadingLevel2NoNumber"/>
    <w:basedOn w:val="HeadingLevel3NoNumber"/>
    <w:next w:val="BodyText"/>
    <w:uiPriority w:val="99"/>
    <w:qFormat/>
    <w:rsid w:val="005B2A95"/>
    <w:pPr>
      <w:spacing w:line="216" w:lineRule="auto"/>
    </w:pPr>
    <w:rPr>
      <w:caps w:val="0"/>
      <w:sz w:val="36"/>
      <w:szCs w:val="32"/>
    </w:rPr>
  </w:style>
  <w:style w:type="paragraph" w:customStyle="1" w:styleId="HeadingLevel3NoNumber">
    <w:name w:val="HeadingLevel3NoNumber"/>
    <w:basedOn w:val="Normal"/>
    <w:next w:val="BodyText"/>
    <w:uiPriority w:val="99"/>
    <w:qFormat/>
    <w:rsid w:val="0007373B"/>
    <w:pPr>
      <w:keepNext/>
      <w:keepLines/>
      <w:spacing w:before="360"/>
      <w:outlineLvl w:val="2"/>
    </w:pPr>
    <w:rPr>
      <w:rFonts w:asciiTheme="majorHAnsi" w:eastAsiaTheme="majorEastAsia" w:hAnsiTheme="majorHAnsi" w:cstheme="majorBidi"/>
      <w:caps/>
      <w:color w:val="074A43" w:themeColor="text2"/>
      <w:sz w:val="28"/>
      <w:szCs w:val="24"/>
    </w:rPr>
  </w:style>
  <w:style w:type="paragraph" w:customStyle="1" w:styleId="HeadingLevel4NoNumber">
    <w:name w:val="HeadingLevel4NoNumber"/>
    <w:basedOn w:val="Heading4"/>
    <w:next w:val="BodyText"/>
    <w:qFormat/>
    <w:rsid w:val="001A4A82"/>
    <w:rPr>
      <w:rFonts w:asciiTheme="majorHAnsi" w:hAnsiTheme="majorHAnsi"/>
      <w:b w:val="0"/>
    </w:rPr>
  </w:style>
  <w:style w:type="paragraph" w:styleId="ListBullet">
    <w:name w:val="List Bullet"/>
    <w:aliases w:val="l,list no space after,(NECG) List Bullet,*List Bullet,lb"/>
    <w:basedOn w:val="Normal"/>
    <w:uiPriority w:val="99"/>
    <w:unhideWhenUsed/>
    <w:qFormat/>
    <w:rsid w:val="00AE5C4A"/>
    <w:pPr>
      <w:numPr>
        <w:numId w:val="8"/>
      </w:numPr>
      <w:tabs>
        <w:tab w:val="clear" w:pos="340"/>
        <w:tab w:val="left" w:pos="357"/>
      </w:tabs>
      <w:contextualSpacing/>
    </w:pPr>
  </w:style>
  <w:style w:type="paragraph" w:styleId="ListBullet2">
    <w:name w:val="List Bullet 2"/>
    <w:basedOn w:val="Normal"/>
    <w:uiPriority w:val="99"/>
    <w:unhideWhenUsed/>
    <w:rsid w:val="00D65A2D"/>
    <w:pPr>
      <w:numPr>
        <w:numId w:val="9"/>
      </w:numPr>
      <w:tabs>
        <w:tab w:val="clear" w:pos="697"/>
        <w:tab w:val="num" w:pos="360"/>
        <w:tab w:val="left" w:pos="714"/>
      </w:tabs>
      <w:ind w:left="0" w:firstLine="0"/>
      <w:contextualSpacing/>
    </w:pPr>
  </w:style>
  <w:style w:type="paragraph" w:styleId="ListBullet3">
    <w:name w:val="List Bullet 3"/>
    <w:basedOn w:val="Normal"/>
    <w:uiPriority w:val="99"/>
    <w:unhideWhenUsed/>
    <w:rsid w:val="00D65A2D"/>
    <w:pPr>
      <w:numPr>
        <w:numId w:val="10"/>
      </w:numPr>
      <w:tabs>
        <w:tab w:val="num" w:pos="360"/>
        <w:tab w:val="num" w:pos="1072"/>
      </w:tabs>
      <w:ind w:left="1071" w:hanging="357"/>
      <w:contextualSpacing/>
    </w:pPr>
  </w:style>
  <w:style w:type="paragraph" w:customStyle="1" w:styleId="TableBullet1">
    <w:name w:val="TableBullet1"/>
    <w:basedOn w:val="ListBullet"/>
    <w:uiPriority w:val="99"/>
    <w:qFormat/>
    <w:rsid w:val="001E2DB6"/>
    <w:pPr>
      <w:ind w:left="284" w:hanging="284"/>
      <w:contextualSpacing w:val="0"/>
    </w:pPr>
    <w:rPr>
      <w:sz w:val="18"/>
    </w:rPr>
  </w:style>
  <w:style w:type="paragraph" w:customStyle="1" w:styleId="Tablebullet2">
    <w:name w:val="Tablebullet2"/>
    <w:basedOn w:val="ListBullet2"/>
    <w:uiPriority w:val="99"/>
    <w:qFormat/>
    <w:rsid w:val="00DE0522"/>
    <w:pPr>
      <w:spacing w:before="40" w:after="40"/>
    </w:pPr>
    <w:rPr>
      <w:rFonts w:ascii="Arial" w:hAnsi="Arial"/>
      <w:sz w:val="18"/>
    </w:rPr>
  </w:style>
  <w:style w:type="paragraph" w:customStyle="1" w:styleId="Appendixheading">
    <w:name w:val="Appendix heading"/>
    <w:next w:val="Normal"/>
    <w:uiPriority w:val="2"/>
    <w:qFormat/>
    <w:rsid w:val="00DE0522"/>
    <w:pPr>
      <w:keepNext/>
      <w:keepLines/>
      <w:pageBreakBefore/>
      <w:numPr>
        <w:numId w:val="11"/>
      </w:numPr>
      <w:spacing w:before="240" w:after="240"/>
      <w:outlineLvl w:val="0"/>
    </w:pPr>
    <w:rPr>
      <w:rFonts w:ascii="Arial" w:eastAsia="Times New Roman" w:hAnsi="Arial" w:cs="Times New Roman"/>
      <w:color w:val="002060"/>
      <w:sz w:val="70"/>
      <w:szCs w:val="18"/>
    </w:rPr>
  </w:style>
  <w:style w:type="paragraph" w:customStyle="1" w:styleId="AppendixHeading2">
    <w:name w:val="Appendix Heading 2"/>
    <w:basedOn w:val="Appendixheading"/>
    <w:next w:val="BodyText"/>
    <w:uiPriority w:val="99"/>
    <w:rsid w:val="008C6B2E"/>
    <w:pPr>
      <w:spacing w:before="0" w:after="1080"/>
      <w:outlineLvl w:val="1"/>
    </w:pPr>
    <w:rPr>
      <w:rFonts w:ascii="HelveticaNeueLT Std Cn" w:hAnsi="HelveticaNeueLT Std Cn"/>
      <w:caps/>
      <w:color w:val="074A43" w:themeColor="text2"/>
    </w:rPr>
  </w:style>
  <w:style w:type="paragraph" w:customStyle="1" w:styleId="AppendixHeading3">
    <w:name w:val="Appendix Heading 3"/>
    <w:basedOn w:val="Heading3"/>
    <w:next w:val="BodyText"/>
    <w:uiPriority w:val="99"/>
    <w:rsid w:val="00FC5B38"/>
    <w:pPr>
      <w:keepLines w:val="0"/>
      <w:numPr>
        <w:numId w:val="11"/>
      </w:numPr>
      <w:tabs>
        <w:tab w:val="left" w:pos="357"/>
      </w:tabs>
      <w:spacing w:before="240"/>
      <w:jc w:val="both"/>
    </w:pPr>
    <w:rPr>
      <w:rFonts w:eastAsia="Times New Roman" w:cs="Times New Roman"/>
      <w:b/>
      <w:color w:val="00338D"/>
      <w:sz w:val="24"/>
      <w:szCs w:val="20"/>
    </w:rPr>
  </w:style>
  <w:style w:type="paragraph" w:customStyle="1" w:styleId="AppendixHeading4">
    <w:name w:val="Appendix Heading 4"/>
    <w:basedOn w:val="Heading4"/>
    <w:next w:val="BodyText"/>
    <w:uiPriority w:val="99"/>
    <w:rsid w:val="00FC5B38"/>
    <w:pPr>
      <w:tabs>
        <w:tab w:val="num" w:pos="360"/>
        <w:tab w:val="left" w:pos="964"/>
      </w:tabs>
      <w:jc w:val="both"/>
    </w:pPr>
    <w:rPr>
      <w:rFonts w:eastAsia="Times New Roman" w:cs="Times New Roman"/>
      <w:iCs/>
      <w:color w:val="00338D"/>
      <w:sz w:val="22"/>
      <w:szCs w:val="20"/>
    </w:rPr>
  </w:style>
  <w:style w:type="paragraph" w:styleId="TOC2">
    <w:name w:val="toc 2"/>
    <w:basedOn w:val="Normal"/>
    <w:next w:val="Normal"/>
    <w:autoRedefine/>
    <w:uiPriority w:val="39"/>
    <w:unhideWhenUsed/>
    <w:rsid w:val="0014574B"/>
    <w:pPr>
      <w:tabs>
        <w:tab w:val="right" w:pos="9638"/>
      </w:tabs>
      <w:spacing w:before="240" w:after="240"/>
      <w:ind w:left="567"/>
    </w:pPr>
    <w:rPr>
      <w:rFonts w:cs="Arial"/>
      <w:noProof/>
      <w:color w:val="074A43" w:themeColor="text2"/>
      <w:sz w:val="24"/>
    </w:rPr>
  </w:style>
  <w:style w:type="paragraph" w:customStyle="1" w:styleId="Introtext">
    <w:name w:val="Intro text"/>
    <w:basedOn w:val="BodyText"/>
    <w:rsid w:val="00161277"/>
    <w:pPr>
      <w:spacing w:before="240" w:after="240" w:line="288" w:lineRule="auto"/>
    </w:pPr>
    <w:rPr>
      <w:color w:val="5AB575" w:themeColor="background2"/>
      <w:sz w:val="24"/>
      <w:szCs w:val="28"/>
    </w:rPr>
  </w:style>
  <w:style w:type="paragraph" w:customStyle="1" w:styleId="BodyTextSingleSpacing">
    <w:name w:val="Body Text Single Spacing"/>
    <w:basedOn w:val="BodyText"/>
    <w:uiPriority w:val="1"/>
    <w:rsid w:val="00177C10"/>
    <w:pPr>
      <w:spacing w:before="0" w:after="0"/>
    </w:pPr>
  </w:style>
  <w:style w:type="character" w:styleId="Strong">
    <w:name w:val="Strong"/>
    <w:qFormat/>
    <w:rsid w:val="00FE46C7"/>
    <w:rPr>
      <w:rFonts w:ascii="Helvetica LT Std" w:hAnsi="Helvetica LT Std"/>
      <w:b/>
      <w:bCs/>
    </w:rPr>
  </w:style>
  <w:style w:type="paragraph" w:styleId="FootnoteText">
    <w:name w:val="footnote text"/>
    <w:link w:val="FootnoteTextChar"/>
    <w:uiPriority w:val="99"/>
    <w:semiHidden/>
    <w:unhideWhenUsed/>
    <w:rsid w:val="00A0263C"/>
    <w:pPr>
      <w:spacing w:before="60" w:after="60"/>
    </w:pPr>
    <w:rPr>
      <w:sz w:val="20"/>
      <w:szCs w:val="20"/>
    </w:rPr>
  </w:style>
  <w:style w:type="character" w:customStyle="1" w:styleId="FootnoteTextChar">
    <w:name w:val="Footnote Text Char"/>
    <w:basedOn w:val="DefaultParagraphFont"/>
    <w:link w:val="FootnoteText"/>
    <w:uiPriority w:val="99"/>
    <w:semiHidden/>
    <w:rsid w:val="00A0263C"/>
    <w:rPr>
      <w:sz w:val="20"/>
      <w:szCs w:val="20"/>
    </w:rPr>
  </w:style>
  <w:style w:type="character" w:styleId="FootnoteReference">
    <w:name w:val="footnote reference"/>
    <w:basedOn w:val="DefaultParagraphFont"/>
    <w:uiPriority w:val="99"/>
    <w:semiHidden/>
    <w:unhideWhenUsed/>
    <w:rsid w:val="006B1E56"/>
    <w:rPr>
      <w:vertAlign w:val="superscript"/>
    </w:rPr>
  </w:style>
  <w:style w:type="character" w:customStyle="1" w:styleId="Mention1">
    <w:name w:val="Mention1"/>
    <w:basedOn w:val="DefaultParagraphFont"/>
    <w:uiPriority w:val="99"/>
    <w:unhideWhenUsed/>
    <w:rPr>
      <w:color w:val="2B579A"/>
      <w:shd w:val="clear" w:color="auto" w:fill="E6E6E6"/>
    </w:rPr>
  </w:style>
  <w:style w:type="paragraph" w:styleId="ListParagraph">
    <w:name w:val="List Paragraph"/>
    <w:aliases w:val="Bulleted Para,Dot pt,F5 List Paragraph,FooterText,L,List Paragraph1,List Paragraph11,List Paragraph111,List Paragraph2,Medium Grid 1 - Accent 21,NAST Quote,NFP GP Bulleted List,Numbered Paragraph,Recommendation,numbered,列出段落,列出段落1,Number"/>
    <w:basedOn w:val="Normal"/>
    <w:link w:val="ListParagraphChar"/>
    <w:uiPriority w:val="34"/>
    <w:qFormat/>
    <w:rsid w:val="00DE0522"/>
    <w:pPr>
      <w:ind w:left="720"/>
      <w:contextualSpacing/>
    </w:pPr>
    <w:rPr>
      <w:rFonts w:ascii="Arial" w:hAnsi="Arial"/>
    </w:rPr>
  </w:style>
  <w:style w:type="paragraph" w:styleId="Caption">
    <w:name w:val="caption"/>
    <w:basedOn w:val="Normal"/>
    <w:next w:val="Normal"/>
    <w:uiPriority w:val="35"/>
    <w:unhideWhenUsed/>
    <w:qFormat/>
    <w:rsid w:val="00A1186A"/>
    <w:pPr>
      <w:keepNext/>
      <w:spacing w:before="240"/>
    </w:pPr>
    <w:rPr>
      <w:rFonts w:ascii="HelveticaNeueLT Std Cn" w:hAnsi="HelveticaNeueLT Std Cn"/>
      <w:iCs/>
      <w:caps/>
      <w:color w:val="074A43" w:themeColor="text2"/>
      <w:szCs w:val="18"/>
    </w:rPr>
  </w:style>
  <w:style w:type="paragraph" w:styleId="NoSpacing">
    <w:name w:val="No Spacing"/>
    <w:link w:val="NoSpacingChar"/>
    <w:uiPriority w:val="1"/>
    <w:qFormat/>
    <w:rsid w:val="00801496"/>
    <w:rPr>
      <w:rFonts w:ascii="Arial" w:hAnsi="Arial"/>
      <w:sz w:val="20"/>
    </w:rPr>
  </w:style>
  <w:style w:type="character" w:customStyle="1" w:styleId="normaltextrun">
    <w:name w:val="normaltextrun"/>
    <w:basedOn w:val="DefaultParagraphFont"/>
    <w:rsid w:val="000051B6"/>
  </w:style>
  <w:style w:type="character" w:customStyle="1" w:styleId="eop">
    <w:name w:val="eop"/>
    <w:basedOn w:val="DefaultParagraphFont"/>
    <w:rsid w:val="000051B6"/>
  </w:style>
  <w:style w:type="character" w:customStyle="1" w:styleId="UnresolvedMention1">
    <w:name w:val="Unresolved Mention1"/>
    <w:basedOn w:val="DefaultParagraphFont"/>
    <w:uiPriority w:val="99"/>
    <w:unhideWhenUsed/>
    <w:rsid w:val="009D527E"/>
    <w:rPr>
      <w:color w:val="605E5C"/>
      <w:shd w:val="clear" w:color="auto" w:fill="E1DFDD"/>
    </w:rPr>
  </w:style>
  <w:style w:type="paragraph" w:styleId="Revision">
    <w:name w:val="Revision"/>
    <w:hidden/>
    <w:uiPriority w:val="99"/>
    <w:semiHidden/>
    <w:rsid w:val="00C25E3B"/>
    <w:rPr>
      <w:rFonts w:ascii="Univers 45 Light" w:hAnsi="Univers 45 Light"/>
      <w:sz w:val="20"/>
    </w:rPr>
  </w:style>
  <w:style w:type="table" w:styleId="PlainTable4">
    <w:name w:val="Plain Table 4"/>
    <w:basedOn w:val="TableNormal"/>
    <w:uiPriority w:val="44"/>
    <w:rsid w:val="00883B7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8A11FD"/>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ListParagraphChar">
    <w:name w:val="List Paragraph Char"/>
    <w:aliases w:val="Bulleted Para Char,Dot pt Char,F5 List Paragraph Char,FooterText Char,L Char,List Paragraph1 Char,List Paragraph11 Char,List Paragraph111 Char,List Paragraph2 Char,Medium Grid 1 - Accent 21 Char,NAST Quote Char,Recommendation Char"/>
    <w:basedOn w:val="DefaultParagraphFont"/>
    <w:link w:val="ListParagraph"/>
    <w:uiPriority w:val="34"/>
    <w:qFormat/>
    <w:locked/>
    <w:rsid w:val="009161FB"/>
    <w:rPr>
      <w:rFonts w:ascii="Arial" w:hAnsi="Arial"/>
      <w:sz w:val="20"/>
    </w:rPr>
  </w:style>
  <w:style w:type="character" w:customStyle="1" w:styleId="UnresolvedMention2">
    <w:name w:val="Unresolved Mention2"/>
    <w:basedOn w:val="DefaultParagraphFont"/>
    <w:uiPriority w:val="99"/>
    <w:unhideWhenUsed/>
    <w:rsid w:val="00B01297"/>
    <w:rPr>
      <w:color w:val="605E5C"/>
      <w:shd w:val="clear" w:color="auto" w:fill="E1DFDD"/>
    </w:rPr>
  </w:style>
  <w:style w:type="character" w:customStyle="1" w:styleId="Mention2">
    <w:name w:val="Mention2"/>
    <w:basedOn w:val="DefaultParagraphFont"/>
    <w:uiPriority w:val="99"/>
    <w:unhideWhenUsed/>
    <w:rsid w:val="00B01297"/>
    <w:rPr>
      <w:color w:val="2B579A"/>
      <w:shd w:val="clear" w:color="auto" w:fill="E1DFDD"/>
    </w:rPr>
  </w:style>
  <w:style w:type="paragraph" w:customStyle="1" w:styleId="Covertitle1b">
    <w:name w:val="Cover title 1b"/>
    <w:basedOn w:val="Covertitle1"/>
    <w:rsid w:val="006D1759"/>
    <w:rPr>
      <w:rFonts w:asciiTheme="majorHAnsi" w:hAnsiTheme="majorHAnsi"/>
      <w:color w:val="FFFFFF" w:themeColor="background1"/>
      <w:sz w:val="48"/>
      <w:szCs w:val="48"/>
    </w:rPr>
  </w:style>
  <w:style w:type="character" w:customStyle="1" w:styleId="NoSpacingChar">
    <w:name w:val="No Spacing Char"/>
    <w:basedOn w:val="DefaultParagraphFont"/>
    <w:link w:val="NoSpacing"/>
    <w:uiPriority w:val="1"/>
    <w:rsid w:val="00357CEE"/>
    <w:rPr>
      <w:rFonts w:ascii="Arial" w:hAnsi="Arial"/>
      <w:sz w:val="20"/>
    </w:rPr>
  </w:style>
  <w:style w:type="character" w:customStyle="1" w:styleId="UnresolvedMention3">
    <w:name w:val="Unresolved Mention3"/>
    <w:basedOn w:val="DefaultParagraphFont"/>
    <w:uiPriority w:val="99"/>
    <w:unhideWhenUsed/>
    <w:rsid w:val="005F59D8"/>
    <w:rPr>
      <w:color w:val="605E5C"/>
      <w:shd w:val="clear" w:color="auto" w:fill="E1DFDD"/>
    </w:rPr>
  </w:style>
  <w:style w:type="character" w:styleId="Emphasis">
    <w:name w:val="Emphasis"/>
    <w:basedOn w:val="DefaultParagraphFont"/>
    <w:uiPriority w:val="20"/>
    <w:qFormat/>
    <w:rsid w:val="00131E10"/>
    <w:rPr>
      <w:i/>
      <w:iCs/>
    </w:rPr>
  </w:style>
  <w:style w:type="paragraph" w:customStyle="1" w:styleId="BodyText1">
    <w:name w:val="Body Text1"/>
    <w:basedOn w:val="Normal"/>
    <w:uiPriority w:val="99"/>
    <w:qFormat/>
    <w:rsid w:val="000D3333"/>
    <w:pPr>
      <w:spacing w:before="80" w:after="0" w:line="260" w:lineRule="atLeast"/>
    </w:pPr>
    <w:rPr>
      <w:rFonts w:ascii="Arial" w:eastAsia="Arial" w:hAnsi="Arial" w:cs="Arial"/>
      <w:sz w:val="24"/>
    </w:rPr>
  </w:style>
  <w:style w:type="character" w:customStyle="1" w:styleId="Mention3">
    <w:name w:val="Mention3"/>
    <w:basedOn w:val="DefaultParagraphFont"/>
    <w:uiPriority w:val="99"/>
    <w:unhideWhenUsed/>
    <w:rsid w:val="00A96562"/>
    <w:rPr>
      <w:color w:val="2B579A"/>
      <w:shd w:val="clear" w:color="auto" w:fill="E1DFDD"/>
    </w:rPr>
  </w:style>
  <w:style w:type="character" w:styleId="FollowedHyperlink">
    <w:name w:val="FollowedHyperlink"/>
    <w:basedOn w:val="DefaultParagraphFont"/>
    <w:uiPriority w:val="99"/>
    <w:semiHidden/>
    <w:unhideWhenUsed/>
    <w:rsid w:val="006D16A0"/>
    <w:rPr>
      <w:color w:val="6D2077" w:themeColor="followedHyperlink"/>
      <w:u w:val="single"/>
    </w:rPr>
  </w:style>
  <w:style w:type="paragraph" w:customStyle="1" w:styleId="Gap">
    <w:name w:val="_Gap"/>
    <w:basedOn w:val="Normal"/>
    <w:rsid w:val="00991893"/>
    <w:pPr>
      <w:spacing w:before="0" w:after="0"/>
    </w:pPr>
    <w:rPr>
      <w:sz w:val="2"/>
      <w:szCs w:val="2"/>
    </w:rPr>
  </w:style>
  <w:style w:type="paragraph" w:customStyle="1" w:styleId="AIHWbodytext">
    <w:name w:val="AIHW body text"/>
    <w:basedOn w:val="Normal"/>
    <w:link w:val="AIHWbodytextChar"/>
    <w:qFormat/>
    <w:rsid w:val="004A59C8"/>
    <w:pPr>
      <w:spacing w:line="260" w:lineRule="atLeast"/>
    </w:pPr>
    <w:rPr>
      <w:rFonts w:ascii="Arial" w:eastAsia="Times New Roman" w:hAnsi="Arial" w:cs="Times New Roman"/>
      <w:sz w:val="22"/>
      <w:szCs w:val="20"/>
    </w:rPr>
  </w:style>
  <w:style w:type="character" w:customStyle="1" w:styleId="AIHWbodytextChar">
    <w:name w:val="AIHW body text Char"/>
    <w:link w:val="AIHWbodytext"/>
    <w:locked/>
    <w:rsid w:val="004A59C8"/>
    <w:rPr>
      <w:rFonts w:ascii="Arial" w:eastAsia="Times New Roman" w:hAnsi="Arial" w:cs="Times New Roman"/>
      <w:szCs w:val="20"/>
    </w:rPr>
  </w:style>
  <w:style w:type="character" w:customStyle="1" w:styleId="UnresolvedMention4">
    <w:name w:val="Unresolved Mention4"/>
    <w:basedOn w:val="DefaultParagraphFont"/>
    <w:uiPriority w:val="99"/>
    <w:semiHidden/>
    <w:unhideWhenUsed/>
    <w:rsid w:val="00AA07A8"/>
    <w:rPr>
      <w:color w:val="605E5C"/>
      <w:shd w:val="clear" w:color="auto" w:fill="E1DFDD"/>
    </w:rPr>
  </w:style>
  <w:style w:type="character" w:customStyle="1" w:styleId="UnresolvedMention5">
    <w:name w:val="Unresolved Mention5"/>
    <w:basedOn w:val="DefaultParagraphFont"/>
    <w:uiPriority w:val="99"/>
    <w:semiHidden/>
    <w:unhideWhenUsed/>
    <w:rsid w:val="00BC4956"/>
    <w:rPr>
      <w:color w:val="605E5C"/>
      <w:shd w:val="clear" w:color="auto" w:fill="E1DFDD"/>
    </w:rPr>
  </w:style>
  <w:style w:type="paragraph" w:customStyle="1" w:styleId="msonormal0">
    <w:name w:val="msonormal"/>
    <w:basedOn w:val="Normal"/>
    <w:uiPriority w:val="99"/>
    <w:semiHidden/>
    <w:rsid w:val="001C75A8"/>
    <w:pPr>
      <w:spacing w:before="100" w:beforeAutospacing="1" w:after="100" w:afterAutospacing="1" w:line="276" w:lineRule="auto"/>
    </w:pPr>
    <w:rPr>
      <w:rFonts w:ascii="Times New Roman" w:eastAsia="Times New Roman" w:hAnsi="Times New Roman" w:cs="Times New Roman"/>
      <w:sz w:val="24"/>
      <w:szCs w:val="24"/>
      <w:lang w:eastAsia="en-AU"/>
    </w:rPr>
  </w:style>
  <w:style w:type="paragraph" w:customStyle="1" w:styleId="Covertitle1108pt">
    <w:name w:val="Cover title 1_108pt"/>
    <w:uiPriority w:val="99"/>
    <w:semiHidden/>
    <w:qFormat/>
    <w:rsid w:val="001C75A8"/>
    <w:rPr>
      <w:rFonts w:ascii="KPMG Light" w:hAnsi="KPMG Light"/>
      <w:noProof/>
      <w:color w:val="FFFFFF" w:themeColor="background1"/>
      <w:sz w:val="96"/>
      <w:lang w:eastAsia="en-AU"/>
    </w:rPr>
  </w:style>
  <w:style w:type="character" w:customStyle="1" w:styleId="Bullet2ndlevelChar">
    <w:name w:val="Bullet 2nd level Char"/>
    <w:basedOn w:val="DefaultParagraphFont"/>
    <w:link w:val="Bullet2ndlevel"/>
    <w:uiPriority w:val="2"/>
    <w:locked/>
    <w:rsid w:val="00B35629"/>
    <w:rPr>
      <w:sz w:val="20"/>
    </w:rPr>
  </w:style>
  <w:style w:type="paragraph" w:customStyle="1" w:styleId="BodyText0">
    <w:name w:val="BodyText"/>
    <w:basedOn w:val="Normal"/>
    <w:link w:val="BodyTextChar0"/>
    <w:uiPriority w:val="99"/>
    <w:semiHidden/>
    <w:rsid w:val="001C75A8"/>
    <w:pPr>
      <w:spacing w:before="0" w:after="130"/>
    </w:pPr>
    <w:rPr>
      <w:rFonts w:ascii="Calibri Light" w:eastAsia="Times New Roman" w:hAnsi="Calibri Light" w:cs="Times New Roman"/>
      <w:sz w:val="22"/>
      <w:szCs w:val="20"/>
    </w:rPr>
  </w:style>
  <w:style w:type="character" w:customStyle="1" w:styleId="BodyTextChar0">
    <w:name w:val="BodyText Char"/>
    <w:basedOn w:val="DefaultParagraphFont"/>
    <w:link w:val="BodyText0"/>
    <w:uiPriority w:val="99"/>
    <w:semiHidden/>
    <w:locked/>
    <w:rsid w:val="001C75A8"/>
    <w:rPr>
      <w:rFonts w:ascii="Calibri Light" w:eastAsia="Times New Roman" w:hAnsi="Calibri Light" w:cs="Times New Roman"/>
      <w:szCs w:val="20"/>
    </w:rPr>
  </w:style>
  <w:style w:type="paragraph" w:customStyle="1" w:styleId="Covertitle1112pt">
    <w:name w:val="Cover title 1_112pt"/>
    <w:uiPriority w:val="99"/>
    <w:semiHidden/>
    <w:qFormat/>
    <w:rsid w:val="001C75A8"/>
    <w:pPr>
      <w:spacing w:before="120" w:after="400" w:line="1200" w:lineRule="exact"/>
    </w:pPr>
    <w:rPr>
      <w:rFonts w:ascii="Arial" w:hAnsi="Arial"/>
      <w:noProof/>
      <w:color w:val="000000" w:themeColor="text1"/>
      <w:sz w:val="100"/>
      <w:szCs w:val="222"/>
      <w:lang w:eastAsia="en-AU"/>
    </w:rPr>
  </w:style>
  <w:style w:type="paragraph" w:customStyle="1" w:styleId="Covertitle216ptBold">
    <w:name w:val="Cover title 2_16pt_Bold"/>
    <w:uiPriority w:val="29"/>
    <w:semiHidden/>
    <w:rsid w:val="001C75A8"/>
    <w:pPr>
      <w:spacing w:line="360" w:lineRule="exact"/>
    </w:pPr>
    <w:rPr>
      <w:rFonts w:ascii="Arial" w:hAnsi="Arial"/>
      <w:b/>
      <w:color w:val="FFFFFF" w:themeColor="background1"/>
      <w:sz w:val="32"/>
    </w:rPr>
  </w:style>
  <w:style w:type="paragraph" w:customStyle="1" w:styleId="Covertitle316pt">
    <w:name w:val="Cover title 3_16pt"/>
    <w:uiPriority w:val="29"/>
    <w:semiHidden/>
    <w:rsid w:val="001C75A8"/>
    <w:pPr>
      <w:spacing w:line="360" w:lineRule="exact"/>
    </w:pPr>
    <w:rPr>
      <w:rFonts w:ascii="Arial" w:hAnsi="Arial"/>
      <w:color w:val="FFFFFF" w:themeColor="background1"/>
      <w:sz w:val="32"/>
    </w:rPr>
  </w:style>
  <w:style w:type="paragraph" w:customStyle="1" w:styleId="Covertitle410pt">
    <w:name w:val="Cover title 4_10pt"/>
    <w:uiPriority w:val="99"/>
    <w:semiHidden/>
    <w:qFormat/>
    <w:rsid w:val="001C75A8"/>
    <w:pPr>
      <w:spacing w:line="240" w:lineRule="exact"/>
    </w:pPr>
    <w:rPr>
      <w:rFonts w:ascii="Arial" w:hAnsi="Arial"/>
      <w:sz w:val="20"/>
    </w:rPr>
  </w:style>
  <w:style w:type="paragraph" w:customStyle="1" w:styleId="IntroText0">
    <w:name w:val="Intro Text"/>
    <w:uiPriority w:val="4"/>
    <w:semiHidden/>
    <w:rsid w:val="001C75A8"/>
    <w:pPr>
      <w:spacing w:before="120" w:after="120"/>
    </w:pPr>
    <w:rPr>
      <w:rFonts w:ascii="Arial" w:hAnsi="Arial" w:cstheme="majorBidi"/>
      <w:color w:val="00B0F0"/>
      <w:sz w:val="32"/>
      <w:szCs w:val="26"/>
    </w:rPr>
  </w:style>
  <w:style w:type="paragraph" w:customStyle="1" w:styleId="TableBullet1stlevel">
    <w:name w:val="Table Bullet 1st level"/>
    <w:basedOn w:val="Tabletext"/>
    <w:uiPriority w:val="5"/>
    <w:semiHidden/>
    <w:qFormat/>
    <w:rsid w:val="001C75A8"/>
    <w:pPr>
      <w:numPr>
        <w:numId w:val="20"/>
      </w:numPr>
      <w:spacing w:before="60" w:after="60"/>
      <w:ind w:left="284" w:hanging="284"/>
    </w:pPr>
    <w:rPr>
      <w:rFonts w:ascii="Arial" w:hAnsi="Arial"/>
      <w:noProof/>
      <w:color w:val="000000" w:themeColor="text1"/>
      <w:sz w:val="20"/>
      <w:szCs w:val="222"/>
      <w:lang w:eastAsia="en-AU"/>
    </w:rPr>
  </w:style>
  <w:style w:type="paragraph" w:customStyle="1" w:styleId="TableBullet2ndlevel">
    <w:name w:val="Table Bullet 2nd level"/>
    <w:basedOn w:val="TableBullet1stlevel"/>
    <w:uiPriority w:val="5"/>
    <w:semiHidden/>
    <w:rsid w:val="001C75A8"/>
    <w:pPr>
      <w:numPr>
        <w:numId w:val="21"/>
      </w:numPr>
      <w:ind w:left="284" w:hanging="284"/>
    </w:pPr>
  </w:style>
  <w:style w:type="character" w:customStyle="1" w:styleId="BodyTextChar1">
    <w:name w:val="_Body Text Char"/>
    <w:basedOn w:val="DefaultParagraphFont"/>
    <w:link w:val="BodyText2"/>
    <w:semiHidden/>
    <w:locked/>
    <w:rsid w:val="001C75A8"/>
    <w:rPr>
      <w:rFonts w:ascii="Calibri Light" w:eastAsia="Batang" w:hAnsi="Calibri Light" w:cs="Arial"/>
      <w:sz w:val="20"/>
      <w:szCs w:val="20"/>
      <w:lang w:eastAsia="ko-KR"/>
    </w:rPr>
  </w:style>
  <w:style w:type="paragraph" w:customStyle="1" w:styleId="BodyText2">
    <w:name w:val="_Body Text"/>
    <w:basedOn w:val="Normal"/>
    <w:link w:val="BodyTextChar1"/>
    <w:semiHidden/>
    <w:qFormat/>
    <w:rsid w:val="001C75A8"/>
    <w:pPr>
      <w:spacing w:after="0" w:line="260" w:lineRule="atLeast"/>
    </w:pPr>
    <w:rPr>
      <w:rFonts w:ascii="Calibri Light" w:eastAsia="Batang" w:hAnsi="Calibri Light" w:cs="Arial"/>
      <w:szCs w:val="20"/>
      <w:lang w:eastAsia="ko-KR"/>
    </w:rPr>
  </w:style>
  <w:style w:type="paragraph" w:customStyle="1" w:styleId="Bodytextkeepwithnext">
    <w:name w:val="Bodytextkeepwithnext"/>
    <w:basedOn w:val="BodyText"/>
    <w:uiPriority w:val="99"/>
    <w:semiHidden/>
    <w:qFormat/>
    <w:rsid w:val="001C75A8"/>
    <w:pPr>
      <w:keepNext/>
      <w:spacing w:line="240" w:lineRule="auto"/>
    </w:pPr>
    <w:rPr>
      <w:rFonts w:ascii="Calibri Light" w:hAnsi="Calibri Light"/>
      <w:noProof/>
      <w:lang w:eastAsia="en-AU"/>
    </w:rPr>
  </w:style>
  <w:style w:type="character" w:customStyle="1" w:styleId="cite-author">
    <w:name w:val="cite-author"/>
    <w:basedOn w:val="DefaultParagraphFont"/>
    <w:rsid w:val="001C75A8"/>
  </w:style>
  <w:style w:type="character" w:customStyle="1" w:styleId="nowrap">
    <w:name w:val="nowrap"/>
    <w:basedOn w:val="DefaultParagraphFont"/>
    <w:rsid w:val="001C75A8"/>
  </w:style>
  <w:style w:type="table" w:styleId="PlainTable1">
    <w:name w:val="Plain Table 1"/>
    <w:basedOn w:val="TableNormal"/>
    <w:uiPriority w:val="41"/>
    <w:rsid w:val="001C75A8"/>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C75A8"/>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1C75A8"/>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1C75A8"/>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1C75A8"/>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3-Accent1">
    <w:name w:val="List Table 3 Accent 1"/>
    <w:basedOn w:val="TableNormal"/>
    <w:uiPriority w:val="48"/>
    <w:rsid w:val="001C75A8"/>
    <w:tblPr>
      <w:tblStyleRowBandSize w:val="1"/>
      <w:tblStyleColBandSize w:val="1"/>
      <w:tblInd w:w="0" w:type="nil"/>
      <w:tblBorders>
        <w:top w:val="single" w:sz="4" w:space="0" w:color="DBEFE1" w:themeColor="accent1"/>
        <w:left w:val="single" w:sz="4" w:space="0" w:color="DBEFE1" w:themeColor="accent1"/>
        <w:bottom w:val="single" w:sz="4" w:space="0" w:color="DBEFE1" w:themeColor="accent1"/>
        <w:right w:val="single" w:sz="4" w:space="0" w:color="DBEFE1" w:themeColor="accent1"/>
      </w:tblBorders>
    </w:tblPr>
    <w:tblStylePr w:type="firstRow">
      <w:rPr>
        <w:b/>
        <w:bCs/>
        <w:color w:val="FFFFFF" w:themeColor="background1"/>
      </w:rPr>
      <w:tblPr/>
      <w:tcPr>
        <w:shd w:val="clear" w:color="auto" w:fill="DBEFE1" w:themeFill="accent1"/>
      </w:tcPr>
    </w:tblStylePr>
    <w:tblStylePr w:type="lastRow">
      <w:rPr>
        <w:b/>
        <w:bCs/>
      </w:rPr>
      <w:tblPr/>
      <w:tcPr>
        <w:tcBorders>
          <w:top w:val="double" w:sz="4" w:space="0" w:color="DBEFE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BEFE1" w:themeColor="accent1"/>
          <w:right w:val="single" w:sz="4" w:space="0" w:color="DBEFE1" w:themeColor="accent1"/>
        </w:tcBorders>
      </w:tcPr>
    </w:tblStylePr>
    <w:tblStylePr w:type="band1Horz">
      <w:tblPr/>
      <w:tcPr>
        <w:tcBorders>
          <w:top w:val="single" w:sz="4" w:space="0" w:color="DBEFE1" w:themeColor="accent1"/>
          <w:bottom w:val="single" w:sz="4" w:space="0" w:color="DBEFE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EFE1" w:themeColor="accent1"/>
          <w:left w:val="nil"/>
        </w:tcBorders>
      </w:tcPr>
    </w:tblStylePr>
    <w:tblStylePr w:type="swCell">
      <w:tblPr/>
      <w:tcPr>
        <w:tcBorders>
          <w:top w:val="double" w:sz="4" w:space="0" w:color="DBEFE1" w:themeColor="accent1"/>
          <w:right w:val="nil"/>
        </w:tcBorders>
      </w:tcPr>
    </w:tblStylePr>
  </w:style>
  <w:style w:type="table" w:customStyle="1" w:styleId="TableGridKPMGBlue">
    <w:name w:val="Table Grid KPMG Blue"/>
    <w:basedOn w:val="TableNormal"/>
    <w:rsid w:val="001C75A8"/>
    <w:rPr>
      <w:rFonts w:ascii="Univers 45 Light" w:eastAsia="Times New Roman" w:hAnsi="Univers 45 Light" w:cs="Times New Roman"/>
      <w:sz w:val="20"/>
      <w:szCs w:val="20"/>
    </w:rPr>
    <w:tblPr>
      <w:tblInd w:w="0" w:type="nil"/>
      <w:tblBorders>
        <w:top w:val="single" w:sz="4" w:space="0" w:color="C6C7DE"/>
        <w:left w:val="single" w:sz="4" w:space="0" w:color="C6C7DE"/>
        <w:bottom w:val="single" w:sz="4" w:space="0" w:color="C6C7DE"/>
        <w:right w:val="single" w:sz="4" w:space="0" w:color="C6C7DE"/>
        <w:insideH w:val="single" w:sz="4" w:space="0" w:color="C6C7DE"/>
        <w:insideV w:val="single" w:sz="4" w:space="0" w:color="C6C7DE"/>
      </w:tblBorders>
      <w:tblCellMar>
        <w:top w:w="28" w:type="dxa"/>
        <w:bottom w:w="28" w:type="dxa"/>
      </w:tblCellMar>
    </w:tblPr>
    <w:tblStylePr w:type="firstRow">
      <w:pPr>
        <w:wordWrap/>
        <w:jc w:val="left"/>
      </w:pPr>
      <w:rPr>
        <w:rFonts w:ascii="Bahnschrift Light SemiCondensed" w:hAnsi="Bahnschrift Light SemiCondensed" w:hint="default"/>
        <w:color w:val="FFFFFF"/>
      </w:rPr>
      <w:tblPr/>
      <w:tcPr>
        <w:shd w:val="clear" w:color="auto" w:fill="00338D"/>
      </w:tcPr>
    </w:tblStylePr>
    <w:tblStylePr w:type="firstCol">
      <w:rPr>
        <w:color w:val="auto"/>
      </w:rPr>
    </w:tblStylePr>
  </w:style>
  <w:style w:type="table" w:customStyle="1" w:styleId="ListTable3-Accent11">
    <w:name w:val="List Table 3 - Accent 11"/>
    <w:basedOn w:val="TableNormal"/>
    <w:next w:val="ListTable3-Accent1"/>
    <w:uiPriority w:val="48"/>
    <w:rsid w:val="009B3506"/>
    <w:rPr>
      <w:rFonts w:ascii="Calibri" w:eastAsia="Calibri" w:hAnsi="Calibri" w:cs="Times New Roman"/>
    </w:rPr>
    <w:tblPr>
      <w:tblStyleRowBandSize w:val="1"/>
      <w:tblStyleColBandSize w:val="1"/>
      <w:tblInd w:w="0" w:type="nil"/>
      <w:tblBorders>
        <w:top w:val="single" w:sz="4" w:space="0" w:color="005EB8"/>
        <w:left w:val="single" w:sz="4" w:space="0" w:color="005EB8"/>
        <w:bottom w:val="single" w:sz="4" w:space="0" w:color="005EB8"/>
        <w:right w:val="single" w:sz="4" w:space="0" w:color="005EB8"/>
      </w:tblBorders>
    </w:tblPr>
    <w:tblStylePr w:type="firstRow">
      <w:rPr>
        <w:b/>
        <w:bCs/>
        <w:color w:val="FFFFFF"/>
      </w:rPr>
      <w:tblPr/>
      <w:tcPr>
        <w:shd w:val="clear" w:color="auto" w:fill="005EB8"/>
      </w:tcPr>
    </w:tblStylePr>
    <w:tblStylePr w:type="lastRow">
      <w:rPr>
        <w:b/>
        <w:bCs/>
      </w:rPr>
      <w:tblPr/>
      <w:tcPr>
        <w:tcBorders>
          <w:top w:val="double" w:sz="4" w:space="0" w:color="005EB8"/>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5EB8"/>
          <w:right w:val="single" w:sz="4" w:space="0" w:color="005EB8"/>
        </w:tcBorders>
      </w:tcPr>
    </w:tblStylePr>
    <w:tblStylePr w:type="band1Horz">
      <w:tblPr/>
      <w:tcPr>
        <w:tcBorders>
          <w:top w:val="single" w:sz="4" w:space="0" w:color="005EB8"/>
          <w:bottom w:val="single" w:sz="4" w:space="0" w:color="005EB8"/>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EB8"/>
          <w:left w:val="nil"/>
        </w:tcBorders>
      </w:tcPr>
    </w:tblStylePr>
    <w:tblStylePr w:type="swCell">
      <w:tblPr/>
      <w:tcPr>
        <w:tcBorders>
          <w:top w:val="double" w:sz="4" w:space="0" w:color="005EB8"/>
          <w:right w:val="nil"/>
        </w:tcBorders>
      </w:tcPr>
    </w:tblStylePr>
  </w:style>
  <w:style w:type="paragraph" w:styleId="Bibliography">
    <w:name w:val="Bibliography"/>
    <w:basedOn w:val="Normal"/>
    <w:next w:val="Normal"/>
    <w:uiPriority w:val="37"/>
    <w:semiHidden/>
    <w:unhideWhenUsed/>
    <w:rsid w:val="00441F89"/>
  </w:style>
  <w:style w:type="paragraph" w:styleId="BlockText">
    <w:name w:val="Block Text"/>
    <w:basedOn w:val="Normal"/>
    <w:uiPriority w:val="99"/>
    <w:semiHidden/>
    <w:unhideWhenUsed/>
    <w:rsid w:val="00441F89"/>
    <w:pPr>
      <w:pBdr>
        <w:top w:val="single" w:sz="2" w:space="10" w:color="DBEFE1" w:themeColor="accent1"/>
        <w:left w:val="single" w:sz="2" w:space="10" w:color="DBEFE1" w:themeColor="accent1"/>
        <w:bottom w:val="single" w:sz="2" w:space="10" w:color="DBEFE1" w:themeColor="accent1"/>
        <w:right w:val="single" w:sz="2" w:space="10" w:color="DBEFE1" w:themeColor="accent1"/>
      </w:pBdr>
      <w:ind w:left="1152" w:right="1152"/>
    </w:pPr>
    <w:rPr>
      <w:rFonts w:eastAsiaTheme="minorEastAsia"/>
      <w:i/>
      <w:iCs/>
      <w:color w:val="DBEFE1" w:themeColor="accent1"/>
    </w:rPr>
  </w:style>
  <w:style w:type="paragraph" w:styleId="BodyText20">
    <w:name w:val="Body Text 2"/>
    <w:basedOn w:val="Normal"/>
    <w:link w:val="BodyText2Char"/>
    <w:uiPriority w:val="99"/>
    <w:semiHidden/>
    <w:unhideWhenUsed/>
    <w:rsid w:val="00441F89"/>
    <w:pPr>
      <w:spacing w:line="480" w:lineRule="auto"/>
    </w:pPr>
  </w:style>
  <w:style w:type="character" w:customStyle="1" w:styleId="BodyText2Char">
    <w:name w:val="Body Text 2 Char"/>
    <w:basedOn w:val="DefaultParagraphFont"/>
    <w:link w:val="BodyText20"/>
    <w:uiPriority w:val="99"/>
    <w:semiHidden/>
    <w:rsid w:val="00441F89"/>
    <w:rPr>
      <w:sz w:val="20"/>
    </w:rPr>
  </w:style>
  <w:style w:type="paragraph" w:styleId="BodyText3">
    <w:name w:val="Body Text 3"/>
    <w:basedOn w:val="Normal"/>
    <w:link w:val="BodyText3Char"/>
    <w:uiPriority w:val="99"/>
    <w:semiHidden/>
    <w:unhideWhenUsed/>
    <w:rsid w:val="00441F89"/>
    <w:rPr>
      <w:sz w:val="16"/>
      <w:szCs w:val="16"/>
    </w:rPr>
  </w:style>
  <w:style w:type="character" w:customStyle="1" w:styleId="BodyText3Char">
    <w:name w:val="Body Text 3 Char"/>
    <w:basedOn w:val="DefaultParagraphFont"/>
    <w:link w:val="BodyText3"/>
    <w:uiPriority w:val="99"/>
    <w:semiHidden/>
    <w:rsid w:val="00441F89"/>
    <w:rPr>
      <w:sz w:val="16"/>
      <w:szCs w:val="16"/>
    </w:rPr>
  </w:style>
  <w:style w:type="paragraph" w:styleId="BodyTextFirstIndent">
    <w:name w:val="Body Text First Indent"/>
    <w:basedOn w:val="BodyText"/>
    <w:link w:val="BodyTextFirstIndentChar"/>
    <w:uiPriority w:val="99"/>
    <w:semiHidden/>
    <w:unhideWhenUsed/>
    <w:rsid w:val="00441F89"/>
    <w:pPr>
      <w:spacing w:line="240" w:lineRule="auto"/>
      <w:ind w:firstLine="360"/>
    </w:pPr>
  </w:style>
  <w:style w:type="character" w:customStyle="1" w:styleId="BodyTextFirstIndentChar">
    <w:name w:val="Body Text First Indent Char"/>
    <w:basedOn w:val="BodyTextChar"/>
    <w:link w:val="BodyTextFirstIndent"/>
    <w:uiPriority w:val="99"/>
    <w:semiHidden/>
    <w:rsid w:val="00441F89"/>
    <w:rPr>
      <w:sz w:val="20"/>
    </w:rPr>
  </w:style>
  <w:style w:type="paragraph" w:styleId="BodyTextIndent">
    <w:name w:val="Body Text Indent"/>
    <w:basedOn w:val="Normal"/>
    <w:link w:val="BodyTextIndentChar"/>
    <w:uiPriority w:val="99"/>
    <w:semiHidden/>
    <w:unhideWhenUsed/>
    <w:rsid w:val="00441F89"/>
    <w:pPr>
      <w:ind w:left="283"/>
    </w:pPr>
  </w:style>
  <w:style w:type="character" w:customStyle="1" w:styleId="BodyTextIndentChar">
    <w:name w:val="Body Text Indent Char"/>
    <w:basedOn w:val="DefaultParagraphFont"/>
    <w:link w:val="BodyTextIndent"/>
    <w:uiPriority w:val="99"/>
    <w:semiHidden/>
    <w:rsid w:val="00441F89"/>
    <w:rPr>
      <w:sz w:val="20"/>
    </w:rPr>
  </w:style>
  <w:style w:type="paragraph" w:styleId="BodyTextFirstIndent2">
    <w:name w:val="Body Text First Indent 2"/>
    <w:basedOn w:val="BodyTextIndent"/>
    <w:link w:val="BodyTextFirstIndent2Char"/>
    <w:uiPriority w:val="99"/>
    <w:semiHidden/>
    <w:unhideWhenUsed/>
    <w:rsid w:val="00441F89"/>
    <w:pPr>
      <w:ind w:left="360" w:firstLine="360"/>
    </w:pPr>
  </w:style>
  <w:style w:type="character" w:customStyle="1" w:styleId="BodyTextFirstIndent2Char">
    <w:name w:val="Body Text First Indent 2 Char"/>
    <w:basedOn w:val="BodyTextIndentChar"/>
    <w:link w:val="BodyTextFirstIndent2"/>
    <w:uiPriority w:val="99"/>
    <w:semiHidden/>
    <w:rsid w:val="00441F89"/>
    <w:rPr>
      <w:sz w:val="20"/>
    </w:rPr>
  </w:style>
  <w:style w:type="paragraph" w:styleId="BodyTextIndent2">
    <w:name w:val="Body Text Indent 2"/>
    <w:basedOn w:val="Normal"/>
    <w:link w:val="BodyTextIndent2Char"/>
    <w:uiPriority w:val="99"/>
    <w:semiHidden/>
    <w:unhideWhenUsed/>
    <w:rsid w:val="00441F89"/>
    <w:pPr>
      <w:spacing w:line="480" w:lineRule="auto"/>
      <w:ind w:left="283"/>
    </w:pPr>
  </w:style>
  <w:style w:type="character" w:customStyle="1" w:styleId="BodyTextIndent2Char">
    <w:name w:val="Body Text Indent 2 Char"/>
    <w:basedOn w:val="DefaultParagraphFont"/>
    <w:link w:val="BodyTextIndent2"/>
    <w:uiPriority w:val="99"/>
    <w:semiHidden/>
    <w:rsid w:val="00441F89"/>
    <w:rPr>
      <w:sz w:val="20"/>
    </w:rPr>
  </w:style>
  <w:style w:type="paragraph" w:styleId="BodyTextIndent3">
    <w:name w:val="Body Text Indent 3"/>
    <w:basedOn w:val="Normal"/>
    <w:link w:val="BodyTextIndent3Char"/>
    <w:uiPriority w:val="99"/>
    <w:semiHidden/>
    <w:unhideWhenUsed/>
    <w:rsid w:val="00441F89"/>
    <w:pPr>
      <w:ind w:left="283"/>
    </w:pPr>
    <w:rPr>
      <w:sz w:val="16"/>
      <w:szCs w:val="16"/>
    </w:rPr>
  </w:style>
  <w:style w:type="character" w:customStyle="1" w:styleId="BodyTextIndent3Char">
    <w:name w:val="Body Text Indent 3 Char"/>
    <w:basedOn w:val="DefaultParagraphFont"/>
    <w:link w:val="BodyTextIndent3"/>
    <w:uiPriority w:val="99"/>
    <w:semiHidden/>
    <w:rsid w:val="00441F89"/>
    <w:rPr>
      <w:sz w:val="16"/>
      <w:szCs w:val="16"/>
    </w:rPr>
  </w:style>
  <w:style w:type="paragraph" w:styleId="Closing">
    <w:name w:val="Closing"/>
    <w:basedOn w:val="Normal"/>
    <w:link w:val="ClosingChar"/>
    <w:uiPriority w:val="99"/>
    <w:semiHidden/>
    <w:unhideWhenUsed/>
    <w:rsid w:val="00441F89"/>
    <w:pPr>
      <w:spacing w:before="0" w:after="0"/>
      <w:ind w:left="4252"/>
    </w:pPr>
  </w:style>
  <w:style w:type="character" w:customStyle="1" w:styleId="ClosingChar">
    <w:name w:val="Closing Char"/>
    <w:basedOn w:val="DefaultParagraphFont"/>
    <w:link w:val="Closing"/>
    <w:uiPriority w:val="99"/>
    <w:semiHidden/>
    <w:rsid w:val="00441F89"/>
    <w:rPr>
      <w:sz w:val="20"/>
    </w:rPr>
  </w:style>
  <w:style w:type="paragraph" w:styleId="Date">
    <w:name w:val="Date"/>
    <w:basedOn w:val="Normal"/>
    <w:next w:val="Normal"/>
    <w:link w:val="DateChar"/>
    <w:uiPriority w:val="99"/>
    <w:semiHidden/>
    <w:unhideWhenUsed/>
    <w:rsid w:val="00441F89"/>
  </w:style>
  <w:style w:type="character" w:customStyle="1" w:styleId="DateChar">
    <w:name w:val="Date Char"/>
    <w:basedOn w:val="DefaultParagraphFont"/>
    <w:link w:val="Date"/>
    <w:uiPriority w:val="99"/>
    <w:semiHidden/>
    <w:rsid w:val="00441F89"/>
    <w:rPr>
      <w:sz w:val="20"/>
    </w:rPr>
  </w:style>
  <w:style w:type="paragraph" w:styleId="DocumentMap">
    <w:name w:val="Document Map"/>
    <w:basedOn w:val="Normal"/>
    <w:link w:val="DocumentMapChar"/>
    <w:uiPriority w:val="99"/>
    <w:semiHidden/>
    <w:unhideWhenUsed/>
    <w:rsid w:val="00441F89"/>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41F89"/>
    <w:rPr>
      <w:rFonts w:ascii="Segoe UI" w:hAnsi="Segoe UI" w:cs="Segoe UI"/>
      <w:sz w:val="16"/>
      <w:szCs w:val="16"/>
    </w:rPr>
  </w:style>
  <w:style w:type="paragraph" w:styleId="E-mailSignature">
    <w:name w:val="E-mail Signature"/>
    <w:basedOn w:val="Normal"/>
    <w:link w:val="E-mailSignatureChar"/>
    <w:uiPriority w:val="99"/>
    <w:semiHidden/>
    <w:unhideWhenUsed/>
    <w:rsid w:val="00441F89"/>
    <w:pPr>
      <w:spacing w:before="0" w:after="0"/>
    </w:pPr>
  </w:style>
  <w:style w:type="character" w:customStyle="1" w:styleId="E-mailSignatureChar">
    <w:name w:val="E-mail Signature Char"/>
    <w:basedOn w:val="DefaultParagraphFont"/>
    <w:link w:val="E-mailSignature"/>
    <w:uiPriority w:val="99"/>
    <w:semiHidden/>
    <w:rsid w:val="00441F89"/>
    <w:rPr>
      <w:sz w:val="20"/>
    </w:rPr>
  </w:style>
  <w:style w:type="paragraph" w:styleId="EndnoteText">
    <w:name w:val="endnote text"/>
    <w:basedOn w:val="Normal"/>
    <w:link w:val="EndnoteTextChar"/>
    <w:uiPriority w:val="99"/>
    <w:semiHidden/>
    <w:unhideWhenUsed/>
    <w:rsid w:val="00441F89"/>
    <w:pPr>
      <w:spacing w:before="0" w:after="0"/>
    </w:pPr>
    <w:rPr>
      <w:szCs w:val="20"/>
    </w:rPr>
  </w:style>
  <w:style w:type="character" w:customStyle="1" w:styleId="EndnoteTextChar">
    <w:name w:val="Endnote Text Char"/>
    <w:basedOn w:val="DefaultParagraphFont"/>
    <w:link w:val="EndnoteText"/>
    <w:uiPriority w:val="99"/>
    <w:semiHidden/>
    <w:rsid w:val="00441F89"/>
    <w:rPr>
      <w:sz w:val="20"/>
      <w:szCs w:val="20"/>
    </w:rPr>
  </w:style>
  <w:style w:type="paragraph" w:styleId="EnvelopeAddress">
    <w:name w:val="envelope address"/>
    <w:basedOn w:val="Normal"/>
    <w:uiPriority w:val="99"/>
    <w:semiHidden/>
    <w:unhideWhenUsed/>
    <w:rsid w:val="00441F89"/>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41F89"/>
    <w:pPr>
      <w:spacing w:before="0" w:after="0"/>
    </w:pPr>
    <w:rPr>
      <w:rFonts w:asciiTheme="majorHAnsi" w:eastAsiaTheme="majorEastAsia" w:hAnsiTheme="majorHAnsi" w:cstheme="majorBidi"/>
      <w:szCs w:val="20"/>
    </w:rPr>
  </w:style>
  <w:style w:type="paragraph" w:styleId="HTMLAddress">
    <w:name w:val="HTML Address"/>
    <w:basedOn w:val="Normal"/>
    <w:link w:val="HTMLAddressChar"/>
    <w:uiPriority w:val="99"/>
    <w:semiHidden/>
    <w:unhideWhenUsed/>
    <w:rsid w:val="00441F89"/>
    <w:pPr>
      <w:spacing w:before="0" w:after="0"/>
    </w:pPr>
    <w:rPr>
      <w:i/>
      <w:iCs/>
    </w:rPr>
  </w:style>
  <w:style w:type="character" w:customStyle="1" w:styleId="HTMLAddressChar">
    <w:name w:val="HTML Address Char"/>
    <w:basedOn w:val="DefaultParagraphFont"/>
    <w:link w:val="HTMLAddress"/>
    <w:uiPriority w:val="99"/>
    <w:semiHidden/>
    <w:rsid w:val="00441F89"/>
    <w:rPr>
      <w:i/>
      <w:iCs/>
      <w:sz w:val="20"/>
    </w:rPr>
  </w:style>
  <w:style w:type="paragraph" w:styleId="HTMLPreformatted">
    <w:name w:val="HTML Preformatted"/>
    <w:basedOn w:val="Normal"/>
    <w:link w:val="HTMLPreformattedChar"/>
    <w:uiPriority w:val="99"/>
    <w:semiHidden/>
    <w:unhideWhenUsed/>
    <w:rsid w:val="00441F89"/>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441F89"/>
    <w:rPr>
      <w:rFonts w:ascii="Consolas" w:hAnsi="Consolas"/>
      <w:sz w:val="20"/>
      <w:szCs w:val="20"/>
    </w:rPr>
  </w:style>
  <w:style w:type="paragraph" w:styleId="Index1">
    <w:name w:val="index 1"/>
    <w:basedOn w:val="Normal"/>
    <w:next w:val="Normal"/>
    <w:autoRedefine/>
    <w:uiPriority w:val="99"/>
    <w:semiHidden/>
    <w:unhideWhenUsed/>
    <w:rsid w:val="00441F89"/>
    <w:pPr>
      <w:spacing w:before="0" w:after="0"/>
      <w:ind w:left="200" w:hanging="200"/>
    </w:pPr>
  </w:style>
  <w:style w:type="paragraph" w:styleId="Index2">
    <w:name w:val="index 2"/>
    <w:basedOn w:val="Normal"/>
    <w:next w:val="Normal"/>
    <w:autoRedefine/>
    <w:uiPriority w:val="99"/>
    <w:semiHidden/>
    <w:unhideWhenUsed/>
    <w:rsid w:val="00441F89"/>
    <w:pPr>
      <w:spacing w:before="0" w:after="0"/>
      <w:ind w:left="400" w:hanging="200"/>
    </w:pPr>
  </w:style>
  <w:style w:type="paragraph" w:styleId="Index3">
    <w:name w:val="index 3"/>
    <w:basedOn w:val="Normal"/>
    <w:next w:val="Normal"/>
    <w:autoRedefine/>
    <w:uiPriority w:val="99"/>
    <w:semiHidden/>
    <w:unhideWhenUsed/>
    <w:rsid w:val="00441F89"/>
    <w:pPr>
      <w:spacing w:before="0" w:after="0"/>
      <w:ind w:left="600" w:hanging="200"/>
    </w:pPr>
  </w:style>
  <w:style w:type="paragraph" w:styleId="Index4">
    <w:name w:val="index 4"/>
    <w:basedOn w:val="Normal"/>
    <w:next w:val="Normal"/>
    <w:autoRedefine/>
    <w:uiPriority w:val="99"/>
    <w:semiHidden/>
    <w:unhideWhenUsed/>
    <w:rsid w:val="00441F89"/>
    <w:pPr>
      <w:spacing w:before="0" w:after="0"/>
      <w:ind w:left="800" w:hanging="200"/>
    </w:pPr>
  </w:style>
  <w:style w:type="paragraph" w:styleId="Index5">
    <w:name w:val="index 5"/>
    <w:basedOn w:val="Normal"/>
    <w:next w:val="Normal"/>
    <w:autoRedefine/>
    <w:uiPriority w:val="99"/>
    <w:semiHidden/>
    <w:unhideWhenUsed/>
    <w:rsid w:val="00441F89"/>
    <w:pPr>
      <w:spacing w:before="0" w:after="0"/>
      <w:ind w:left="1000" w:hanging="200"/>
    </w:pPr>
  </w:style>
  <w:style w:type="paragraph" w:styleId="Index6">
    <w:name w:val="index 6"/>
    <w:basedOn w:val="Normal"/>
    <w:next w:val="Normal"/>
    <w:autoRedefine/>
    <w:uiPriority w:val="99"/>
    <w:semiHidden/>
    <w:unhideWhenUsed/>
    <w:rsid w:val="00441F89"/>
    <w:pPr>
      <w:spacing w:before="0" w:after="0"/>
      <w:ind w:left="1200" w:hanging="200"/>
    </w:pPr>
  </w:style>
  <w:style w:type="paragraph" w:styleId="Index7">
    <w:name w:val="index 7"/>
    <w:basedOn w:val="Normal"/>
    <w:next w:val="Normal"/>
    <w:autoRedefine/>
    <w:uiPriority w:val="99"/>
    <w:semiHidden/>
    <w:unhideWhenUsed/>
    <w:rsid w:val="00441F89"/>
    <w:pPr>
      <w:spacing w:before="0" w:after="0"/>
      <w:ind w:left="1400" w:hanging="200"/>
    </w:pPr>
  </w:style>
  <w:style w:type="paragraph" w:styleId="Index8">
    <w:name w:val="index 8"/>
    <w:basedOn w:val="Normal"/>
    <w:next w:val="Normal"/>
    <w:autoRedefine/>
    <w:uiPriority w:val="99"/>
    <w:semiHidden/>
    <w:unhideWhenUsed/>
    <w:rsid w:val="00441F89"/>
    <w:pPr>
      <w:spacing w:before="0" w:after="0"/>
      <w:ind w:left="1600" w:hanging="200"/>
    </w:pPr>
  </w:style>
  <w:style w:type="paragraph" w:styleId="Index9">
    <w:name w:val="index 9"/>
    <w:basedOn w:val="Normal"/>
    <w:next w:val="Normal"/>
    <w:autoRedefine/>
    <w:uiPriority w:val="99"/>
    <w:semiHidden/>
    <w:unhideWhenUsed/>
    <w:rsid w:val="00441F89"/>
    <w:pPr>
      <w:spacing w:before="0" w:after="0"/>
      <w:ind w:left="1800" w:hanging="200"/>
    </w:pPr>
  </w:style>
  <w:style w:type="paragraph" w:styleId="IndexHeading">
    <w:name w:val="index heading"/>
    <w:basedOn w:val="Normal"/>
    <w:next w:val="Index1"/>
    <w:uiPriority w:val="99"/>
    <w:semiHidden/>
    <w:unhideWhenUsed/>
    <w:rsid w:val="00441F89"/>
    <w:rPr>
      <w:rFonts w:asciiTheme="majorHAnsi" w:eastAsiaTheme="majorEastAsia" w:hAnsiTheme="majorHAnsi" w:cstheme="majorBidi"/>
      <w:b/>
      <w:bCs/>
    </w:rPr>
  </w:style>
  <w:style w:type="paragraph" w:styleId="List">
    <w:name w:val="List"/>
    <w:basedOn w:val="Normal"/>
    <w:uiPriority w:val="99"/>
    <w:semiHidden/>
    <w:unhideWhenUsed/>
    <w:rsid w:val="00441F89"/>
    <w:pPr>
      <w:ind w:left="283" w:hanging="283"/>
      <w:contextualSpacing/>
    </w:pPr>
  </w:style>
  <w:style w:type="paragraph" w:styleId="List2">
    <w:name w:val="List 2"/>
    <w:basedOn w:val="Normal"/>
    <w:uiPriority w:val="99"/>
    <w:semiHidden/>
    <w:unhideWhenUsed/>
    <w:rsid w:val="00441F89"/>
    <w:pPr>
      <w:ind w:left="566" w:hanging="283"/>
      <w:contextualSpacing/>
    </w:pPr>
  </w:style>
  <w:style w:type="paragraph" w:styleId="List3">
    <w:name w:val="List 3"/>
    <w:basedOn w:val="Normal"/>
    <w:uiPriority w:val="99"/>
    <w:semiHidden/>
    <w:unhideWhenUsed/>
    <w:rsid w:val="00441F89"/>
    <w:pPr>
      <w:ind w:left="849" w:hanging="283"/>
      <w:contextualSpacing/>
    </w:pPr>
  </w:style>
  <w:style w:type="paragraph" w:styleId="List4">
    <w:name w:val="List 4"/>
    <w:basedOn w:val="Normal"/>
    <w:uiPriority w:val="99"/>
    <w:semiHidden/>
    <w:unhideWhenUsed/>
    <w:rsid w:val="00441F89"/>
    <w:pPr>
      <w:ind w:left="1132" w:hanging="283"/>
      <w:contextualSpacing/>
    </w:pPr>
  </w:style>
  <w:style w:type="paragraph" w:styleId="List5">
    <w:name w:val="List 5"/>
    <w:basedOn w:val="Normal"/>
    <w:uiPriority w:val="99"/>
    <w:semiHidden/>
    <w:unhideWhenUsed/>
    <w:rsid w:val="00441F89"/>
    <w:pPr>
      <w:ind w:left="1415" w:hanging="283"/>
      <w:contextualSpacing/>
    </w:pPr>
  </w:style>
  <w:style w:type="paragraph" w:styleId="ListBullet4">
    <w:name w:val="List Bullet 4"/>
    <w:basedOn w:val="Normal"/>
    <w:uiPriority w:val="99"/>
    <w:semiHidden/>
    <w:unhideWhenUsed/>
    <w:rsid w:val="00441F89"/>
    <w:pPr>
      <w:numPr>
        <w:numId w:val="32"/>
      </w:numPr>
      <w:contextualSpacing/>
    </w:pPr>
  </w:style>
  <w:style w:type="paragraph" w:styleId="ListBullet5">
    <w:name w:val="List Bullet 5"/>
    <w:basedOn w:val="Normal"/>
    <w:uiPriority w:val="99"/>
    <w:semiHidden/>
    <w:unhideWhenUsed/>
    <w:rsid w:val="00441F89"/>
    <w:pPr>
      <w:numPr>
        <w:numId w:val="33"/>
      </w:numPr>
      <w:contextualSpacing/>
    </w:pPr>
  </w:style>
  <w:style w:type="paragraph" w:styleId="ListContinue">
    <w:name w:val="List Continue"/>
    <w:basedOn w:val="Normal"/>
    <w:uiPriority w:val="99"/>
    <w:semiHidden/>
    <w:unhideWhenUsed/>
    <w:rsid w:val="00441F89"/>
    <w:pPr>
      <w:ind w:left="283"/>
      <w:contextualSpacing/>
    </w:pPr>
  </w:style>
  <w:style w:type="paragraph" w:styleId="ListContinue2">
    <w:name w:val="List Continue 2"/>
    <w:basedOn w:val="Normal"/>
    <w:uiPriority w:val="99"/>
    <w:semiHidden/>
    <w:unhideWhenUsed/>
    <w:rsid w:val="00441F89"/>
    <w:pPr>
      <w:ind w:left="566"/>
      <w:contextualSpacing/>
    </w:pPr>
  </w:style>
  <w:style w:type="paragraph" w:styleId="ListContinue3">
    <w:name w:val="List Continue 3"/>
    <w:basedOn w:val="Normal"/>
    <w:uiPriority w:val="99"/>
    <w:semiHidden/>
    <w:unhideWhenUsed/>
    <w:rsid w:val="00441F89"/>
    <w:pPr>
      <w:ind w:left="849"/>
      <w:contextualSpacing/>
    </w:pPr>
  </w:style>
  <w:style w:type="paragraph" w:styleId="ListContinue4">
    <w:name w:val="List Continue 4"/>
    <w:basedOn w:val="Normal"/>
    <w:uiPriority w:val="99"/>
    <w:semiHidden/>
    <w:unhideWhenUsed/>
    <w:rsid w:val="00441F89"/>
    <w:pPr>
      <w:ind w:left="1132"/>
      <w:contextualSpacing/>
    </w:pPr>
  </w:style>
  <w:style w:type="paragraph" w:styleId="ListContinue5">
    <w:name w:val="List Continue 5"/>
    <w:basedOn w:val="Normal"/>
    <w:uiPriority w:val="99"/>
    <w:semiHidden/>
    <w:unhideWhenUsed/>
    <w:rsid w:val="00441F89"/>
    <w:pPr>
      <w:ind w:left="1415"/>
      <w:contextualSpacing/>
    </w:pPr>
  </w:style>
  <w:style w:type="paragraph" w:styleId="ListNumber">
    <w:name w:val="List Number"/>
    <w:basedOn w:val="Normal"/>
    <w:uiPriority w:val="99"/>
    <w:semiHidden/>
    <w:unhideWhenUsed/>
    <w:rsid w:val="00441F89"/>
    <w:pPr>
      <w:numPr>
        <w:numId w:val="34"/>
      </w:numPr>
      <w:contextualSpacing/>
    </w:pPr>
  </w:style>
  <w:style w:type="paragraph" w:styleId="ListNumber2">
    <w:name w:val="List Number 2"/>
    <w:basedOn w:val="Normal"/>
    <w:uiPriority w:val="99"/>
    <w:semiHidden/>
    <w:unhideWhenUsed/>
    <w:rsid w:val="00441F89"/>
    <w:pPr>
      <w:numPr>
        <w:numId w:val="35"/>
      </w:numPr>
      <w:contextualSpacing/>
    </w:pPr>
  </w:style>
  <w:style w:type="paragraph" w:styleId="ListNumber3">
    <w:name w:val="List Number 3"/>
    <w:basedOn w:val="Normal"/>
    <w:uiPriority w:val="99"/>
    <w:semiHidden/>
    <w:unhideWhenUsed/>
    <w:rsid w:val="00441F89"/>
    <w:pPr>
      <w:numPr>
        <w:numId w:val="36"/>
      </w:numPr>
      <w:contextualSpacing/>
    </w:pPr>
  </w:style>
  <w:style w:type="paragraph" w:styleId="ListNumber4">
    <w:name w:val="List Number 4"/>
    <w:basedOn w:val="Normal"/>
    <w:uiPriority w:val="99"/>
    <w:semiHidden/>
    <w:unhideWhenUsed/>
    <w:rsid w:val="00441F89"/>
    <w:pPr>
      <w:numPr>
        <w:numId w:val="37"/>
      </w:numPr>
      <w:contextualSpacing/>
    </w:pPr>
  </w:style>
  <w:style w:type="paragraph" w:styleId="ListNumber5">
    <w:name w:val="List Number 5"/>
    <w:basedOn w:val="Normal"/>
    <w:uiPriority w:val="99"/>
    <w:semiHidden/>
    <w:unhideWhenUsed/>
    <w:rsid w:val="00441F89"/>
    <w:pPr>
      <w:numPr>
        <w:numId w:val="38"/>
      </w:numPr>
      <w:contextualSpacing/>
    </w:pPr>
  </w:style>
  <w:style w:type="paragraph" w:styleId="MacroText">
    <w:name w:val="macro"/>
    <w:link w:val="MacroTextChar"/>
    <w:uiPriority w:val="99"/>
    <w:semiHidden/>
    <w:unhideWhenUsed/>
    <w:rsid w:val="00441F89"/>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sz w:val="20"/>
      <w:szCs w:val="20"/>
    </w:rPr>
  </w:style>
  <w:style w:type="character" w:customStyle="1" w:styleId="MacroTextChar">
    <w:name w:val="Macro Text Char"/>
    <w:basedOn w:val="DefaultParagraphFont"/>
    <w:link w:val="MacroText"/>
    <w:uiPriority w:val="99"/>
    <w:semiHidden/>
    <w:rsid w:val="00441F89"/>
    <w:rPr>
      <w:rFonts w:ascii="Consolas" w:hAnsi="Consolas"/>
      <w:sz w:val="20"/>
      <w:szCs w:val="20"/>
    </w:rPr>
  </w:style>
  <w:style w:type="paragraph" w:styleId="MessageHeader">
    <w:name w:val="Message Header"/>
    <w:basedOn w:val="Normal"/>
    <w:link w:val="MessageHeaderChar"/>
    <w:uiPriority w:val="99"/>
    <w:semiHidden/>
    <w:unhideWhenUsed/>
    <w:rsid w:val="00441F89"/>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41F89"/>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441F89"/>
    <w:pPr>
      <w:ind w:left="720"/>
    </w:pPr>
  </w:style>
  <w:style w:type="paragraph" w:styleId="NoteHeading">
    <w:name w:val="Note Heading"/>
    <w:basedOn w:val="Normal"/>
    <w:next w:val="Normal"/>
    <w:link w:val="NoteHeadingChar"/>
    <w:uiPriority w:val="99"/>
    <w:semiHidden/>
    <w:unhideWhenUsed/>
    <w:rsid w:val="00441F89"/>
    <w:pPr>
      <w:spacing w:before="0" w:after="0"/>
    </w:pPr>
  </w:style>
  <w:style w:type="character" w:customStyle="1" w:styleId="NoteHeadingChar">
    <w:name w:val="Note Heading Char"/>
    <w:basedOn w:val="DefaultParagraphFont"/>
    <w:link w:val="NoteHeading"/>
    <w:uiPriority w:val="99"/>
    <w:semiHidden/>
    <w:rsid w:val="00441F89"/>
    <w:rPr>
      <w:sz w:val="20"/>
    </w:rPr>
  </w:style>
  <w:style w:type="paragraph" w:styleId="PlainText">
    <w:name w:val="Plain Text"/>
    <w:basedOn w:val="Normal"/>
    <w:link w:val="PlainTextChar"/>
    <w:uiPriority w:val="99"/>
    <w:semiHidden/>
    <w:unhideWhenUsed/>
    <w:rsid w:val="00441F89"/>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441F89"/>
    <w:rPr>
      <w:rFonts w:ascii="Consolas" w:hAnsi="Consolas"/>
      <w:sz w:val="21"/>
      <w:szCs w:val="21"/>
    </w:rPr>
  </w:style>
  <w:style w:type="paragraph" w:styleId="Salutation">
    <w:name w:val="Salutation"/>
    <w:basedOn w:val="Normal"/>
    <w:next w:val="Normal"/>
    <w:link w:val="SalutationChar"/>
    <w:uiPriority w:val="99"/>
    <w:semiHidden/>
    <w:unhideWhenUsed/>
    <w:rsid w:val="00441F89"/>
  </w:style>
  <w:style w:type="character" w:customStyle="1" w:styleId="SalutationChar">
    <w:name w:val="Salutation Char"/>
    <w:basedOn w:val="DefaultParagraphFont"/>
    <w:link w:val="Salutation"/>
    <w:uiPriority w:val="99"/>
    <w:semiHidden/>
    <w:rsid w:val="00441F89"/>
    <w:rPr>
      <w:sz w:val="20"/>
    </w:rPr>
  </w:style>
  <w:style w:type="paragraph" w:styleId="Signature">
    <w:name w:val="Signature"/>
    <w:basedOn w:val="Normal"/>
    <w:link w:val="SignatureChar"/>
    <w:uiPriority w:val="99"/>
    <w:semiHidden/>
    <w:unhideWhenUsed/>
    <w:rsid w:val="00441F89"/>
    <w:pPr>
      <w:spacing w:before="0" w:after="0"/>
      <w:ind w:left="4252"/>
    </w:pPr>
  </w:style>
  <w:style w:type="character" w:customStyle="1" w:styleId="SignatureChar">
    <w:name w:val="Signature Char"/>
    <w:basedOn w:val="DefaultParagraphFont"/>
    <w:link w:val="Signature"/>
    <w:uiPriority w:val="99"/>
    <w:semiHidden/>
    <w:rsid w:val="00441F89"/>
    <w:rPr>
      <w:sz w:val="20"/>
    </w:rPr>
  </w:style>
  <w:style w:type="paragraph" w:styleId="Subtitle">
    <w:name w:val="Subtitle"/>
    <w:basedOn w:val="Normal"/>
    <w:next w:val="Normal"/>
    <w:link w:val="SubtitleChar"/>
    <w:uiPriority w:val="11"/>
    <w:qFormat/>
    <w:rsid w:val="00441F89"/>
    <w:pPr>
      <w:numPr>
        <w:ilvl w:val="1"/>
      </w:numPr>
      <w:spacing w:after="160"/>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441F89"/>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441F89"/>
    <w:pPr>
      <w:spacing w:after="0"/>
      <w:ind w:left="200" w:hanging="200"/>
    </w:pPr>
  </w:style>
  <w:style w:type="paragraph" w:styleId="TableofFigures">
    <w:name w:val="table of figures"/>
    <w:basedOn w:val="Normal"/>
    <w:next w:val="Normal"/>
    <w:uiPriority w:val="99"/>
    <w:semiHidden/>
    <w:unhideWhenUsed/>
    <w:rsid w:val="00441F89"/>
    <w:pPr>
      <w:spacing w:after="0"/>
    </w:pPr>
  </w:style>
  <w:style w:type="paragraph" w:styleId="Title">
    <w:name w:val="Title"/>
    <w:basedOn w:val="Normal"/>
    <w:next w:val="Normal"/>
    <w:link w:val="TitleChar"/>
    <w:uiPriority w:val="10"/>
    <w:qFormat/>
    <w:rsid w:val="00441F89"/>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1F89"/>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441F89"/>
    <w:rPr>
      <w:rFonts w:asciiTheme="majorHAnsi" w:eastAsiaTheme="majorEastAsia" w:hAnsiTheme="majorHAnsi" w:cstheme="majorBidi"/>
      <w:b/>
      <w:bCs/>
      <w:sz w:val="24"/>
      <w:szCs w:val="24"/>
    </w:rPr>
  </w:style>
  <w:style w:type="paragraph" w:styleId="TOC3">
    <w:name w:val="toc 3"/>
    <w:basedOn w:val="Normal"/>
    <w:next w:val="Normal"/>
    <w:autoRedefine/>
    <w:uiPriority w:val="39"/>
    <w:semiHidden/>
    <w:unhideWhenUsed/>
    <w:rsid w:val="00441F89"/>
    <w:pPr>
      <w:spacing w:after="100"/>
      <w:ind w:left="400"/>
    </w:pPr>
  </w:style>
  <w:style w:type="paragraph" w:styleId="TOC4">
    <w:name w:val="toc 4"/>
    <w:basedOn w:val="Normal"/>
    <w:next w:val="Normal"/>
    <w:autoRedefine/>
    <w:uiPriority w:val="39"/>
    <w:semiHidden/>
    <w:unhideWhenUsed/>
    <w:rsid w:val="00441F89"/>
    <w:pPr>
      <w:spacing w:after="100"/>
      <w:ind w:left="600"/>
    </w:pPr>
  </w:style>
  <w:style w:type="paragraph" w:styleId="TOC5">
    <w:name w:val="toc 5"/>
    <w:basedOn w:val="Normal"/>
    <w:next w:val="Normal"/>
    <w:autoRedefine/>
    <w:uiPriority w:val="39"/>
    <w:semiHidden/>
    <w:unhideWhenUsed/>
    <w:rsid w:val="00441F89"/>
    <w:pPr>
      <w:spacing w:after="100"/>
      <w:ind w:left="800"/>
    </w:pPr>
  </w:style>
  <w:style w:type="paragraph" w:styleId="TOC6">
    <w:name w:val="toc 6"/>
    <w:basedOn w:val="Normal"/>
    <w:next w:val="Normal"/>
    <w:autoRedefine/>
    <w:uiPriority w:val="39"/>
    <w:semiHidden/>
    <w:unhideWhenUsed/>
    <w:rsid w:val="00441F89"/>
    <w:pPr>
      <w:spacing w:after="100"/>
      <w:ind w:left="1000"/>
    </w:pPr>
  </w:style>
  <w:style w:type="paragraph" w:styleId="TOC7">
    <w:name w:val="toc 7"/>
    <w:basedOn w:val="Normal"/>
    <w:next w:val="Normal"/>
    <w:autoRedefine/>
    <w:uiPriority w:val="39"/>
    <w:semiHidden/>
    <w:unhideWhenUsed/>
    <w:rsid w:val="00441F89"/>
    <w:pPr>
      <w:spacing w:after="100"/>
      <w:ind w:left="1200"/>
    </w:pPr>
  </w:style>
  <w:style w:type="paragraph" w:styleId="TOC8">
    <w:name w:val="toc 8"/>
    <w:basedOn w:val="Normal"/>
    <w:next w:val="Normal"/>
    <w:autoRedefine/>
    <w:uiPriority w:val="39"/>
    <w:semiHidden/>
    <w:unhideWhenUsed/>
    <w:rsid w:val="00441F89"/>
    <w:pPr>
      <w:spacing w:after="100"/>
      <w:ind w:left="1400"/>
    </w:pPr>
  </w:style>
  <w:style w:type="paragraph" w:styleId="TOC9">
    <w:name w:val="toc 9"/>
    <w:basedOn w:val="Normal"/>
    <w:next w:val="Normal"/>
    <w:autoRedefine/>
    <w:uiPriority w:val="39"/>
    <w:semiHidden/>
    <w:unhideWhenUsed/>
    <w:rsid w:val="00441F89"/>
    <w:pPr>
      <w:spacing w:after="100"/>
      <w:ind w:left="1600"/>
    </w:pPr>
  </w:style>
  <w:style w:type="paragraph" w:styleId="TOCHeading">
    <w:name w:val="TOC Heading"/>
    <w:basedOn w:val="Heading1"/>
    <w:next w:val="Normal"/>
    <w:uiPriority w:val="39"/>
    <w:semiHidden/>
    <w:unhideWhenUsed/>
    <w:qFormat/>
    <w:rsid w:val="00441F89"/>
    <w:pPr>
      <w:keepNext/>
      <w:keepLines/>
      <w:spacing w:before="240" w:after="0"/>
      <w:outlineLvl w:val="9"/>
    </w:pPr>
    <w:rPr>
      <w:rFonts w:cstheme="majorBidi"/>
      <w:caps w:val="0"/>
      <w:color w:val="8BCB9E"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80629">
      <w:bodyDiv w:val="1"/>
      <w:marLeft w:val="0"/>
      <w:marRight w:val="0"/>
      <w:marTop w:val="0"/>
      <w:marBottom w:val="0"/>
      <w:divBdr>
        <w:top w:val="none" w:sz="0" w:space="0" w:color="auto"/>
        <w:left w:val="none" w:sz="0" w:space="0" w:color="auto"/>
        <w:bottom w:val="none" w:sz="0" w:space="0" w:color="auto"/>
        <w:right w:val="none" w:sz="0" w:space="0" w:color="auto"/>
      </w:divBdr>
    </w:div>
    <w:div w:id="12147054">
      <w:bodyDiv w:val="1"/>
      <w:marLeft w:val="0"/>
      <w:marRight w:val="0"/>
      <w:marTop w:val="0"/>
      <w:marBottom w:val="0"/>
      <w:divBdr>
        <w:top w:val="none" w:sz="0" w:space="0" w:color="auto"/>
        <w:left w:val="none" w:sz="0" w:space="0" w:color="auto"/>
        <w:bottom w:val="none" w:sz="0" w:space="0" w:color="auto"/>
        <w:right w:val="none" w:sz="0" w:space="0" w:color="auto"/>
      </w:divBdr>
    </w:div>
    <w:div w:id="40710989">
      <w:bodyDiv w:val="1"/>
      <w:marLeft w:val="0"/>
      <w:marRight w:val="0"/>
      <w:marTop w:val="0"/>
      <w:marBottom w:val="0"/>
      <w:divBdr>
        <w:top w:val="none" w:sz="0" w:space="0" w:color="auto"/>
        <w:left w:val="none" w:sz="0" w:space="0" w:color="auto"/>
        <w:bottom w:val="none" w:sz="0" w:space="0" w:color="auto"/>
        <w:right w:val="none" w:sz="0" w:space="0" w:color="auto"/>
      </w:divBdr>
    </w:div>
    <w:div w:id="59253941">
      <w:bodyDiv w:val="1"/>
      <w:marLeft w:val="0"/>
      <w:marRight w:val="0"/>
      <w:marTop w:val="0"/>
      <w:marBottom w:val="0"/>
      <w:divBdr>
        <w:top w:val="none" w:sz="0" w:space="0" w:color="auto"/>
        <w:left w:val="none" w:sz="0" w:space="0" w:color="auto"/>
        <w:bottom w:val="none" w:sz="0" w:space="0" w:color="auto"/>
        <w:right w:val="none" w:sz="0" w:space="0" w:color="auto"/>
      </w:divBdr>
    </w:div>
    <w:div w:id="74934105">
      <w:bodyDiv w:val="1"/>
      <w:marLeft w:val="0"/>
      <w:marRight w:val="0"/>
      <w:marTop w:val="0"/>
      <w:marBottom w:val="0"/>
      <w:divBdr>
        <w:top w:val="none" w:sz="0" w:space="0" w:color="auto"/>
        <w:left w:val="none" w:sz="0" w:space="0" w:color="auto"/>
        <w:bottom w:val="none" w:sz="0" w:space="0" w:color="auto"/>
        <w:right w:val="none" w:sz="0" w:space="0" w:color="auto"/>
      </w:divBdr>
    </w:div>
    <w:div w:id="79909353">
      <w:bodyDiv w:val="1"/>
      <w:marLeft w:val="0"/>
      <w:marRight w:val="0"/>
      <w:marTop w:val="0"/>
      <w:marBottom w:val="0"/>
      <w:divBdr>
        <w:top w:val="none" w:sz="0" w:space="0" w:color="auto"/>
        <w:left w:val="none" w:sz="0" w:space="0" w:color="auto"/>
        <w:bottom w:val="none" w:sz="0" w:space="0" w:color="auto"/>
        <w:right w:val="none" w:sz="0" w:space="0" w:color="auto"/>
      </w:divBdr>
    </w:div>
    <w:div w:id="106168531">
      <w:bodyDiv w:val="1"/>
      <w:marLeft w:val="0"/>
      <w:marRight w:val="0"/>
      <w:marTop w:val="0"/>
      <w:marBottom w:val="0"/>
      <w:divBdr>
        <w:top w:val="none" w:sz="0" w:space="0" w:color="auto"/>
        <w:left w:val="none" w:sz="0" w:space="0" w:color="auto"/>
        <w:bottom w:val="none" w:sz="0" w:space="0" w:color="auto"/>
        <w:right w:val="none" w:sz="0" w:space="0" w:color="auto"/>
      </w:divBdr>
    </w:div>
    <w:div w:id="131480487">
      <w:bodyDiv w:val="1"/>
      <w:marLeft w:val="0"/>
      <w:marRight w:val="0"/>
      <w:marTop w:val="0"/>
      <w:marBottom w:val="0"/>
      <w:divBdr>
        <w:top w:val="none" w:sz="0" w:space="0" w:color="auto"/>
        <w:left w:val="none" w:sz="0" w:space="0" w:color="auto"/>
        <w:bottom w:val="none" w:sz="0" w:space="0" w:color="auto"/>
        <w:right w:val="none" w:sz="0" w:space="0" w:color="auto"/>
      </w:divBdr>
    </w:div>
    <w:div w:id="154498342">
      <w:bodyDiv w:val="1"/>
      <w:marLeft w:val="0"/>
      <w:marRight w:val="0"/>
      <w:marTop w:val="0"/>
      <w:marBottom w:val="0"/>
      <w:divBdr>
        <w:top w:val="none" w:sz="0" w:space="0" w:color="auto"/>
        <w:left w:val="none" w:sz="0" w:space="0" w:color="auto"/>
        <w:bottom w:val="none" w:sz="0" w:space="0" w:color="auto"/>
        <w:right w:val="none" w:sz="0" w:space="0" w:color="auto"/>
      </w:divBdr>
    </w:div>
    <w:div w:id="157817450">
      <w:bodyDiv w:val="1"/>
      <w:marLeft w:val="0"/>
      <w:marRight w:val="0"/>
      <w:marTop w:val="0"/>
      <w:marBottom w:val="0"/>
      <w:divBdr>
        <w:top w:val="none" w:sz="0" w:space="0" w:color="auto"/>
        <w:left w:val="none" w:sz="0" w:space="0" w:color="auto"/>
        <w:bottom w:val="none" w:sz="0" w:space="0" w:color="auto"/>
        <w:right w:val="none" w:sz="0" w:space="0" w:color="auto"/>
      </w:divBdr>
    </w:div>
    <w:div w:id="178323933">
      <w:bodyDiv w:val="1"/>
      <w:marLeft w:val="0"/>
      <w:marRight w:val="0"/>
      <w:marTop w:val="0"/>
      <w:marBottom w:val="0"/>
      <w:divBdr>
        <w:top w:val="none" w:sz="0" w:space="0" w:color="auto"/>
        <w:left w:val="none" w:sz="0" w:space="0" w:color="auto"/>
        <w:bottom w:val="none" w:sz="0" w:space="0" w:color="auto"/>
        <w:right w:val="none" w:sz="0" w:space="0" w:color="auto"/>
      </w:divBdr>
    </w:div>
    <w:div w:id="194121855">
      <w:bodyDiv w:val="1"/>
      <w:marLeft w:val="0"/>
      <w:marRight w:val="0"/>
      <w:marTop w:val="0"/>
      <w:marBottom w:val="0"/>
      <w:divBdr>
        <w:top w:val="none" w:sz="0" w:space="0" w:color="auto"/>
        <w:left w:val="none" w:sz="0" w:space="0" w:color="auto"/>
        <w:bottom w:val="none" w:sz="0" w:space="0" w:color="auto"/>
        <w:right w:val="none" w:sz="0" w:space="0" w:color="auto"/>
      </w:divBdr>
    </w:div>
    <w:div w:id="197090093">
      <w:bodyDiv w:val="1"/>
      <w:marLeft w:val="0"/>
      <w:marRight w:val="0"/>
      <w:marTop w:val="0"/>
      <w:marBottom w:val="0"/>
      <w:divBdr>
        <w:top w:val="none" w:sz="0" w:space="0" w:color="auto"/>
        <w:left w:val="none" w:sz="0" w:space="0" w:color="auto"/>
        <w:bottom w:val="none" w:sz="0" w:space="0" w:color="auto"/>
        <w:right w:val="none" w:sz="0" w:space="0" w:color="auto"/>
      </w:divBdr>
    </w:div>
    <w:div w:id="218396224">
      <w:bodyDiv w:val="1"/>
      <w:marLeft w:val="0"/>
      <w:marRight w:val="0"/>
      <w:marTop w:val="0"/>
      <w:marBottom w:val="0"/>
      <w:divBdr>
        <w:top w:val="none" w:sz="0" w:space="0" w:color="auto"/>
        <w:left w:val="none" w:sz="0" w:space="0" w:color="auto"/>
        <w:bottom w:val="none" w:sz="0" w:space="0" w:color="auto"/>
        <w:right w:val="none" w:sz="0" w:space="0" w:color="auto"/>
      </w:divBdr>
    </w:div>
    <w:div w:id="218513401">
      <w:bodyDiv w:val="1"/>
      <w:marLeft w:val="0"/>
      <w:marRight w:val="0"/>
      <w:marTop w:val="0"/>
      <w:marBottom w:val="0"/>
      <w:divBdr>
        <w:top w:val="none" w:sz="0" w:space="0" w:color="auto"/>
        <w:left w:val="none" w:sz="0" w:space="0" w:color="auto"/>
        <w:bottom w:val="none" w:sz="0" w:space="0" w:color="auto"/>
        <w:right w:val="none" w:sz="0" w:space="0" w:color="auto"/>
      </w:divBdr>
    </w:div>
    <w:div w:id="243300445">
      <w:bodyDiv w:val="1"/>
      <w:marLeft w:val="0"/>
      <w:marRight w:val="0"/>
      <w:marTop w:val="0"/>
      <w:marBottom w:val="0"/>
      <w:divBdr>
        <w:top w:val="none" w:sz="0" w:space="0" w:color="auto"/>
        <w:left w:val="none" w:sz="0" w:space="0" w:color="auto"/>
        <w:bottom w:val="none" w:sz="0" w:space="0" w:color="auto"/>
        <w:right w:val="none" w:sz="0" w:space="0" w:color="auto"/>
      </w:divBdr>
    </w:div>
    <w:div w:id="277299395">
      <w:bodyDiv w:val="1"/>
      <w:marLeft w:val="0"/>
      <w:marRight w:val="0"/>
      <w:marTop w:val="0"/>
      <w:marBottom w:val="0"/>
      <w:divBdr>
        <w:top w:val="none" w:sz="0" w:space="0" w:color="auto"/>
        <w:left w:val="none" w:sz="0" w:space="0" w:color="auto"/>
        <w:bottom w:val="none" w:sz="0" w:space="0" w:color="auto"/>
        <w:right w:val="none" w:sz="0" w:space="0" w:color="auto"/>
      </w:divBdr>
    </w:div>
    <w:div w:id="287518300">
      <w:bodyDiv w:val="1"/>
      <w:marLeft w:val="0"/>
      <w:marRight w:val="0"/>
      <w:marTop w:val="0"/>
      <w:marBottom w:val="0"/>
      <w:divBdr>
        <w:top w:val="none" w:sz="0" w:space="0" w:color="auto"/>
        <w:left w:val="none" w:sz="0" w:space="0" w:color="auto"/>
        <w:bottom w:val="none" w:sz="0" w:space="0" w:color="auto"/>
        <w:right w:val="none" w:sz="0" w:space="0" w:color="auto"/>
      </w:divBdr>
    </w:div>
    <w:div w:id="300155200">
      <w:bodyDiv w:val="1"/>
      <w:marLeft w:val="0"/>
      <w:marRight w:val="0"/>
      <w:marTop w:val="0"/>
      <w:marBottom w:val="0"/>
      <w:divBdr>
        <w:top w:val="none" w:sz="0" w:space="0" w:color="auto"/>
        <w:left w:val="none" w:sz="0" w:space="0" w:color="auto"/>
        <w:bottom w:val="none" w:sz="0" w:space="0" w:color="auto"/>
        <w:right w:val="none" w:sz="0" w:space="0" w:color="auto"/>
      </w:divBdr>
    </w:div>
    <w:div w:id="316616282">
      <w:bodyDiv w:val="1"/>
      <w:marLeft w:val="0"/>
      <w:marRight w:val="0"/>
      <w:marTop w:val="0"/>
      <w:marBottom w:val="0"/>
      <w:divBdr>
        <w:top w:val="none" w:sz="0" w:space="0" w:color="auto"/>
        <w:left w:val="none" w:sz="0" w:space="0" w:color="auto"/>
        <w:bottom w:val="none" w:sz="0" w:space="0" w:color="auto"/>
        <w:right w:val="none" w:sz="0" w:space="0" w:color="auto"/>
      </w:divBdr>
    </w:div>
    <w:div w:id="350955068">
      <w:bodyDiv w:val="1"/>
      <w:marLeft w:val="0"/>
      <w:marRight w:val="0"/>
      <w:marTop w:val="0"/>
      <w:marBottom w:val="0"/>
      <w:divBdr>
        <w:top w:val="none" w:sz="0" w:space="0" w:color="auto"/>
        <w:left w:val="none" w:sz="0" w:space="0" w:color="auto"/>
        <w:bottom w:val="none" w:sz="0" w:space="0" w:color="auto"/>
        <w:right w:val="none" w:sz="0" w:space="0" w:color="auto"/>
      </w:divBdr>
    </w:div>
    <w:div w:id="383801001">
      <w:bodyDiv w:val="1"/>
      <w:marLeft w:val="0"/>
      <w:marRight w:val="0"/>
      <w:marTop w:val="0"/>
      <w:marBottom w:val="0"/>
      <w:divBdr>
        <w:top w:val="none" w:sz="0" w:space="0" w:color="auto"/>
        <w:left w:val="none" w:sz="0" w:space="0" w:color="auto"/>
        <w:bottom w:val="none" w:sz="0" w:space="0" w:color="auto"/>
        <w:right w:val="none" w:sz="0" w:space="0" w:color="auto"/>
      </w:divBdr>
    </w:div>
    <w:div w:id="388499238">
      <w:bodyDiv w:val="1"/>
      <w:marLeft w:val="0"/>
      <w:marRight w:val="0"/>
      <w:marTop w:val="0"/>
      <w:marBottom w:val="0"/>
      <w:divBdr>
        <w:top w:val="none" w:sz="0" w:space="0" w:color="auto"/>
        <w:left w:val="none" w:sz="0" w:space="0" w:color="auto"/>
        <w:bottom w:val="none" w:sz="0" w:space="0" w:color="auto"/>
        <w:right w:val="none" w:sz="0" w:space="0" w:color="auto"/>
      </w:divBdr>
    </w:div>
    <w:div w:id="417867561">
      <w:bodyDiv w:val="1"/>
      <w:marLeft w:val="0"/>
      <w:marRight w:val="0"/>
      <w:marTop w:val="0"/>
      <w:marBottom w:val="0"/>
      <w:divBdr>
        <w:top w:val="none" w:sz="0" w:space="0" w:color="auto"/>
        <w:left w:val="none" w:sz="0" w:space="0" w:color="auto"/>
        <w:bottom w:val="none" w:sz="0" w:space="0" w:color="auto"/>
        <w:right w:val="none" w:sz="0" w:space="0" w:color="auto"/>
      </w:divBdr>
    </w:div>
    <w:div w:id="505287266">
      <w:bodyDiv w:val="1"/>
      <w:marLeft w:val="0"/>
      <w:marRight w:val="0"/>
      <w:marTop w:val="0"/>
      <w:marBottom w:val="0"/>
      <w:divBdr>
        <w:top w:val="none" w:sz="0" w:space="0" w:color="auto"/>
        <w:left w:val="none" w:sz="0" w:space="0" w:color="auto"/>
        <w:bottom w:val="none" w:sz="0" w:space="0" w:color="auto"/>
        <w:right w:val="none" w:sz="0" w:space="0" w:color="auto"/>
      </w:divBdr>
    </w:div>
    <w:div w:id="505561073">
      <w:bodyDiv w:val="1"/>
      <w:marLeft w:val="0"/>
      <w:marRight w:val="0"/>
      <w:marTop w:val="0"/>
      <w:marBottom w:val="0"/>
      <w:divBdr>
        <w:top w:val="none" w:sz="0" w:space="0" w:color="auto"/>
        <w:left w:val="none" w:sz="0" w:space="0" w:color="auto"/>
        <w:bottom w:val="none" w:sz="0" w:space="0" w:color="auto"/>
        <w:right w:val="none" w:sz="0" w:space="0" w:color="auto"/>
      </w:divBdr>
    </w:div>
    <w:div w:id="514074896">
      <w:bodyDiv w:val="1"/>
      <w:marLeft w:val="0"/>
      <w:marRight w:val="0"/>
      <w:marTop w:val="0"/>
      <w:marBottom w:val="0"/>
      <w:divBdr>
        <w:top w:val="none" w:sz="0" w:space="0" w:color="auto"/>
        <w:left w:val="none" w:sz="0" w:space="0" w:color="auto"/>
        <w:bottom w:val="none" w:sz="0" w:space="0" w:color="auto"/>
        <w:right w:val="none" w:sz="0" w:space="0" w:color="auto"/>
      </w:divBdr>
    </w:div>
    <w:div w:id="521281551">
      <w:bodyDiv w:val="1"/>
      <w:marLeft w:val="0"/>
      <w:marRight w:val="0"/>
      <w:marTop w:val="0"/>
      <w:marBottom w:val="0"/>
      <w:divBdr>
        <w:top w:val="none" w:sz="0" w:space="0" w:color="auto"/>
        <w:left w:val="none" w:sz="0" w:space="0" w:color="auto"/>
        <w:bottom w:val="none" w:sz="0" w:space="0" w:color="auto"/>
        <w:right w:val="none" w:sz="0" w:space="0" w:color="auto"/>
      </w:divBdr>
    </w:div>
    <w:div w:id="530655153">
      <w:bodyDiv w:val="1"/>
      <w:marLeft w:val="0"/>
      <w:marRight w:val="0"/>
      <w:marTop w:val="0"/>
      <w:marBottom w:val="0"/>
      <w:divBdr>
        <w:top w:val="none" w:sz="0" w:space="0" w:color="auto"/>
        <w:left w:val="none" w:sz="0" w:space="0" w:color="auto"/>
        <w:bottom w:val="none" w:sz="0" w:space="0" w:color="auto"/>
        <w:right w:val="none" w:sz="0" w:space="0" w:color="auto"/>
      </w:divBdr>
    </w:div>
    <w:div w:id="532765289">
      <w:bodyDiv w:val="1"/>
      <w:marLeft w:val="0"/>
      <w:marRight w:val="0"/>
      <w:marTop w:val="0"/>
      <w:marBottom w:val="0"/>
      <w:divBdr>
        <w:top w:val="none" w:sz="0" w:space="0" w:color="auto"/>
        <w:left w:val="none" w:sz="0" w:space="0" w:color="auto"/>
        <w:bottom w:val="none" w:sz="0" w:space="0" w:color="auto"/>
        <w:right w:val="none" w:sz="0" w:space="0" w:color="auto"/>
      </w:divBdr>
    </w:div>
    <w:div w:id="533691570">
      <w:bodyDiv w:val="1"/>
      <w:marLeft w:val="0"/>
      <w:marRight w:val="0"/>
      <w:marTop w:val="0"/>
      <w:marBottom w:val="0"/>
      <w:divBdr>
        <w:top w:val="none" w:sz="0" w:space="0" w:color="auto"/>
        <w:left w:val="none" w:sz="0" w:space="0" w:color="auto"/>
        <w:bottom w:val="none" w:sz="0" w:space="0" w:color="auto"/>
        <w:right w:val="none" w:sz="0" w:space="0" w:color="auto"/>
      </w:divBdr>
    </w:div>
    <w:div w:id="535892529">
      <w:bodyDiv w:val="1"/>
      <w:marLeft w:val="0"/>
      <w:marRight w:val="0"/>
      <w:marTop w:val="0"/>
      <w:marBottom w:val="0"/>
      <w:divBdr>
        <w:top w:val="none" w:sz="0" w:space="0" w:color="auto"/>
        <w:left w:val="none" w:sz="0" w:space="0" w:color="auto"/>
        <w:bottom w:val="none" w:sz="0" w:space="0" w:color="auto"/>
        <w:right w:val="none" w:sz="0" w:space="0" w:color="auto"/>
      </w:divBdr>
    </w:div>
    <w:div w:id="539393247">
      <w:bodyDiv w:val="1"/>
      <w:marLeft w:val="0"/>
      <w:marRight w:val="0"/>
      <w:marTop w:val="0"/>
      <w:marBottom w:val="0"/>
      <w:divBdr>
        <w:top w:val="none" w:sz="0" w:space="0" w:color="auto"/>
        <w:left w:val="none" w:sz="0" w:space="0" w:color="auto"/>
        <w:bottom w:val="none" w:sz="0" w:space="0" w:color="auto"/>
        <w:right w:val="none" w:sz="0" w:space="0" w:color="auto"/>
      </w:divBdr>
    </w:div>
    <w:div w:id="561137974">
      <w:bodyDiv w:val="1"/>
      <w:marLeft w:val="0"/>
      <w:marRight w:val="0"/>
      <w:marTop w:val="0"/>
      <w:marBottom w:val="0"/>
      <w:divBdr>
        <w:top w:val="none" w:sz="0" w:space="0" w:color="auto"/>
        <w:left w:val="none" w:sz="0" w:space="0" w:color="auto"/>
        <w:bottom w:val="none" w:sz="0" w:space="0" w:color="auto"/>
        <w:right w:val="none" w:sz="0" w:space="0" w:color="auto"/>
      </w:divBdr>
    </w:div>
    <w:div w:id="586037768">
      <w:bodyDiv w:val="1"/>
      <w:marLeft w:val="0"/>
      <w:marRight w:val="0"/>
      <w:marTop w:val="0"/>
      <w:marBottom w:val="0"/>
      <w:divBdr>
        <w:top w:val="none" w:sz="0" w:space="0" w:color="auto"/>
        <w:left w:val="none" w:sz="0" w:space="0" w:color="auto"/>
        <w:bottom w:val="none" w:sz="0" w:space="0" w:color="auto"/>
        <w:right w:val="none" w:sz="0" w:space="0" w:color="auto"/>
      </w:divBdr>
    </w:div>
    <w:div w:id="617832516">
      <w:bodyDiv w:val="1"/>
      <w:marLeft w:val="0"/>
      <w:marRight w:val="0"/>
      <w:marTop w:val="0"/>
      <w:marBottom w:val="0"/>
      <w:divBdr>
        <w:top w:val="none" w:sz="0" w:space="0" w:color="auto"/>
        <w:left w:val="none" w:sz="0" w:space="0" w:color="auto"/>
        <w:bottom w:val="none" w:sz="0" w:space="0" w:color="auto"/>
        <w:right w:val="none" w:sz="0" w:space="0" w:color="auto"/>
      </w:divBdr>
    </w:div>
    <w:div w:id="620498008">
      <w:bodyDiv w:val="1"/>
      <w:marLeft w:val="0"/>
      <w:marRight w:val="0"/>
      <w:marTop w:val="0"/>
      <w:marBottom w:val="0"/>
      <w:divBdr>
        <w:top w:val="none" w:sz="0" w:space="0" w:color="auto"/>
        <w:left w:val="none" w:sz="0" w:space="0" w:color="auto"/>
        <w:bottom w:val="none" w:sz="0" w:space="0" w:color="auto"/>
        <w:right w:val="none" w:sz="0" w:space="0" w:color="auto"/>
      </w:divBdr>
    </w:div>
    <w:div w:id="652684159">
      <w:bodyDiv w:val="1"/>
      <w:marLeft w:val="0"/>
      <w:marRight w:val="0"/>
      <w:marTop w:val="0"/>
      <w:marBottom w:val="0"/>
      <w:divBdr>
        <w:top w:val="none" w:sz="0" w:space="0" w:color="auto"/>
        <w:left w:val="none" w:sz="0" w:space="0" w:color="auto"/>
        <w:bottom w:val="none" w:sz="0" w:space="0" w:color="auto"/>
        <w:right w:val="none" w:sz="0" w:space="0" w:color="auto"/>
      </w:divBdr>
    </w:div>
    <w:div w:id="737635150">
      <w:bodyDiv w:val="1"/>
      <w:marLeft w:val="0"/>
      <w:marRight w:val="0"/>
      <w:marTop w:val="0"/>
      <w:marBottom w:val="0"/>
      <w:divBdr>
        <w:top w:val="none" w:sz="0" w:space="0" w:color="auto"/>
        <w:left w:val="none" w:sz="0" w:space="0" w:color="auto"/>
        <w:bottom w:val="none" w:sz="0" w:space="0" w:color="auto"/>
        <w:right w:val="none" w:sz="0" w:space="0" w:color="auto"/>
      </w:divBdr>
    </w:div>
    <w:div w:id="755635173">
      <w:bodyDiv w:val="1"/>
      <w:marLeft w:val="0"/>
      <w:marRight w:val="0"/>
      <w:marTop w:val="0"/>
      <w:marBottom w:val="0"/>
      <w:divBdr>
        <w:top w:val="none" w:sz="0" w:space="0" w:color="auto"/>
        <w:left w:val="none" w:sz="0" w:space="0" w:color="auto"/>
        <w:bottom w:val="none" w:sz="0" w:space="0" w:color="auto"/>
        <w:right w:val="none" w:sz="0" w:space="0" w:color="auto"/>
      </w:divBdr>
    </w:div>
    <w:div w:id="757097560">
      <w:bodyDiv w:val="1"/>
      <w:marLeft w:val="0"/>
      <w:marRight w:val="0"/>
      <w:marTop w:val="0"/>
      <w:marBottom w:val="0"/>
      <w:divBdr>
        <w:top w:val="none" w:sz="0" w:space="0" w:color="auto"/>
        <w:left w:val="none" w:sz="0" w:space="0" w:color="auto"/>
        <w:bottom w:val="none" w:sz="0" w:space="0" w:color="auto"/>
        <w:right w:val="none" w:sz="0" w:space="0" w:color="auto"/>
      </w:divBdr>
    </w:div>
    <w:div w:id="757335345">
      <w:bodyDiv w:val="1"/>
      <w:marLeft w:val="0"/>
      <w:marRight w:val="0"/>
      <w:marTop w:val="0"/>
      <w:marBottom w:val="0"/>
      <w:divBdr>
        <w:top w:val="none" w:sz="0" w:space="0" w:color="auto"/>
        <w:left w:val="none" w:sz="0" w:space="0" w:color="auto"/>
        <w:bottom w:val="none" w:sz="0" w:space="0" w:color="auto"/>
        <w:right w:val="none" w:sz="0" w:space="0" w:color="auto"/>
      </w:divBdr>
    </w:div>
    <w:div w:id="787242966">
      <w:bodyDiv w:val="1"/>
      <w:marLeft w:val="0"/>
      <w:marRight w:val="0"/>
      <w:marTop w:val="0"/>
      <w:marBottom w:val="0"/>
      <w:divBdr>
        <w:top w:val="none" w:sz="0" w:space="0" w:color="auto"/>
        <w:left w:val="none" w:sz="0" w:space="0" w:color="auto"/>
        <w:bottom w:val="none" w:sz="0" w:space="0" w:color="auto"/>
        <w:right w:val="none" w:sz="0" w:space="0" w:color="auto"/>
      </w:divBdr>
    </w:div>
    <w:div w:id="803157436">
      <w:bodyDiv w:val="1"/>
      <w:marLeft w:val="0"/>
      <w:marRight w:val="0"/>
      <w:marTop w:val="0"/>
      <w:marBottom w:val="0"/>
      <w:divBdr>
        <w:top w:val="none" w:sz="0" w:space="0" w:color="auto"/>
        <w:left w:val="none" w:sz="0" w:space="0" w:color="auto"/>
        <w:bottom w:val="none" w:sz="0" w:space="0" w:color="auto"/>
        <w:right w:val="none" w:sz="0" w:space="0" w:color="auto"/>
      </w:divBdr>
    </w:div>
    <w:div w:id="803234663">
      <w:bodyDiv w:val="1"/>
      <w:marLeft w:val="0"/>
      <w:marRight w:val="0"/>
      <w:marTop w:val="0"/>
      <w:marBottom w:val="0"/>
      <w:divBdr>
        <w:top w:val="none" w:sz="0" w:space="0" w:color="auto"/>
        <w:left w:val="none" w:sz="0" w:space="0" w:color="auto"/>
        <w:bottom w:val="none" w:sz="0" w:space="0" w:color="auto"/>
        <w:right w:val="none" w:sz="0" w:space="0" w:color="auto"/>
      </w:divBdr>
    </w:div>
    <w:div w:id="852842382">
      <w:bodyDiv w:val="1"/>
      <w:marLeft w:val="0"/>
      <w:marRight w:val="0"/>
      <w:marTop w:val="0"/>
      <w:marBottom w:val="0"/>
      <w:divBdr>
        <w:top w:val="none" w:sz="0" w:space="0" w:color="auto"/>
        <w:left w:val="none" w:sz="0" w:space="0" w:color="auto"/>
        <w:bottom w:val="none" w:sz="0" w:space="0" w:color="auto"/>
        <w:right w:val="none" w:sz="0" w:space="0" w:color="auto"/>
      </w:divBdr>
    </w:div>
    <w:div w:id="963190665">
      <w:bodyDiv w:val="1"/>
      <w:marLeft w:val="0"/>
      <w:marRight w:val="0"/>
      <w:marTop w:val="0"/>
      <w:marBottom w:val="0"/>
      <w:divBdr>
        <w:top w:val="none" w:sz="0" w:space="0" w:color="auto"/>
        <w:left w:val="none" w:sz="0" w:space="0" w:color="auto"/>
        <w:bottom w:val="none" w:sz="0" w:space="0" w:color="auto"/>
        <w:right w:val="none" w:sz="0" w:space="0" w:color="auto"/>
      </w:divBdr>
    </w:div>
    <w:div w:id="969289730">
      <w:bodyDiv w:val="1"/>
      <w:marLeft w:val="0"/>
      <w:marRight w:val="0"/>
      <w:marTop w:val="0"/>
      <w:marBottom w:val="0"/>
      <w:divBdr>
        <w:top w:val="none" w:sz="0" w:space="0" w:color="auto"/>
        <w:left w:val="none" w:sz="0" w:space="0" w:color="auto"/>
        <w:bottom w:val="none" w:sz="0" w:space="0" w:color="auto"/>
        <w:right w:val="none" w:sz="0" w:space="0" w:color="auto"/>
      </w:divBdr>
    </w:div>
    <w:div w:id="973295739">
      <w:bodyDiv w:val="1"/>
      <w:marLeft w:val="0"/>
      <w:marRight w:val="0"/>
      <w:marTop w:val="0"/>
      <w:marBottom w:val="0"/>
      <w:divBdr>
        <w:top w:val="none" w:sz="0" w:space="0" w:color="auto"/>
        <w:left w:val="none" w:sz="0" w:space="0" w:color="auto"/>
        <w:bottom w:val="none" w:sz="0" w:space="0" w:color="auto"/>
        <w:right w:val="none" w:sz="0" w:space="0" w:color="auto"/>
      </w:divBdr>
    </w:div>
    <w:div w:id="1008294690">
      <w:bodyDiv w:val="1"/>
      <w:marLeft w:val="0"/>
      <w:marRight w:val="0"/>
      <w:marTop w:val="0"/>
      <w:marBottom w:val="0"/>
      <w:divBdr>
        <w:top w:val="none" w:sz="0" w:space="0" w:color="auto"/>
        <w:left w:val="none" w:sz="0" w:space="0" w:color="auto"/>
        <w:bottom w:val="none" w:sz="0" w:space="0" w:color="auto"/>
        <w:right w:val="none" w:sz="0" w:space="0" w:color="auto"/>
      </w:divBdr>
    </w:div>
    <w:div w:id="1095977660">
      <w:bodyDiv w:val="1"/>
      <w:marLeft w:val="0"/>
      <w:marRight w:val="0"/>
      <w:marTop w:val="0"/>
      <w:marBottom w:val="0"/>
      <w:divBdr>
        <w:top w:val="none" w:sz="0" w:space="0" w:color="auto"/>
        <w:left w:val="none" w:sz="0" w:space="0" w:color="auto"/>
        <w:bottom w:val="none" w:sz="0" w:space="0" w:color="auto"/>
        <w:right w:val="none" w:sz="0" w:space="0" w:color="auto"/>
      </w:divBdr>
    </w:div>
    <w:div w:id="1169324483">
      <w:bodyDiv w:val="1"/>
      <w:marLeft w:val="0"/>
      <w:marRight w:val="0"/>
      <w:marTop w:val="0"/>
      <w:marBottom w:val="0"/>
      <w:divBdr>
        <w:top w:val="none" w:sz="0" w:space="0" w:color="auto"/>
        <w:left w:val="none" w:sz="0" w:space="0" w:color="auto"/>
        <w:bottom w:val="none" w:sz="0" w:space="0" w:color="auto"/>
        <w:right w:val="none" w:sz="0" w:space="0" w:color="auto"/>
      </w:divBdr>
    </w:div>
    <w:div w:id="1169561311">
      <w:bodyDiv w:val="1"/>
      <w:marLeft w:val="0"/>
      <w:marRight w:val="0"/>
      <w:marTop w:val="0"/>
      <w:marBottom w:val="0"/>
      <w:divBdr>
        <w:top w:val="none" w:sz="0" w:space="0" w:color="auto"/>
        <w:left w:val="none" w:sz="0" w:space="0" w:color="auto"/>
        <w:bottom w:val="none" w:sz="0" w:space="0" w:color="auto"/>
        <w:right w:val="none" w:sz="0" w:space="0" w:color="auto"/>
      </w:divBdr>
    </w:div>
    <w:div w:id="1174999017">
      <w:bodyDiv w:val="1"/>
      <w:marLeft w:val="0"/>
      <w:marRight w:val="0"/>
      <w:marTop w:val="0"/>
      <w:marBottom w:val="0"/>
      <w:divBdr>
        <w:top w:val="none" w:sz="0" w:space="0" w:color="auto"/>
        <w:left w:val="none" w:sz="0" w:space="0" w:color="auto"/>
        <w:bottom w:val="none" w:sz="0" w:space="0" w:color="auto"/>
        <w:right w:val="none" w:sz="0" w:space="0" w:color="auto"/>
      </w:divBdr>
    </w:div>
    <w:div w:id="1221944404">
      <w:bodyDiv w:val="1"/>
      <w:marLeft w:val="0"/>
      <w:marRight w:val="0"/>
      <w:marTop w:val="0"/>
      <w:marBottom w:val="0"/>
      <w:divBdr>
        <w:top w:val="none" w:sz="0" w:space="0" w:color="auto"/>
        <w:left w:val="none" w:sz="0" w:space="0" w:color="auto"/>
        <w:bottom w:val="none" w:sz="0" w:space="0" w:color="auto"/>
        <w:right w:val="none" w:sz="0" w:space="0" w:color="auto"/>
      </w:divBdr>
    </w:div>
    <w:div w:id="1236403973">
      <w:bodyDiv w:val="1"/>
      <w:marLeft w:val="0"/>
      <w:marRight w:val="0"/>
      <w:marTop w:val="0"/>
      <w:marBottom w:val="0"/>
      <w:divBdr>
        <w:top w:val="none" w:sz="0" w:space="0" w:color="auto"/>
        <w:left w:val="none" w:sz="0" w:space="0" w:color="auto"/>
        <w:bottom w:val="none" w:sz="0" w:space="0" w:color="auto"/>
        <w:right w:val="none" w:sz="0" w:space="0" w:color="auto"/>
      </w:divBdr>
    </w:div>
    <w:div w:id="1263299189">
      <w:bodyDiv w:val="1"/>
      <w:marLeft w:val="0"/>
      <w:marRight w:val="0"/>
      <w:marTop w:val="0"/>
      <w:marBottom w:val="0"/>
      <w:divBdr>
        <w:top w:val="none" w:sz="0" w:space="0" w:color="auto"/>
        <w:left w:val="none" w:sz="0" w:space="0" w:color="auto"/>
        <w:bottom w:val="none" w:sz="0" w:space="0" w:color="auto"/>
        <w:right w:val="none" w:sz="0" w:space="0" w:color="auto"/>
      </w:divBdr>
    </w:div>
    <w:div w:id="1269697490">
      <w:bodyDiv w:val="1"/>
      <w:marLeft w:val="0"/>
      <w:marRight w:val="0"/>
      <w:marTop w:val="0"/>
      <w:marBottom w:val="0"/>
      <w:divBdr>
        <w:top w:val="none" w:sz="0" w:space="0" w:color="auto"/>
        <w:left w:val="none" w:sz="0" w:space="0" w:color="auto"/>
        <w:bottom w:val="none" w:sz="0" w:space="0" w:color="auto"/>
        <w:right w:val="none" w:sz="0" w:space="0" w:color="auto"/>
      </w:divBdr>
      <w:divsChild>
        <w:div w:id="997272664">
          <w:marLeft w:val="0"/>
          <w:marRight w:val="0"/>
          <w:marTop w:val="0"/>
          <w:marBottom w:val="0"/>
          <w:divBdr>
            <w:top w:val="none" w:sz="0" w:space="0" w:color="auto"/>
            <w:left w:val="none" w:sz="0" w:space="0" w:color="auto"/>
            <w:bottom w:val="none" w:sz="0" w:space="0" w:color="auto"/>
            <w:right w:val="none" w:sz="0" w:space="0" w:color="auto"/>
          </w:divBdr>
        </w:div>
      </w:divsChild>
    </w:div>
    <w:div w:id="1327048692">
      <w:bodyDiv w:val="1"/>
      <w:marLeft w:val="0"/>
      <w:marRight w:val="0"/>
      <w:marTop w:val="0"/>
      <w:marBottom w:val="0"/>
      <w:divBdr>
        <w:top w:val="none" w:sz="0" w:space="0" w:color="auto"/>
        <w:left w:val="none" w:sz="0" w:space="0" w:color="auto"/>
        <w:bottom w:val="none" w:sz="0" w:space="0" w:color="auto"/>
        <w:right w:val="none" w:sz="0" w:space="0" w:color="auto"/>
      </w:divBdr>
    </w:div>
    <w:div w:id="1352536727">
      <w:bodyDiv w:val="1"/>
      <w:marLeft w:val="0"/>
      <w:marRight w:val="0"/>
      <w:marTop w:val="0"/>
      <w:marBottom w:val="0"/>
      <w:divBdr>
        <w:top w:val="none" w:sz="0" w:space="0" w:color="auto"/>
        <w:left w:val="none" w:sz="0" w:space="0" w:color="auto"/>
        <w:bottom w:val="none" w:sz="0" w:space="0" w:color="auto"/>
        <w:right w:val="none" w:sz="0" w:space="0" w:color="auto"/>
      </w:divBdr>
    </w:div>
    <w:div w:id="1353923171">
      <w:bodyDiv w:val="1"/>
      <w:marLeft w:val="0"/>
      <w:marRight w:val="0"/>
      <w:marTop w:val="0"/>
      <w:marBottom w:val="0"/>
      <w:divBdr>
        <w:top w:val="none" w:sz="0" w:space="0" w:color="auto"/>
        <w:left w:val="none" w:sz="0" w:space="0" w:color="auto"/>
        <w:bottom w:val="none" w:sz="0" w:space="0" w:color="auto"/>
        <w:right w:val="none" w:sz="0" w:space="0" w:color="auto"/>
      </w:divBdr>
    </w:div>
    <w:div w:id="1360546295">
      <w:bodyDiv w:val="1"/>
      <w:marLeft w:val="0"/>
      <w:marRight w:val="0"/>
      <w:marTop w:val="0"/>
      <w:marBottom w:val="0"/>
      <w:divBdr>
        <w:top w:val="none" w:sz="0" w:space="0" w:color="auto"/>
        <w:left w:val="none" w:sz="0" w:space="0" w:color="auto"/>
        <w:bottom w:val="none" w:sz="0" w:space="0" w:color="auto"/>
        <w:right w:val="none" w:sz="0" w:space="0" w:color="auto"/>
      </w:divBdr>
    </w:div>
    <w:div w:id="1366977024">
      <w:bodyDiv w:val="1"/>
      <w:marLeft w:val="0"/>
      <w:marRight w:val="0"/>
      <w:marTop w:val="0"/>
      <w:marBottom w:val="0"/>
      <w:divBdr>
        <w:top w:val="none" w:sz="0" w:space="0" w:color="auto"/>
        <w:left w:val="none" w:sz="0" w:space="0" w:color="auto"/>
        <w:bottom w:val="none" w:sz="0" w:space="0" w:color="auto"/>
        <w:right w:val="none" w:sz="0" w:space="0" w:color="auto"/>
      </w:divBdr>
    </w:div>
    <w:div w:id="1370570464">
      <w:bodyDiv w:val="1"/>
      <w:marLeft w:val="0"/>
      <w:marRight w:val="0"/>
      <w:marTop w:val="0"/>
      <w:marBottom w:val="0"/>
      <w:divBdr>
        <w:top w:val="none" w:sz="0" w:space="0" w:color="auto"/>
        <w:left w:val="none" w:sz="0" w:space="0" w:color="auto"/>
        <w:bottom w:val="none" w:sz="0" w:space="0" w:color="auto"/>
        <w:right w:val="none" w:sz="0" w:space="0" w:color="auto"/>
      </w:divBdr>
    </w:div>
    <w:div w:id="1373268060">
      <w:bodyDiv w:val="1"/>
      <w:marLeft w:val="0"/>
      <w:marRight w:val="0"/>
      <w:marTop w:val="0"/>
      <w:marBottom w:val="0"/>
      <w:divBdr>
        <w:top w:val="none" w:sz="0" w:space="0" w:color="auto"/>
        <w:left w:val="none" w:sz="0" w:space="0" w:color="auto"/>
        <w:bottom w:val="none" w:sz="0" w:space="0" w:color="auto"/>
        <w:right w:val="none" w:sz="0" w:space="0" w:color="auto"/>
      </w:divBdr>
    </w:div>
    <w:div w:id="1376275273">
      <w:bodyDiv w:val="1"/>
      <w:marLeft w:val="0"/>
      <w:marRight w:val="0"/>
      <w:marTop w:val="0"/>
      <w:marBottom w:val="0"/>
      <w:divBdr>
        <w:top w:val="none" w:sz="0" w:space="0" w:color="auto"/>
        <w:left w:val="none" w:sz="0" w:space="0" w:color="auto"/>
        <w:bottom w:val="none" w:sz="0" w:space="0" w:color="auto"/>
        <w:right w:val="none" w:sz="0" w:space="0" w:color="auto"/>
      </w:divBdr>
    </w:div>
    <w:div w:id="1392848412">
      <w:bodyDiv w:val="1"/>
      <w:marLeft w:val="0"/>
      <w:marRight w:val="0"/>
      <w:marTop w:val="0"/>
      <w:marBottom w:val="0"/>
      <w:divBdr>
        <w:top w:val="none" w:sz="0" w:space="0" w:color="auto"/>
        <w:left w:val="none" w:sz="0" w:space="0" w:color="auto"/>
        <w:bottom w:val="none" w:sz="0" w:space="0" w:color="auto"/>
        <w:right w:val="none" w:sz="0" w:space="0" w:color="auto"/>
      </w:divBdr>
    </w:div>
    <w:div w:id="1395733972">
      <w:bodyDiv w:val="1"/>
      <w:marLeft w:val="0"/>
      <w:marRight w:val="0"/>
      <w:marTop w:val="0"/>
      <w:marBottom w:val="0"/>
      <w:divBdr>
        <w:top w:val="none" w:sz="0" w:space="0" w:color="auto"/>
        <w:left w:val="none" w:sz="0" w:space="0" w:color="auto"/>
        <w:bottom w:val="none" w:sz="0" w:space="0" w:color="auto"/>
        <w:right w:val="none" w:sz="0" w:space="0" w:color="auto"/>
      </w:divBdr>
    </w:div>
    <w:div w:id="1403453781">
      <w:bodyDiv w:val="1"/>
      <w:marLeft w:val="0"/>
      <w:marRight w:val="0"/>
      <w:marTop w:val="0"/>
      <w:marBottom w:val="0"/>
      <w:divBdr>
        <w:top w:val="none" w:sz="0" w:space="0" w:color="auto"/>
        <w:left w:val="none" w:sz="0" w:space="0" w:color="auto"/>
        <w:bottom w:val="none" w:sz="0" w:space="0" w:color="auto"/>
        <w:right w:val="none" w:sz="0" w:space="0" w:color="auto"/>
      </w:divBdr>
    </w:div>
    <w:div w:id="1446080412">
      <w:bodyDiv w:val="1"/>
      <w:marLeft w:val="0"/>
      <w:marRight w:val="0"/>
      <w:marTop w:val="0"/>
      <w:marBottom w:val="0"/>
      <w:divBdr>
        <w:top w:val="none" w:sz="0" w:space="0" w:color="auto"/>
        <w:left w:val="none" w:sz="0" w:space="0" w:color="auto"/>
        <w:bottom w:val="none" w:sz="0" w:space="0" w:color="auto"/>
        <w:right w:val="none" w:sz="0" w:space="0" w:color="auto"/>
      </w:divBdr>
    </w:div>
    <w:div w:id="1466122911">
      <w:bodyDiv w:val="1"/>
      <w:marLeft w:val="0"/>
      <w:marRight w:val="0"/>
      <w:marTop w:val="0"/>
      <w:marBottom w:val="0"/>
      <w:divBdr>
        <w:top w:val="none" w:sz="0" w:space="0" w:color="auto"/>
        <w:left w:val="none" w:sz="0" w:space="0" w:color="auto"/>
        <w:bottom w:val="none" w:sz="0" w:space="0" w:color="auto"/>
        <w:right w:val="none" w:sz="0" w:space="0" w:color="auto"/>
      </w:divBdr>
    </w:div>
    <w:div w:id="1477257556">
      <w:bodyDiv w:val="1"/>
      <w:marLeft w:val="0"/>
      <w:marRight w:val="0"/>
      <w:marTop w:val="0"/>
      <w:marBottom w:val="0"/>
      <w:divBdr>
        <w:top w:val="none" w:sz="0" w:space="0" w:color="auto"/>
        <w:left w:val="none" w:sz="0" w:space="0" w:color="auto"/>
        <w:bottom w:val="none" w:sz="0" w:space="0" w:color="auto"/>
        <w:right w:val="none" w:sz="0" w:space="0" w:color="auto"/>
      </w:divBdr>
    </w:div>
    <w:div w:id="1503356861">
      <w:bodyDiv w:val="1"/>
      <w:marLeft w:val="0"/>
      <w:marRight w:val="0"/>
      <w:marTop w:val="0"/>
      <w:marBottom w:val="0"/>
      <w:divBdr>
        <w:top w:val="none" w:sz="0" w:space="0" w:color="auto"/>
        <w:left w:val="none" w:sz="0" w:space="0" w:color="auto"/>
        <w:bottom w:val="none" w:sz="0" w:space="0" w:color="auto"/>
        <w:right w:val="none" w:sz="0" w:space="0" w:color="auto"/>
      </w:divBdr>
    </w:div>
    <w:div w:id="1514344800">
      <w:bodyDiv w:val="1"/>
      <w:marLeft w:val="0"/>
      <w:marRight w:val="0"/>
      <w:marTop w:val="0"/>
      <w:marBottom w:val="0"/>
      <w:divBdr>
        <w:top w:val="none" w:sz="0" w:space="0" w:color="auto"/>
        <w:left w:val="none" w:sz="0" w:space="0" w:color="auto"/>
        <w:bottom w:val="none" w:sz="0" w:space="0" w:color="auto"/>
        <w:right w:val="none" w:sz="0" w:space="0" w:color="auto"/>
      </w:divBdr>
    </w:div>
    <w:div w:id="1524782659">
      <w:bodyDiv w:val="1"/>
      <w:marLeft w:val="0"/>
      <w:marRight w:val="0"/>
      <w:marTop w:val="0"/>
      <w:marBottom w:val="0"/>
      <w:divBdr>
        <w:top w:val="none" w:sz="0" w:space="0" w:color="auto"/>
        <w:left w:val="none" w:sz="0" w:space="0" w:color="auto"/>
        <w:bottom w:val="none" w:sz="0" w:space="0" w:color="auto"/>
        <w:right w:val="none" w:sz="0" w:space="0" w:color="auto"/>
      </w:divBdr>
    </w:div>
    <w:div w:id="1535464418">
      <w:bodyDiv w:val="1"/>
      <w:marLeft w:val="0"/>
      <w:marRight w:val="0"/>
      <w:marTop w:val="0"/>
      <w:marBottom w:val="0"/>
      <w:divBdr>
        <w:top w:val="none" w:sz="0" w:space="0" w:color="auto"/>
        <w:left w:val="none" w:sz="0" w:space="0" w:color="auto"/>
        <w:bottom w:val="none" w:sz="0" w:space="0" w:color="auto"/>
        <w:right w:val="none" w:sz="0" w:space="0" w:color="auto"/>
      </w:divBdr>
    </w:div>
    <w:div w:id="1549804345">
      <w:bodyDiv w:val="1"/>
      <w:marLeft w:val="0"/>
      <w:marRight w:val="0"/>
      <w:marTop w:val="0"/>
      <w:marBottom w:val="0"/>
      <w:divBdr>
        <w:top w:val="none" w:sz="0" w:space="0" w:color="auto"/>
        <w:left w:val="none" w:sz="0" w:space="0" w:color="auto"/>
        <w:bottom w:val="none" w:sz="0" w:space="0" w:color="auto"/>
        <w:right w:val="none" w:sz="0" w:space="0" w:color="auto"/>
      </w:divBdr>
    </w:div>
    <w:div w:id="1550386359">
      <w:bodyDiv w:val="1"/>
      <w:marLeft w:val="0"/>
      <w:marRight w:val="0"/>
      <w:marTop w:val="0"/>
      <w:marBottom w:val="0"/>
      <w:divBdr>
        <w:top w:val="none" w:sz="0" w:space="0" w:color="auto"/>
        <w:left w:val="none" w:sz="0" w:space="0" w:color="auto"/>
        <w:bottom w:val="none" w:sz="0" w:space="0" w:color="auto"/>
        <w:right w:val="none" w:sz="0" w:space="0" w:color="auto"/>
      </w:divBdr>
    </w:div>
    <w:div w:id="1573738446">
      <w:bodyDiv w:val="1"/>
      <w:marLeft w:val="0"/>
      <w:marRight w:val="0"/>
      <w:marTop w:val="0"/>
      <w:marBottom w:val="0"/>
      <w:divBdr>
        <w:top w:val="none" w:sz="0" w:space="0" w:color="auto"/>
        <w:left w:val="none" w:sz="0" w:space="0" w:color="auto"/>
        <w:bottom w:val="none" w:sz="0" w:space="0" w:color="auto"/>
        <w:right w:val="none" w:sz="0" w:space="0" w:color="auto"/>
      </w:divBdr>
    </w:div>
    <w:div w:id="1626814725">
      <w:bodyDiv w:val="1"/>
      <w:marLeft w:val="0"/>
      <w:marRight w:val="0"/>
      <w:marTop w:val="0"/>
      <w:marBottom w:val="0"/>
      <w:divBdr>
        <w:top w:val="none" w:sz="0" w:space="0" w:color="auto"/>
        <w:left w:val="none" w:sz="0" w:space="0" w:color="auto"/>
        <w:bottom w:val="none" w:sz="0" w:space="0" w:color="auto"/>
        <w:right w:val="none" w:sz="0" w:space="0" w:color="auto"/>
      </w:divBdr>
    </w:div>
    <w:div w:id="1628703689">
      <w:bodyDiv w:val="1"/>
      <w:marLeft w:val="0"/>
      <w:marRight w:val="0"/>
      <w:marTop w:val="0"/>
      <w:marBottom w:val="0"/>
      <w:divBdr>
        <w:top w:val="none" w:sz="0" w:space="0" w:color="auto"/>
        <w:left w:val="none" w:sz="0" w:space="0" w:color="auto"/>
        <w:bottom w:val="none" w:sz="0" w:space="0" w:color="auto"/>
        <w:right w:val="none" w:sz="0" w:space="0" w:color="auto"/>
      </w:divBdr>
    </w:div>
    <w:div w:id="1631284143">
      <w:bodyDiv w:val="1"/>
      <w:marLeft w:val="0"/>
      <w:marRight w:val="0"/>
      <w:marTop w:val="0"/>
      <w:marBottom w:val="0"/>
      <w:divBdr>
        <w:top w:val="none" w:sz="0" w:space="0" w:color="auto"/>
        <w:left w:val="none" w:sz="0" w:space="0" w:color="auto"/>
        <w:bottom w:val="none" w:sz="0" w:space="0" w:color="auto"/>
        <w:right w:val="none" w:sz="0" w:space="0" w:color="auto"/>
      </w:divBdr>
    </w:div>
    <w:div w:id="1644578157">
      <w:bodyDiv w:val="1"/>
      <w:marLeft w:val="0"/>
      <w:marRight w:val="0"/>
      <w:marTop w:val="0"/>
      <w:marBottom w:val="0"/>
      <w:divBdr>
        <w:top w:val="none" w:sz="0" w:space="0" w:color="auto"/>
        <w:left w:val="none" w:sz="0" w:space="0" w:color="auto"/>
        <w:bottom w:val="none" w:sz="0" w:space="0" w:color="auto"/>
        <w:right w:val="none" w:sz="0" w:space="0" w:color="auto"/>
      </w:divBdr>
    </w:div>
    <w:div w:id="1702823154">
      <w:bodyDiv w:val="1"/>
      <w:marLeft w:val="0"/>
      <w:marRight w:val="0"/>
      <w:marTop w:val="0"/>
      <w:marBottom w:val="0"/>
      <w:divBdr>
        <w:top w:val="none" w:sz="0" w:space="0" w:color="auto"/>
        <w:left w:val="none" w:sz="0" w:space="0" w:color="auto"/>
        <w:bottom w:val="none" w:sz="0" w:space="0" w:color="auto"/>
        <w:right w:val="none" w:sz="0" w:space="0" w:color="auto"/>
      </w:divBdr>
    </w:div>
    <w:div w:id="1719435051">
      <w:bodyDiv w:val="1"/>
      <w:marLeft w:val="0"/>
      <w:marRight w:val="0"/>
      <w:marTop w:val="0"/>
      <w:marBottom w:val="0"/>
      <w:divBdr>
        <w:top w:val="none" w:sz="0" w:space="0" w:color="auto"/>
        <w:left w:val="none" w:sz="0" w:space="0" w:color="auto"/>
        <w:bottom w:val="none" w:sz="0" w:space="0" w:color="auto"/>
        <w:right w:val="none" w:sz="0" w:space="0" w:color="auto"/>
      </w:divBdr>
    </w:div>
    <w:div w:id="1727289693">
      <w:bodyDiv w:val="1"/>
      <w:marLeft w:val="0"/>
      <w:marRight w:val="0"/>
      <w:marTop w:val="0"/>
      <w:marBottom w:val="0"/>
      <w:divBdr>
        <w:top w:val="none" w:sz="0" w:space="0" w:color="auto"/>
        <w:left w:val="none" w:sz="0" w:space="0" w:color="auto"/>
        <w:bottom w:val="none" w:sz="0" w:space="0" w:color="auto"/>
        <w:right w:val="none" w:sz="0" w:space="0" w:color="auto"/>
      </w:divBdr>
    </w:div>
    <w:div w:id="1731613033">
      <w:bodyDiv w:val="1"/>
      <w:marLeft w:val="0"/>
      <w:marRight w:val="0"/>
      <w:marTop w:val="0"/>
      <w:marBottom w:val="0"/>
      <w:divBdr>
        <w:top w:val="none" w:sz="0" w:space="0" w:color="auto"/>
        <w:left w:val="none" w:sz="0" w:space="0" w:color="auto"/>
        <w:bottom w:val="none" w:sz="0" w:space="0" w:color="auto"/>
        <w:right w:val="none" w:sz="0" w:space="0" w:color="auto"/>
      </w:divBdr>
    </w:div>
    <w:div w:id="1737625074">
      <w:bodyDiv w:val="1"/>
      <w:marLeft w:val="0"/>
      <w:marRight w:val="0"/>
      <w:marTop w:val="0"/>
      <w:marBottom w:val="0"/>
      <w:divBdr>
        <w:top w:val="none" w:sz="0" w:space="0" w:color="auto"/>
        <w:left w:val="none" w:sz="0" w:space="0" w:color="auto"/>
        <w:bottom w:val="none" w:sz="0" w:space="0" w:color="auto"/>
        <w:right w:val="none" w:sz="0" w:space="0" w:color="auto"/>
      </w:divBdr>
    </w:div>
    <w:div w:id="1760637800">
      <w:bodyDiv w:val="1"/>
      <w:marLeft w:val="0"/>
      <w:marRight w:val="0"/>
      <w:marTop w:val="0"/>
      <w:marBottom w:val="0"/>
      <w:divBdr>
        <w:top w:val="none" w:sz="0" w:space="0" w:color="auto"/>
        <w:left w:val="none" w:sz="0" w:space="0" w:color="auto"/>
        <w:bottom w:val="none" w:sz="0" w:space="0" w:color="auto"/>
        <w:right w:val="none" w:sz="0" w:space="0" w:color="auto"/>
      </w:divBdr>
    </w:div>
    <w:div w:id="1771581697">
      <w:bodyDiv w:val="1"/>
      <w:marLeft w:val="0"/>
      <w:marRight w:val="0"/>
      <w:marTop w:val="0"/>
      <w:marBottom w:val="0"/>
      <w:divBdr>
        <w:top w:val="none" w:sz="0" w:space="0" w:color="auto"/>
        <w:left w:val="none" w:sz="0" w:space="0" w:color="auto"/>
        <w:bottom w:val="none" w:sz="0" w:space="0" w:color="auto"/>
        <w:right w:val="none" w:sz="0" w:space="0" w:color="auto"/>
      </w:divBdr>
    </w:div>
    <w:div w:id="1777216814">
      <w:bodyDiv w:val="1"/>
      <w:marLeft w:val="0"/>
      <w:marRight w:val="0"/>
      <w:marTop w:val="0"/>
      <w:marBottom w:val="0"/>
      <w:divBdr>
        <w:top w:val="none" w:sz="0" w:space="0" w:color="auto"/>
        <w:left w:val="none" w:sz="0" w:space="0" w:color="auto"/>
        <w:bottom w:val="none" w:sz="0" w:space="0" w:color="auto"/>
        <w:right w:val="none" w:sz="0" w:space="0" w:color="auto"/>
      </w:divBdr>
    </w:div>
    <w:div w:id="1798984236">
      <w:bodyDiv w:val="1"/>
      <w:marLeft w:val="0"/>
      <w:marRight w:val="0"/>
      <w:marTop w:val="0"/>
      <w:marBottom w:val="0"/>
      <w:divBdr>
        <w:top w:val="none" w:sz="0" w:space="0" w:color="auto"/>
        <w:left w:val="none" w:sz="0" w:space="0" w:color="auto"/>
        <w:bottom w:val="none" w:sz="0" w:space="0" w:color="auto"/>
        <w:right w:val="none" w:sz="0" w:space="0" w:color="auto"/>
      </w:divBdr>
    </w:div>
    <w:div w:id="1882743327">
      <w:bodyDiv w:val="1"/>
      <w:marLeft w:val="0"/>
      <w:marRight w:val="0"/>
      <w:marTop w:val="0"/>
      <w:marBottom w:val="0"/>
      <w:divBdr>
        <w:top w:val="none" w:sz="0" w:space="0" w:color="auto"/>
        <w:left w:val="none" w:sz="0" w:space="0" w:color="auto"/>
        <w:bottom w:val="none" w:sz="0" w:space="0" w:color="auto"/>
        <w:right w:val="none" w:sz="0" w:space="0" w:color="auto"/>
      </w:divBdr>
    </w:div>
    <w:div w:id="1929344192">
      <w:bodyDiv w:val="1"/>
      <w:marLeft w:val="0"/>
      <w:marRight w:val="0"/>
      <w:marTop w:val="0"/>
      <w:marBottom w:val="0"/>
      <w:divBdr>
        <w:top w:val="none" w:sz="0" w:space="0" w:color="auto"/>
        <w:left w:val="none" w:sz="0" w:space="0" w:color="auto"/>
        <w:bottom w:val="none" w:sz="0" w:space="0" w:color="auto"/>
        <w:right w:val="none" w:sz="0" w:space="0" w:color="auto"/>
      </w:divBdr>
    </w:div>
    <w:div w:id="1938562063">
      <w:bodyDiv w:val="1"/>
      <w:marLeft w:val="0"/>
      <w:marRight w:val="0"/>
      <w:marTop w:val="0"/>
      <w:marBottom w:val="0"/>
      <w:divBdr>
        <w:top w:val="none" w:sz="0" w:space="0" w:color="auto"/>
        <w:left w:val="none" w:sz="0" w:space="0" w:color="auto"/>
        <w:bottom w:val="none" w:sz="0" w:space="0" w:color="auto"/>
        <w:right w:val="none" w:sz="0" w:space="0" w:color="auto"/>
      </w:divBdr>
    </w:div>
    <w:div w:id="1947080241">
      <w:bodyDiv w:val="1"/>
      <w:marLeft w:val="0"/>
      <w:marRight w:val="0"/>
      <w:marTop w:val="0"/>
      <w:marBottom w:val="0"/>
      <w:divBdr>
        <w:top w:val="none" w:sz="0" w:space="0" w:color="auto"/>
        <w:left w:val="none" w:sz="0" w:space="0" w:color="auto"/>
        <w:bottom w:val="none" w:sz="0" w:space="0" w:color="auto"/>
        <w:right w:val="none" w:sz="0" w:space="0" w:color="auto"/>
      </w:divBdr>
    </w:div>
    <w:div w:id="1979458491">
      <w:bodyDiv w:val="1"/>
      <w:marLeft w:val="0"/>
      <w:marRight w:val="0"/>
      <w:marTop w:val="0"/>
      <w:marBottom w:val="0"/>
      <w:divBdr>
        <w:top w:val="none" w:sz="0" w:space="0" w:color="auto"/>
        <w:left w:val="none" w:sz="0" w:space="0" w:color="auto"/>
        <w:bottom w:val="none" w:sz="0" w:space="0" w:color="auto"/>
        <w:right w:val="none" w:sz="0" w:space="0" w:color="auto"/>
      </w:divBdr>
    </w:div>
    <w:div w:id="1982033331">
      <w:bodyDiv w:val="1"/>
      <w:marLeft w:val="0"/>
      <w:marRight w:val="0"/>
      <w:marTop w:val="0"/>
      <w:marBottom w:val="0"/>
      <w:divBdr>
        <w:top w:val="none" w:sz="0" w:space="0" w:color="auto"/>
        <w:left w:val="none" w:sz="0" w:space="0" w:color="auto"/>
        <w:bottom w:val="none" w:sz="0" w:space="0" w:color="auto"/>
        <w:right w:val="none" w:sz="0" w:space="0" w:color="auto"/>
      </w:divBdr>
    </w:div>
    <w:div w:id="1990939247">
      <w:bodyDiv w:val="1"/>
      <w:marLeft w:val="0"/>
      <w:marRight w:val="0"/>
      <w:marTop w:val="0"/>
      <w:marBottom w:val="0"/>
      <w:divBdr>
        <w:top w:val="none" w:sz="0" w:space="0" w:color="auto"/>
        <w:left w:val="none" w:sz="0" w:space="0" w:color="auto"/>
        <w:bottom w:val="none" w:sz="0" w:space="0" w:color="auto"/>
        <w:right w:val="none" w:sz="0" w:space="0" w:color="auto"/>
      </w:divBdr>
    </w:div>
    <w:div w:id="1991979905">
      <w:bodyDiv w:val="1"/>
      <w:marLeft w:val="0"/>
      <w:marRight w:val="0"/>
      <w:marTop w:val="0"/>
      <w:marBottom w:val="0"/>
      <w:divBdr>
        <w:top w:val="none" w:sz="0" w:space="0" w:color="auto"/>
        <w:left w:val="none" w:sz="0" w:space="0" w:color="auto"/>
        <w:bottom w:val="none" w:sz="0" w:space="0" w:color="auto"/>
        <w:right w:val="none" w:sz="0" w:space="0" w:color="auto"/>
      </w:divBdr>
    </w:div>
    <w:div w:id="2002273692">
      <w:bodyDiv w:val="1"/>
      <w:marLeft w:val="0"/>
      <w:marRight w:val="0"/>
      <w:marTop w:val="0"/>
      <w:marBottom w:val="0"/>
      <w:divBdr>
        <w:top w:val="none" w:sz="0" w:space="0" w:color="auto"/>
        <w:left w:val="none" w:sz="0" w:space="0" w:color="auto"/>
        <w:bottom w:val="none" w:sz="0" w:space="0" w:color="auto"/>
        <w:right w:val="none" w:sz="0" w:space="0" w:color="auto"/>
      </w:divBdr>
    </w:div>
    <w:div w:id="2010793256">
      <w:bodyDiv w:val="1"/>
      <w:marLeft w:val="0"/>
      <w:marRight w:val="0"/>
      <w:marTop w:val="0"/>
      <w:marBottom w:val="0"/>
      <w:divBdr>
        <w:top w:val="none" w:sz="0" w:space="0" w:color="auto"/>
        <w:left w:val="none" w:sz="0" w:space="0" w:color="auto"/>
        <w:bottom w:val="none" w:sz="0" w:space="0" w:color="auto"/>
        <w:right w:val="none" w:sz="0" w:space="0" w:color="auto"/>
      </w:divBdr>
    </w:div>
    <w:div w:id="2016493510">
      <w:bodyDiv w:val="1"/>
      <w:marLeft w:val="0"/>
      <w:marRight w:val="0"/>
      <w:marTop w:val="0"/>
      <w:marBottom w:val="0"/>
      <w:divBdr>
        <w:top w:val="none" w:sz="0" w:space="0" w:color="auto"/>
        <w:left w:val="none" w:sz="0" w:space="0" w:color="auto"/>
        <w:bottom w:val="none" w:sz="0" w:space="0" w:color="auto"/>
        <w:right w:val="none" w:sz="0" w:space="0" w:color="auto"/>
      </w:divBdr>
    </w:div>
    <w:div w:id="2033412710">
      <w:bodyDiv w:val="1"/>
      <w:marLeft w:val="0"/>
      <w:marRight w:val="0"/>
      <w:marTop w:val="0"/>
      <w:marBottom w:val="0"/>
      <w:divBdr>
        <w:top w:val="none" w:sz="0" w:space="0" w:color="auto"/>
        <w:left w:val="none" w:sz="0" w:space="0" w:color="auto"/>
        <w:bottom w:val="none" w:sz="0" w:space="0" w:color="auto"/>
        <w:right w:val="none" w:sz="0" w:space="0" w:color="auto"/>
      </w:divBdr>
    </w:div>
    <w:div w:id="2033460267">
      <w:bodyDiv w:val="1"/>
      <w:marLeft w:val="0"/>
      <w:marRight w:val="0"/>
      <w:marTop w:val="0"/>
      <w:marBottom w:val="0"/>
      <w:divBdr>
        <w:top w:val="none" w:sz="0" w:space="0" w:color="auto"/>
        <w:left w:val="none" w:sz="0" w:space="0" w:color="auto"/>
        <w:bottom w:val="none" w:sz="0" w:space="0" w:color="auto"/>
        <w:right w:val="none" w:sz="0" w:space="0" w:color="auto"/>
      </w:divBdr>
    </w:div>
    <w:div w:id="2043944578">
      <w:bodyDiv w:val="1"/>
      <w:marLeft w:val="0"/>
      <w:marRight w:val="0"/>
      <w:marTop w:val="0"/>
      <w:marBottom w:val="0"/>
      <w:divBdr>
        <w:top w:val="none" w:sz="0" w:space="0" w:color="auto"/>
        <w:left w:val="none" w:sz="0" w:space="0" w:color="auto"/>
        <w:bottom w:val="none" w:sz="0" w:space="0" w:color="auto"/>
        <w:right w:val="none" w:sz="0" w:space="0" w:color="auto"/>
      </w:divBdr>
    </w:div>
    <w:div w:id="2055344286">
      <w:bodyDiv w:val="1"/>
      <w:marLeft w:val="0"/>
      <w:marRight w:val="0"/>
      <w:marTop w:val="0"/>
      <w:marBottom w:val="0"/>
      <w:divBdr>
        <w:top w:val="none" w:sz="0" w:space="0" w:color="auto"/>
        <w:left w:val="none" w:sz="0" w:space="0" w:color="auto"/>
        <w:bottom w:val="none" w:sz="0" w:space="0" w:color="auto"/>
        <w:right w:val="none" w:sz="0" w:space="0" w:color="auto"/>
      </w:divBdr>
    </w:div>
    <w:div w:id="2066760083">
      <w:bodyDiv w:val="1"/>
      <w:marLeft w:val="0"/>
      <w:marRight w:val="0"/>
      <w:marTop w:val="0"/>
      <w:marBottom w:val="0"/>
      <w:divBdr>
        <w:top w:val="none" w:sz="0" w:space="0" w:color="auto"/>
        <w:left w:val="none" w:sz="0" w:space="0" w:color="auto"/>
        <w:bottom w:val="none" w:sz="0" w:space="0" w:color="auto"/>
        <w:right w:val="none" w:sz="0" w:space="0" w:color="auto"/>
      </w:divBdr>
    </w:div>
    <w:div w:id="2067340004">
      <w:bodyDiv w:val="1"/>
      <w:marLeft w:val="0"/>
      <w:marRight w:val="0"/>
      <w:marTop w:val="0"/>
      <w:marBottom w:val="0"/>
      <w:divBdr>
        <w:top w:val="none" w:sz="0" w:space="0" w:color="auto"/>
        <w:left w:val="none" w:sz="0" w:space="0" w:color="auto"/>
        <w:bottom w:val="none" w:sz="0" w:space="0" w:color="auto"/>
        <w:right w:val="none" w:sz="0" w:space="0" w:color="auto"/>
      </w:divBdr>
    </w:div>
    <w:div w:id="2094231223">
      <w:bodyDiv w:val="1"/>
      <w:marLeft w:val="0"/>
      <w:marRight w:val="0"/>
      <w:marTop w:val="0"/>
      <w:marBottom w:val="0"/>
      <w:divBdr>
        <w:top w:val="none" w:sz="0" w:space="0" w:color="auto"/>
        <w:left w:val="none" w:sz="0" w:space="0" w:color="auto"/>
        <w:bottom w:val="none" w:sz="0" w:space="0" w:color="auto"/>
        <w:right w:val="none" w:sz="0" w:space="0" w:color="auto"/>
      </w:divBdr>
    </w:div>
    <w:div w:id="2094625860">
      <w:bodyDiv w:val="1"/>
      <w:marLeft w:val="0"/>
      <w:marRight w:val="0"/>
      <w:marTop w:val="0"/>
      <w:marBottom w:val="0"/>
      <w:divBdr>
        <w:top w:val="none" w:sz="0" w:space="0" w:color="auto"/>
        <w:left w:val="none" w:sz="0" w:space="0" w:color="auto"/>
        <w:bottom w:val="none" w:sz="0" w:space="0" w:color="auto"/>
        <w:right w:val="none" w:sz="0" w:space="0" w:color="auto"/>
      </w:divBdr>
    </w:div>
    <w:div w:id="2106219469">
      <w:bodyDiv w:val="1"/>
      <w:marLeft w:val="0"/>
      <w:marRight w:val="0"/>
      <w:marTop w:val="0"/>
      <w:marBottom w:val="0"/>
      <w:divBdr>
        <w:top w:val="none" w:sz="0" w:space="0" w:color="auto"/>
        <w:left w:val="none" w:sz="0" w:space="0" w:color="auto"/>
        <w:bottom w:val="none" w:sz="0" w:space="0" w:color="auto"/>
        <w:right w:val="none" w:sz="0" w:space="0" w:color="auto"/>
      </w:divBdr>
    </w:div>
    <w:div w:id="2120836627">
      <w:bodyDiv w:val="1"/>
      <w:marLeft w:val="0"/>
      <w:marRight w:val="0"/>
      <w:marTop w:val="0"/>
      <w:marBottom w:val="0"/>
      <w:divBdr>
        <w:top w:val="none" w:sz="0" w:space="0" w:color="auto"/>
        <w:left w:val="none" w:sz="0" w:space="0" w:color="auto"/>
        <w:bottom w:val="none" w:sz="0" w:space="0" w:color="auto"/>
        <w:right w:val="none" w:sz="0" w:space="0" w:color="auto"/>
      </w:divBdr>
    </w:div>
    <w:div w:id="2133937628">
      <w:bodyDiv w:val="1"/>
      <w:marLeft w:val="0"/>
      <w:marRight w:val="0"/>
      <w:marTop w:val="0"/>
      <w:marBottom w:val="0"/>
      <w:divBdr>
        <w:top w:val="none" w:sz="0" w:space="0" w:color="auto"/>
        <w:left w:val="none" w:sz="0" w:space="0" w:color="auto"/>
        <w:bottom w:val="none" w:sz="0" w:space="0" w:color="auto"/>
        <w:right w:val="none" w:sz="0" w:space="0" w:color="auto"/>
      </w:divBdr>
    </w:div>
    <w:div w:id="2143107187">
      <w:bodyDiv w:val="1"/>
      <w:marLeft w:val="0"/>
      <w:marRight w:val="0"/>
      <w:marTop w:val="0"/>
      <w:marBottom w:val="0"/>
      <w:divBdr>
        <w:top w:val="none" w:sz="0" w:space="0" w:color="auto"/>
        <w:left w:val="none" w:sz="0" w:space="0" w:color="auto"/>
        <w:bottom w:val="none" w:sz="0" w:space="0" w:color="auto"/>
        <w:right w:val="none" w:sz="0" w:space="0" w:color="auto"/>
      </w:divBdr>
    </w:div>
    <w:div w:id="2144419511">
      <w:bodyDiv w:val="1"/>
      <w:marLeft w:val="0"/>
      <w:marRight w:val="0"/>
      <w:marTop w:val="0"/>
      <w:marBottom w:val="0"/>
      <w:divBdr>
        <w:top w:val="none" w:sz="0" w:space="0" w:color="auto"/>
        <w:left w:val="none" w:sz="0" w:space="0" w:color="auto"/>
        <w:bottom w:val="none" w:sz="0" w:space="0" w:color="auto"/>
        <w:right w:val="none" w:sz="0" w:space="0" w:color="auto"/>
      </w:divBdr>
    </w:div>
    <w:div w:id="2144544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header" Target="header8.xml"/><Relationship Id="rId42" Type="http://schemas.openxmlformats.org/officeDocument/2006/relationships/image" Target="media/image10.emf"/><Relationship Id="rId47" Type="http://schemas.openxmlformats.org/officeDocument/2006/relationships/chart" Target="charts/chart4.xml"/><Relationship Id="rId63" Type="http://schemas.openxmlformats.org/officeDocument/2006/relationships/image" Target="media/image23.svg"/><Relationship Id="rId68" Type="http://schemas.openxmlformats.org/officeDocument/2006/relationships/image" Target="media/image24.png"/><Relationship Id="rId84" Type="http://schemas.openxmlformats.org/officeDocument/2006/relationships/image" Target="media/image29.png"/><Relationship Id="rId89" Type="http://schemas.openxmlformats.org/officeDocument/2006/relationships/image" Target="media/image34.png"/><Relationship Id="rId16" Type="http://schemas.openxmlformats.org/officeDocument/2006/relationships/header" Target="header6.xml"/><Relationship Id="rId11" Type="http://schemas.openxmlformats.org/officeDocument/2006/relationships/header" Target="header1.xml"/><Relationship Id="rId32" Type="http://schemas.openxmlformats.org/officeDocument/2006/relationships/header" Target="header14.xml"/><Relationship Id="rId37" Type="http://schemas.openxmlformats.org/officeDocument/2006/relationships/image" Target="media/image7.png"/><Relationship Id="rId53" Type="http://schemas.openxmlformats.org/officeDocument/2006/relationships/image" Target="media/image16.emf"/><Relationship Id="rId58" Type="http://schemas.openxmlformats.org/officeDocument/2006/relationships/chart" Target="charts/chart6.xml"/><Relationship Id="rId74" Type="http://schemas.openxmlformats.org/officeDocument/2006/relationships/header" Target="header18.xml"/><Relationship Id="rId79" Type="http://schemas.openxmlformats.org/officeDocument/2006/relationships/hyperlink" Target="file:///C:/Users/flockie/AppData/Local/Microsoft/Windows/INetCache/Content.Outlook/DV9TDLHY/Abridged%20FINAL%20PMR%20framework%20%20Monday%2026%20October.DOCX" TargetMode="External"/><Relationship Id="rId5" Type="http://schemas.openxmlformats.org/officeDocument/2006/relationships/numbering" Target="numbering.xml"/><Relationship Id="rId90" Type="http://schemas.openxmlformats.org/officeDocument/2006/relationships/header" Target="header19.xml"/><Relationship Id="rId22" Type="http://schemas.openxmlformats.org/officeDocument/2006/relationships/header" Target="header9.xml"/><Relationship Id="rId27" Type="http://schemas.openxmlformats.org/officeDocument/2006/relationships/footer" Target="footer3.xml"/><Relationship Id="rId43" Type="http://schemas.openxmlformats.org/officeDocument/2006/relationships/chart" Target="charts/chart3.xml"/><Relationship Id="rId48" Type="http://schemas.openxmlformats.org/officeDocument/2006/relationships/image" Target="media/image14.emf"/><Relationship Id="rId64" Type="http://schemas.openxmlformats.org/officeDocument/2006/relationships/chart" Target="charts/chart7.xml"/><Relationship Id="rId69" Type="http://schemas.openxmlformats.org/officeDocument/2006/relationships/image" Target="media/image25.svg"/><Relationship Id="rId8" Type="http://schemas.openxmlformats.org/officeDocument/2006/relationships/webSettings" Target="webSettings.xml"/><Relationship Id="rId51" Type="http://schemas.openxmlformats.org/officeDocument/2006/relationships/image" Target="media/image15.png"/><Relationship Id="rId72" Type="http://schemas.openxmlformats.org/officeDocument/2006/relationships/header" Target="header17.xml"/><Relationship Id="rId80" Type="http://schemas.openxmlformats.org/officeDocument/2006/relationships/hyperlink" Target="file:///C:/Users/flockie/AppData/Local/Microsoft/Windows/INetCache/Content.Outlook/DV9TDLHY/Abridged%20FINAL%20PMR%20framework%20%20Monday%2026%20October.DOCX" TargetMode="External"/><Relationship Id="rId85" Type="http://schemas.openxmlformats.org/officeDocument/2006/relationships/image" Target="media/image30.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footer" Target="footer1.xml"/><Relationship Id="rId25" Type="http://schemas.openxmlformats.org/officeDocument/2006/relationships/header" Target="header11.xml"/><Relationship Id="rId33" Type="http://schemas.openxmlformats.org/officeDocument/2006/relationships/header" Target="header15.xml"/><Relationship Id="rId38" Type="http://schemas.openxmlformats.org/officeDocument/2006/relationships/image" Target="media/image8.svg"/><Relationship Id="rId46" Type="http://schemas.openxmlformats.org/officeDocument/2006/relationships/image" Target="media/image13.png"/><Relationship Id="rId59" Type="http://schemas.openxmlformats.org/officeDocument/2006/relationships/image" Target="media/image20.emf"/><Relationship Id="rId67" Type="http://schemas.openxmlformats.org/officeDocument/2006/relationships/chart" Target="charts/chart10.xml"/><Relationship Id="rId20" Type="http://schemas.openxmlformats.org/officeDocument/2006/relationships/image" Target="media/image2.png"/><Relationship Id="rId41" Type="http://schemas.openxmlformats.org/officeDocument/2006/relationships/image" Target="media/image9.png"/><Relationship Id="rId54" Type="http://schemas.openxmlformats.org/officeDocument/2006/relationships/hyperlink" Target="https://plan4womenssafety.dss.gov.au/resources/research" TargetMode="External"/><Relationship Id="rId62" Type="http://schemas.openxmlformats.org/officeDocument/2006/relationships/image" Target="media/image22.png"/><Relationship Id="rId70" Type="http://schemas.openxmlformats.org/officeDocument/2006/relationships/image" Target="media/image26.emf"/><Relationship Id="rId75" Type="http://schemas.openxmlformats.org/officeDocument/2006/relationships/hyperlink" Target="file:///C:/Users/flockie/AppData/Local/Microsoft/Windows/INetCache/Content.Outlook/DV9TDLHY/Abridged%20FINAL%20PMR%20framework%20%20Monday%2026%20October.DOCX" TargetMode="External"/><Relationship Id="rId83" Type="http://schemas.openxmlformats.org/officeDocument/2006/relationships/image" Target="media/image28.png"/><Relationship Id="rId88" Type="http://schemas.openxmlformats.org/officeDocument/2006/relationships/image" Target="media/image33.png"/><Relationship Id="rId9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5.xml"/><Relationship Id="rId23" Type="http://schemas.openxmlformats.org/officeDocument/2006/relationships/footer" Target="footer2.xml"/><Relationship Id="rId28" Type="http://schemas.openxmlformats.org/officeDocument/2006/relationships/header" Target="header13.xml"/><Relationship Id="rId36" Type="http://schemas.openxmlformats.org/officeDocument/2006/relationships/image" Target="media/image6.emf"/><Relationship Id="rId49" Type="http://schemas.openxmlformats.org/officeDocument/2006/relationships/hyperlink" Target="http://www.safefromviolence.tas.gov.au" TargetMode="External"/><Relationship Id="rId57" Type="http://schemas.openxmlformats.org/officeDocument/2006/relationships/image" Target="media/image19.png"/><Relationship Id="rId10" Type="http://schemas.openxmlformats.org/officeDocument/2006/relationships/endnotes" Target="endnotes.xml"/><Relationship Id="rId31" Type="http://schemas.openxmlformats.org/officeDocument/2006/relationships/image" Target="media/image4.emf"/><Relationship Id="rId44" Type="http://schemas.openxmlformats.org/officeDocument/2006/relationships/image" Target="media/image11.png"/><Relationship Id="rId52" Type="http://schemas.openxmlformats.org/officeDocument/2006/relationships/chart" Target="charts/chart5.xml"/><Relationship Id="rId60" Type="http://schemas.openxmlformats.org/officeDocument/2006/relationships/hyperlink" Target="https://kpmgaust.sharepoint.com/sites/AU-NationalPlanEvaluation/Shared%20Documents/General/4AP%20Progress%20Report%20(2)/&#8226;%09https:/tfhc.nt.gov.au/domestic,-family-and-sexual-violence-reduction/ramf?SQ_VARIATION_940869=0" TargetMode="External"/><Relationship Id="rId65" Type="http://schemas.openxmlformats.org/officeDocument/2006/relationships/chart" Target="charts/chart8.xml"/><Relationship Id="rId73" Type="http://schemas.openxmlformats.org/officeDocument/2006/relationships/footer" Target="footer4.xml"/><Relationship Id="rId78" Type="http://schemas.openxmlformats.org/officeDocument/2006/relationships/hyperlink" Target="file:///C:/Users/flockie/AppData/Local/Microsoft/Windows/INetCache/Content.Outlook/DV9TDLHY/Abridged%20FINAL%20PMR%20framework%20%20Monday%2026%20October.DOCX" TargetMode="External"/><Relationship Id="rId81" Type="http://schemas.openxmlformats.org/officeDocument/2006/relationships/hyperlink" Target="file:///C:/Users/flockie/AppData/Local/Microsoft/Windows/INetCache/Content.Outlook/DV9TDLHY/Abridged%20FINAL%20PMR%20framework%20%20Monday%2026%20October.DOCX" TargetMode="External"/><Relationship Id="rId86"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header" Target="header7.xml"/><Relationship Id="rId39" Type="http://schemas.openxmlformats.org/officeDocument/2006/relationships/hyperlink" Target="http://www.respect.gov.au" TargetMode="External"/><Relationship Id="rId34" Type="http://schemas.openxmlformats.org/officeDocument/2006/relationships/image" Target="media/image5.png"/><Relationship Id="rId50" Type="http://schemas.openxmlformats.org/officeDocument/2006/relationships/hyperlink" Target="https://breakthecycle.sa.gov.au" TargetMode="External"/><Relationship Id="rId55" Type="http://schemas.openxmlformats.org/officeDocument/2006/relationships/image" Target="media/image17.png"/><Relationship Id="rId76" Type="http://schemas.openxmlformats.org/officeDocument/2006/relationships/hyperlink" Target="file:///C:/Users/flockie/AppData/Local/Microsoft/Windows/INetCache/Content.Outlook/DV9TDLHY/Abridged%20FINAL%20PMR%20framework%20%20Monday%2026%20October.DOCX" TargetMode="External"/><Relationship Id="rId7" Type="http://schemas.openxmlformats.org/officeDocument/2006/relationships/settings" Target="settings.xml"/><Relationship Id="rId71" Type="http://schemas.openxmlformats.org/officeDocument/2006/relationships/header" Target="header16.xm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3.png"/><Relationship Id="rId24" Type="http://schemas.openxmlformats.org/officeDocument/2006/relationships/header" Target="header10.xml"/><Relationship Id="rId40" Type="http://schemas.openxmlformats.org/officeDocument/2006/relationships/hyperlink" Target="https://tfhc.nt.gov.au/domestic,-family-and-sexual-violence-reduction/preventingviolence" TargetMode="External"/><Relationship Id="rId45" Type="http://schemas.openxmlformats.org/officeDocument/2006/relationships/image" Target="media/image12.svg"/><Relationship Id="rId66" Type="http://schemas.openxmlformats.org/officeDocument/2006/relationships/chart" Target="charts/chart9.xml"/><Relationship Id="rId87" Type="http://schemas.openxmlformats.org/officeDocument/2006/relationships/image" Target="media/image32.png"/><Relationship Id="rId61" Type="http://schemas.openxmlformats.org/officeDocument/2006/relationships/image" Target="media/image21.emf"/><Relationship Id="rId82" Type="http://schemas.openxmlformats.org/officeDocument/2006/relationships/image" Target="media/image27.png"/><Relationship Id="rId19" Type="http://schemas.openxmlformats.org/officeDocument/2006/relationships/image" Target="media/image1.emf"/><Relationship Id="rId14" Type="http://schemas.openxmlformats.org/officeDocument/2006/relationships/header" Target="header4.xml"/><Relationship Id="rId30" Type="http://schemas.openxmlformats.org/officeDocument/2006/relationships/chart" Target="charts/chart1.xml"/><Relationship Id="rId35" Type="http://schemas.openxmlformats.org/officeDocument/2006/relationships/chart" Target="charts/chart2.xml"/><Relationship Id="rId56" Type="http://schemas.openxmlformats.org/officeDocument/2006/relationships/image" Target="media/image18.svg"/><Relationship Id="rId77" Type="http://schemas.openxmlformats.org/officeDocument/2006/relationships/hyperlink" Target="file:///C:/Users/flockie/AppData/Local/Microsoft/Windows/INetCache/Content.Outlook/DV9TDLHY/Abridged%20FINAL%20PMR%20framework%20%20Monday%2026%20October.DOCX"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dss.gov.au/sites/default/files/documents/08_2019/fourth_action-plan.pdf" TargetMode="External"/><Relationship Id="rId2" Type="http://schemas.openxmlformats.org/officeDocument/2006/relationships/hyperlink" Target="https://aifs.gov.au/cfca/2021/06/03/responding-increasing-and-changing-client-needs-crises" TargetMode="External"/><Relationship Id="rId1" Type="http://schemas.openxmlformats.org/officeDocument/2006/relationships/hyperlink" Target="https://plan4womenssafety.dss.gov.au/the-national-plan/what-is-the-national-plan/" TargetMode="External"/><Relationship Id="rId6" Type="http://schemas.openxmlformats.org/officeDocument/2006/relationships/hyperlink" Target="https://plan4womenssafety.dss.gov.au/implementation-plan/initiatives/" TargetMode="External"/><Relationship Id="rId5" Type="http://schemas.openxmlformats.org/officeDocument/2006/relationships/hyperlink" Target="https://www.health.nsw.gov.au/research/Publications/developing-program-logic.pdf" TargetMode="External"/><Relationship Id="rId4" Type="http://schemas.openxmlformats.org/officeDocument/2006/relationships/hyperlink" Target="https://plan4womenssafety.dss.gov.au/the-national-plan/what-is-the-national-pla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ockie\AppData\Local\Packages\Microsoft.MicrosoftEdge_8wekyb3d8bbwe\TempState\Downloads\KPMG%20Portrait%20Report%20Word%20Template%20Option%202%20(1).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etong\AppData\Local\Microsoft\Windows\INetCache\Content.Outlook\PCGYIGMK\Consolidated%20workbook%204AP%20round%202%20progress%20report%20(for%20design)).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kpmgaust-my.sharepoint.com/personal/theller1_kpmg_com_au/Documents/Jobs/DSS%20National%20Plan%20evaluation/Progress%20report%202020/Spreadsheet%20for%20data%20analysis%20TRAVIS.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tong\AppData\Local\Microsoft\Windows\INetCache\Content.Outlook\PCGYIGMK\Consolidated%20workbook%204AP%20round%202%20progress%20report%20(for%20desig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tong\AppData\Local\Microsoft\Windows\INetCache\Content.Outlook\Z0LOZRQ2\Consolidated%20workbook%204AP%20round%202%20progress%20report%20(for%20design)%20(00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tong\AppData\Local\Microsoft\Windows\INetCache\Content.Outlook\PCGYIGMK\Consolidated%20workbook%204AP%20round%202%20progress%20report%20(for%20desig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etong\AppData\Local\Microsoft\Windows\INetCache\Content.Outlook\PCGYIGMK\Consolidated%20workbook%204AP%20round%202%20progress%20report%20(for%20desig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etong\AppData\Local\Microsoft\Windows\INetCache\Content.Outlook\Z0LOZRQ2\Consolidated%20workbook%204AP%20round%202%20progress%20report%20(for%20design)%20(00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kpmgaust-my.sharepoint.com/personal/theller1_kpmg_com_au/Documents/Jobs/DSS%20National%20Plan%20evaluation/Progress%20report%202020/Spreadsheet%20for%20data%20analysis%20TRAVI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kpmgaust-my.sharepoint.com/personal/theller1_kpmg_com_au/Documents/Jobs/DSS%20National%20Plan%20evaluation/Progress%20report%202020/Spreadsheet%20for%20data%20analysis%20TRAVI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kpmgaust.sharepoint.com/sites/AU-NationalPlanEvaluation/Shared%20Documents/General/4AP%20Progress%20Report%20(2)/National%20indicator%20data%20and%20graph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899915288366749E-3"/>
          <c:y val="2.6082162927126271E-3"/>
          <c:w val="0.59985001874765642"/>
          <c:h val="0.94772542146965155"/>
        </c:manualLayout>
      </c:layout>
      <c:doughnutChart>
        <c:varyColors val="1"/>
        <c:ser>
          <c:idx val="0"/>
          <c:order val="0"/>
          <c:spPr>
            <a:ln>
              <a:noFill/>
            </a:ln>
          </c:spPr>
          <c:dPt>
            <c:idx val="0"/>
            <c:bubble3D val="0"/>
            <c:spPr>
              <a:solidFill>
                <a:schemeClr val="tx2"/>
              </a:solidFill>
              <a:ln w="19050">
                <a:noFill/>
              </a:ln>
              <a:effectLst/>
            </c:spPr>
            <c:extLst>
              <c:ext xmlns:c16="http://schemas.microsoft.com/office/drawing/2014/chart" uri="{C3380CC4-5D6E-409C-BE32-E72D297353CC}">
                <c16:uniqueId val="{00000001-3E2C-4C1C-98A1-EAC4A08C97CE}"/>
              </c:ext>
            </c:extLst>
          </c:dPt>
          <c:dPt>
            <c:idx val="1"/>
            <c:bubble3D val="0"/>
            <c:spPr>
              <a:solidFill>
                <a:schemeClr val="accent5"/>
              </a:solidFill>
              <a:ln w="19050">
                <a:noFill/>
              </a:ln>
              <a:effectLst/>
            </c:spPr>
            <c:extLst>
              <c:ext xmlns:c16="http://schemas.microsoft.com/office/drawing/2014/chart" uri="{C3380CC4-5D6E-409C-BE32-E72D297353CC}">
                <c16:uniqueId val="{00000003-3E2C-4C1C-98A1-EAC4A08C97CE}"/>
              </c:ext>
            </c:extLst>
          </c:dPt>
          <c:dPt>
            <c:idx val="2"/>
            <c:bubble3D val="0"/>
            <c:spPr>
              <a:solidFill>
                <a:schemeClr val="accent6"/>
              </a:solidFill>
              <a:ln w="19050">
                <a:noFill/>
              </a:ln>
              <a:effectLst/>
            </c:spPr>
            <c:extLst>
              <c:ext xmlns:c16="http://schemas.microsoft.com/office/drawing/2014/chart" uri="{C3380CC4-5D6E-409C-BE32-E72D297353CC}">
                <c16:uniqueId val="{00000005-3E2C-4C1C-98A1-EAC4A08C97CE}"/>
              </c:ext>
            </c:extLst>
          </c:dPt>
          <c:dPt>
            <c:idx val="3"/>
            <c:bubble3D val="0"/>
            <c:spPr>
              <a:solidFill>
                <a:schemeClr val="bg2"/>
              </a:solidFill>
              <a:ln w="19050">
                <a:noFill/>
              </a:ln>
              <a:effectLst/>
            </c:spPr>
            <c:extLst>
              <c:ext xmlns:c16="http://schemas.microsoft.com/office/drawing/2014/chart" uri="{C3380CC4-5D6E-409C-BE32-E72D297353CC}">
                <c16:uniqueId val="{00000007-3E2C-4C1C-98A1-EAC4A08C97CE}"/>
              </c:ext>
            </c:extLst>
          </c:dPt>
          <c:dPt>
            <c:idx val="4"/>
            <c:bubble3D val="0"/>
            <c:spPr>
              <a:solidFill>
                <a:schemeClr val="accent1"/>
              </a:solidFill>
              <a:ln w="19050">
                <a:noFill/>
              </a:ln>
              <a:effectLst/>
            </c:spPr>
            <c:extLst>
              <c:ext xmlns:c16="http://schemas.microsoft.com/office/drawing/2014/chart" uri="{C3380CC4-5D6E-409C-BE32-E72D297353CC}">
                <c16:uniqueId val="{00000009-3E2C-4C1C-98A1-EAC4A08C97CE}"/>
              </c:ext>
            </c:extLst>
          </c:dPt>
          <c:dPt>
            <c:idx val="5"/>
            <c:bubble3D val="0"/>
            <c:spPr>
              <a:solidFill>
                <a:schemeClr val="tx1">
                  <a:lumMod val="65000"/>
                  <a:lumOff val="35000"/>
                </a:schemeClr>
              </a:solidFill>
              <a:ln w="19050">
                <a:noFill/>
              </a:ln>
              <a:effectLst/>
            </c:spPr>
            <c:extLst>
              <c:ext xmlns:c16="http://schemas.microsoft.com/office/drawing/2014/chart" uri="{C3380CC4-5D6E-409C-BE32-E72D297353CC}">
                <c16:uniqueId val="{0000000B-3E2C-4C1C-98A1-EAC4A08C97CE}"/>
              </c:ext>
            </c:extLst>
          </c:dPt>
          <c:dLbls>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3E2C-4C1C-98A1-EAC4A08C97CE}"/>
                </c:ext>
              </c:extLst>
            </c:dLbl>
            <c:dLbl>
              <c:idx val="2"/>
              <c:layout>
                <c:manualLayout>
                  <c:x val="-9.2592592592592671E-2"/>
                  <c:y val="1.1983223487118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E2C-4C1C-98A1-EAC4A08C97CE}"/>
                </c:ext>
              </c:extLst>
            </c:dLbl>
            <c:dLbl>
              <c:idx val="3"/>
              <c:tx>
                <c:rich>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fld id="{6A3192BE-7869-4BE6-AE91-D6B87496DD00}" type="VALUE">
                      <a:rPr lang="en-US">
                        <a:solidFill>
                          <a:sysClr val="windowText" lastClr="000000"/>
                        </a:solidFill>
                      </a:rPr>
                      <a:pPr>
                        <a:defRPr sz="1200">
                          <a:solidFill>
                            <a:schemeClr val="bg1"/>
                          </a:solidFill>
                        </a:defRPr>
                      </a:pPr>
                      <a:t>[VALUE]</a:t>
                    </a:fld>
                    <a:endParaRPr lang="en-AU"/>
                  </a:p>
                </c:rich>
              </c:tx>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E2C-4C1C-98A1-EAC4A08C97CE}"/>
                </c:ext>
              </c:extLst>
            </c:dLbl>
            <c:dLbl>
              <c:idx val="5"/>
              <c:delete val="1"/>
              <c:extLst>
                <c:ext xmlns:c15="http://schemas.microsoft.com/office/drawing/2012/chart" uri="{CE6537A1-D6FC-4f65-9D91-7224C49458BB}"/>
                <c:ext xmlns:c16="http://schemas.microsoft.com/office/drawing/2014/chart" uri="{C3380CC4-5D6E-409C-BE32-E72D297353CC}">
                  <c16:uniqueId val="{0000000B-3E2C-4C1C-98A1-EAC4A08C97C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Master!$E$172:$E$177</c:f>
              <c:strCache>
                <c:ptCount val="6"/>
                <c:pt idx="0">
                  <c:v>Is completed according to schedule</c:v>
                </c:pt>
                <c:pt idx="1">
                  <c:v>Is completed (but was delayed)</c:v>
                </c:pt>
                <c:pt idx="2">
                  <c:v>Is completed (ahead of schedule)</c:v>
                </c:pt>
                <c:pt idx="3">
                  <c:v>In progress on track</c:v>
                </c:pt>
                <c:pt idx="4">
                  <c:v>In progress delayed</c:v>
                </c:pt>
                <c:pt idx="5">
                  <c:v>Stopped</c:v>
                </c:pt>
              </c:strCache>
            </c:strRef>
          </c:cat>
          <c:val>
            <c:numRef>
              <c:f>Master!$F$172:$F$177</c:f>
              <c:numCache>
                <c:formatCode>General</c:formatCode>
                <c:ptCount val="6"/>
                <c:pt idx="0">
                  <c:v>34</c:v>
                </c:pt>
                <c:pt idx="1">
                  <c:v>4</c:v>
                </c:pt>
                <c:pt idx="2">
                  <c:v>2</c:v>
                </c:pt>
                <c:pt idx="3">
                  <c:v>102</c:v>
                </c:pt>
                <c:pt idx="4">
                  <c:v>25</c:v>
                </c:pt>
                <c:pt idx="5">
                  <c:v>0</c:v>
                </c:pt>
              </c:numCache>
            </c:numRef>
          </c:val>
          <c:extLst>
            <c:ext xmlns:c16="http://schemas.microsoft.com/office/drawing/2014/chart" uri="{C3380CC4-5D6E-409C-BE32-E72D297353CC}">
              <c16:uniqueId val="{0000000C-3E2C-4C1C-98A1-EAC4A08C97CE}"/>
            </c:ext>
          </c:extLst>
        </c:ser>
        <c:dLbls>
          <c:showLegendKey val="0"/>
          <c:showVal val="0"/>
          <c:showCatName val="0"/>
          <c:showSerName val="0"/>
          <c:showPercent val="0"/>
          <c:showBubbleSize val="0"/>
          <c:showLeaderLines val="1"/>
        </c:dLbls>
        <c:firstSliceAng val="0"/>
        <c:holeSize val="65"/>
      </c:doughnutChart>
      <c:spPr>
        <a:noFill/>
        <a:ln>
          <a:noFill/>
        </a:ln>
        <a:effectLst/>
      </c:spPr>
    </c:plotArea>
    <c:legend>
      <c:legendPos val="r"/>
      <c:layout>
        <c:manualLayout>
          <c:xMode val="edge"/>
          <c:yMode val="edge"/>
          <c:x val="0.6080694774264328"/>
          <c:y val="3.8634101234649399E-3"/>
          <c:w val="0.3919305225735672"/>
          <c:h val="0.9756363526659480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67820544307616E-2"/>
          <c:y val="3.4341217170117531E-2"/>
          <c:w val="0.90213506648491226"/>
          <c:h val="0.76207201627886401"/>
        </c:manualLayout>
      </c:layout>
      <c:barChart>
        <c:barDir val="col"/>
        <c:grouping val="clustered"/>
        <c:varyColors val="0"/>
        <c:ser>
          <c:idx val="0"/>
          <c:order val="0"/>
          <c:tx>
            <c:strRef>
              <c:f>Children!$A$31</c:f>
              <c:strCache>
                <c:ptCount val="1"/>
                <c:pt idx="0">
                  <c:v>Current partner</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Children!$B$30:$D$30</c:f>
              <c:numCache>
                <c:formatCode>General</c:formatCode>
                <c:ptCount val="3"/>
                <c:pt idx="0">
                  <c:v>2005</c:v>
                </c:pt>
                <c:pt idx="1">
                  <c:v>2012</c:v>
                </c:pt>
                <c:pt idx="2">
                  <c:v>2016</c:v>
                </c:pt>
              </c:numCache>
            </c:numRef>
          </c:cat>
          <c:val>
            <c:numRef>
              <c:f>Children!$B$31:$D$31</c:f>
              <c:numCache>
                <c:formatCode>General</c:formatCode>
                <c:ptCount val="3"/>
                <c:pt idx="0">
                  <c:v>59.2</c:v>
                </c:pt>
                <c:pt idx="1">
                  <c:v>57.8</c:v>
                </c:pt>
                <c:pt idx="2">
                  <c:v>49.7</c:v>
                </c:pt>
              </c:numCache>
            </c:numRef>
          </c:val>
          <c:extLst>
            <c:ext xmlns:c16="http://schemas.microsoft.com/office/drawing/2014/chart" uri="{C3380CC4-5D6E-409C-BE32-E72D297353CC}">
              <c16:uniqueId val="{00000000-C0DD-469A-89A4-AB25AD1094C0}"/>
            </c:ext>
          </c:extLst>
        </c:ser>
        <c:ser>
          <c:idx val="1"/>
          <c:order val="1"/>
          <c:tx>
            <c:strRef>
              <c:f>Children!$A$32</c:f>
              <c:strCache>
                <c:ptCount val="1"/>
                <c:pt idx="0">
                  <c:v>Former partner</c:v>
                </c:pt>
              </c:strCache>
            </c:strRef>
          </c:tx>
          <c:spPr>
            <a:solidFill>
              <a:schemeClr val="bg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Children!$B$30:$D$30</c:f>
              <c:numCache>
                <c:formatCode>General</c:formatCode>
                <c:ptCount val="3"/>
                <c:pt idx="0">
                  <c:v>2005</c:v>
                </c:pt>
                <c:pt idx="1">
                  <c:v>2012</c:v>
                </c:pt>
                <c:pt idx="2">
                  <c:v>2016</c:v>
                </c:pt>
              </c:numCache>
            </c:numRef>
          </c:cat>
          <c:val>
            <c:numRef>
              <c:f>Children!$B$32:$D$32</c:f>
              <c:numCache>
                <c:formatCode>General</c:formatCode>
                <c:ptCount val="3"/>
                <c:pt idx="0">
                  <c:v>63.4</c:v>
                </c:pt>
                <c:pt idx="1">
                  <c:v>77.5</c:v>
                </c:pt>
                <c:pt idx="2">
                  <c:v>67.900000000000006</c:v>
                </c:pt>
              </c:numCache>
            </c:numRef>
          </c:val>
          <c:extLst>
            <c:ext xmlns:c16="http://schemas.microsoft.com/office/drawing/2014/chart" uri="{C3380CC4-5D6E-409C-BE32-E72D297353CC}">
              <c16:uniqueId val="{00000001-C0DD-469A-89A4-AB25AD1094C0}"/>
            </c:ext>
          </c:extLst>
        </c:ser>
        <c:dLbls>
          <c:showLegendKey val="0"/>
          <c:showVal val="0"/>
          <c:showCatName val="0"/>
          <c:showSerName val="0"/>
          <c:showPercent val="0"/>
          <c:showBubbleSize val="0"/>
        </c:dLbls>
        <c:gapWidth val="219"/>
        <c:overlap val="-27"/>
        <c:axId val="1884433167"/>
        <c:axId val="1854886655"/>
      </c:barChart>
      <c:catAx>
        <c:axId val="18844331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crossAx val="1854886655"/>
        <c:crosses val="autoZero"/>
        <c:auto val="1"/>
        <c:lblAlgn val="ctr"/>
        <c:lblOffset val="100"/>
        <c:noMultiLvlLbl val="0"/>
      </c:catAx>
      <c:valAx>
        <c:axId val="18548866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Arial" panose="020B0604020202020204" pitchFamily="34" charset="0"/>
                  </a:defRPr>
                </a:pPr>
                <a:r>
                  <a:rPr lang="en-AU"/>
                  <a:t>Percentage (</a:t>
                </a:r>
                <a:r>
                  <a:rPr lang="en-AU" sz="1000" b="0" i="0" u="none" strike="noStrike" kern="1200" baseline="0">
                    <a:solidFill>
                      <a:sysClr val="windowText" lastClr="000000">
                        <a:lumMod val="65000"/>
                        <a:lumOff val="35000"/>
                      </a:sysClr>
                    </a:solidFill>
                    <a:latin typeface="+mn-lt"/>
                    <a:ea typeface="+mn-ea"/>
                    <a:cs typeface="Arial" panose="020B0604020202020204" pitchFamily="34" charset="0"/>
                  </a:rPr>
                  <a:t> per cent</a:t>
                </a:r>
                <a:r>
                  <a:rPr lang="en-AU"/>
                  <a:t>)</a:t>
                </a:r>
              </a:p>
            </c:rich>
          </c:tx>
          <c:layout>
            <c:manualLayout>
              <c:xMode val="edge"/>
              <c:yMode val="edge"/>
              <c:x val="2.2239108325819751E-3"/>
              <c:y val="5.1107283464566944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crossAx val="1884433167"/>
        <c:crosses val="autoZero"/>
        <c:crossBetween val="between"/>
      </c:valAx>
      <c:spPr>
        <a:noFill/>
        <a:ln>
          <a:noFill/>
        </a:ln>
        <a:effectLst/>
      </c:spPr>
    </c:plotArea>
    <c:legend>
      <c:legendPos val="b"/>
      <c:layout>
        <c:manualLayout>
          <c:xMode val="edge"/>
          <c:yMode val="edge"/>
          <c:x val="0.28626093865124719"/>
          <c:y val="0.93040254799610733"/>
          <c:w val="0.42637770550818471"/>
          <c:h val="6.648694170478455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mn-lt"/>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6.8008249237566194E-3"/>
          <c:w val="0.58906942187782085"/>
          <c:h val="0.95736972326685621"/>
        </c:manualLayout>
      </c:layout>
      <c:doughnutChart>
        <c:varyColors val="1"/>
        <c:ser>
          <c:idx val="0"/>
          <c:order val="0"/>
          <c:tx>
            <c:strRef>
              <c:f>'Priority Area'!$N$3</c:f>
              <c:strCache>
                <c:ptCount val="1"/>
                <c:pt idx="0">
                  <c:v>Primary prevention</c:v>
                </c:pt>
              </c:strCache>
            </c:strRef>
          </c:tx>
          <c:dPt>
            <c:idx val="0"/>
            <c:bubble3D val="0"/>
            <c:spPr>
              <a:solidFill>
                <a:schemeClr val="tx2"/>
              </a:solidFill>
              <a:ln>
                <a:noFill/>
              </a:ln>
              <a:effectLst/>
            </c:spPr>
            <c:extLst>
              <c:ext xmlns:c16="http://schemas.microsoft.com/office/drawing/2014/chart" uri="{C3380CC4-5D6E-409C-BE32-E72D297353CC}">
                <c16:uniqueId val="{00000001-0FAB-47F5-B644-85DC0FCCCB87}"/>
              </c:ext>
            </c:extLst>
          </c:dPt>
          <c:dPt>
            <c:idx val="1"/>
            <c:bubble3D val="0"/>
            <c:spPr>
              <a:solidFill>
                <a:schemeClr val="accent5"/>
              </a:solidFill>
              <a:ln>
                <a:noFill/>
              </a:ln>
              <a:effectLst/>
            </c:spPr>
            <c:extLst>
              <c:ext xmlns:c16="http://schemas.microsoft.com/office/drawing/2014/chart" uri="{C3380CC4-5D6E-409C-BE32-E72D297353CC}">
                <c16:uniqueId val="{00000003-0FAB-47F5-B644-85DC0FCCCB87}"/>
              </c:ext>
            </c:extLst>
          </c:dPt>
          <c:dPt>
            <c:idx val="2"/>
            <c:bubble3D val="0"/>
            <c:spPr>
              <a:solidFill>
                <a:schemeClr val="accent6"/>
              </a:solidFill>
              <a:ln>
                <a:noFill/>
              </a:ln>
              <a:effectLst/>
            </c:spPr>
            <c:extLst>
              <c:ext xmlns:c16="http://schemas.microsoft.com/office/drawing/2014/chart" uri="{C3380CC4-5D6E-409C-BE32-E72D297353CC}">
                <c16:uniqueId val="{00000005-0FAB-47F5-B644-85DC0FCCCB87}"/>
              </c:ext>
            </c:extLst>
          </c:dPt>
          <c:dPt>
            <c:idx val="3"/>
            <c:bubble3D val="0"/>
            <c:spPr>
              <a:solidFill>
                <a:schemeClr val="bg2"/>
              </a:solidFill>
              <a:ln>
                <a:noFill/>
              </a:ln>
              <a:effectLst/>
            </c:spPr>
            <c:extLst>
              <c:ext xmlns:c16="http://schemas.microsoft.com/office/drawing/2014/chart" uri="{C3380CC4-5D6E-409C-BE32-E72D297353CC}">
                <c16:uniqueId val="{00000007-0FAB-47F5-B644-85DC0FCCCB87}"/>
              </c:ext>
            </c:extLst>
          </c:dPt>
          <c:dPt>
            <c:idx val="4"/>
            <c:bubble3D val="0"/>
            <c:spPr>
              <a:solidFill>
                <a:schemeClr val="accent1"/>
              </a:solidFill>
              <a:ln>
                <a:noFill/>
              </a:ln>
              <a:effectLst/>
            </c:spPr>
            <c:extLst>
              <c:ext xmlns:c16="http://schemas.microsoft.com/office/drawing/2014/chart" uri="{C3380CC4-5D6E-409C-BE32-E72D297353CC}">
                <c16:uniqueId val="{00000009-0FAB-47F5-B644-85DC0FCCCB87}"/>
              </c:ext>
            </c:extLst>
          </c:dPt>
          <c:dPt>
            <c:idx val="5"/>
            <c:bubble3D val="0"/>
            <c:spPr>
              <a:solidFill>
                <a:schemeClr val="tx1">
                  <a:lumMod val="65000"/>
                  <a:lumOff val="35000"/>
                </a:schemeClr>
              </a:solidFill>
              <a:ln>
                <a:noFill/>
              </a:ln>
              <a:effectLst/>
            </c:spPr>
            <c:extLst>
              <c:ext xmlns:c16="http://schemas.microsoft.com/office/drawing/2014/chart" uri="{C3380CC4-5D6E-409C-BE32-E72D297353CC}">
                <c16:uniqueId val="{0000000B-0FAB-47F5-B644-85DC0FCCCB87}"/>
              </c:ext>
            </c:extLst>
          </c:dPt>
          <c:dLbls>
            <c:dLbl>
              <c:idx val="1"/>
              <c:layout>
                <c:manualLayout>
                  <c:x val="-9.2592592592592587E-2"/>
                  <c:y val="0"/>
                </c:manualLayout>
              </c:layout>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AB-47F5-B644-85DC0FCCCB87}"/>
                </c:ext>
              </c:extLst>
            </c:dLbl>
            <c:dLbl>
              <c:idx val="2"/>
              <c:delete val="1"/>
              <c:extLst>
                <c:ext xmlns:c15="http://schemas.microsoft.com/office/drawing/2012/chart" uri="{CE6537A1-D6FC-4f65-9D91-7224C49458BB}"/>
                <c:ext xmlns:c16="http://schemas.microsoft.com/office/drawing/2014/chart" uri="{C3380CC4-5D6E-409C-BE32-E72D297353CC}">
                  <c16:uniqueId val="{00000005-0FAB-47F5-B644-85DC0FCCCB87}"/>
                </c:ext>
              </c:extLst>
            </c:dLbl>
            <c:dLbl>
              <c:idx val="3"/>
              <c:tx>
                <c:rich>
                  <a:bodyPr/>
                  <a:lstStyle/>
                  <a:p>
                    <a:fld id="{B838643F-BC22-44CC-9755-E988DC9D1066}" type="VALUE">
                      <a:rPr lang="en-US">
                        <a:solidFill>
                          <a:sysClr val="windowText" lastClr="000000"/>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FAB-47F5-B644-85DC0FCCCB87}"/>
                </c:ext>
              </c:extLst>
            </c:dLbl>
            <c:dLbl>
              <c:idx val="4"/>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9-0FAB-47F5-B644-85DC0FCCCB87}"/>
                </c:ext>
              </c:extLst>
            </c:dLbl>
            <c:dLbl>
              <c:idx val="5"/>
              <c:delete val="1"/>
              <c:extLst>
                <c:ext xmlns:c15="http://schemas.microsoft.com/office/drawing/2012/chart" uri="{CE6537A1-D6FC-4f65-9D91-7224C49458BB}"/>
                <c:ext xmlns:c16="http://schemas.microsoft.com/office/drawing/2014/chart" uri="{C3380CC4-5D6E-409C-BE32-E72D297353CC}">
                  <c16:uniqueId val="{0000000B-0FAB-47F5-B644-85DC0FCCCB87}"/>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'Priority Area'!$O$2:$T$2</c:f>
              <c:strCache>
                <c:ptCount val="6"/>
                <c:pt idx="0">
                  <c:v>Is completed according to schedule</c:v>
                </c:pt>
                <c:pt idx="1">
                  <c:v>Is completed (but was delayed)</c:v>
                </c:pt>
                <c:pt idx="2">
                  <c:v>Is completed (ahead of schedule)</c:v>
                </c:pt>
                <c:pt idx="3">
                  <c:v>In progress on track</c:v>
                </c:pt>
                <c:pt idx="4">
                  <c:v>In progress delayed</c:v>
                </c:pt>
                <c:pt idx="5">
                  <c:v>Stopped</c:v>
                </c:pt>
              </c:strCache>
            </c:strRef>
          </c:cat>
          <c:val>
            <c:numRef>
              <c:f>'Priority Area'!$O$3:$T$3</c:f>
              <c:numCache>
                <c:formatCode>General</c:formatCode>
                <c:ptCount val="6"/>
                <c:pt idx="0">
                  <c:v>10</c:v>
                </c:pt>
                <c:pt idx="1">
                  <c:v>1</c:v>
                </c:pt>
                <c:pt idx="2">
                  <c:v>0</c:v>
                </c:pt>
                <c:pt idx="3">
                  <c:v>25</c:v>
                </c:pt>
                <c:pt idx="4">
                  <c:v>9</c:v>
                </c:pt>
                <c:pt idx="5">
                  <c:v>0</c:v>
                </c:pt>
              </c:numCache>
            </c:numRef>
          </c:val>
          <c:extLst>
            <c:ext xmlns:c16="http://schemas.microsoft.com/office/drawing/2014/chart" uri="{C3380CC4-5D6E-409C-BE32-E72D297353CC}">
              <c16:uniqueId val="{0000000C-0FAB-47F5-B644-85DC0FCCCB87}"/>
            </c:ext>
          </c:extLst>
        </c:ser>
        <c:dLbls>
          <c:showLegendKey val="0"/>
          <c:showVal val="0"/>
          <c:showCatName val="0"/>
          <c:showSerName val="0"/>
          <c:showPercent val="0"/>
          <c:showBubbleSize val="0"/>
          <c:showLeaderLines val="0"/>
        </c:dLbls>
        <c:firstSliceAng val="0"/>
        <c:holeSize val="65"/>
      </c:doughnutChart>
      <c:spPr>
        <a:noFill/>
        <a:ln>
          <a:noFill/>
        </a:ln>
        <a:effectLst/>
      </c:spPr>
    </c:plotArea>
    <c:legend>
      <c:legendPos val="r"/>
      <c:layout>
        <c:manualLayout>
          <c:xMode val="edge"/>
          <c:yMode val="edge"/>
          <c:x val="0.60888326459192588"/>
          <c:y val="0"/>
          <c:w val="0.39111673540807401"/>
          <c:h val="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5.2642763199457834E-3"/>
          <c:w val="0.59249677123692879"/>
          <c:h val="0.98014783163045549"/>
        </c:manualLayout>
      </c:layout>
      <c:doughnutChart>
        <c:varyColors val="1"/>
        <c:ser>
          <c:idx val="0"/>
          <c:order val="0"/>
          <c:tx>
            <c:strRef>
              <c:f>'Priority Area'!$N$4</c:f>
              <c:strCache>
                <c:ptCount val="1"/>
                <c:pt idx="0">
                  <c:v>Supporting Aboriginal and Torres Strait Islander women and their children</c:v>
                </c:pt>
              </c:strCache>
            </c:strRef>
          </c:tx>
          <c:dPt>
            <c:idx val="0"/>
            <c:bubble3D val="0"/>
            <c:spPr>
              <a:solidFill>
                <a:schemeClr val="tx2"/>
              </a:solidFill>
              <a:ln>
                <a:noFill/>
              </a:ln>
              <a:effectLst/>
            </c:spPr>
            <c:extLst>
              <c:ext xmlns:c16="http://schemas.microsoft.com/office/drawing/2014/chart" uri="{C3380CC4-5D6E-409C-BE32-E72D297353CC}">
                <c16:uniqueId val="{00000001-C0A2-40C2-873C-EA1C0EA7DCAB}"/>
              </c:ext>
            </c:extLst>
          </c:dPt>
          <c:dPt>
            <c:idx val="1"/>
            <c:bubble3D val="0"/>
            <c:spPr>
              <a:solidFill>
                <a:schemeClr val="accent5"/>
              </a:solidFill>
              <a:ln>
                <a:noFill/>
              </a:ln>
              <a:effectLst/>
            </c:spPr>
            <c:extLst>
              <c:ext xmlns:c16="http://schemas.microsoft.com/office/drawing/2014/chart" uri="{C3380CC4-5D6E-409C-BE32-E72D297353CC}">
                <c16:uniqueId val="{00000003-C0A2-40C2-873C-EA1C0EA7DCAB}"/>
              </c:ext>
            </c:extLst>
          </c:dPt>
          <c:dPt>
            <c:idx val="2"/>
            <c:bubble3D val="0"/>
            <c:spPr>
              <a:solidFill>
                <a:schemeClr val="accent6"/>
              </a:solidFill>
              <a:ln>
                <a:noFill/>
              </a:ln>
              <a:effectLst/>
            </c:spPr>
            <c:extLst>
              <c:ext xmlns:c16="http://schemas.microsoft.com/office/drawing/2014/chart" uri="{C3380CC4-5D6E-409C-BE32-E72D297353CC}">
                <c16:uniqueId val="{00000005-C0A2-40C2-873C-EA1C0EA7DCAB}"/>
              </c:ext>
            </c:extLst>
          </c:dPt>
          <c:dPt>
            <c:idx val="3"/>
            <c:bubble3D val="0"/>
            <c:spPr>
              <a:solidFill>
                <a:schemeClr val="bg2"/>
              </a:solidFill>
              <a:ln>
                <a:noFill/>
              </a:ln>
              <a:effectLst/>
            </c:spPr>
            <c:extLst>
              <c:ext xmlns:c16="http://schemas.microsoft.com/office/drawing/2014/chart" uri="{C3380CC4-5D6E-409C-BE32-E72D297353CC}">
                <c16:uniqueId val="{00000007-C0A2-40C2-873C-EA1C0EA7DCAB}"/>
              </c:ext>
            </c:extLst>
          </c:dPt>
          <c:dPt>
            <c:idx val="4"/>
            <c:bubble3D val="0"/>
            <c:spPr>
              <a:solidFill>
                <a:schemeClr val="accent1"/>
              </a:solidFill>
              <a:ln>
                <a:noFill/>
              </a:ln>
              <a:effectLst/>
            </c:spPr>
            <c:extLst>
              <c:ext xmlns:c16="http://schemas.microsoft.com/office/drawing/2014/chart" uri="{C3380CC4-5D6E-409C-BE32-E72D297353CC}">
                <c16:uniqueId val="{00000009-C0A2-40C2-873C-EA1C0EA7DCAB}"/>
              </c:ext>
            </c:extLst>
          </c:dPt>
          <c:dPt>
            <c:idx val="5"/>
            <c:bubble3D val="0"/>
            <c:spPr>
              <a:solidFill>
                <a:schemeClr val="tx1">
                  <a:lumMod val="65000"/>
                  <a:lumOff val="35000"/>
                </a:schemeClr>
              </a:solidFill>
              <a:ln>
                <a:noFill/>
              </a:ln>
              <a:effectLst/>
            </c:spPr>
            <c:extLst>
              <c:ext xmlns:c16="http://schemas.microsoft.com/office/drawing/2014/chart" uri="{C3380CC4-5D6E-409C-BE32-E72D297353CC}">
                <c16:uniqueId val="{0000000B-C0A2-40C2-873C-EA1C0EA7DCAB}"/>
              </c:ext>
            </c:extLst>
          </c:dPt>
          <c:dLbls>
            <c:dLbl>
              <c:idx val="1"/>
              <c:delete val="1"/>
              <c:extLst>
                <c:ext xmlns:c15="http://schemas.microsoft.com/office/drawing/2012/chart" uri="{CE6537A1-D6FC-4f65-9D91-7224C49458BB}"/>
                <c:ext xmlns:c16="http://schemas.microsoft.com/office/drawing/2014/chart" uri="{C3380CC4-5D6E-409C-BE32-E72D297353CC}">
                  <c16:uniqueId val="{00000003-C0A2-40C2-873C-EA1C0EA7DCAB}"/>
                </c:ext>
              </c:extLst>
            </c:dLbl>
            <c:dLbl>
              <c:idx val="2"/>
              <c:delete val="1"/>
              <c:extLst>
                <c:ext xmlns:c15="http://schemas.microsoft.com/office/drawing/2012/chart" uri="{CE6537A1-D6FC-4f65-9D91-7224C49458BB}"/>
                <c:ext xmlns:c16="http://schemas.microsoft.com/office/drawing/2014/chart" uri="{C3380CC4-5D6E-409C-BE32-E72D297353CC}">
                  <c16:uniqueId val="{00000005-C0A2-40C2-873C-EA1C0EA7DCAB}"/>
                </c:ext>
              </c:extLst>
            </c:dLbl>
            <c:dLbl>
              <c:idx val="3"/>
              <c:tx>
                <c:rich>
                  <a:bodyPr/>
                  <a:lstStyle/>
                  <a:p>
                    <a:fld id="{DB7AEEAB-26E6-4C40-B64E-3359A98180EF}" type="VALUE">
                      <a:rPr lang="en-US">
                        <a:solidFill>
                          <a:sysClr val="windowText" lastClr="000000"/>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0A2-40C2-873C-EA1C0EA7DCAB}"/>
                </c:ext>
              </c:extLst>
            </c:dLbl>
            <c:dLbl>
              <c:idx val="4"/>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9-C0A2-40C2-873C-EA1C0EA7DCAB}"/>
                </c:ext>
              </c:extLst>
            </c:dLbl>
            <c:dLbl>
              <c:idx val="5"/>
              <c:delete val="1"/>
              <c:extLst>
                <c:ext xmlns:c15="http://schemas.microsoft.com/office/drawing/2012/chart" uri="{CE6537A1-D6FC-4f65-9D91-7224C49458BB}"/>
                <c:ext xmlns:c16="http://schemas.microsoft.com/office/drawing/2014/chart" uri="{C3380CC4-5D6E-409C-BE32-E72D297353CC}">
                  <c16:uniqueId val="{0000000B-C0A2-40C2-873C-EA1C0EA7DCA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'Priority Area'!$O$2:$T$2</c:f>
              <c:strCache>
                <c:ptCount val="6"/>
                <c:pt idx="0">
                  <c:v>Is completed according to schedule</c:v>
                </c:pt>
                <c:pt idx="1">
                  <c:v>Is completed (but was delayed)</c:v>
                </c:pt>
                <c:pt idx="2">
                  <c:v>Is completed (ahead of schedule)</c:v>
                </c:pt>
                <c:pt idx="3">
                  <c:v>In progress on track</c:v>
                </c:pt>
                <c:pt idx="4">
                  <c:v>In progress delayed</c:v>
                </c:pt>
                <c:pt idx="5">
                  <c:v>Stopped</c:v>
                </c:pt>
              </c:strCache>
            </c:strRef>
          </c:cat>
          <c:val>
            <c:numRef>
              <c:f>'Priority Area'!$O$4:$T$4</c:f>
              <c:numCache>
                <c:formatCode>General</c:formatCode>
                <c:ptCount val="6"/>
                <c:pt idx="0">
                  <c:v>4</c:v>
                </c:pt>
                <c:pt idx="1">
                  <c:v>0</c:v>
                </c:pt>
                <c:pt idx="2">
                  <c:v>0</c:v>
                </c:pt>
                <c:pt idx="3">
                  <c:v>15</c:v>
                </c:pt>
                <c:pt idx="4">
                  <c:v>11</c:v>
                </c:pt>
                <c:pt idx="5">
                  <c:v>0</c:v>
                </c:pt>
              </c:numCache>
            </c:numRef>
          </c:val>
          <c:extLst>
            <c:ext xmlns:c16="http://schemas.microsoft.com/office/drawing/2014/chart" uri="{C3380CC4-5D6E-409C-BE32-E72D297353CC}">
              <c16:uniqueId val="{0000000C-C0A2-40C2-873C-EA1C0EA7DCAB}"/>
            </c:ext>
          </c:extLst>
        </c:ser>
        <c:dLbls>
          <c:showLegendKey val="0"/>
          <c:showVal val="0"/>
          <c:showCatName val="0"/>
          <c:showSerName val="0"/>
          <c:showPercent val="0"/>
          <c:showBubbleSize val="0"/>
          <c:showLeaderLines val="1"/>
        </c:dLbls>
        <c:firstSliceAng val="0"/>
        <c:holeSize val="65"/>
      </c:doughnutChart>
      <c:spPr>
        <a:noFill/>
        <a:ln>
          <a:noFill/>
        </a:ln>
        <a:effectLst/>
      </c:spPr>
    </c:plotArea>
    <c:legend>
      <c:legendPos val="r"/>
      <c:layout>
        <c:manualLayout>
          <c:xMode val="edge"/>
          <c:yMode val="edge"/>
          <c:x val="0.59531343304309181"/>
          <c:y val="4.0610623890832021E-3"/>
          <c:w val="0.40027739588107042"/>
          <c:h val="0.995939051899616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8282436917607537E-3"/>
          <c:y val="7.2962873198473667E-3"/>
          <c:w val="0.60033537474482346"/>
          <c:h val="0.974631803809062"/>
        </c:manualLayout>
      </c:layout>
      <c:doughnutChart>
        <c:varyColors val="1"/>
        <c:ser>
          <c:idx val="0"/>
          <c:order val="0"/>
          <c:tx>
            <c:strRef>
              <c:f>'Priority Area'!$N$5</c:f>
              <c:strCache>
                <c:ptCount val="1"/>
                <c:pt idx="0">
                  <c:v>Respecting and responding to diverse lived experience and knowledge of women and their children affected by violence</c:v>
                </c:pt>
              </c:strCache>
            </c:strRef>
          </c:tx>
          <c:dPt>
            <c:idx val="0"/>
            <c:bubble3D val="0"/>
            <c:spPr>
              <a:solidFill>
                <a:schemeClr val="tx2"/>
              </a:solidFill>
              <a:ln>
                <a:noFill/>
              </a:ln>
              <a:effectLst/>
            </c:spPr>
            <c:extLst>
              <c:ext xmlns:c16="http://schemas.microsoft.com/office/drawing/2014/chart" uri="{C3380CC4-5D6E-409C-BE32-E72D297353CC}">
                <c16:uniqueId val="{00000001-ADF4-40A1-9644-785A48735973}"/>
              </c:ext>
            </c:extLst>
          </c:dPt>
          <c:dPt>
            <c:idx val="1"/>
            <c:bubble3D val="0"/>
            <c:spPr>
              <a:solidFill>
                <a:schemeClr val="accent5"/>
              </a:solidFill>
              <a:ln>
                <a:noFill/>
              </a:ln>
              <a:effectLst/>
            </c:spPr>
            <c:extLst>
              <c:ext xmlns:c16="http://schemas.microsoft.com/office/drawing/2014/chart" uri="{C3380CC4-5D6E-409C-BE32-E72D297353CC}">
                <c16:uniqueId val="{00000003-ADF4-40A1-9644-785A48735973}"/>
              </c:ext>
            </c:extLst>
          </c:dPt>
          <c:dPt>
            <c:idx val="2"/>
            <c:bubble3D val="0"/>
            <c:spPr>
              <a:solidFill>
                <a:schemeClr val="accent6"/>
              </a:solidFill>
              <a:ln>
                <a:noFill/>
              </a:ln>
              <a:effectLst/>
            </c:spPr>
            <c:extLst>
              <c:ext xmlns:c16="http://schemas.microsoft.com/office/drawing/2014/chart" uri="{C3380CC4-5D6E-409C-BE32-E72D297353CC}">
                <c16:uniqueId val="{00000005-ADF4-40A1-9644-785A48735973}"/>
              </c:ext>
            </c:extLst>
          </c:dPt>
          <c:dPt>
            <c:idx val="3"/>
            <c:bubble3D val="0"/>
            <c:spPr>
              <a:solidFill>
                <a:schemeClr val="bg2"/>
              </a:solidFill>
              <a:ln>
                <a:noFill/>
              </a:ln>
              <a:effectLst/>
            </c:spPr>
            <c:extLst>
              <c:ext xmlns:c16="http://schemas.microsoft.com/office/drawing/2014/chart" uri="{C3380CC4-5D6E-409C-BE32-E72D297353CC}">
                <c16:uniqueId val="{00000007-ADF4-40A1-9644-785A48735973}"/>
              </c:ext>
            </c:extLst>
          </c:dPt>
          <c:dPt>
            <c:idx val="4"/>
            <c:bubble3D val="0"/>
            <c:spPr>
              <a:solidFill>
                <a:schemeClr val="accent1"/>
              </a:solidFill>
              <a:ln>
                <a:noFill/>
              </a:ln>
              <a:effectLst/>
            </c:spPr>
            <c:extLst>
              <c:ext xmlns:c16="http://schemas.microsoft.com/office/drawing/2014/chart" uri="{C3380CC4-5D6E-409C-BE32-E72D297353CC}">
                <c16:uniqueId val="{00000009-ADF4-40A1-9644-785A48735973}"/>
              </c:ext>
            </c:extLst>
          </c:dPt>
          <c:dPt>
            <c:idx val="5"/>
            <c:bubble3D val="0"/>
            <c:spPr>
              <a:solidFill>
                <a:schemeClr val="tx1">
                  <a:lumMod val="65000"/>
                  <a:lumOff val="35000"/>
                </a:schemeClr>
              </a:solidFill>
              <a:ln>
                <a:noFill/>
              </a:ln>
              <a:effectLst/>
            </c:spPr>
            <c:extLst>
              <c:ext xmlns:c16="http://schemas.microsoft.com/office/drawing/2014/chart" uri="{C3380CC4-5D6E-409C-BE32-E72D297353CC}">
                <c16:uniqueId val="{0000000B-ADF4-40A1-9644-785A48735973}"/>
              </c:ext>
            </c:extLst>
          </c:dPt>
          <c:dLbls>
            <c:dLbl>
              <c:idx val="3"/>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7-ADF4-40A1-9644-785A48735973}"/>
                </c:ext>
              </c:extLst>
            </c:dLbl>
            <c:dLbl>
              <c:idx val="4"/>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9-ADF4-40A1-9644-785A48735973}"/>
                </c:ext>
              </c:extLst>
            </c:dLbl>
            <c:dLbl>
              <c:idx val="5"/>
              <c:delete val="1"/>
              <c:extLst>
                <c:ext xmlns:c15="http://schemas.microsoft.com/office/drawing/2012/chart" uri="{CE6537A1-D6FC-4f65-9D91-7224C49458BB}"/>
                <c:ext xmlns:c16="http://schemas.microsoft.com/office/drawing/2014/chart" uri="{C3380CC4-5D6E-409C-BE32-E72D297353CC}">
                  <c16:uniqueId val="{0000000B-ADF4-40A1-9644-785A48735973}"/>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'Priority Area'!$O$2:$T$2</c:f>
              <c:strCache>
                <c:ptCount val="6"/>
                <c:pt idx="0">
                  <c:v>Is completed according to schedule</c:v>
                </c:pt>
                <c:pt idx="1">
                  <c:v>Is completed (but was delayed)</c:v>
                </c:pt>
                <c:pt idx="2">
                  <c:v>Is completed (ahead of schedule)</c:v>
                </c:pt>
                <c:pt idx="3">
                  <c:v>In progress on track</c:v>
                </c:pt>
                <c:pt idx="4">
                  <c:v>In progress delayed</c:v>
                </c:pt>
                <c:pt idx="5">
                  <c:v>Stopped</c:v>
                </c:pt>
              </c:strCache>
            </c:strRef>
          </c:cat>
          <c:val>
            <c:numRef>
              <c:f>'Priority Area'!$O$5:$T$5</c:f>
              <c:numCache>
                <c:formatCode>General</c:formatCode>
                <c:ptCount val="6"/>
                <c:pt idx="0">
                  <c:v>4</c:v>
                </c:pt>
                <c:pt idx="1">
                  <c:v>1</c:v>
                </c:pt>
                <c:pt idx="2">
                  <c:v>2</c:v>
                </c:pt>
                <c:pt idx="3">
                  <c:v>22</c:v>
                </c:pt>
                <c:pt idx="4">
                  <c:v>5</c:v>
                </c:pt>
                <c:pt idx="5">
                  <c:v>0</c:v>
                </c:pt>
              </c:numCache>
            </c:numRef>
          </c:val>
          <c:extLst>
            <c:ext xmlns:c16="http://schemas.microsoft.com/office/drawing/2014/chart" uri="{C3380CC4-5D6E-409C-BE32-E72D297353CC}">
              <c16:uniqueId val="{0000000C-ADF4-40A1-9644-785A48735973}"/>
            </c:ext>
          </c:extLst>
        </c:ser>
        <c:dLbls>
          <c:showLegendKey val="0"/>
          <c:showVal val="0"/>
          <c:showCatName val="0"/>
          <c:showSerName val="0"/>
          <c:showPercent val="0"/>
          <c:showBubbleSize val="0"/>
          <c:showLeaderLines val="1"/>
        </c:dLbls>
        <c:firstSliceAng val="0"/>
        <c:holeSize val="65"/>
      </c:doughnutChart>
      <c:spPr>
        <a:noFill/>
        <a:ln>
          <a:noFill/>
        </a:ln>
        <a:effectLst/>
      </c:spPr>
    </c:plotArea>
    <c:legend>
      <c:legendPos val="r"/>
      <c:layout>
        <c:manualLayout>
          <c:xMode val="edge"/>
          <c:yMode val="edge"/>
          <c:x val="0.60888326459192588"/>
          <c:y val="7.6091061273031628E-3"/>
          <c:w val="0.38670756433223624"/>
          <c:h val="0.9923908938726968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5473760224416406E-3"/>
          <c:y val="6.5843062720608199E-3"/>
          <c:w val="0.60971545223513723"/>
          <c:h val="0.99341569372793903"/>
        </c:manualLayout>
      </c:layout>
      <c:doughnutChart>
        <c:varyColors val="1"/>
        <c:ser>
          <c:idx val="0"/>
          <c:order val="0"/>
          <c:tx>
            <c:strRef>
              <c:f>'Priority Area'!$N$6</c:f>
              <c:strCache>
                <c:ptCount val="1"/>
                <c:pt idx="0">
                  <c:v>Responding to sexual violence and sexual harrassment</c:v>
                </c:pt>
              </c:strCache>
            </c:strRef>
          </c:tx>
          <c:dPt>
            <c:idx val="0"/>
            <c:bubble3D val="0"/>
            <c:spPr>
              <a:solidFill>
                <a:schemeClr val="tx2"/>
              </a:solidFill>
              <a:ln>
                <a:noFill/>
              </a:ln>
              <a:effectLst/>
            </c:spPr>
            <c:extLst>
              <c:ext xmlns:c16="http://schemas.microsoft.com/office/drawing/2014/chart" uri="{C3380CC4-5D6E-409C-BE32-E72D297353CC}">
                <c16:uniqueId val="{00000001-44FB-43FB-A928-8A21B25C244D}"/>
              </c:ext>
            </c:extLst>
          </c:dPt>
          <c:dPt>
            <c:idx val="1"/>
            <c:bubble3D val="0"/>
            <c:spPr>
              <a:solidFill>
                <a:schemeClr val="accent5"/>
              </a:solidFill>
              <a:ln>
                <a:noFill/>
              </a:ln>
              <a:effectLst/>
            </c:spPr>
            <c:extLst>
              <c:ext xmlns:c16="http://schemas.microsoft.com/office/drawing/2014/chart" uri="{C3380CC4-5D6E-409C-BE32-E72D297353CC}">
                <c16:uniqueId val="{00000003-44FB-43FB-A928-8A21B25C244D}"/>
              </c:ext>
            </c:extLst>
          </c:dPt>
          <c:dPt>
            <c:idx val="2"/>
            <c:bubble3D val="0"/>
            <c:spPr>
              <a:solidFill>
                <a:schemeClr val="accent6"/>
              </a:solidFill>
              <a:ln>
                <a:noFill/>
              </a:ln>
              <a:effectLst/>
            </c:spPr>
            <c:extLst>
              <c:ext xmlns:c16="http://schemas.microsoft.com/office/drawing/2014/chart" uri="{C3380CC4-5D6E-409C-BE32-E72D297353CC}">
                <c16:uniqueId val="{00000005-44FB-43FB-A928-8A21B25C244D}"/>
              </c:ext>
            </c:extLst>
          </c:dPt>
          <c:dPt>
            <c:idx val="3"/>
            <c:bubble3D val="0"/>
            <c:spPr>
              <a:solidFill>
                <a:schemeClr val="bg2"/>
              </a:solidFill>
              <a:ln>
                <a:noFill/>
              </a:ln>
              <a:effectLst/>
            </c:spPr>
            <c:extLst>
              <c:ext xmlns:c16="http://schemas.microsoft.com/office/drawing/2014/chart" uri="{C3380CC4-5D6E-409C-BE32-E72D297353CC}">
                <c16:uniqueId val="{00000007-44FB-43FB-A928-8A21B25C244D}"/>
              </c:ext>
            </c:extLst>
          </c:dPt>
          <c:dPt>
            <c:idx val="4"/>
            <c:bubble3D val="0"/>
            <c:spPr>
              <a:solidFill>
                <a:schemeClr val="accent1"/>
              </a:solidFill>
              <a:ln>
                <a:noFill/>
              </a:ln>
              <a:effectLst/>
            </c:spPr>
            <c:extLst>
              <c:ext xmlns:c16="http://schemas.microsoft.com/office/drawing/2014/chart" uri="{C3380CC4-5D6E-409C-BE32-E72D297353CC}">
                <c16:uniqueId val="{00000009-44FB-43FB-A928-8A21B25C244D}"/>
              </c:ext>
            </c:extLst>
          </c:dPt>
          <c:dPt>
            <c:idx val="5"/>
            <c:bubble3D val="0"/>
            <c:spPr>
              <a:solidFill>
                <a:schemeClr val="tx1">
                  <a:lumMod val="65000"/>
                  <a:lumOff val="35000"/>
                </a:schemeClr>
              </a:solidFill>
              <a:ln>
                <a:noFill/>
              </a:ln>
              <a:effectLst/>
            </c:spPr>
            <c:extLst>
              <c:ext xmlns:c16="http://schemas.microsoft.com/office/drawing/2014/chart" uri="{C3380CC4-5D6E-409C-BE32-E72D297353CC}">
                <c16:uniqueId val="{0000000B-44FB-43FB-A928-8A21B25C244D}"/>
              </c:ext>
            </c:extLst>
          </c:dPt>
          <c:dLbls>
            <c:dLbl>
              <c:idx val="2"/>
              <c:delete val="1"/>
              <c:extLst>
                <c:ext xmlns:c15="http://schemas.microsoft.com/office/drawing/2012/chart" uri="{CE6537A1-D6FC-4f65-9D91-7224C49458BB}"/>
                <c:ext xmlns:c16="http://schemas.microsoft.com/office/drawing/2014/chart" uri="{C3380CC4-5D6E-409C-BE32-E72D297353CC}">
                  <c16:uniqueId val="{00000005-44FB-43FB-A928-8A21B25C244D}"/>
                </c:ext>
              </c:extLst>
            </c:dLbl>
            <c:dLbl>
              <c:idx val="3"/>
              <c:tx>
                <c:rich>
                  <a:bodyPr/>
                  <a:lstStyle/>
                  <a:p>
                    <a:fld id="{82FA08B3-A274-4FF3-80D6-C00A4486C153}" type="VALUE">
                      <a:rPr lang="en-US">
                        <a:solidFill>
                          <a:sysClr val="windowText" lastClr="000000"/>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4FB-43FB-A928-8A21B25C244D}"/>
                </c:ext>
              </c:extLst>
            </c:dLbl>
            <c:dLbl>
              <c:idx val="4"/>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9-44FB-43FB-A928-8A21B25C244D}"/>
                </c:ext>
              </c:extLst>
            </c:dLbl>
            <c:dLbl>
              <c:idx val="5"/>
              <c:delete val="1"/>
              <c:extLst>
                <c:ext xmlns:c15="http://schemas.microsoft.com/office/drawing/2012/chart" uri="{CE6537A1-D6FC-4f65-9D91-7224C49458BB}"/>
                <c:ext xmlns:c16="http://schemas.microsoft.com/office/drawing/2014/chart" uri="{C3380CC4-5D6E-409C-BE32-E72D297353CC}">
                  <c16:uniqueId val="{0000000B-44FB-43FB-A928-8A21B25C244D}"/>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'Priority Area'!$O$2:$T$2</c:f>
              <c:strCache>
                <c:ptCount val="6"/>
                <c:pt idx="0">
                  <c:v>Is completed according to schedule</c:v>
                </c:pt>
                <c:pt idx="1">
                  <c:v>Is completed (but was delayed)</c:v>
                </c:pt>
                <c:pt idx="2">
                  <c:v>Is completed (ahead of schedule)</c:v>
                </c:pt>
                <c:pt idx="3">
                  <c:v>In progress on track</c:v>
                </c:pt>
                <c:pt idx="4">
                  <c:v>In progress delayed</c:v>
                </c:pt>
                <c:pt idx="5">
                  <c:v>Stopped</c:v>
                </c:pt>
              </c:strCache>
            </c:strRef>
          </c:cat>
          <c:val>
            <c:numRef>
              <c:f>'Priority Area'!$O$6:$T$6</c:f>
              <c:numCache>
                <c:formatCode>General</c:formatCode>
                <c:ptCount val="6"/>
                <c:pt idx="0">
                  <c:v>5</c:v>
                </c:pt>
                <c:pt idx="1">
                  <c:v>1</c:v>
                </c:pt>
                <c:pt idx="2">
                  <c:v>0</c:v>
                </c:pt>
                <c:pt idx="3">
                  <c:v>17</c:v>
                </c:pt>
                <c:pt idx="4">
                  <c:v>6</c:v>
                </c:pt>
                <c:pt idx="5">
                  <c:v>0</c:v>
                </c:pt>
              </c:numCache>
            </c:numRef>
          </c:val>
          <c:extLst>
            <c:ext xmlns:c16="http://schemas.microsoft.com/office/drawing/2014/chart" uri="{C3380CC4-5D6E-409C-BE32-E72D297353CC}">
              <c16:uniqueId val="{0000000C-44FB-43FB-A928-8A21B25C244D}"/>
            </c:ext>
          </c:extLst>
        </c:ser>
        <c:dLbls>
          <c:showLegendKey val="0"/>
          <c:showVal val="0"/>
          <c:showCatName val="0"/>
          <c:showSerName val="0"/>
          <c:showPercent val="0"/>
          <c:showBubbleSize val="0"/>
          <c:showLeaderLines val="1"/>
        </c:dLbls>
        <c:firstSliceAng val="0"/>
        <c:holeSize val="65"/>
      </c:doughnutChart>
      <c:spPr>
        <a:noFill/>
        <a:ln>
          <a:noFill/>
        </a:ln>
        <a:effectLst/>
      </c:spPr>
    </c:plotArea>
    <c:legend>
      <c:legendPos val="r"/>
      <c:layout>
        <c:manualLayout>
          <c:xMode val="edge"/>
          <c:yMode val="edge"/>
          <c:x val="0.6132924356677637"/>
          <c:y val="0"/>
          <c:w val="0.38670756433223624"/>
          <c:h val="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0.60648148148148151"/>
          <c:h val="0.98566821927624515"/>
        </c:manualLayout>
      </c:layout>
      <c:doughnutChart>
        <c:varyColors val="1"/>
        <c:ser>
          <c:idx val="0"/>
          <c:order val="0"/>
          <c:tx>
            <c:strRef>
              <c:f>'Priority Area'!$N$7</c:f>
              <c:strCache>
                <c:ptCount val="1"/>
                <c:pt idx="0">
                  <c:v>Improving support and service system responses</c:v>
                </c:pt>
              </c:strCache>
            </c:strRef>
          </c:tx>
          <c:dPt>
            <c:idx val="0"/>
            <c:bubble3D val="0"/>
            <c:spPr>
              <a:solidFill>
                <a:schemeClr val="tx2"/>
              </a:solidFill>
              <a:ln>
                <a:noFill/>
              </a:ln>
              <a:effectLst/>
            </c:spPr>
            <c:extLst>
              <c:ext xmlns:c16="http://schemas.microsoft.com/office/drawing/2014/chart" uri="{C3380CC4-5D6E-409C-BE32-E72D297353CC}">
                <c16:uniqueId val="{00000001-6ABE-4447-B81B-051252DFD968}"/>
              </c:ext>
            </c:extLst>
          </c:dPt>
          <c:dPt>
            <c:idx val="1"/>
            <c:bubble3D val="0"/>
            <c:spPr>
              <a:solidFill>
                <a:schemeClr val="accent5"/>
              </a:solidFill>
              <a:ln>
                <a:noFill/>
              </a:ln>
              <a:effectLst/>
            </c:spPr>
            <c:extLst>
              <c:ext xmlns:c16="http://schemas.microsoft.com/office/drawing/2014/chart" uri="{C3380CC4-5D6E-409C-BE32-E72D297353CC}">
                <c16:uniqueId val="{00000003-6ABE-4447-B81B-051252DFD968}"/>
              </c:ext>
            </c:extLst>
          </c:dPt>
          <c:dPt>
            <c:idx val="2"/>
            <c:bubble3D val="0"/>
            <c:spPr>
              <a:solidFill>
                <a:schemeClr val="accent6"/>
              </a:solidFill>
              <a:ln>
                <a:noFill/>
              </a:ln>
              <a:effectLst/>
            </c:spPr>
            <c:extLst>
              <c:ext xmlns:c16="http://schemas.microsoft.com/office/drawing/2014/chart" uri="{C3380CC4-5D6E-409C-BE32-E72D297353CC}">
                <c16:uniqueId val="{00000005-6ABE-4447-B81B-051252DFD968}"/>
              </c:ext>
            </c:extLst>
          </c:dPt>
          <c:dPt>
            <c:idx val="3"/>
            <c:bubble3D val="0"/>
            <c:spPr>
              <a:solidFill>
                <a:schemeClr val="bg2"/>
              </a:solidFill>
              <a:ln>
                <a:noFill/>
              </a:ln>
              <a:effectLst/>
            </c:spPr>
            <c:extLst>
              <c:ext xmlns:c16="http://schemas.microsoft.com/office/drawing/2014/chart" uri="{C3380CC4-5D6E-409C-BE32-E72D297353CC}">
                <c16:uniqueId val="{00000007-6ABE-4447-B81B-051252DFD968}"/>
              </c:ext>
            </c:extLst>
          </c:dPt>
          <c:dPt>
            <c:idx val="4"/>
            <c:bubble3D val="0"/>
            <c:spPr>
              <a:solidFill>
                <a:schemeClr val="accent1"/>
              </a:solidFill>
              <a:ln>
                <a:noFill/>
              </a:ln>
              <a:effectLst/>
            </c:spPr>
            <c:extLst>
              <c:ext xmlns:c16="http://schemas.microsoft.com/office/drawing/2014/chart" uri="{C3380CC4-5D6E-409C-BE32-E72D297353CC}">
                <c16:uniqueId val="{00000009-6ABE-4447-B81B-051252DFD968}"/>
              </c:ext>
            </c:extLst>
          </c:dPt>
          <c:dPt>
            <c:idx val="5"/>
            <c:bubble3D val="0"/>
            <c:spPr>
              <a:solidFill>
                <a:schemeClr val="tx1">
                  <a:lumMod val="65000"/>
                  <a:lumOff val="35000"/>
                </a:schemeClr>
              </a:solidFill>
              <a:ln>
                <a:noFill/>
              </a:ln>
              <a:effectLst/>
            </c:spPr>
            <c:extLst>
              <c:ext xmlns:c16="http://schemas.microsoft.com/office/drawing/2014/chart" uri="{C3380CC4-5D6E-409C-BE32-E72D297353CC}">
                <c16:uniqueId val="{0000000B-6ABE-4447-B81B-051252DFD968}"/>
              </c:ext>
            </c:extLst>
          </c:dPt>
          <c:dLbls>
            <c:dLbl>
              <c:idx val="2"/>
              <c:delete val="1"/>
              <c:extLst>
                <c:ext xmlns:c15="http://schemas.microsoft.com/office/drawing/2012/chart" uri="{CE6537A1-D6FC-4f65-9D91-7224C49458BB}"/>
                <c:ext xmlns:c16="http://schemas.microsoft.com/office/drawing/2014/chart" uri="{C3380CC4-5D6E-409C-BE32-E72D297353CC}">
                  <c16:uniqueId val="{00000005-6ABE-4447-B81B-051252DFD968}"/>
                </c:ext>
              </c:extLst>
            </c:dLbl>
            <c:dLbl>
              <c:idx val="3"/>
              <c:tx>
                <c:rich>
                  <a:bodyPr/>
                  <a:lstStyle/>
                  <a:p>
                    <a:r>
                      <a:rPr lang="en-US">
                        <a:solidFill>
                          <a:sysClr val="windowText" lastClr="000000"/>
                        </a:solidFill>
                      </a:rPr>
                      <a:t>57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6ABE-4447-B81B-051252DFD968}"/>
                </c:ext>
              </c:extLst>
            </c:dLbl>
            <c:dLbl>
              <c:idx val="4"/>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9-6ABE-4447-B81B-051252DFD968}"/>
                </c:ext>
              </c:extLst>
            </c:dLbl>
            <c:dLbl>
              <c:idx val="5"/>
              <c:delete val="1"/>
              <c:extLst>
                <c:ext xmlns:c15="http://schemas.microsoft.com/office/drawing/2012/chart" uri="{CE6537A1-D6FC-4f65-9D91-7224C49458BB}"/>
                <c:ext xmlns:c16="http://schemas.microsoft.com/office/drawing/2014/chart" uri="{C3380CC4-5D6E-409C-BE32-E72D297353CC}">
                  <c16:uniqueId val="{0000000B-6ABE-4447-B81B-051252DFD968}"/>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'Priority Area'!$O$2:$T$2</c:f>
              <c:strCache>
                <c:ptCount val="6"/>
                <c:pt idx="0">
                  <c:v>Is completed according to schedule</c:v>
                </c:pt>
                <c:pt idx="1">
                  <c:v>Is completed (but was delayed)</c:v>
                </c:pt>
                <c:pt idx="2">
                  <c:v>Is completed (ahead of schedule)</c:v>
                </c:pt>
                <c:pt idx="3">
                  <c:v>In progress on track</c:v>
                </c:pt>
                <c:pt idx="4">
                  <c:v>In progress delayed</c:v>
                </c:pt>
                <c:pt idx="5">
                  <c:v>Stopped</c:v>
                </c:pt>
              </c:strCache>
            </c:strRef>
          </c:cat>
          <c:val>
            <c:numRef>
              <c:f>'Priority Area'!$O$7:$T$7</c:f>
              <c:numCache>
                <c:formatCode>General</c:formatCode>
                <c:ptCount val="6"/>
                <c:pt idx="0">
                  <c:v>17</c:v>
                </c:pt>
                <c:pt idx="1">
                  <c:v>3</c:v>
                </c:pt>
                <c:pt idx="2">
                  <c:v>0</c:v>
                </c:pt>
                <c:pt idx="3">
                  <c:v>57</c:v>
                </c:pt>
                <c:pt idx="4">
                  <c:v>10</c:v>
                </c:pt>
                <c:pt idx="5">
                  <c:v>0</c:v>
                </c:pt>
              </c:numCache>
            </c:numRef>
          </c:val>
          <c:extLst>
            <c:ext xmlns:c16="http://schemas.microsoft.com/office/drawing/2014/chart" uri="{C3380CC4-5D6E-409C-BE32-E72D297353CC}">
              <c16:uniqueId val="{0000000C-6ABE-4447-B81B-051252DFD968}"/>
            </c:ext>
          </c:extLst>
        </c:ser>
        <c:dLbls>
          <c:showLegendKey val="0"/>
          <c:showVal val="0"/>
          <c:showCatName val="0"/>
          <c:showSerName val="0"/>
          <c:showPercent val="0"/>
          <c:showBubbleSize val="0"/>
          <c:showLeaderLines val="1"/>
        </c:dLbls>
        <c:firstSliceAng val="0"/>
        <c:holeSize val="65"/>
      </c:doughnutChart>
      <c:spPr>
        <a:noFill/>
        <a:ln>
          <a:noFill/>
        </a:ln>
        <a:effectLst/>
      </c:spPr>
    </c:plotArea>
    <c:legend>
      <c:legendPos val="r"/>
      <c:layout>
        <c:manualLayout>
          <c:xMode val="edge"/>
          <c:yMode val="edge"/>
          <c:x val="0.60413177519476724"/>
          <c:y val="0"/>
          <c:w val="0.3958682248052327"/>
          <c:h val="0.9983326609433584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571928729413131E-2"/>
          <c:y val="6.3218390804597707E-2"/>
          <c:w val="0.89359939014575551"/>
          <c:h val="0.6570590098651462"/>
        </c:manualLayout>
      </c:layout>
      <c:barChart>
        <c:barDir val="col"/>
        <c:grouping val="clustered"/>
        <c:varyColors val="0"/>
        <c:ser>
          <c:idx val="0"/>
          <c:order val="0"/>
          <c:tx>
            <c:strRef>
              <c:f>'Prevalence of violence'!$A$3</c:f>
              <c:strCache>
                <c:ptCount val="1"/>
                <c:pt idx="0">
                  <c:v>Experienced sexual violence</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'Prevalence of violence'!$C$2:$E$2</c:f>
              <c:numCache>
                <c:formatCode>General</c:formatCode>
                <c:ptCount val="3"/>
                <c:pt idx="0">
                  <c:v>2005</c:v>
                </c:pt>
                <c:pt idx="1">
                  <c:v>2012</c:v>
                </c:pt>
                <c:pt idx="2">
                  <c:v>2016</c:v>
                </c:pt>
              </c:numCache>
            </c:numRef>
          </c:cat>
          <c:val>
            <c:numRef>
              <c:f>'Prevalence of violence'!$C$3:$E$3</c:f>
              <c:numCache>
                <c:formatCode>General</c:formatCode>
                <c:ptCount val="3"/>
                <c:pt idx="0">
                  <c:v>1.6</c:v>
                </c:pt>
                <c:pt idx="1">
                  <c:v>1.2</c:v>
                </c:pt>
                <c:pt idx="2">
                  <c:v>1.8</c:v>
                </c:pt>
              </c:numCache>
            </c:numRef>
          </c:val>
          <c:extLst>
            <c:ext xmlns:c16="http://schemas.microsoft.com/office/drawing/2014/chart" uri="{C3380CC4-5D6E-409C-BE32-E72D297353CC}">
              <c16:uniqueId val="{00000000-1E28-4182-9E01-8AE47F16E248}"/>
            </c:ext>
          </c:extLst>
        </c:ser>
        <c:ser>
          <c:idx val="1"/>
          <c:order val="1"/>
          <c:tx>
            <c:strRef>
              <c:f>'Prevalence of violence'!$A$4</c:f>
              <c:strCache>
                <c:ptCount val="1"/>
                <c:pt idx="0">
                  <c:v>Experienced violence by a cohabitating partner</c:v>
                </c:pt>
              </c:strCache>
            </c:strRef>
          </c:tx>
          <c:spPr>
            <a:solidFill>
              <a:schemeClr val="bg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'Prevalence of violence'!$C$2:$E$2</c:f>
              <c:numCache>
                <c:formatCode>General</c:formatCode>
                <c:ptCount val="3"/>
                <c:pt idx="0">
                  <c:v>2005</c:v>
                </c:pt>
                <c:pt idx="1">
                  <c:v>2012</c:v>
                </c:pt>
                <c:pt idx="2">
                  <c:v>2016</c:v>
                </c:pt>
              </c:numCache>
            </c:numRef>
          </c:cat>
          <c:val>
            <c:numRef>
              <c:f>'Prevalence of violence'!$C$4:$E$4</c:f>
              <c:numCache>
                <c:formatCode>General</c:formatCode>
                <c:ptCount val="3"/>
                <c:pt idx="0">
                  <c:v>1.5</c:v>
                </c:pt>
                <c:pt idx="1">
                  <c:v>1.5</c:v>
                </c:pt>
                <c:pt idx="2">
                  <c:v>1.7</c:v>
                </c:pt>
              </c:numCache>
            </c:numRef>
          </c:val>
          <c:extLst>
            <c:ext xmlns:c16="http://schemas.microsoft.com/office/drawing/2014/chart" uri="{C3380CC4-5D6E-409C-BE32-E72D297353CC}">
              <c16:uniqueId val="{00000001-1E28-4182-9E01-8AE47F16E248}"/>
            </c:ext>
          </c:extLst>
        </c:ser>
        <c:ser>
          <c:idx val="2"/>
          <c:order val="2"/>
          <c:tx>
            <c:strRef>
              <c:f>'Prevalence of violence'!$A$5</c:f>
              <c:strCache>
                <c:ptCount val="1"/>
                <c:pt idx="0">
                  <c:v>Experienced emotional abuse by a partner (current)</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'Prevalence of violence'!$C$2:$E$2</c:f>
              <c:numCache>
                <c:formatCode>General</c:formatCode>
                <c:ptCount val="3"/>
                <c:pt idx="0">
                  <c:v>2005</c:v>
                </c:pt>
                <c:pt idx="1">
                  <c:v>2012</c:v>
                </c:pt>
                <c:pt idx="2">
                  <c:v>2016</c:v>
                </c:pt>
              </c:numCache>
            </c:numRef>
          </c:cat>
          <c:val>
            <c:numRef>
              <c:f>'Prevalence of violence'!$C$5:$E$5</c:f>
              <c:numCache>
                <c:formatCode>General</c:formatCode>
                <c:ptCount val="3"/>
                <c:pt idx="0">
                  <c:v>1.9</c:v>
                </c:pt>
                <c:pt idx="1">
                  <c:v>2.5</c:v>
                </c:pt>
                <c:pt idx="2">
                  <c:v>3.2</c:v>
                </c:pt>
              </c:numCache>
            </c:numRef>
          </c:val>
          <c:extLst>
            <c:ext xmlns:c16="http://schemas.microsoft.com/office/drawing/2014/chart" uri="{C3380CC4-5D6E-409C-BE32-E72D297353CC}">
              <c16:uniqueId val="{00000002-1E28-4182-9E01-8AE47F16E248}"/>
            </c:ext>
          </c:extLst>
        </c:ser>
        <c:dLbls>
          <c:showLegendKey val="0"/>
          <c:showVal val="0"/>
          <c:showCatName val="0"/>
          <c:showSerName val="0"/>
          <c:showPercent val="0"/>
          <c:showBubbleSize val="0"/>
        </c:dLbls>
        <c:gapWidth val="219"/>
        <c:overlap val="-27"/>
        <c:axId val="1652200143"/>
        <c:axId val="1645099999"/>
      </c:barChart>
      <c:catAx>
        <c:axId val="1652200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crossAx val="1645099999"/>
        <c:crosses val="autoZero"/>
        <c:auto val="1"/>
        <c:lblAlgn val="ctr"/>
        <c:lblOffset val="100"/>
        <c:noMultiLvlLbl val="0"/>
      </c:catAx>
      <c:valAx>
        <c:axId val="1645099999"/>
        <c:scaling>
          <c:orientation val="minMax"/>
          <c:max val="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Arial" panose="020B0604020202020204" pitchFamily="34" charset="0"/>
                  </a:defRPr>
                </a:pPr>
                <a:r>
                  <a:rPr lang="en-US"/>
                  <a:t>Percentagege (</a:t>
                </a:r>
                <a:r>
                  <a:rPr lang="en-US" sz="1000" b="0" i="0" u="none" strike="noStrike" kern="1200" baseline="0">
                    <a:solidFill>
                      <a:sysClr val="windowText" lastClr="000000">
                        <a:lumMod val="65000"/>
                        <a:lumOff val="35000"/>
                      </a:sysClr>
                    </a:solidFill>
                    <a:latin typeface="+mn-lt"/>
                    <a:ea typeface="+mn-ea"/>
                    <a:cs typeface="Arial" panose="020B0604020202020204" pitchFamily="34" charset="0"/>
                  </a:rPr>
                  <a:t> per cent</a:t>
                </a:r>
                <a:r>
                  <a:rPr lang="en-US"/>
                  <a:t>)</a:t>
                </a:r>
              </a:p>
            </c:rich>
          </c:tx>
          <c:layout>
            <c:manualLayout>
              <c:xMode val="edge"/>
              <c:yMode val="edge"/>
              <c:x val="2.0753346477119434E-3"/>
              <c:y val="3.2937822427369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crossAx val="1652200143"/>
        <c:crosses val="autoZero"/>
        <c:crossBetween val="between"/>
        <c:majorUnit val="1"/>
      </c:valAx>
      <c:spPr>
        <a:noFill/>
        <a:ln>
          <a:noFill/>
        </a:ln>
        <a:effectLst/>
      </c:spPr>
    </c:plotArea>
    <c:legend>
      <c:legendPos val="b"/>
      <c:layout>
        <c:manualLayout>
          <c:xMode val="edge"/>
          <c:yMode val="edge"/>
          <c:x val="1.2452007886271661E-2"/>
          <c:y val="0.83354330708661428"/>
          <c:w val="0.96886998028432103"/>
          <c:h val="0.1664566929133858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mn-lt"/>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995885649428961E-2"/>
          <c:y val="5.7894736842105263E-2"/>
          <c:w val="0.90100409658312564"/>
          <c:h val="0.70816576875259019"/>
        </c:manualLayout>
      </c:layout>
      <c:lineChart>
        <c:grouping val="standard"/>
        <c:varyColors val="0"/>
        <c:ser>
          <c:idx val="0"/>
          <c:order val="0"/>
          <c:tx>
            <c:strRef>
              <c:f>'Feel safe'!$A$5</c:f>
              <c:strCache>
                <c:ptCount val="1"/>
                <c:pt idx="0">
                  <c:v>Walking alone in local area after dark</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'Feel safe'!$B$2:$E$2</c:f>
              <c:numCache>
                <c:formatCode>General</c:formatCode>
                <c:ptCount val="4"/>
                <c:pt idx="0">
                  <c:v>1996</c:v>
                </c:pt>
                <c:pt idx="1">
                  <c:v>2005</c:v>
                </c:pt>
                <c:pt idx="2">
                  <c:v>2012</c:v>
                </c:pt>
                <c:pt idx="3">
                  <c:v>2016</c:v>
                </c:pt>
              </c:numCache>
            </c:numRef>
          </c:cat>
          <c:val>
            <c:numRef>
              <c:f>'Feel safe'!$B$5:$E$5</c:f>
              <c:numCache>
                <c:formatCode>General</c:formatCode>
                <c:ptCount val="4"/>
                <c:pt idx="0">
                  <c:v>22.3</c:v>
                </c:pt>
                <c:pt idx="1">
                  <c:v>29.3</c:v>
                </c:pt>
                <c:pt idx="2">
                  <c:v>30.2</c:v>
                </c:pt>
                <c:pt idx="3">
                  <c:v>31.1</c:v>
                </c:pt>
              </c:numCache>
            </c:numRef>
          </c:val>
          <c:smooth val="0"/>
          <c:extLst>
            <c:ext xmlns:c16="http://schemas.microsoft.com/office/drawing/2014/chart" uri="{C3380CC4-5D6E-409C-BE32-E72D297353CC}">
              <c16:uniqueId val="{00000000-EB80-47E6-AE36-75F84C165043}"/>
            </c:ext>
          </c:extLst>
        </c:ser>
        <c:ser>
          <c:idx val="1"/>
          <c:order val="1"/>
          <c:tx>
            <c:strRef>
              <c:f>'Feel safe'!$A$6</c:f>
              <c:strCache>
                <c:ptCount val="1"/>
                <c:pt idx="0">
                  <c:v>Home alone after dark</c:v>
                </c:pt>
              </c:strCache>
            </c:strRef>
          </c:tx>
          <c:spPr>
            <a:ln w="28575" cap="rnd">
              <a:solidFill>
                <a:schemeClr val="tx2"/>
              </a:solidFill>
              <a:round/>
            </a:ln>
            <a:effectLst/>
          </c:spPr>
          <c:marker>
            <c:symbol val="circle"/>
            <c:size val="5"/>
            <c:spPr>
              <a:solidFill>
                <a:schemeClr val="tx2"/>
              </a:solidFill>
              <a:ln w="9525">
                <a:solidFill>
                  <a:schemeClr val="tx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'Feel safe'!$B$2:$E$2</c:f>
              <c:numCache>
                <c:formatCode>General</c:formatCode>
                <c:ptCount val="4"/>
                <c:pt idx="0">
                  <c:v>1996</c:v>
                </c:pt>
                <c:pt idx="1">
                  <c:v>2005</c:v>
                </c:pt>
                <c:pt idx="2">
                  <c:v>2012</c:v>
                </c:pt>
                <c:pt idx="3">
                  <c:v>2016</c:v>
                </c:pt>
              </c:numCache>
            </c:numRef>
          </c:cat>
          <c:val>
            <c:numRef>
              <c:f>'Feel safe'!$B$6:$E$6</c:f>
              <c:numCache>
                <c:formatCode>General</c:formatCode>
                <c:ptCount val="4"/>
                <c:pt idx="0">
                  <c:v>74.5</c:v>
                </c:pt>
                <c:pt idx="1">
                  <c:v>82.6</c:v>
                </c:pt>
                <c:pt idx="2">
                  <c:v>83.3</c:v>
                </c:pt>
                <c:pt idx="3">
                  <c:v>85.7</c:v>
                </c:pt>
              </c:numCache>
            </c:numRef>
          </c:val>
          <c:smooth val="0"/>
          <c:extLst>
            <c:ext xmlns:c16="http://schemas.microsoft.com/office/drawing/2014/chart" uri="{C3380CC4-5D6E-409C-BE32-E72D297353CC}">
              <c16:uniqueId val="{00000001-EB80-47E6-AE36-75F84C165043}"/>
            </c:ext>
          </c:extLst>
        </c:ser>
        <c:ser>
          <c:idx val="2"/>
          <c:order val="2"/>
          <c:tx>
            <c:strRef>
              <c:f>'Feel safe'!$A$21</c:f>
              <c:strCache>
                <c:ptCount val="1"/>
                <c:pt idx="0">
                  <c:v>Using public transport alone at night</c:v>
                </c:pt>
              </c:strCache>
            </c:strRef>
          </c:tx>
          <c:spPr>
            <a:ln w="28575" cap="rnd">
              <a:solidFill>
                <a:schemeClr val="bg2"/>
              </a:solidFill>
              <a:round/>
            </a:ln>
            <a:effectLst/>
          </c:spPr>
          <c:marker>
            <c:symbol val="circle"/>
            <c:size val="5"/>
            <c:spPr>
              <a:solidFill>
                <a:schemeClr val="bg2"/>
              </a:solidFill>
              <a:ln w="9525">
                <a:solidFill>
                  <a:schemeClr val="bg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'Feel safe'!$B$2:$E$2</c:f>
              <c:numCache>
                <c:formatCode>General</c:formatCode>
                <c:ptCount val="4"/>
                <c:pt idx="0">
                  <c:v>1996</c:v>
                </c:pt>
                <c:pt idx="1">
                  <c:v>2005</c:v>
                </c:pt>
                <c:pt idx="2">
                  <c:v>2012</c:v>
                </c:pt>
                <c:pt idx="3">
                  <c:v>2016</c:v>
                </c:pt>
              </c:numCache>
            </c:numRef>
          </c:cat>
          <c:val>
            <c:numRef>
              <c:f>'Feel safe'!$B$21:$E$21</c:f>
              <c:numCache>
                <c:formatCode>General</c:formatCode>
                <c:ptCount val="4"/>
                <c:pt idx="0">
                  <c:v>65.2</c:v>
                </c:pt>
                <c:pt idx="1">
                  <c:v>68.099999999999994</c:v>
                </c:pt>
                <c:pt idx="2">
                  <c:v>69.5</c:v>
                </c:pt>
                <c:pt idx="3">
                  <c:v>76.599999999999994</c:v>
                </c:pt>
              </c:numCache>
            </c:numRef>
          </c:val>
          <c:smooth val="0"/>
          <c:extLst>
            <c:ext xmlns:c16="http://schemas.microsoft.com/office/drawing/2014/chart" uri="{C3380CC4-5D6E-409C-BE32-E72D297353CC}">
              <c16:uniqueId val="{00000002-EB80-47E6-AE36-75F84C165043}"/>
            </c:ext>
          </c:extLst>
        </c:ser>
        <c:ser>
          <c:idx val="3"/>
          <c:order val="3"/>
          <c:tx>
            <c:strRef>
              <c:f>'Feel safe'!$A$22</c:f>
              <c:strCache>
                <c:ptCount val="1"/>
                <c:pt idx="0">
                  <c:v>Waiting for public transport alone at night</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'Feel safe'!$B$2:$E$2</c:f>
              <c:numCache>
                <c:formatCode>General</c:formatCode>
                <c:ptCount val="4"/>
                <c:pt idx="0">
                  <c:v>1996</c:v>
                </c:pt>
                <c:pt idx="1">
                  <c:v>2005</c:v>
                </c:pt>
                <c:pt idx="2">
                  <c:v>2012</c:v>
                </c:pt>
                <c:pt idx="3">
                  <c:v>2016</c:v>
                </c:pt>
              </c:numCache>
            </c:numRef>
          </c:cat>
          <c:val>
            <c:numRef>
              <c:f>'Feel safe'!$B$22:$E$22</c:f>
              <c:numCache>
                <c:formatCode>General</c:formatCode>
                <c:ptCount val="4"/>
                <c:pt idx="0">
                  <c:v>48.4</c:v>
                </c:pt>
                <c:pt idx="1">
                  <c:v>54.7</c:v>
                </c:pt>
                <c:pt idx="2">
                  <c:v>54.4</c:v>
                </c:pt>
                <c:pt idx="3">
                  <c:v>68.099999999999994</c:v>
                </c:pt>
              </c:numCache>
            </c:numRef>
          </c:val>
          <c:smooth val="0"/>
          <c:extLst>
            <c:ext xmlns:c16="http://schemas.microsoft.com/office/drawing/2014/chart" uri="{C3380CC4-5D6E-409C-BE32-E72D297353CC}">
              <c16:uniqueId val="{00000003-EB80-47E6-AE36-75F84C165043}"/>
            </c:ext>
          </c:extLst>
        </c:ser>
        <c:dLbls>
          <c:showLegendKey val="0"/>
          <c:showVal val="0"/>
          <c:showCatName val="0"/>
          <c:showSerName val="0"/>
          <c:showPercent val="0"/>
          <c:showBubbleSize val="0"/>
        </c:dLbls>
        <c:marker val="1"/>
        <c:smooth val="0"/>
        <c:axId val="1548059071"/>
        <c:axId val="1767721983"/>
      </c:lineChart>
      <c:catAx>
        <c:axId val="1548059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crossAx val="1767721983"/>
        <c:crosses val="autoZero"/>
        <c:auto val="1"/>
        <c:lblAlgn val="ctr"/>
        <c:lblOffset val="100"/>
        <c:noMultiLvlLbl val="0"/>
      </c:catAx>
      <c:valAx>
        <c:axId val="17677219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Arial" panose="020B0604020202020204" pitchFamily="34" charset="0"/>
                  </a:defRPr>
                </a:pPr>
                <a:r>
                  <a:rPr lang="en-US"/>
                  <a:t>Percentage (</a:t>
                </a:r>
                <a:r>
                  <a:rPr lang="en-US" sz="1000" b="0" i="0" u="none" strike="noStrike" kern="1200" baseline="0">
                    <a:solidFill>
                      <a:sysClr val="windowText" lastClr="000000">
                        <a:lumMod val="65000"/>
                        <a:lumOff val="35000"/>
                      </a:sysClr>
                    </a:solidFill>
                    <a:latin typeface="+mn-lt"/>
                    <a:ea typeface="+mn-ea"/>
                    <a:cs typeface="Arial" panose="020B0604020202020204" pitchFamily="34" charset="0"/>
                  </a:rPr>
                  <a:t> per cent</a:t>
                </a:r>
                <a:r>
                  <a:rPr lang="en-US"/>
                  <a:t>)</a:t>
                </a:r>
              </a:p>
            </c:rich>
          </c:tx>
          <c:layout>
            <c:manualLayout>
              <c:xMode val="edge"/>
              <c:yMode val="edge"/>
              <c:x val="2.7360688824788005E-3"/>
              <c:y val="0.2270020842982862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crossAx val="1548059071"/>
        <c:crosses val="autoZero"/>
        <c:crossBetween val="between"/>
      </c:valAx>
      <c:spPr>
        <a:noFill/>
        <a:ln>
          <a:noFill/>
        </a:ln>
        <a:effectLst/>
      </c:spPr>
    </c:plotArea>
    <c:legend>
      <c:legendPos val="b"/>
      <c:layout>
        <c:manualLayout>
          <c:xMode val="edge"/>
          <c:yMode val="edge"/>
          <c:x val="1.6207219713391383E-3"/>
          <c:y val="0.87537633163501616"/>
          <c:w val="0.99837927802866089"/>
          <c:h val="0.1216072255673923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mn-lt"/>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531879224787713E-2"/>
          <c:y val="5.146198830409357E-2"/>
          <c:w val="0.88564180826224281"/>
          <c:h val="0.8037894736842105"/>
        </c:manualLayout>
      </c:layout>
      <c:lineChart>
        <c:grouping val="standard"/>
        <c:varyColors val="0"/>
        <c:ser>
          <c:idx val="0"/>
          <c:order val="0"/>
          <c:tx>
            <c:strRef>
              <c:f>'Death data'!$A$2</c:f>
              <c:strCache>
                <c:ptCount val="1"/>
                <c:pt idx="0">
                  <c:v>Intimate partner</c:v>
                </c:pt>
              </c:strCache>
            </c:strRef>
          </c:tx>
          <c:spPr>
            <a:ln w="28575" cap="rnd">
              <a:solidFill>
                <a:schemeClr val="tx2"/>
              </a:solidFill>
              <a:round/>
            </a:ln>
            <a:effectLst/>
          </c:spPr>
          <c:marker>
            <c:symbol val="circle"/>
            <c:size val="5"/>
            <c:spPr>
              <a:solidFill>
                <a:schemeClr val="tx2"/>
              </a:solidFill>
              <a:ln w="9525">
                <a:solidFill>
                  <a:schemeClr val="tx2"/>
                </a:solidFill>
              </a:ln>
              <a:effectLst/>
            </c:spPr>
          </c:marker>
          <c:cat>
            <c:strRef>
              <c:f>'Death data'!$C$1:$L$1</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'Death data'!$C$2:$L$2</c:f>
              <c:numCache>
                <c:formatCode>General</c:formatCode>
                <c:ptCount val="10"/>
                <c:pt idx="0">
                  <c:v>61</c:v>
                </c:pt>
                <c:pt idx="1">
                  <c:v>49</c:v>
                </c:pt>
                <c:pt idx="2">
                  <c:v>59</c:v>
                </c:pt>
                <c:pt idx="3">
                  <c:v>64</c:v>
                </c:pt>
                <c:pt idx="4">
                  <c:v>62</c:v>
                </c:pt>
                <c:pt idx="5">
                  <c:v>58</c:v>
                </c:pt>
                <c:pt idx="6">
                  <c:v>49</c:v>
                </c:pt>
                <c:pt idx="7">
                  <c:v>55</c:v>
                </c:pt>
                <c:pt idx="8">
                  <c:v>46</c:v>
                </c:pt>
                <c:pt idx="9">
                  <c:v>48</c:v>
                </c:pt>
              </c:numCache>
            </c:numRef>
          </c:val>
          <c:smooth val="0"/>
          <c:extLst>
            <c:ext xmlns:c16="http://schemas.microsoft.com/office/drawing/2014/chart" uri="{C3380CC4-5D6E-409C-BE32-E72D297353CC}">
              <c16:uniqueId val="{00000000-96A7-45D8-A8E4-FBCD782EFC6D}"/>
            </c:ext>
          </c:extLst>
        </c:ser>
        <c:ser>
          <c:idx val="1"/>
          <c:order val="1"/>
          <c:tx>
            <c:strRef>
              <c:f>'Death data'!$A$3</c:f>
              <c:strCache>
                <c:ptCount val="1"/>
                <c:pt idx="0">
                  <c:v>Filicide</c:v>
                </c:pt>
              </c:strCache>
            </c:strRef>
          </c:tx>
          <c:spPr>
            <a:ln w="28575" cap="rnd">
              <a:solidFill>
                <a:schemeClr val="bg2"/>
              </a:solidFill>
              <a:round/>
            </a:ln>
            <a:effectLst/>
          </c:spPr>
          <c:marker>
            <c:symbol val="circle"/>
            <c:size val="5"/>
            <c:spPr>
              <a:solidFill>
                <a:schemeClr val="bg2"/>
              </a:solidFill>
              <a:ln w="9525">
                <a:solidFill>
                  <a:schemeClr val="bg2"/>
                </a:solidFill>
              </a:ln>
              <a:effectLst/>
            </c:spPr>
          </c:marker>
          <c:cat>
            <c:strRef>
              <c:f>'Death data'!$C$1:$L$1</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'Death data'!$C$3:$L$3</c:f>
              <c:numCache>
                <c:formatCode>General</c:formatCode>
                <c:ptCount val="10"/>
                <c:pt idx="0">
                  <c:v>14</c:v>
                </c:pt>
                <c:pt idx="1">
                  <c:v>19</c:v>
                </c:pt>
                <c:pt idx="2">
                  <c:v>17</c:v>
                </c:pt>
                <c:pt idx="3">
                  <c:v>11</c:v>
                </c:pt>
                <c:pt idx="4">
                  <c:v>18</c:v>
                </c:pt>
                <c:pt idx="5">
                  <c:v>9</c:v>
                </c:pt>
                <c:pt idx="6">
                  <c:v>21</c:v>
                </c:pt>
                <c:pt idx="7">
                  <c:v>18</c:v>
                </c:pt>
                <c:pt idx="8">
                  <c:v>13</c:v>
                </c:pt>
                <c:pt idx="9">
                  <c:v>14</c:v>
                </c:pt>
              </c:numCache>
            </c:numRef>
          </c:val>
          <c:smooth val="0"/>
          <c:extLst>
            <c:ext xmlns:c16="http://schemas.microsoft.com/office/drawing/2014/chart" uri="{C3380CC4-5D6E-409C-BE32-E72D297353CC}">
              <c16:uniqueId val="{00000001-96A7-45D8-A8E4-FBCD782EFC6D}"/>
            </c:ext>
          </c:extLst>
        </c:ser>
        <c:ser>
          <c:idx val="2"/>
          <c:order val="2"/>
          <c:tx>
            <c:strRef>
              <c:f>'Death data'!$A$4</c:f>
              <c:strCache>
                <c:ptCount val="1"/>
                <c:pt idx="0">
                  <c:v>Parricide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'Death data'!$C$1:$L$1</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'Death data'!$C$4:$L$4</c:f>
              <c:numCache>
                <c:formatCode>General</c:formatCode>
                <c:ptCount val="10"/>
                <c:pt idx="0">
                  <c:v>13</c:v>
                </c:pt>
                <c:pt idx="1">
                  <c:v>13</c:v>
                </c:pt>
                <c:pt idx="2">
                  <c:v>10</c:v>
                </c:pt>
                <c:pt idx="3">
                  <c:v>13</c:v>
                </c:pt>
                <c:pt idx="4">
                  <c:v>8</c:v>
                </c:pt>
                <c:pt idx="5">
                  <c:v>15</c:v>
                </c:pt>
                <c:pt idx="6">
                  <c:v>12</c:v>
                </c:pt>
                <c:pt idx="7">
                  <c:v>10</c:v>
                </c:pt>
                <c:pt idx="8">
                  <c:v>7</c:v>
                </c:pt>
                <c:pt idx="9">
                  <c:v>8</c:v>
                </c:pt>
              </c:numCache>
            </c:numRef>
          </c:val>
          <c:smooth val="0"/>
          <c:extLst>
            <c:ext xmlns:c16="http://schemas.microsoft.com/office/drawing/2014/chart" uri="{C3380CC4-5D6E-409C-BE32-E72D297353CC}">
              <c16:uniqueId val="{00000002-96A7-45D8-A8E4-FBCD782EFC6D}"/>
            </c:ext>
          </c:extLst>
        </c:ser>
        <c:ser>
          <c:idx val="3"/>
          <c:order val="3"/>
          <c:tx>
            <c:strRef>
              <c:f>'Death data'!$A$5</c:f>
              <c:strCache>
                <c:ptCount val="1"/>
                <c:pt idx="0">
                  <c:v>Siblicide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strRef>
              <c:f>'Death data'!$C$1:$L$1</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'Death data'!$C$5:$L$5</c:f>
              <c:numCache>
                <c:formatCode>General</c:formatCode>
                <c:ptCount val="10"/>
                <c:pt idx="0">
                  <c:v>3</c:v>
                </c:pt>
                <c:pt idx="1">
                  <c:v>4</c:v>
                </c:pt>
                <c:pt idx="2">
                  <c:v>2</c:v>
                </c:pt>
                <c:pt idx="3">
                  <c:v>3</c:v>
                </c:pt>
                <c:pt idx="4">
                  <c:v>4</c:v>
                </c:pt>
                <c:pt idx="5">
                  <c:v>6</c:v>
                </c:pt>
                <c:pt idx="6">
                  <c:v>7</c:v>
                </c:pt>
                <c:pt idx="7">
                  <c:v>5</c:v>
                </c:pt>
                <c:pt idx="8">
                  <c:v>3</c:v>
                </c:pt>
                <c:pt idx="9">
                  <c:v>5</c:v>
                </c:pt>
              </c:numCache>
            </c:numRef>
          </c:val>
          <c:smooth val="0"/>
          <c:extLst>
            <c:ext xmlns:c16="http://schemas.microsoft.com/office/drawing/2014/chart" uri="{C3380CC4-5D6E-409C-BE32-E72D297353CC}">
              <c16:uniqueId val="{00000003-96A7-45D8-A8E4-FBCD782EFC6D}"/>
            </c:ext>
          </c:extLst>
        </c:ser>
        <c:ser>
          <c:idx val="4"/>
          <c:order val="4"/>
          <c:tx>
            <c:strRef>
              <c:f>'Death data'!$A$6</c:f>
              <c:strCache>
                <c:ptCount val="1"/>
                <c:pt idx="0">
                  <c:v>Other family</c:v>
                </c:pt>
              </c:strCache>
            </c:strRef>
          </c:tx>
          <c:spPr>
            <a:ln w="28575" cap="rnd">
              <a:solidFill>
                <a:schemeClr val="bg1">
                  <a:lumMod val="75000"/>
                </a:schemeClr>
              </a:solidFill>
              <a:round/>
            </a:ln>
            <a:effectLst/>
          </c:spPr>
          <c:marker>
            <c:symbol val="circle"/>
            <c:size val="5"/>
            <c:spPr>
              <a:solidFill>
                <a:schemeClr val="bg1">
                  <a:lumMod val="75000"/>
                </a:schemeClr>
              </a:solidFill>
              <a:ln w="9525">
                <a:solidFill>
                  <a:schemeClr val="bg1">
                    <a:lumMod val="75000"/>
                  </a:schemeClr>
                </a:solidFill>
              </a:ln>
              <a:effectLst/>
            </c:spPr>
          </c:marker>
          <c:cat>
            <c:strRef>
              <c:f>'Death data'!$C$1:$L$1</c:f>
              <c:strCache>
                <c:ptCount val="10"/>
                <c:pt idx="0">
                  <c:v>2009-10</c:v>
                </c:pt>
                <c:pt idx="1">
                  <c:v>2010-11</c:v>
                </c:pt>
                <c:pt idx="2">
                  <c:v>2011-12</c:v>
                </c:pt>
                <c:pt idx="3">
                  <c:v>2012-13</c:v>
                </c:pt>
                <c:pt idx="4">
                  <c:v>2013-14</c:v>
                </c:pt>
                <c:pt idx="5">
                  <c:v>2014-15</c:v>
                </c:pt>
                <c:pt idx="6">
                  <c:v>2015-16</c:v>
                </c:pt>
                <c:pt idx="7">
                  <c:v>2016-17</c:v>
                </c:pt>
                <c:pt idx="8">
                  <c:v>2017-18</c:v>
                </c:pt>
                <c:pt idx="9">
                  <c:v>2018-19</c:v>
                </c:pt>
              </c:strCache>
            </c:strRef>
          </c:cat>
          <c:val>
            <c:numRef>
              <c:f>'Death data'!$C$6:$L$6</c:f>
              <c:numCache>
                <c:formatCode>General</c:formatCode>
                <c:ptCount val="10"/>
                <c:pt idx="0">
                  <c:v>9</c:v>
                </c:pt>
                <c:pt idx="1">
                  <c:v>6</c:v>
                </c:pt>
                <c:pt idx="2">
                  <c:v>10</c:v>
                </c:pt>
                <c:pt idx="3">
                  <c:v>9</c:v>
                </c:pt>
                <c:pt idx="4">
                  <c:v>7</c:v>
                </c:pt>
                <c:pt idx="5">
                  <c:v>7</c:v>
                </c:pt>
                <c:pt idx="6">
                  <c:v>14</c:v>
                </c:pt>
                <c:pt idx="7">
                  <c:v>10</c:v>
                </c:pt>
                <c:pt idx="8">
                  <c:v>6</c:v>
                </c:pt>
                <c:pt idx="9">
                  <c:v>9</c:v>
                </c:pt>
              </c:numCache>
            </c:numRef>
          </c:val>
          <c:smooth val="0"/>
          <c:extLst>
            <c:ext xmlns:c16="http://schemas.microsoft.com/office/drawing/2014/chart" uri="{C3380CC4-5D6E-409C-BE32-E72D297353CC}">
              <c16:uniqueId val="{00000004-96A7-45D8-A8E4-FBCD782EFC6D}"/>
            </c:ext>
          </c:extLst>
        </c:ser>
        <c:dLbls>
          <c:showLegendKey val="0"/>
          <c:showVal val="0"/>
          <c:showCatName val="0"/>
          <c:showSerName val="0"/>
          <c:showPercent val="0"/>
          <c:showBubbleSize val="0"/>
        </c:dLbls>
        <c:marker val="1"/>
        <c:smooth val="0"/>
        <c:axId val="1741234031"/>
        <c:axId val="1767118895"/>
      </c:lineChart>
      <c:catAx>
        <c:axId val="1741234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7118895"/>
        <c:crosses val="autoZero"/>
        <c:auto val="1"/>
        <c:lblAlgn val="ctr"/>
        <c:lblOffset val="100"/>
        <c:noMultiLvlLbl val="0"/>
      </c:catAx>
      <c:valAx>
        <c:axId val="176711889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Number of deaths</a:t>
                </a:r>
              </a:p>
            </c:rich>
          </c:tx>
          <c:layout>
            <c:manualLayout>
              <c:xMode val="edge"/>
              <c:yMode val="edge"/>
              <c:x val="4.1502386387217262E-3"/>
              <c:y val="0.2112044941750702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1234031"/>
        <c:crosses val="autoZero"/>
        <c:crossBetween val="between"/>
      </c:valAx>
      <c:spPr>
        <a:noFill/>
        <a:ln>
          <a:noFill/>
        </a:ln>
        <a:effectLst/>
      </c:spPr>
    </c:plotArea>
    <c:legend>
      <c:legendPos val="b"/>
      <c:layout>
        <c:manualLayout>
          <c:xMode val="edge"/>
          <c:yMode val="edge"/>
          <c:x val="3.951713443995474E-3"/>
          <c:y val="0.95214185754775493"/>
          <c:w val="0.99284051155776099"/>
          <c:h val="3.530525186913693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Fourth Action Plan">
      <a:dk1>
        <a:sysClr val="windowText" lastClr="000000"/>
      </a:dk1>
      <a:lt1>
        <a:sysClr val="window" lastClr="FFFFFF"/>
      </a:lt1>
      <a:dk2>
        <a:srgbClr val="074A43"/>
      </a:dk2>
      <a:lt2>
        <a:srgbClr val="5AB575"/>
      </a:lt2>
      <a:accent1>
        <a:srgbClr val="DBEFE1"/>
      </a:accent1>
      <a:accent2>
        <a:srgbClr val="681A29"/>
      </a:accent2>
      <a:accent3>
        <a:srgbClr val="F18FA9"/>
      </a:accent3>
      <a:accent4>
        <a:srgbClr val="E74011"/>
      </a:accent4>
      <a:accent5>
        <a:srgbClr val="84ADAE"/>
      </a:accent5>
      <a:accent6>
        <a:srgbClr val="4E75AB"/>
      </a:accent6>
      <a:hlink>
        <a:srgbClr val="000000"/>
      </a:hlink>
      <a:folHlink>
        <a:srgbClr val="6D2077"/>
      </a:folHlink>
    </a:clrScheme>
    <a:fontScheme name="Custom 5">
      <a:majorFont>
        <a:latin typeface="HelveticaNeueLT Std Med Cn"/>
        <a:ea typeface=""/>
        <a:cs typeface=""/>
      </a:majorFont>
      <a:minorFont>
        <a:latin typeface="Helvetica LT St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15F7E643D75574B806F01E9D7F64A07" ma:contentTypeVersion="6" ma:contentTypeDescription="Create a new document." ma:contentTypeScope="" ma:versionID="1dbbf4529dac21e46354a7d303afe714">
  <xsd:schema xmlns:xsd="http://www.w3.org/2001/XMLSchema" xmlns:xs="http://www.w3.org/2001/XMLSchema" xmlns:p="http://schemas.microsoft.com/office/2006/metadata/properties" xmlns:ns2="d018dfba-3a65-4d99-ae16-0528e0df742f" xmlns:ns3="3e742733-9ef5-4490-9a0b-2476bd16449a" targetNamespace="http://schemas.microsoft.com/office/2006/metadata/properties" ma:root="true" ma:fieldsID="3bc1c4781c168c80c9decd1324595371" ns2:_="" ns3:_="">
    <xsd:import namespace="d018dfba-3a65-4d99-ae16-0528e0df742f"/>
    <xsd:import namespace="3e742733-9ef5-4490-9a0b-2476bd1644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18dfba-3a65-4d99-ae16-0528e0df74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742733-9ef5-4490-9a0b-2476bd16449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3C8F6A-D513-410D-8D21-A9AEA5240034}">
  <ds:schemaRefs>
    <ds:schemaRef ds:uri="http://schemas.microsoft.com/office/2006/metadata/properties"/>
  </ds:schemaRefs>
</ds:datastoreItem>
</file>

<file path=customXml/itemProps2.xml><?xml version="1.0" encoding="utf-8"?>
<ds:datastoreItem xmlns:ds="http://schemas.openxmlformats.org/officeDocument/2006/customXml" ds:itemID="{381B0743-9A82-48A3-B723-E676A4E9A2E2}">
  <ds:schemaRefs>
    <ds:schemaRef ds:uri="http://schemas.openxmlformats.org/officeDocument/2006/bibliography"/>
  </ds:schemaRefs>
</ds:datastoreItem>
</file>

<file path=customXml/itemProps3.xml><?xml version="1.0" encoding="utf-8"?>
<ds:datastoreItem xmlns:ds="http://schemas.openxmlformats.org/officeDocument/2006/customXml" ds:itemID="{77C3431D-6BD5-4CD3-9C03-E4EBF9E351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18dfba-3a65-4d99-ae16-0528e0df742f"/>
    <ds:schemaRef ds:uri="3e742733-9ef5-4490-9a0b-2476bd1644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433865-949D-4F9B-B7F9-BCCB7A292C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KPMG Portrait Report Word Template Option 2 (1)</Template>
  <TotalTime>2</TotalTime>
  <Pages>108</Pages>
  <Words>34150</Words>
  <Characters>199442</Characters>
  <Application>Microsoft Office Word</Application>
  <DocSecurity>0</DocSecurity>
  <Lines>5540</Lines>
  <Paragraphs>1216</Paragraphs>
  <ScaleCrop>false</ScaleCrop>
  <HeadingPairs>
    <vt:vector size="2" baseType="variant">
      <vt:variant>
        <vt:lpstr>Title</vt:lpstr>
      </vt:variant>
      <vt:variant>
        <vt:i4>1</vt:i4>
      </vt:variant>
    </vt:vector>
  </HeadingPairs>
  <TitlesOfParts>
    <vt:vector size="1" baseType="lpstr">
      <vt:lpstr>Second Progress Report</vt:lpstr>
    </vt:vector>
  </TitlesOfParts>
  <Company>KPMG</Company>
  <LinksUpToDate>false</LinksUpToDate>
  <CharactersWithSpaces>232376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Second Progress Report</dc:title>
  <dc:subject/>
  <dc:creator>Lockie, Frances</dc:creator>
  <cp:keywords>Fourth Action Plan [SEC=OFFICIAL]</cp:keywords>
  <dc:description>-</dc:description>
  <cp:lastModifiedBy>Heller, Travis</cp:lastModifiedBy>
  <cp:revision>4</cp:revision>
  <cp:lastPrinted>2022-03-15T05:30:00Z</cp:lastPrinted>
  <dcterms:created xsi:type="dcterms:W3CDTF">2022-10-12T23:55:00Z</dcterms:created>
  <dcterms:modified xsi:type="dcterms:W3CDTF">2022-10-13T01:55:00Z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0x010100915F7E643D75574B806F01E9D7F64A07</vt:lpwstr>
  </property>
  <property fmtid="{D5CDD505-2E9C-101B-9397-08002B2CF9AE}" pid="3" name="PM_ProtectiveMarkingImage_Header">
    <vt:lpwstr>C:\Program Files (x86)\Common Files\janusNET Shared\janusSEAL\Images\DocumentSlashBlue.png</vt:lpwstr>
  </property>
  <property fmtid="{D5CDD505-2E9C-101B-9397-08002B2CF9AE}" pid="4" name="PM_Caveats_Count">
    <vt:lpwstr>0</vt:lpwstr>
  </property>
  <property fmtid="{D5CDD505-2E9C-101B-9397-08002B2CF9AE}" pid="5" name="PM_DisplayValueSecClassificationWithQualifier">
    <vt:lpwstr>OFFICIAL</vt:lpwstr>
  </property>
  <property fmtid="{D5CDD505-2E9C-101B-9397-08002B2CF9AE}" pid="6" name="PM_Qualifier">
    <vt:lpwstr/>
  </property>
  <property fmtid="{D5CDD505-2E9C-101B-9397-08002B2CF9AE}" pid="7" name="PM_SecurityClassification">
    <vt:lpwstr>OFFICIAL</vt:lpwstr>
  </property>
  <property fmtid="{D5CDD505-2E9C-101B-9397-08002B2CF9AE}" pid="8" name="PM_InsertionValue">
    <vt:lpwstr>OFFICIAL</vt:lpwstr>
  </property>
  <property fmtid="{D5CDD505-2E9C-101B-9397-08002B2CF9AE}" pid="9" name="PM_Originating_FileId">
    <vt:lpwstr>BDEEA2CEE4544962B29D5872BD018D32</vt:lpwstr>
  </property>
  <property fmtid="{D5CDD505-2E9C-101B-9397-08002B2CF9AE}" pid="10" name="PM_ProtectiveMarkingValue_Footer">
    <vt:lpwstr>OFFICIAL</vt:lpwstr>
  </property>
  <property fmtid="{D5CDD505-2E9C-101B-9397-08002B2CF9AE}" pid="11" name="PM_Originator_Hash_SHA1">
    <vt:lpwstr>C2E6B9A66123C8AB5740E84FC362ADD944211ADE</vt:lpwstr>
  </property>
  <property fmtid="{D5CDD505-2E9C-101B-9397-08002B2CF9AE}" pid="12" name="PM_OriginationTimeStamp">
    <vt:lpwstr>2022-03-15T05:30:20Z</vt:lpwstr>
  </property>
  <property fmtid="{D5CDD505-2E9C-101B-9397-08002B2CF9AE}" pid="13" name="PM_ProtectiveMarkingValue_Header">
    <vt:lpwstr>OFFICIAL</vt:lpwstr>
  </property>
  <property fmtid="{D5CDD505-2E9C-101B-9397-08002B2CF9AE}" pid="14" name="PM_ProtectiveMarkingImage_Footer">
    <vt:lpwstr>C:\Program Files (x86)\Common Files\janusNET Shared\janusSEAL\Images\DocumentSlashBlue.png</vt:lpwstr>
  </property>
  <property fmtid="{D5CDD505-2E9C-101B-9397-08002B2CF9AE}" pid="15" name="PM_Namespace">
    <vt:lpwstr>gov.au</vt:lpwstr>
  </property>
  <property fmtid="{D5CDD505-2E9C-101B-9397-08002B2CF9AE}" pid="16" name="PM_Version">
    <vt:lpwstr>2018.4</vt:lpwstr>
  </property>
  <property fmtid="{D5CDD505-2E9C-101B-9397-08002B2CF9AE}" pid="17" name="PM_Note">
    <vt:lpwstr/>
  </property>
  <property fmtid="{D5CDD505-2E9C-101B-9397-08002B2CF9AE}" pid="18" name="PM_Markers">
    <vt:lpwstr/>
  </property>
  <property fmtid="{D5CDD505-2E9C-101B-9397-08002B2CF9AE}" pid="19" name="PM_Hash_Version">
    <vt:lpwstr>2018.0</vt:lpwstr>
  </property>
  <property fmtid="{D5CDD505-2E9C-101B-9397-08002B2CF9AE}" pid="20" name="PM_Hash_Salt_Prev">
    <vt:lpwstr>F93146105224F60E826F1E186CC005E5</vt:lpwstr>
  </property>
  <property fmtid="{D5CDD505-2E9C-101B-9397-08002B2CF9AE}" pid="21" name="PM_Hash_Salt">
    <vt:lpwstr>2E2CA5FAC4926745E99F6BE91A25B82A</vt:lpwstr>
  </property>
  <property fmtid="{D5CDD505-2E9C-101B-9397-08002B2CF9AE}" pid="22" name="PM_Hash_SHA1">
    <vt:lpwstr>37D5A90E93FE42FF7D428677E6ECB3A2620BC3EF</vt:lpwstr>
  </property>
  <property fmtid="{D5CDD505-2E9C-101B-9397-08002B2CF9AE}" pid="23" name="PM_SecurityClassification_Prev">
    <vt:lpwstr>OFFICIAL</vt:lpwstr>
  </property>
  <property fmtid="{D5CDD505-2E9C-101B-9397-08002B2CF9AE}" pid="24" name="PM_Qualifier_Prev">
    <vt:lpwstr/>
  </property>
  <property fmtid="{D5CDD505-2E9C-101B-9397-08002B2CF9AE}" pid="25" name="PM_Display">
    <vt:lpwstr>OFFICIAL</vt:lpwstr>
  </property>
  <property fmtid="{D5CDD505-2E9C-101B-9397-08002B2CF9AE}" pid="26" name="PM_OriginatorUserAccountName_SHA256">
    <vt:lpwstr>E3F37F797263FF82FAA9E9087DCF95F16F730EA95995069785D673D547699AAA</vt:lpwstr>
  </property>
  <property fmtid="{D5CDD505-2E9C-101B-9397-08002B2CF9AE}" pid="27" name="PM_OriginatorDomainName_SHA256">
    <vt:lpwstr>E83A2A66C4061446A7E3732E8D44762184B6B377D962B96C83DC624302585857</vt:lpwstr>
  </property>
</Properties>
</file>